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7.0 -->
  <w:body>
    <w:p>
      <w:pPr>
        <w:jc w:val="both"/>
      </w:pP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-932180</wp:posOffset>
            </wp:positionV>
            <wp:extent cx="7626350" cy="10766425"/>
            <wp:effectExtent l="0" t="0" r="6350" b="317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5167630</wp:posOffset>
                </wp:positionV>
                <wp:extent cx="2710180" cy="1905000"/>
                <wp:effectExtent l="19050" t="19050" r="0" b="1905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2412365" y="6941185"/>
                          <a:ext cx="2710180" cy="1905000"/>
                          <a:chOff x="2306" y="12293"/>
                          <a:chExt cx="4268" cy="3000"/>
                        </a:xfrm>
                      </wpg:grpSpPr>
                      <wps:wsp xmlns:wps="http://schemas.microsoft.com/office/word/2010/wordprocessingShape">
                        <wps:cNvPr id="3" name="圆角矩形 3"/>
                        <wps:cNvSpPr/>
                        <wps:spPr>
                          <a:xfrm>
                            <a:off x="2306" y="12293"/>
                            <a:ext cx="3976" cy="3000"/>
                          </a:xfrm>
                          <a:prstGeom prst="roundRect">
                            <a:avLst>
                              <a:gd name="adj" fmla="val 14166"/>
                            </a:avLst>
                          </a:prstGeom>
                          <a:noFill/>
                          <a:ln w="38100">
                            <a:solidFill>
                              <a:srgbClr val="D4EEF9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" name="文本框 14"/>
                        <wps:cNvSpPr txBox="1"/>
                        <wps:spPr>
                          <a:xfrm>
                            <a:off x="2612" y="12706"/>
                            <a:ext cx="3962" cy="21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6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姓名：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稻小壳</w:t>
                              </w:r>
                            </w:p>
                            <w:p>
                              <w:pPr>
                                <w:spacing w:line="36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188-XXXX-8888</w:t>
                              </w:r>
                            </w:p>
                            <w:p>
                              <w:pPr>
                                <w:spacing w:line="360" w:lineRule="auto"/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邮箱：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XXXX@163.com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213.4pt;height:150pt;margin-top:406.9pt;margin-left:135.95pt;mso-height-relative:page;mso-width-relative:page;position:absolute;z-index:251679744" coordorigin="2306,12293" coordsize="4268,3000">
                <o:lock v:ext="edit" aspectratio="f"/>
                <v:roundrect id="_x0000_s1026" o:spid="_x0000_s1026" style="width:3976;height:3000;left:2306;position:absolute;top:12293;v-text-anchor:middle" arcsize="9284f" coordsize="21600,21600" filled="f" stroked="t" strokecolor="#d4eef9" strokeweight="3pt">
                  <v:stroke joinstyle="miter" dashstyle="1 1"/>
                  <o:lock v:ext="edit" aspectratio="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o:spid="_x0000_s1027" type="#_x0000_t202" style="width:3962;height:2174;left:2612;position:absolute;top:1270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姓名：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稻小壳</w:t>
                        </w:r>
                      </w:p>
                      <w:p>
                        <w:pPr>
                          <w:spacing w:line="36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电话：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188-XXXX-8888</w:t>
                        </w:r>
                      </w:p>
                      <w:p>
                        <w:pPr>
                          <w:spacing w:line="360" w:lineRule="auto"/>
                          <w:jc w:val="left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邮箱：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XXXX@163.com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1742440</wp:posOffset>
                </wp:positionV>
                <wp:extent cx="6112510" cy="2148205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932180" y="2956560"/>
                          <a:ext cx="6112510" cy="2148205"/>
                          <a:chOff x="7069" y="4214"/>
                          <a:chExt cx="9626" cy="3383"/>
                        </a:xfrm>
                      </wpg:grpSpPr>
                      <wps:wsp xmlns:wps="http://schemas.microsoft.com/office/word/2010/wordprocessingShape">
                        <wps:cNvPr id="11" name="文本框 11"/>
                        <wps:cNvSpPr txBox="1"/>
                        <wps:spPr>
                          <a:xfrm>
                            <a:off x="7069" y="4214"/>
                            <a:ext cx="9626" cy="2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站酷快乐体" w:eastAsia="站酷快乐体" w:hAnsi="站酷快乐体" w:cs="站酷快乐体" w:hint="eastAsia"/>
                                  <w:b w:val="0"/>
                                  <w:bCs w:val="0"/>
                                  <w:color w:val="2B476A"/>
                                  <w:sz w:val="192"/>
                                  <w:szCs w:val="19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站酷快乐体" w:eastAsia="站酷快乐体" w:hAnsi="站酷快乐体" w:cs="站酷快乐体" w:hint="eastAsia"/>
                                  <w:b w:val="0"/>
                                  <w:bCs w:val="0"/>
                                  <w:color w:val="2B476A"/>
                                  <w:sz w:val="192"/>
                                  <w:szCs w:val="192"/>
                                  <w:lang w:val="en-US" w:eastAsia="zh-CN"/>
                                </w:rPr>
                                <w:t>幼师简历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2" name="文本框 12"/>
                        <wps:cNvSpPr txBox="1"/>
                        <wps:spPr>
                          <a:xfrm>
                            <a:off x="7892" y="6781"/>
                            <a:ext cx="7979" cy="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站酷快乐体" w:eastAsia="站酷快乐体" w:hAnsi="站酷快乐体" w:cs="站酷快乐体" w:hint="eastAsia"/>
                                  <w:color w:val="F5804E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站酷快乐体" w:eastAsia="站酷快乐体" w:hAnsi="站酷快乐体" w:cs="站酷快乐体" w:hint="eastAsia"/>
                                  <w:color w:val="F5804E"/>
                                  <w:sz w:val="44"/>
                                  <w:szCs w:val="44"/>
                                  <w:lang w:val="en-US" w:eastAsia="zh-CN"/>
                                </w:rPr>
                                <w:t>RERSONAL RUSUME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481.3pt;height:169.15pt;margin-top:137.2pt;margin-left:-30.6pt;mso-height-relative:page;mso-width-relative:page;position:absolute;z-index:251684864" coordorigin="7069,4214" coordsize="9626,3383">
                <o:lock v:ext="edit" aspectratio="f"/>
                <v:shape id="_x0000_s1026" o:spid="_x0000_s1029" type="#_x0000_t202" style="width:9626;height:2988;left:7069;position:absolute;top:4214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站酷快乐体" w:eastAsia="站酷快乐体" w:hAnsi="站酷快乐体" w:cs="站酷快乐体" w:hint="eastAsia"/>
                            <w:b w:val="0"/>
                            <w:bCs w:val="0"/>
                            <w:color w:val="2B476A"/>
                            <w:sz w:val="192"/>
                            <w:szCs w:val="192"/>
                            <w:lang w:val="en-US" w:eastAsia="zh-CN"/>
                          </w:rPr>
                        </w:pPr>
                        <w:r>
                          <w:rPr>
                            <w:rFonts w:ascii="站酷快乐体" w:eastAsia="站酷快乐体" w:hAnsi="站酷快乐体" w:cs="站酷快乐体" w:hint="eastAsia"/>
                            <w:b w:val="0"/>
                            <w:bCs w:val="0"/>
                            <w:color w:val="2B476A"/>
                            <w:sz w:val="192"/>
                            <w:szCs w:val="192"/>
                            <w:lang w:val="en-US" w:eastAsia="zh-CN"/>
                          </w:rPr>
                          <w:t>幼师简历</w:t>
                        </w:r>
                      </w:p>
                    </w:txbxContent>
                  </v:textbox>
                </v:shape>
                <v:shape id="_x0000_s1026" o:spid="_x0000_s1030" type="#_x0000_t202" style="width:7979;height:816;left:7892;position:absolute;top:6781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jc w:val="distribute"/>
                          <w:rPr>
                            <w:rFonts w:ascii="站酷快乐体" w:eastAsia="站酷快乐体" w:hAnsi="站酷快乐体" w:cs="站酷快乐体" w:hint="eastAsia"/>
                            <w:color w:val="F5804E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ascii="站酷快乐体" w:eastAsia="站酷快乐体" w:hAnsi="站酷快乐体" w:cs="站酷快乐体" w:hint="eastAsia"/>
                            <w:color w:val="F5804E"/>
                            <w:sz w:val="44"/>
                            <w:szCs w:val="44"/>
                            <w:lang w:val="en-US" w:eastAsia="zh-CN"/>
                          </w:rPr>
                          <w:t>RERSONAL RUSUME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-1180465</wp:posOffset>
            </wp:positionH>
            <wp:positionV relativeFrom="paragraph">
              <wp:posOffset>-957580</wp:posOffset>
            </wp:positionV>
            <wp:extent cx="7626350" cy="10758170"/>
            <wp:effectExtent l="0" t="0" r="6350" b="1143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-1174115</wp:posOffset>
                </wp:positionH>
                <wp:positionV relativeFrom="paragraph">
                  <wp:posOffset>368300</wp:posOffset>
                </wp:positionV>
                <wp:extent cx="7585075" cy="157162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71525" y="987425"/>
                          <a:ext cx="7585075" cy="15716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center"/>
                              <w:textAlignment w:val="auto"/>
                              <w:rPr>
                                <w:rFonts w:ascii="站酷快乐体" w:eastAsia="站酷快乐体" w:hAnsi="站酷快乐体" w:cs="站酷快乐体" w:hint="eastAsia"/>
                                <w:b w:val="0"/>
                                <w:bCs w:val="0"/>
                                <w:color w:val="2B476A"/>
                                <w:sz w:val="96"/>
                                <w:szCs w:val="160"/>
                                <w:lang w:eastAsia="zh-CN"/>
                              </w:rPr>
                            </w:pPr>
                            <w:r>
                              <w:rPr>
                                <w:rFonts w:ascii="站酷快乐体" w:eastAsia="站酷快乐体" w:hAnsi="站酷快乐体" w:cs="站酷快乐体" w:hint="eastAsia"/>
                                <w:b w:val="0"/>
                                <w:bCs w:val="0"/>
                                <w:color w:val="2B476A"/>
                                <w:sz w:val="96"/>
                                <w:szCs w:val="160"/>
                                <w:lang w:eastAsia="zh-CN"/>
                              </w:rPr>
                              <w:t>自荐信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center"/>
                              <w:textAlignment w:val="auto"/>
                              <w:rPr>
                                <w:rFonts w:ascii="站酷快乐体" w:eastAsia="站酷快乐体" w:hAnsi="站酷快乐体" w:cs="站酷快乐体" w:hint="eastAsia"/>
                                <w:b w:val="0"/>
                                <w:bCs w:val="0"/>
                                <w:color w:val="F5804E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ascii="站酷快乐体" w:eastAsia="站酷快乐体" w:hAnsi="站酷快乐体" w:cs="站酷快乐体" w:hint="eastAsia"/>
                                <w:b w:val="0"/>
                                <w:bCs w:val="0"/>
                                <w:color w:val="F5804E"/>
                                <w:sz w:val="40"/>
                                <w:szCs w:val="48"/>
                                <w:lang w:val="en-US" w:eastAsia="zh-CN"/>
                              </w:rPr>
                              <w:t>Letter of recommendation</w:t>
                            </w:r>
                          </w:p>
                          <w:p>
                            <w:pPr>
                              <w:rPr>
                                <w:rFonts w:ascii="站酷快乐体" w:eastAsia="站酷快乐体" w:hAnsi="站酷快乐体" w:cs="站酷快乐体" w:hint="eastAsia"/>
                                <w:color w:val="2B476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597.25pt;height:123.75pt;margin-top:29pt;margin-left:-92.45pt;mso-height-relative:page;mso-width-relative:page;position:absolute;z-index:251661312" coordsize="21600,21600" filled="f" stroked="f" strokeweight="2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center"/>
                        <w:textAlignment w:val="auto"/>
                        <w:rPr>
                          <w:rFonts w:ascii="站酷快乐体" w:eastAsia="站酷快乐体" w:hAnsi="站酷快乐体" w:cs="站酷快乐体" w:hint="eastAsia"/>
                          <w:b w:val="0"/>
                          <w:bCs w:val="0"/>
                          <w:color w:val="2B476A"/>
                          <w:sz w:val="96"/>
                          <w:szCs w:val="160"/>
                          <w:lang w:eastAsia="zh-CN"/>
                        </w:rPr>
                      </w:pPr>
                      <w:r>
                        <w:rPr>
                          <w:rFonts w:ascii="站酷快乐体" w:eastAsia="站酷快乐体" w:hAnsi="站酷快乐体" w:cs="站酷快乐体" w:hint="eastAsia"/>
                          <w:b w:val="0"/>
                          <w:bCs w:val="0"/>
                          <w:color w:val="2B476A"/>
                          <w:sz w:val="96"/>
                          <w:szCs w:val="160"/>
                          <w:lang w:eastAsia="zh-CN"/>
                        </w:rPr>
                        <w:t>自荐信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center"/>
                        <w:textAlignment w:val="auto"/>
                        <w:rPr>
                          <w:rFonts w:ascii="站酷快乐体" w:eastAsia="站酷快乐体" w:hAnsi="站酷快乐体" w:cs="站酷快乐体" w:hint="eastAsia"/>
                          <w:b w:val="0"/>
                          <w:bCs w:val="0"/>
                          <w:color w:val="F5804E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ascii="站酷快乐体" w:eastAsia="站酷快乐体" w:hAnsi="站酷快乐体" w:cs="站酷快乐体" w:hint="eastAsia"/>
                          <w:b w:val="0"/>
                          <w:bCs w:val="0"/>
                          <w:color w:val="F5804E"/>
                          <w:sz w:val="40"/>
                          <w:szCs w:val="48"/>
                          <w:lang w:val="en-US" w:eastAsia="zh-CN"/>
                        </w:rPr>
                        <w:t>Letter of recommendation</w:t>
                      </w:r>
                    </w:p>
                    <w:p>
                      <w:pPr>
                        <w:rPr>
                          <w:rFonts w:ascii="站酷快乐体" w:eastAsia="站酷快乐体" w:hAnsi="站酷快乐体" w:cs="站酷快乐体" w:hint="eastAsia"/>
                          <w:color w:val="2B476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1784985</wp:posOffset>
                </wp:positionV>
                <wp:extent cx="6904990" cy="7096760"/>
                <wp:effectExtent l="19050" t="19050" r="22860" b="2159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04990" cy="7096760"/>
                          <a:chOff x="18015" y="4574"/>
                          <a:chExt cx="10874" cy="11176"/>
                        </a:xfrm>
                      </wpg:grpSpPr>
                      <wps:wsp xmlns:wps="http://schemas.microsoft.com/office/word/2010/wordprocessingShape">
                        <wps:cNvPr id="15" name="圆角矩形 15"/>
                        <wps:cNvSpPr/>
                        <wps:spPr>
                          <a:xfrm>
                            <a:off x="18015" y="4574"/>
                            <a:ext cx="10874" cy="11176"/>
                          </a:xfrm>
                          <a:prstGeom prst="roundRect">
                            <a:avLst>
                              <a:gd name="adj" fmla="val 723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D4EEF9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0" name="文本框 24"/>
                        <wps:cNvSpPr txBox="1"/>
                        <wps:spPr>
                          <a:xfrm>
                            <a:off x="19021" y="5084"/>
                            <a:ext cx="8863" cy="101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尊敬的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  <w:t>园长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：</w:t>
                              </w:r>
                            </w:p>
                            <w:p>
                              <w:pPr>
                                <w:spacing w:line="240" w:lineRule="auto"/>
                                <w:ind w:firstLine="42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你好!</w:t>
                              </w:r>
                            </w:p>
                            <w:p>
                              <w:pPr>
                                <w:spacing w:line="240" w:lineRule="auto"/>
                                <w:ind w:firstLine="420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非常感谢您在百忙之中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  <w:t>抽空阅读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我的自荐书。如果我的自荐书能得到您的肯定，我将非常荣幸。</w:t>
                              </w:r>
                            </w:p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　　我是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  <w:t>XX大学XX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专业的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  <w:t>毕业生稻小壳。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我是一个有比较强的适应能力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富有责任心和团队协作精神，具有充满激情的工作态度的人，本人心系教育，全心全意投于教育事业。</w:t>
                              </w:r>
                            </w:p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　　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  <w:t>在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大学的四年时光里，我抓紧时间，刻苦学习，以优异的成绩完成了基础理论课的学习。在学好专业课的同时，我也注重综合知识和综合技能的培养与提高，此外，我还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  <w:t>积极参与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各种社会实践，提高了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  <w:t>自身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的综合素质，我获得了宝贵的教学管理经验，并在教育实习中取得优异成绩。这些都为我成为一名合格的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  <w:t>老师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打下了坚实的基础。</w:t>
                              </w:r>
                            </w:p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　　希望通过我的这封自荐信，能使您对我有一个更全面深入的了解。我愿意以极大的热情与责任心投入到工作中，您的选择是我的期望!期待你的回复。</w:t>
                              </w:r>
                            </w:p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　　此致</w:t>
                              </w:r>
                            </w:p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敬礼</w:t>
                              </w:r>
                            </w:p>
                            <w:p>
                              <w:pPr>
                                <w:spacing w:line="240" w:lineRule="auto"/>
                                <w:jc w:val="right"/>
                                <w:rPr>
                                  <w:rFonts w:ascii="微软雅黑" w:eastAsia="微软雅黑" w:hAnsi="微软雅黑" w:cs="微软雅黑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  <w:t>自荐人：稻小壳</w:t>
                              </w:r>
                            </w:p>
                            <w:p>
                              <w:pPr>
                                <w:spacing w:line="240" w:lineRule="auto"/>
                                <w:jc w:val="right"/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　　20XX年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</w:rPr>
                                <w:t>日</w:t>
                              </w:r>
                            </w:p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543.7pt;height:558.8pt;margin-top:140.55pt;margin-left:-65.25pt;mso-height-relative:page;mso-width-relative:page;position:absolute;z-index:251669504" coordorigin="18015,4574" coordsize="10874,11176">
                <o:lock v:ext="edit" aspectratio="f"/>
                <v:roundrect id="_x0000_s1026" o:spid="_x0000_s1033" style="width:10874;height:11176;left:18015;position:absolute;top:4574;v-text-anchor:middle" arcsize="4742f" coordsize="21600,21600" filled="t" fillcolor="white" stroked="t" strokecolor="#d4eef9" strokeweight="3pt">
                  <v:stroke joinstyle="miter" dashstyle="1 1"/>
                  <o:lock v:ext="edit" aspectratio="f"/>
                </v:roundrect>
                <v:shape id="文本框 24" o:spid="_x0000_s1034" type="#_x0000_t202" style="width:8863;height:10156;left:19021;position:absolute;top:5084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尊敬的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lang w:val="en-US" w:eastAsia="zh-CN"/>
                          </w:rPr>
                          <w:t>园长</w:t>
                        </w: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：</w:t>
                        </w:r>
                      </w:p>
                      <w:p>
                        <w:pPr>
                          <w:spacing w:line="240" w:lineRule="auto"/>
                          <w:ind w:firstLine="420"/>
                          <w:jc w:val="left"/>
                          <w:rPr>
                            <w:rFonts w:ascii="微软雅黑" w:eastAsia="微软雅黑" w:hAnsi="微软雅黑" w:cs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你好!</w:t>
                        </w:r>
                      </w:p>
                      <w:p>
                        <w:pPr>
                          <w:spacing w:line="240" w:lineRule="auto"/>
                          <w:ind w:firstLine="420"/>
                          <w:jc w:val="left"/>
                          <w:rPr>
                            <w:rFonts w:ascii="微软雅黑" w:eastAsia="微软雅黑" w:hAnsi="微软雅黑" w:cs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非常感谢您在百忙之中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lang w:val="en-US" w:eastAsia="zh-CN"/>
                          </w:rPr>
                          <w:t>抽空阅读</w:t>
                        </w: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我的自荐书。如果我的自荐书能得到您的肯定，我将非常荣幸。</w:t>
                        </w:r>
                      </w:p>
                      <w:p>
                        <w:pPr>
                          <w:spacing w:line="24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　　我是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lang w:val="en-US" w:eastAsia="zh-CN"/>
                          </w:rPr>
                          <w:t>XX大学XX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专业的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lang w:val="en-US" w:eastAsia="zh-CN"/>
                          </w:rPr>
                          <w:t>毕业生稻小壳。</w:t>
                        </w: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我是一个有比较强的适应能力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lang w:eastAsia="zh-CN"/>
                          </w:rPr>
                          <w:t>，</w:t>
                        </w: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富有责任心和团队协作精神，具有充满激情的工作态度的人，本人心系教育，全心全意投于教育事业。</w:t>
                        </w:r>
                      </w:p>
                      <w:p>
                        <w:pPr>
                          <w:spacing w:line="24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　　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lang w:val="en-US" w:eastAsia="zh-CN"/>
                          </w:rPr>
                          <w:t>在</w:t>
                        </w: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大学的四年时光里，我抓紧时间，刻苦学习，以优异的成绩完成了基础理论课的学习。在学好专业课的同时，我也注重综合知识和综合技能的培养与提高，此外，我还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lang w:val="en-US" w:eastAsia="zh-CN"/>
                          </w:rPr>
                          <w:t>积极参与</w:t>
                        </w: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各种社会实践，提高了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lang w:val="en-US" w:eastAsia="zh-CN"/>
                          </w:rPr>
                          <w:t>自身</w:t>
                        </w: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的综合素质，我获得了宝贵的教学管理经验，并在教育实习中取得优异成绩。这些都为我成为一名合格的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lang w:val="en-US" w:eastAsia="zh-CN"/>
                          </w:rPr>
                          <w:t>老师</w:t>
                        </w: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打下了坚实的基础。</w:t>
                        </w:r>
                      </w:p>
                      <w:p>
                        <w:pPr>
                          <w:spacing w:line="24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　　希望通过我的这封自荐信，能使您对我有一个更全面深入的了解。我愿意以极大的热情与责任心投入到工作中，您的选择是我的期望!期待你的回复。</w:t>
                        </w:r>
                      </w:p>
                      <w:p>
                        <w:pPr>
                          <w:spacing w:line="24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　　此致</w:t>
                        </w:r>
                      </w:p>
                      <w:p>
                        <w:pPr>
                          <w:spacing w:line="24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敬礼</w:t>
                        </w:r>
                      </w:p>
                      <w:p>
                        <w:pPr>
                          <w:spacing w:line="240" w:lineRule="auto"/>
                          <w:jc w:val="right"/>
                          <w:rPr>
                            <w:rFonts w:ascii="微软雅黑" w:eastAsia="微软雅黑" w:hAnsi="微软雅黑" w:cs="微软雅黑" w:hint="default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lang w:val="en-US" w:eastAsia="zh-CN"/>
                          </w:rPr>
                          <w:t>自荐人：稻小壳</w:t>
                        </w:r>
                      </w:p>
                      <w:p>
                        <w:pPr>
                          <w:spacing w:line="240" w:lineRule="auto"/>
                          <w:jc w:val="right"/>
                          <w:rPr>
                            <w:rFonts w:ascii="微软雅黑" w:eastAsia="微软雅黑" w:hAnsi="微软雅黑" w:cs="微软雅黑" w:hint="eastAsi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　　20XX年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</w:rPr>
                          <w:t>日</w:t>
                        </w:r>
                      </w:p>
                      <w:p>
                        <w:pPr>
                          <w:spacing w:line="24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-1294765</wp:posOffset>
            </wp:positionH>
            <wp:positionV relativeFrom="paragraph">
              <wp:posOffset>-1016000</wp:posOffset>
            </wp:positionV>
            <wp:extent cx="7752715" cy="10974070"/>
            <wp:effectExtent l="0" t="0" r="6985" b="1143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2715" cy="1097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7975600</wp:posOffset>
            </wp:positionV>
            <wp:extent cx="414020" cy="452120"/>
            <wp:effectExtent l="0" t="0" r="4445" b="0"/>
            <wp:wrapNone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6292850</wp:posOffset>
            </wp:positionV>
            <wp:extent cx="325755" cy="369570"/>
            <wp:effectExtent l="0" t="0" r="4445" b="11430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3210560</wp:posOffset>
            </wp:positionV>
            <wp:extent cx="593725" cy="406400"/>
            <wp:effectExtent l="0" t="0" r="3175" b="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1671320</wp:posOffset>
            </wp:positionV>
            <wp:extent cx="469265" cy="375285"/>
            <wp:effectExtent l="0" t="0" r="635" b="508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7976235</wp:posOffset>
                </wp:positionV>
                <wp:extent cx="4147185" cy="438150"/>
                <wp:effectExtent l="0" t="0" r="0" b="0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26770" y="8890635"/>
                          <a:ext cx="414718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  <w:t>自我评价 Self evaluation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35" type="#_x0000_t202" style="width:326.55pt;height:34.5pt;margin-top:628.05pt;margin-left:-27.3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  <w:t>自我评价 Self evaluation</w:t>
                      </w:r>
                    </w:p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6248400</wp:posOffset>
                </wp:positionV>
                <wp:extent cx="4147185" cy="438150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26770" y="7162800"/>
                          <a:ext cx="414718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  <w:t>校园经历 Campus activities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width:326.55pt;height:34.5pt;margin-top:492pt;margin-left:-27.3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  <w:t>校园经历 Campus activities</w:t>
                      </w:r>
                    </w:p>
                    <w:p>
                      <w:pPr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3206115</wp:posOffset>
                </wp:positionV>
                <wp:extent cx="4147185" cy="438150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97560" y="4120515"/>
                          <a:ext cx="414718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  <w:t>实习经历 Internship experience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37" type="#_x0000_t202" style="width:326.55pt;height:34.5pt;margin-top:252.45pt;margin-left:-27.3pt;mso-height-relative:page;mso-width-relative:page;position:absolute;z-index:251686912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  <w:t>实习经历 Internship experience</w:t>
                      </w:r>
                    </w:p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1684655</wp:posOffset>
                </wp:positionV>
                <wp:extent cx="4147185" cy="438150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96290" y="2599055"/>
                          <a:ext cx="414718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  <w:t>教育背景Educational background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2B476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38" type="#_x0000_t202" style="width:326.55pt;height:34.5pt;margin-top:132.65pt;margin-left:-27.3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  <w:t>教育背景Educational background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2B476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43815</wp:posOffset>
                </wp:positionV>
                <wp:extent cx="2043430" cy="1296670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43430" cy="1296670"/>
                          <a:chOff x="6121" y="36075"/>
                          <a:chExt cx="3218" cy="2042"/>
                        </a:xfrm>
                      </wpg:grpSpPr>
                      <wpg:grpSp>
                        <wpg:cNvPr id="13" name="组合 38"/>
                        <wpg:cNvGrpSpPr/>
                        <wpg:grpSpPr>
                          <a:xfrm>
                            <a:off x="6121" y="36246"/>
                            <a:ext cx="440" cy="1700"/>
                            <a:chOff x="6121" y="36246"/>
                            <a:chExt cx="440" cy="1700"/>
                          </a:xfrm>
                        </wpg:grpSpPr>
                        <wps:wsp xmlns:wps="http://schemas.microsoft.com/office/word/2010/wordprocessingShape">
                          <wps:cNvPr id="68" name="椭圆 3"/>
                          <wps:cNvSpPr/>
                          <wps:spPr>
                            <a:xfrm>
                              <a:off x="6121" y="37506"/>
                              <a:ext cx="441" cy="441"/>
                            </a:xfrm>
                            <a:prstGeom prst="ellipse">
                              <a:avLst/>
                            </a:prstGeom>
                            <a:solidFill>
                              <a:srgbClr val="FA784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1" name="椭圆 3"/>
                          <wps:cNvSpPr/>
                          <wps:spPr>
                            <a:xfrm>
                              <a:off x="6121" y="36866"/>
                              <a:ext cx="441" cy="441"/>
                            </a:xfrm>
                            <a:prstGeom prst="ellipse">
                              <a:avLst/>
                            </a:prstGeom>
                            <a:solidFill>
                              <a:srgbClr val="FA784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2" name="椭圆 3"/>
                          <wps:cNvSpPr/>
                          <wps:spPr>
                            <a:xfrm>
                              <a:off x="6121" y="36246"/>
                              <a:ext cx="441" cy="441"/>
                            </a:xfrm>
                            <a:prstGeom prst="ellipse">
                              <a:avLst/>
                            </a:prstGeom>
                            <a:solidFill>
                              <a:srgbClr val="FA784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7" name="1"/>
                          <wps:cNvSpPr>
                            <a:spLocks noEditPoints="1"/>
                          </wps:cNvSpPr>
                          <wps:spPr bwMode="auto">
                            <a:xfrm>
                              <a:off x="6213" y="37605"/>
                              <a:ext cx="257" cy="243"/>
                            </a:xfrm>
                            <a:custGeom>
                              <a:avLst/>
                              <a:gdLst>
                                <a:gd name="T0" fmla="*/ 38 w 121"/>
                                <a:gd name="T1" fmla="*/ 42 h 114"/>
                                <a:gd name="T2" fmla="*/ 38 w 121"/>
                                <a:gd name="T3" fmla="*/ 47 h 114"/>
                                <a:gd name="T4" fmla="*/ 76 w 121"/>
                                <a:gd name="T5" fmla="*/ 44 h 114"/>
                                <a:gd name="T6" fmla="*/ 87 w 121"/>
                                <a:gd name="T7" fmla="*/ 32 h 114"/>
                                <a:gd name="T8" fmla="*/ 35 w 121"/>
                                <a:gd name="T9" fmla="*/ 35 h 114"/>
                                <a:gd name="T10" fmla="*/ 38 w 121"/>
                                <a:gd name="T11" fmla="*/ 37 h 114"/>
                                <a:gd name="T12" fmla="*/ 89 w 121"/>
                                <a:gd name="T13" fmla="*/ 35 h 114"/>
                                <a:gd name="T14" fmla="*/ 87 w 121"/>
                                <a:gd name="T15" fmla="*/ 32 h 114"/>
                                <a:gd name="T16" fmla="*/ 38 w 121"/>
                                <a:gd name="T17" fmla="*/ 22 h 114"/>
                                <a:gd name="T18" fmla="*/ 35 w 121"/>
                                <a:gd name="T19" fmla="*/ 26 h 114"/>
                                <a:gd name="T20" fmla="*/ 87 w 121"/>
                                <a:gd name="T21" fmla="*/ 28 h 114"/>
                                <a:gd name="T22" fmla="*/ 89 w 121"/>
                                <a:gd name="T23" fmla="*/ 25 h 114"/>
                                <a:gd name="T24" fmla="*/ 19 w 121"/>
                                <a:gd name="T25" fmla="*/ 105 h 114"/>
                                <a:gd name="T26" fmla="*/ 103 w 121"/>
                                <a:gd name="T27" fmla="*/ 105 h 114"/>
                                <a:gd name="T28" fmla="*/ 9 w 121"/>
                                <a:gd name="T29" fmla="*/ 100 h 114"/>
                                <a:gd name="T30" fmla="*/ 41 w 121"/>
                                <a:gd name="T31" fmla="*/ 74 h 114"/>
                                <a:gd name="T32" fmla="*/ 112 w 121"/>
                                <a:gd name="T33" fmla="*/ 99 h 114"/>
                                <a:gd name="T34" fmla="*/ 112 w 121"/>
                                <a:gd name="T35" fmla="*/ 53 h 114"/>
                                <a:gd name="T36" fmla="*/ 16 w 121"/>
                                <a:gd name="T37" fmla="*/ 48 h 114"/>
                                <a:gd name="T38" fmla="*/ 9 w 121"/>
                                <a:gd name="T39" fmla="*/ 37 h 114"/>
                                <a:gd name="T40" fmla="*/ 13 w 121"/>
                                <a:gd name="T41" fmla="*/ 35 h 114"/>
                                <a:gd name="T42" fmla="*/ 16 w 121"/>
                                <a:gd name="T43" fmla="*/ 48 h 114"/>
                                <a:gd name="T44" fmla="*/ 105 w 121"/>
                                <a:gd name="T45" fmla="*/ 35 h 114"/>
                                <a:gd name="T46" fmla="*/ 111 w 121"/>
                                <a:gd name="T47" fmla="*/ 36 h 114"/>
                                <a:gd name="T48" fmla="*/ 112 w 121"/>
                                <a:gd name="T49" fmla="*/ 42 h 114"/>
                                <a:gd name="T50" fmla="*/ 48 w 121"/>
                                <a:gd name="T51" fmla="*/ 68 h 114"/>
                                <a:gd name="T52" fmla="*/ 26 w 121"/>
                                <a:gd name="T53" fmla="*/ 53 h 114"/>
                                <a:gd name="T54" fmla="*/ 26 w 121"/>
                                <a:gd name="T55" fmla="*/ 26 h 114"/>
                                <a:gd name="T56" fmla="*/ 36 w 121"/>
                                <a:gd name="T57" fmla="*/ 10 h 114"/>
                                <a:gd name="T58" fmla="*/ 95 w 121"/>
                                <a:gd name="T59" fmla="*/ 20 h 114"/>
                                <a:gd name="T60" fmla="*/ 95 w 121"/>
                                <a:gd name="T61" fmla="*/ 35 h 114"/>
                                <a:gd name="T62" fmla="*/ 95 w 121"/>
                                <a:gd name="T63" fmla="*/ 54 h 114"/>
                                <a:gd name="T64" fmla="*/ 60 w 121"/>
                                <a:gd name="T65" fmla="*/ 59 h 114"/>
                                <a:gd name="T66" fmla="*/ 84 w 121"/>
                                <a:gd name="T67" fmla="*/ 0 h 114"/>
                                <a:gd name="T68" fmla="*/ 16 w 121"/>
                                <a:gd name="T69" fmla="*/ 20 h 114"/>
                                <a:gd name="T70" fmla="*/ 13 w 121"/>
                                <a:gd name="T71" fmla="*/ 26 h 114"/>
                                <a:gd name="T72" fmla="*/ 0 w 121"/>
                                <a:gd name="T73" fmla="*/ 103 h 114"/>
                                <a:gd name="T74" fmla="*/ 109 w 121"/>
                                <a:gd name="T75" fmla="*/ 114 h 114"/>
                                <a:gd name="T76" fmla="*/ 121 w 121"/>
                                <a:gd name="T77" fmla="*/ 37 h 114"/>
                                <a:gd name="T78" fmla="*/ 105 w 121"/>
                                <a:gd name="T79" fmla="*/ 26 h 114"/>
                                <a:gd name="T80" fmla="*/ 84 w 121"/>
                                <a:gd name="T81" fmla="*/ 0 h 11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114" w="121" stroke="1">
                                  <a:moveTo>
                                    <a:pt x="74" y="42"/>
                                  </a:moveTo>
                                  <a:cubicBezTo>
                                    <a:pt x="38" y="42"/>
                                    <a:pt x="38" y="42"/>
                                    <a:pt x="38" y="42"/>
                                  </a:cubicBezTo>
                                  <a:cubicBezTo>
                                    <a:pt x="36" y="42"/>
                                    <a:pt x="35" y="43"/>
                                    <a:pt x="35" y="44"/>
                                  </a:cubicBezTo>
                                  <a:cubicBezTo>
                                    <a:pt x="35" y="46"/>
                                    <a:pt x="36" y="47"/>
                                    <a:pt x="38" y="47"/>
                                  </a:cubicBezTo>
                                  <a:cubicBezTo>
                                    <a:pt x="74" y="47"/>
                                    <a:pt x="74" y="47"/>
                                    <a:pt x="74" y="47"/>
                                  </a:cubicBezTo>
                                  <a:cubicBezTo>
                                    <a:pt x="75" y="47"/>
                                    <a:pt x="76" y="46"/>
                                    <a:pt x="76" y="44"/>
                                  </a:cubicBezTo>
                                  <a:cubicBezTo>
                                    <a:pt x="76" y="43"/>
                                    <a:pt x="75" y="42"/>
                                    <a:pt x="74" y="42"/>
                                  </a:cubicBezTo>
                                  <a:moveTo>
                                    <a:pt x="87" y="32"/>
                                  </a:moveTo>
                                  <a:cubicBezTo>
                                    <a:pt x="38" y="32"/>
                                    <a:pt x="38" y="32"/>
                                    <a:pt x="38" y="32"/>
                                  </a:cubicBezTo>
                                  <a:cubicBezTo>
                                    <a:pt x="36" y="32"/>
                                    <a:pt x="35" y="33"/>
                                    <a:pt x="35" y="35"/>
                                  </a:cubicBezTo>
                                  <a:cubicBezTo>
                                    <a:pt x="35" y="35"/>
                                    <a:pt x="35" y="35"/>
                                    <a:pt x="35" y="35"/>
                                  </a:cubicBezTo>
                                  <a:cubicBezTo>
                                    <a:pt x="35" y="36"/>
                                    <a:pt x="36" y="37"/>
                                    <a:pt x="38" y="37"/>
                                  </a:cubicBezTo>
                                  <a:cubicBezTo>
                                    <a:pt x="87" y="37"/>
                                    <a:pt x="87" y="37"/>
                                    <a:pt x="87" y="37"/>
                                  </a:cubicBezTo>
                                  <a:cubicBezTo>
                                    <a:pt x="88" y="37"/>
                                    <a:pt x="89" y="36"/>
                                    <a:pt x="89" y="35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9" y="33"/>
                                    <a:pt x="88" y="32"/>
                                    <a:pt x="87" y="32"/>
                                  </a:cubicBezTo>
                                  <a:moveTo>
                                    <a:pt x="87" y="22"/>
                                  </a:moveTo>
                                  <a:cubicBezTo>
                                    <a:pt x="38" y="22"/>
                                    <a:pt x="38" y="22"/>
                                    <a:pt x="38" y="22"/>
                                  </a:cubicBezTo>
                                  <a:cubicBezTo>
                                    <a:pt x="36" y="22"/>
                                    <a:pt x="35" y="24"/>
                                    <a:pt x="35" y="25"/>
                                  </a:cubicBezTo>
                                  <a:cubicBezTo>
                                    <a:pt x="35" y="25"/>
                                    <a:pt x="35" y="26"/>
                                    <a:pt x="35" y="26"/>
                                  </a:cubicBezTo>
                                  <a:cubicBezTo>
                                    <a:pt x="36" y="27"/>
                                    <a:pt x="37" y="28"/>
                                    <a:pt x="38" y="28"/>
                                  </a:cubicBezTo>
                                  <a:cubicBezTo>
                                    <a:pt x="87" y="28"/>
                                    <a:pt x="87" y="28"/>
                                    <a:pt x="87" y="28"/>
                                  </a:cubicBezTo>
                                  <a:cubicBezTo>
                                    <a:pt x="88" y="28"/>
                                    <a:pt x="89" y="27"/>
                                    <a:pt x="89" y="26"/>
                                  </a:cubicBezTo>
                                  <a:cubicBezTo>
                                    <a:pt x="89" y="26"/>
                                    <a:pt x="89" y="25"/>
                                    <a:pt x="89" y="25"/>
                                  </a:cubicBezTo>
                                  <a:cubicBezTo>
                                    <a:pt x="89" y="24"/>
                                    <a:pt x="88" y="22"/>
                                    <a:pt x="87" y="22"/>
                                  </a:cubicBezTo>
                                  <a:moveTo>
                                    <a:pt x="19" y="105"/>
                                  </a:moveTo>
                                  <a:cubicBezTo>
                                    <a:pt x="60" y="71"/>
                                    <a:pt x="60" y="71"/>
                                    <a:pt x="60" y="71"/>
                                  </a:cubicBezTo>
                                  <a:cubicBezTo>
                                    <a:pt x="103" y="105"/>
                                    <a:pt x="103" y="105"/>
                                    <a:pt x="103" y="105"/>
                                  </a:cubicBezTo>
                                  <a:cubicBezTo>
                                    <a:pt x="19" y="105"/>
                                    <a:pt x="19" y="105"/>
                                    <a:pt x="19" y="105"/>
                                  </a:cubicBezTo>
                                  <a:moveTo>
                                    <a:pt x="9" y="100"/>
                                  </a:moveTo>
                                  <a:cubicBezTo>
                                    <a:pt x="9" y="54"/>
                                    <a:pt x="9" y="54"/>
                                    <a:pt x="9" y="54"/>
                                  </a:cubicBezTo>
                                  <a:cubicBezTo>
                                    <a:pt x="41" y="74"/>
                                    <a:pt x="41" y="74"/>
                                    <a:pt x="41" y="74"/>
                                  </a:cubicBezTo>
                                  <a:cubicBezTo>
                                    <a:pt x="9" y="100"/>
                                    <a:pt x="9" y="100"/>
                                    <a:pt x="9" y="100"/>
                                  </a:cubicBezTo>
                                  <a:moveTo>
                                    <a:pt x="112" y="99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112" y="53"/>
                                    <a:pt x="112" y="53"/>
                                    <a:pt x="112" y="53"/>
                                  </a:cubicBezTo>
                                  <a:cubicBezTo>
                                    <a:pt x="112" y="99"/>
                                    <a:pt x="112" y="99"/>
                                    <a:pt x="112" y="99"/>
                                  </a:cubicBezTo>
                                  <a:moveTo>
                                    <a:pt x="16" y="48"/>
                                  </a:moveTo>
                                  <a:cubicBezTo>
                                    <a:pt x="9" y="43"/>
                                    <a:pt x="9" y="43"/>
                                    <a:pt x="9" y="43"/>
                                  </a:cubicBezTo>
                                  <a:cubicBezTo>
                                    <a:pt x="9" y="37"/>
                                    <a:pt x="9" y="37"/>
                                    <a:pt x="9" y="37"/>
                                  </a:cubicBezTo>
                                  <a:cubicBezTo>
                                    <a:pt x="9" y="37"/>
                                    <a:pt x="10" y="37"/>
                                    <a:pt x="10" y="36"/>
                                  </a:cubicBezTo>
                                  <a:cubicBezTo>
                                    <a:pt x="11" y="36"/>
                                    <a:pt x="12" y="35"/>
                                    <a:pt x="13" y="35"/>
                                  </a:cubicBezTo>
                                  <a:cubicBezTo>
                                    <a:pt x="16" y="35"/>
                                    <a:pt x="16" y="35"/>
                                    <a:pt x="16" y="35"/>
                                  </a:cubicBezTo>
                                  <a:cubicBezTo>
                                    <a:pt x="16" y="48"/>
                                    <a:pt x="16" y="48"/>
                                    <a:pt x="16" y="48"/>
                                  </a:cubicBezTo>
                                  <a:moveTo>
                                    <a:pt x="105" y="47"/>
                                  </a:moveTo>
                                  <a:cubicBezTo>
                                    <a:pt x="105" y="35"/>
                                    <a:pt x="105" y="35"/>
                                    <a:pt x="105" y="35"/>
                                  </a:cubicBezTo>
                                  <a:cubicBezTo>
                                    <a:pt x="109" y="35"/>
                                    <a:pt x="109" y="35"/>
                                    <a:pt x="109" y="35"/>
                                  </a:cubicBezTo>
                                  <a:cubicBezTo>
                                    <a:pt x="110" y="35"/>
                                    <a:pt x="111" y="36"/>
                                    <a:pt x="111" y="36"/>
                                  </a:cubicBezTo>
                                  <a:cubicBezTo>
                                    <a:pt x="112" y="37"/>
                                    <a:pt x="112" y="37"/>
                                    <a:pt x="112" y="37"/>
                                  </a:cubicBezTo>
                                  <a:cubicBezTo>
                                    <a:pt x="112" y="42"/>
                                    <a:pt x="112" y="42"/>
                                    <a:pt x="112" y="42"/>
                                  </a:cubicBezTo>
                                  <a:cubicBezTo>
                                    <a:pt x="105" y="47"/>
                                    <a:pt x="105" y="47"/>
                                    <a:pt x="105" y="47"/>
                                  </a:cubicBezTo>
                                  <a:moveTo>
                                    <a:pt x="48" y="68"/>
                                  </a:moveTo>
                                  <a:cubicBezTo>
                                    <a:pt x="26" y="54"/>
                                    <a:pt x="26" y="54"/>
                                    <a:pt x="26" y="54"/>
                                  </a:cubicBezTo>
                                  <a:cubicBezTo>
                                    <a:pt x="26" y="54"/>
                                    <a:pt x="26" y="53"/>
                                    <a:pt x="26" y="53"/>
                                  </a:cubicBezTo>
                                  <a:cubicBezTo>
                                    <a:pt x="26" y="35"/>
                                    <a:pt x="26" y="35"/>
                                    <a:pt x="26" y="35"/>
                                  </a:cubicBezTo>
                                  <a:cubicBezTo>
                                    <a:pt x="26" y="26"/>
                                    <a:pt x="26" y="26"/>
                                    <a:pt x="26" y="26"/>
                                  </a:cubicBezTo>
                                  <a:cubicBezTo>
                                    <a:pt x="26" y="20"/>
                                    <a:pt x="26" y="20"/>
                                    <a:pt x="26" y="20"/>
                                  </a:cubicBezTo>
                                  <a:cubicBezTo>
                                    <a:pt x="26" y="15"/>
                                    <a:pt x="30" y="10"/>
                                    <a:pt x="36" y="10"/>
                                  </a:cubicBezTo>
                                  <a:cubicBezTo>
                                    <a:pt x="84" y="10"/>
                                    <a:pt x="84" y="10"/>
                                    <a:pt x="84" y="10"/>
                                  </a:cubicBezTo>
                                  <a:cubicBezTo>
                                    <a:pt x="90" y="10"/>
                                    <a:pt x="95" y="15"/>
                                    <a:pt x="95" y="20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5" y="35"/>
                                    <a:pt x="95" y="35"/>
                                    <a:pt x="95" y="35"/>
                                  </a:cubicBezTo>
                                  <a:cubicBezTo>
                                    <a:pt x="95" y="53"/>
                                    <a:pt x="95" y="53"/>
                                    <a:pt x="95" y="53"/>
                                  </a:cubicBezTo>
                                  <a:cubicBezTo>
                                    <a:pt x="95" y="54"/>
                                    <a:pt x="95" y="54"/>
                                    <a:pt x="95" y="54"/>
                                  </a:cubicBezTo>
                                  <a:cubicBezTo>
                                    <a:pt x="72" y="68"/>
                                    <a:pt x="72" y="68"/>
                                    <a:pt x="72" y="68"/>
                                  </a:cubicBezTo>
                                  <a:cubicBezTo>
                                    <a:pt x="60" y="59"/>
                                    <a:pt x="60" y="59"/>
                                    <a:pt x="60" y="59"/>
                                  </a:cubicBezTo>
                                  <a:cubicBezTo>
                                    <a:pt x="48" y="68"/>
                                    <a:pt x="48" y="68"/>
                                    <a:pt x="48" y="68"/>
                                  </a:cubicBezTo>
                                  <a:moveTo>
                                    <a:pt x="84" y="0"/>
                                  </a:move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25" y="0"/>
                                    <a:pt x="16" y="9"/>
                                    <a:pt x="16" y="20"/>
                                  </a:cubicBezTo>
                                  <a:cubicBezTo>
                                    <a:pt x="16" y="26"/>
                                    <a:pt x="16" y="26"/>
                                    <a:pt x="16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7" y="26"/>
                                    <a:pt x="1" y="31"/>
                                    <a:pt x="0" y="37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1" y="109"/>
                                    <a:pt x="7" y="114"/>
                                    <a:pt x="13" y="114"/>
                                  </a:cubicBezTo>
                                  <a:cubicBezTo>
                                    <a:pt x="109" y="114"/>
                                    <a:pt x="109" y="114"/>
                                    <a:pt x="109" y="114"/>
                                  </a:cubicBezTo>
                                  <a:cubicBezTo>
                                    <a:pt x="115" y="114"/>
                                    <a:pt x="121" y="109"/>
                                    <a:pt x="121" y="103"/>
                                  </a:cubicBezTo>
                                  <a:cubicBezTo>
                                    <a:pt x="121" y="37"/>
                                    <a:pt x="121" y="37"/>
                                    <a:pt x="121" y="37"/>
                                  </a:cubicBezTo>
                                  <a:cubicBezTo>
                                    <a:pt x="121" y="31"/>
                                    <a:pt x="115" y="26"/>
                                    <a:pt x="109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5" y="20"/>
                                    <a:pt x="105" y="20"/>
                                    <a:pt x="105" y="20"/>
                                  </a:cubicBezTo>
                                  <a:cubicBezTo>
                                    <a:pt x="105" y="9"/>
                                    <a:pt x="95" y="0"/>
                                    <a:pt x="84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69" name="1"/>
                          <wps:cNvSpPr>
                            <a:spLocks noEditPoints="1"/>
                          </wps:cNvSpPr>
                          <wps:spPr bwMode="auto">
                            <a:xfrm>
                              <a:off x="6225" y="36960"/>
                              <a:ext cx="233" cy="273"/>
                            </a:xfrm>
                            <a:custGeom>
                              <a:avLst/>
                              <a:gdLst>
                                <a:gd name="T0" fmla="*/ 69 w 86"/>
                                <a:gd name="T1" fmla="*/ 38 h 101"/>
                                <a:gd name="T2" fmla="*/ 68 w 86"/>
                                <a:gd name="T3" fmla="*/ 42 h 101"/>
                                <a:gd name="T4" fmla="*/ 46 w 86"/>
                                <a:gd name="T5" fmla="*/ 44 h 101"/>
                                <a:gd name="T6" fmla="*/ 49 w 86"/>
                                <a:gd name="T7" fmla="*/ 58 h 101"/>
                                <a:gd name="T8" fmla="*/ 68 w 86"/>
                                <a:gd name="T9" fmla="*/ 60 h 101"/>
                                <a:gd name="T10" fmla="*/ 71 w 86"/>
                                <a:gd name="T11" fmla="*/ 62 h 101"/>
                                <a:gd name="T12" fmla="*/ 85 w 86"/>
                                <a:gd name="T13" fmla="*/ 51 h 101"/>
                                <a:gd name="T14" fmla="*/ 85 w 86"/>
                                <a:gd name="T15" fmla="*/ 48 h 101"/>
                                <a:gd name="T16" fmla="*/ 71 w 86"/>
                                <a:gd name="T17" fmla="*/ 38 h 101"/>
                                <a:gd name="T18" fmla="*/ 60 w 86"/>
                                <a:gd name="T19" fmla="*/ 12 h 101"/>
                                <a:gd name="T20" fmla="*/ 46 w 86"/>
                                <a:gd name="T21" fmla="*/ 23 h 101"/>
                                <a:gd name="T22" fmla="*/ 60 w 86"/>
                                <a:gd name="T23" fmla="*/ 35 h 101"/>
                                <a:gd name="T24" fmla="*/ 63 w 86"/>
                                <a:gd name="T25" fmla="*/ 35 h 101"/>
                                <a:gd name="T26" fmla="*/ 64 w 86"/>
                                <a:gd name="T27" fmla="*/ 31 h 101"/>
                                <a:gd name="T28" fmla="*/ 86 w 86"/>
                                <a:gd name="T29" fmla="*/ 29 h 101"/>
                                <a:gd name="T30" fmla="*/ 83 w 86"/>
                                <a:gd name="T31" fmla="*/ 15 h 101"/>
                                <a:gd name="T32" fmla="*/ 64 w 86"/>
                                <a:gd name="T33" fmla="*/ 13 h 101"/>
                                <a:gd name="T34" fmla="*/ 62 w 86"/>
                                <a:gd name="T35" fmla="*/ 11 h 101"/>
                                <a:gd name="T36" fmla="*/ 10 w 86"/>
                                <a:gd name="T37" fmla="*/ 30 h 101"/>
                                <a:gd name="T38" fmla="*/ 19 w 86"/>
                                <a:gd name="T39" fmla="*/ 10 h 101"/>
                                <a:gd name="T40" fmla="*/ 20 w 86"/>
                                <a:gd name="T41" fmla="*/ 13 h 101"/>
                                <a:gd name="T42" fmla="*/ 13 w 86"/>
                                <a:gd name="T43" fmla="*/ 30 h 101"/>
                                <a:gd name="T44" fmla="*/ 11 w 86"/>
                                <a:gd name="T45" fmla="*/ 32 h 101"/>
                                <a:gd name="T46" fmla="*/ 23 w 86"/>
                                <a:gd name="T47" fmla="*/ 0 h 101"/>
                                <a:gd name="T48" fmla="*/ 33 w 86"/>
                                <a:gd name="T49" fmla="*/ 86 h 101"/>
                                <a:gd name="T50" fmla="*/ 60 w 86"/>
                                <a:gd name="T51" fmla="*/ 101 h 101"/>
                                <a:gd name="T52" fmla="*/ 80 w 86"/>
                                <a:gd name="T53" fmla="*/ 94 h 101"/>
                                <a:gd name="T54" fmla="*/ 61 w 86"/>
                                <a:gd name="T55" fmla="*/ 73 h 101"/>
                                <a:gd name="T56" fmla="*/ 59 w 86"/>
                                <a:gd name="T57" fmla="*/ 72 h 101"/>
                                <a:gd name="T58" fmla="*/ 51 w 86"/>
                                <a:gd name="T59" fmla="*/ 74 h 101"/>
                                <a:gd name="T60" fmla="*/ 41 w 86"/>
                                <a:gd name="T61" fmla="*/ 69 h 101"/>
                                <a:gd name="T62" fmla="*/ 33 w 86"/>
                                <a:gd name="T63" fmla="*/ 29 h 101"/>
                                <a:gd name="T64" fmla="*/ 27 w 86"/>
                                <a:gd name="T65" fmla="*/ 2 h 101"/>
                                <a:gd name="T66" fmla="*/ 25 w 86"/>
                                <a:gd name="T67" fmla="*/ 0 h 10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101" w="86" stroke="1">
                                  <a:moveTo>
                                    <a:pt x="71" y="38"/>
                                  </a:moveTo>
                                  <a:cubicBezTo>
                                    <a:pt x="70" y="38"/>
                                    <a:pt x="70" y="38"/>
                                    <a:pt x="69" y="38"/>
                                  </a:cubicBezTo>
                                  <a:cubicBezTo>
                                    <a:pt x="69" y="38"/>
                                    <a:pt x="68" y="39"/>
                                    <a:pt x="68" y="40"/>
                                  </a:cubicBezTo>
                                  <a:cubicBezTo>
                                    <a:pt x="68" y="42"/>
                                    <a:pt x="68" y="42"/>
                                    <a:pt x="68" y="42"/>
                                  </a:cubicBezTo>
                                  <a:cubicBezTo>
                                    <a:pt x="49" y="42"/>
                                    <a:pt x="49" y="42"/>
                                    <a:pt x="49" y="42"/>
                                  </a:cubicBezTo>
                                  <a:cubicBezTo>
                                    <a:pt x="47" y="42"/>
                                    <a:pt x="46" y="43"/>
                                    <a:pt x="46" y="44"/>
                                  </a:cubicBezTo>
                                  <a:cubicBezTo>
                                    <a:pt x="46" y="56"/>
                                    <a:pt x="46" y="56"/>
                                    <a:pt x="46" y="56"/>
                                  </a:cubicBezTo>
                                  <a:cubicBezTo>
                                    <a:pt x="46" y="57"/>
                                    <a:pt x="47" y="58"/>
                                    <a:pt x="49" y="58"/>
                                  </a:cubicBezTo>
                                  <a:cubicBezTo>
                                    <a:pt x="68" y="58"/>
                                    <a:pt x="68" y="58"/>
                                    <a:pt x="68" y="58"/>
                                  </a:cubicBezTo>
                                  <a:cubicBezTo>
                                    <a:pt x="68" y="60"/>
                                    <a:pt x="68" y="60"/>
                                    <a:pt x="68" y="60"/>
                                  </a:cubicBezTo>
                                  <a:cubicBezTo>
                                    <a:pt x="68" y="60"/>
                                    <a:pt x="69" y="61"/>
                                    <a:pt x="69" y="61"/>
                                  </a:cubicBezTo>
                                  <a:cubicBezTo>
                                    <a:pt x="70" y="62"/>
                                    <a:pt x="70" y="62"/>
                                    <a:pt x="71" y="62"/>
                                  </a:cubicBezTo>
                                  <a:cubicBezTo>
                                    <a:pt x="71" y="62"/>
                                    <a:pt x="71" y="62"/>
                                    <a:pt x="72" y="61"/>
                                  </a:cubicBezTo>
                                  <a:cubicBezTo>
                                    <a:pt x="85" y="51"/>
                                    <a:pt x="85" y="51"/>
                                    <a:pt x="85" y="51"/>
                                  </a:cubicBezTo>
                                  <a:cubicBezTo>
                                    <a:pt x="85" y="51"/>
                                    <a:pt x="86" y="50"/>
                                    <a:pt x="86" y="50"/>
                                  </a:cubicBezTo>
                                  <a:cubicBezTo>
                                    <a:pt x="86" y="49"/>
                                    <a:pt x="85" y="48"/>
                                    <a:pt x="85" y="48"/>
                                  </a:cubicBezTo>
                                  <a:cubicBezTo>
                                    <a:pt x="72" y="38"/>
                                    <a:pt x="72" y="38"/>
                                    <a:pt x="72" y="38"/>
                                  </a:cubicBezTo>
                                  <a:cubicBezTo>
                                    <a:pt x="71" y="38"/>
                                    <a:pt x="71" y="38"/>
                                    <a:pt x="71" y="38"/>
                                  </a:cubicBezTo>
                                  <a:moveTo>
                                    <a:pt x="62" y="11"/>
                                  </a:moveTo>
                                  <a:cubicBezTo>
                                    <a:pt x="61" y="11"/>
                                    <a:pt x="61" y="11"/>
                                    <a:pt x="60" y="12"/>
                                  </a:cubicBezTo>
                                  <a:cubicBezTo>
                                    <a:pt x="47" y="22"/>
                                    <a:pt x="47" y="22"/>
                                    <a:pt x="47" y="22"/>
                                  </a:cubicBezTo>
                                  <a:cubicBezTo>
                                    <a:pt x="47" y="22"/>
                                    <a:pt x="46" y="23"/>
                                    <a:pt x="46" y="23"/>
                                  </a:cubicBezTo>
                                  <a:cubicBezTo>
                                    <a:pt x="46" y="24"/>
                                    <a:pt x="47" y="25"/>
                                    <a:pt x="47" y="25"/>
                                  </a:cubicBezTo>
                                  <a:cubicBezTo>
                                    <a:pt x="60" y="35"/>
                                    <a:pt x="60" y="35"/>
                                    <a:pt x="60" y="35"/>
                                  </a:cubicBezTo>
                                  <a:cubicBezTo>
                                    <a:pt x="61" y="35"/>
                                    <a:pt x="61" y="35"/>
                                    <a:pt x="62" y="35"/>
                                  </a:cubicBezTo>
                                  <a:cubicBezTo>
                                    <a:pt x="62" y="35"/>
                                    <a:pt x="62" y="35"/>
                                    <a:pt x="63" y="35"/>
                                  </a:cubicBezTo>
                                  <a:cubicBezTo>
                                    <a:pt x="63" y="35"/>
                                    <a:pt x="64" y="34"/>
                                    <a:pt x="64" y="33"/>
                                  </a:cubicBezTo>
                                  <a:cubicBezTo>
                                    <a:pt x="64" y="31"/>
                                    <a:pt x="64" y="31"/>
                                    <a:pt x="64" y="31"/>
                                  </a:cubicBezTo>
                                  <a:cubicBezTo>
                                    <a:pt x="83" y="31"/>
                                    <a:pt x="83" y="31"/>
                                    <a:pt x="83" y="31"/>
                                  </a:cubicBezTo>
                                  <a:cubicBezTo>
                                    <a:pt x="85" y="31"/>
                                    <a:pt x="86" y="30"/>
                                    <a:pt x="86" y="29"/>
                                  </a:cubicBezTo>
                                  <a:cubicBezTo>
                                    <a:pt x="86" y="17"/>
                                    <a:pt x="86" y="17"/>
                                    <a:pt x="86" y="17"/>
                                  </a:cubicBezTo>
                                  <a:cubicBezTo>
                                    <a:pt x="86" y="16"/>
                                    <a:pt x="85" y="15"/>
                                    <a:pt x="83" y="15"/>
                                  </a:cubicBezTo>
                                  <a:cubicBezTo>
                                    <a:pt x="64" y="15"/>
                                    <a:pt x="64" y="15"/>
                                    <a:pt x="64" y="15"/>
                                  </a:cubicBezTo>
                                  <a:cubicBezTo>
                                    <a:pt x="64" y="13"/>
                                    <a:pt x="64" y="13"/>
                                    <a:pt x="64" y="13"/>
                                  </a:cubicBezTo>
                                  <a:cubicBezTo>
                                    <a:pt x="64" y="13"/>
                                    <a:pt x="63" y="12"/>
                                    <a:pt x="63" y="12"/>
                                  </a:cubicBezTo>
                                  <a:cubicBezTo>
                                    <a:pt x="62" y="11"/>
                                    <a:pt x="62" y="11"/>
                                    <a:pt x="62" y="11"/>
                                  </a:cubicBezTo>
                                  <a:moveTo>
                                    <a:pt x="11" y="32"/>
                                  </a:moveTo>
                                  <a:cubicBezTo>
                                    <a:pt x="10" y="32"/>
                                    <a:pt x="10" y="31"/>
                                    <a:pt x="10" y="30"/>
                                  </a:cubicBezTo>
                                  <a:cubicBezTo>
                                    <a:pt x="10" y="23"/>
                                    <a:pt x="13" y="16"/>
                                    <a:pt x="18" y="11"/>
                                  </a:cubicBezTo>
                                  <a:cubicBezTo>
                                    <a:pt x="18" y="10"/>
                                    <a:pt x="18" y="10"/>
                                    <a:pt x="19" y="10"/>
                                  </a:cubicBezTo>
                                  <a:cubicBezTo>
                                    <a:pt x="19" y="10"/>
                                    <a:pt x="20" y="10"/>
                                    <a:pt x="20" y="10"/>
                                  </a:cubicBezTo>
                                  <a:cubicBezTo>
                                    <a:pt x="21" y="11"/>
                                    <a:pt x="21" y="12"/>
                                    <a:pt x="20" y="13"/>
                                  </a:cubicBezTo>
                                  <a:cubicBezTo>
                                    <a:pt x="16" y="18"/>
                                    <a:pt x="13" y="24"/>
                                    <a:pt x="13" y="30"/>
                                  </a:cubicBezTo>
                                  <a:cubicBezTo>
                                    <a:pt x="13" y="30"/>
                                    <a:pt x="13" y="30"/>
                                    <a:pt x="13" y="30"/>
                                  </a:cubicBezTo>
                                  <a:cubicBezTo>
                                    <a:pt x="13" y="31"/>
                                    <a:pt x="12" y="32"/>
                                    <a:pt x="11" y="32"/>
                                  </a:cubicBezTo>
                                  <a:cubicBezTo>
                                    <a:pt x="11" y="32"/>
                                    <a:pt x="11" y="32"/>
                                    <a:pt x="11" y="32"/>
                                  </a:cubicBezTo>
                                  <a:moveTo>
                                    <a:pt x="24" y="0"/>
                                  </a:moveTo>
                                  <a:cubicBezTo>
                                    <a:pt x="24" y="0"/>
                                    <a:pt x="23" y="0"/>
                                    <a:pt x="23" y="0"/>
                                  </a:cubicBezTo>
                                  <a:cubicBezTo>
                                    <a:pt x="6" y="10"/>
                                    <a:pt x="0" y="29"/>
                                    <a:pt x="9" y="44"/>
                                  </a:cubicBezTo>
                                  <a:cubicBezTo>
                                    <a:pt x="33" y="86"/>
                                    <a:pt x="33" y="86"/>
                                    <a:pt x="33" y="86"/>
                                  </a:cubicBezTo>
                                  <a:cubicBezTo>
                                    <a:pt x="37" y="93"/>
                                    <a:pt x="44" y="98"/>
                                    <a:pt x="51" y="100"/>
                                  </a:cubicBezTo>
                                  <a:cubicBezTo>
                                    <a:pt x="54" y="100"/>
                                    <a:pt x="57" y="101"/>
                                    <a:pt x="60" y="101"/>
                                  </a:cubicBezTo>
                                  <a:cubicBezTo>
                                    <a:pt x="66" y="101"/>
                                    <a:pt x="73" y="99"/>
                                    <a:pt x="79" y="96"/>
                                  </a:cubicBezTo>
                                  <a:cubicBezTo>
                                    <a:pt x="79" y="95"/>
                                    <a:pt x="80" y="95"/>
                                    <a:pt x="80" y="94"/>
                                  </a:cubicBezTo>
                                  <a:cubicBezTo>
                                    <a:pt x="80" y="93"/>
                                    <a:pt x="80" y="92"/>
                                    <a:pt x="79" y="91"/>
                                  </a:cubicBezTo>
                                  <a:cubicBezTo>
                                    <a:pt x="61" y="73"/>
                                    <a:pt x="61" y="73"/>
                                    <a:pt x="61" y="73"/>
                                  </a:cubicBezTo>
                                  <a:cubicBezTo>
                                    <a:pt x="61" y="73"/>
                                    <a:pt x="61" y="72"/>
                                    <a:pt x="60" y="72"/>
                                  </a:cubicBezTo>
                                  <a:cubicBezTo>
                                    <a:pt x="60" y="72"/>
                                    <a:pt x="60" y="72"/>
                                    <a:pt x="59" y="72"/>
                                  </a:cubicBezTo>
                                  <a:cubicBezTo>
                                    <a:pt x="59" y="72"/>
                                    <a:pt x="59" y="72"/>
                                    <a:pt x="59" y="72"/>
                                  </a:cubicBezTo>
                                  <a:cubicBezTo>
                                    <a:pt x="56" y="73"/>
                                    <a:pt x="53" y="74"/>
                                    <a:pt x="51" y="74"/>
                                  </a:cubicBezTo>
                                  <a:cubicBezTo>
                                    <a:pt x="50" y="74"/>
                                    <a:pt x="48" y="73"/>
                                    <a:pt x="47" y="73"/>
                                  </a:cubicBezTo>
                                  <a:cubicBezTo>
                                    <a:pt x="45" y="73"/>
                                    <a:pt x="42" y="71"/>
                                    <a:pt x="41" y="69"/>
                                  </a:cubicBezTo>
                                  <a:cubicBezTo>
                                    <a:pt x="28" y="46"/>
                                    <a:pt x="28" y="46"/>
                                    <a:pt x="28" y="46"/>
                                  </a:cubicBezTo>
                                  <a:cubicBezTo>
                                    <a:pt x="25" y="42"/>
                                    <a:pt x="27" y="35"/>
                                    <a:pt x="33" y="29"/>
                                  </a:cubicBezTo>
                                  <a:cubicBezTo>
                                    <a:pt x="34" y="28"/>
                                    <a:pt x="34" y="27"/>
                                    <a:pt x="34" y="26"/>
                                  </a:cubicBezTo>
                                  <a:cubicBezTo>
                                    <a:pt x="27" y="2"/>
                                    <a:pt x="27" y="2"/>
                                    <a:pt x="27" y="2"/>
                                  </a:cubicBezTo>
                                  <a:cubicBezTo>
                                    <a:pt x="26" y="1"/>
                                    <a:pt x="26" y="0"/>
                                    <a:pt x="25" y="0"/>
                                  </a:cubicBezTo>
                                  <a:cubicBezTo>
                                    <a:pt x="25" y="0"/>
                                    <a:pt x="25" y="0"/>
                                    <a:pt x="25" y="0"/>
                                  </a:cubicBezTo>
                                  <a:cubicBezTo>
                                    <a:pt x="25" y="0"/>
                                    <a:pt x="24" y="0"/>
                                    <a:pt x="24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192" name="1"/>
                          <wps:cNvSpPr/>
                          <wps:spPr>
                            <a:xfrm>
                              <a:off x="6222" y="36347"/>
                              <a:ext cx="238" cy="238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04887721" y="13932552"/>
                                </a:cxn>
                                <a:cxn ang="0">
                                  <a:pos x="104887721" y="13932552"/>
                                </a:cxn>
                                <a:cxn ang="0">
                                  <a:pos x="97790446" y="13932552"/>
                                </a:cxn>
                                <a:cxn ang="0">
                                  <a:pos x="97790446" y="25762121"/>
                                </a:cxn>
                                <a:cxn ang="0">
                                  <a:pos x="77022616" y="25762121"/>
                                </a:cxn>
                                <a:cxn ang="0">
                                  <a:pos x="77022616" y="13932552"/>
                                </a:cxn>
                                <a:cxn ang="0">
                                  <a:pos x="39694673" y="13932552"/>
                                </a:cxn>
                                <a:cxn ang="0">
                                  <a:pos x="39694673" y="25762121"/>
                                </a:cxn>
                                <a:cxn ang="0">
                                  <a:pos x="18664263" y="25762121"/>
                                </a:cxn>
                                <a:cxn ang="0">
                                  <a:pos x="18664263" y="13932552"/>
                                </a:cxn>
                                <a:cxn ang="0">
                                  <a:pos x="11829569" y="13932552"/>
                                </a:cxn>
                                <a:cxn ang="0">
                                  <a:pos x="0" y="25762121"/>
                                </a:cxn>
                                <a:cxn ang="0">
                                  <a:pos x="0" y="104887721"/>
                                </a:cxn>
                                <a:cxn ang="0">
                                  <a:pos x="11829569" y="116454125"/>
                                </a:cxn>
                                <a:cxn ang="0">
                                  <a:pos x="104887721" y="116454125"/>
                                </a:cxn>
                                <a:cxn ang="0">
                                  <a:pos x="116454125" y="104887721"/>
                                </a:cxn>
                                <a:cxn ang="0">
                                  <a:pos x="116454125" y="25762121"/>
                                </a:cxn>
                                <a:cxn ang="0">
                                  <a:pos x="104887721" y="13932552"/>
                                </a:cxn>
                                <a:cxn ang="0">
                                  <a:pos x="104887721" y="104887721"/>
                                </a:cxn>
                                <a:cxn ang="0">
                                  <a:pos x="104887721" y="104887721"/>
                                </a:cxn>
                                <a:cxn ang="0">
                                  <a:pos x="11829569" y="104887721"/>
                                </a:cxn>
                                <a:cxn ang="0">
                                  <a:pos x="11829569" y="51523659"/>
                                </a:cxn>
                                <a:cxn ang="0">
                                  <a:pos x="104887721" y="51523659"/>
                                </a:cxn>
                                <a:cxn ang="0">
                                  <a:pos x="104887721" y="104887721"/>
                                </a:cxn>
                                <a:cxn ang="0">
                                  <a:pos x="32596815" y="0"/>
                                </a:cxn>
                                <a:cxn ang="0">
                                  <a:pos x="32596815" y="0"/>
                                </a:cxn>
                                <a:cxn ang="0">
                                  <a:pos x="23395974" y="0"/>
                                </a:cxn>
                                <a:cxn ang="0">
                                  <a:pos x="23395974" y="23395974"/>
                                </a:cxn>
                                <a:cxn ang="0">
                                  <a:pos x="32596815" y="23395974"/>
                                </a:cxn>
                                <a:cxn ang="0">
                                  <a:pos x="32596815" y="0"/>
                                </a:cxn>
                                <a:cxn ang="0">
                                  <a:pos x="93058151" y="0"/>
                                </a:cxn>
                                <a:cxn ang="0">
                                  <a:pos x="93058151" y="0"/>
                                </a:cxn>
                                <a:cxn ang="0">
                                  <a:pos x="83857894" y="0"/>
                                </a:cxn>
                                <a:cxn ang="0">
                                  <a:pos x="83857894" y="23395974"/>
                                </a:cxn>
                                <a:cxn ang="0">
                                  <a:pos x="93058151" y="23395974"/>
                                </a:cxn>
                                <a:cxn ang="0">
                                  <a:pos x="93058151" y="0"/>
                                </a:cxn>
                              </a:cxnLst>
                              <a:rect l="0" t="0" r="0" b="0"/>
                              <a:pathLst>
                                <a:path fill="norm" h="444" w="444" stroke="1">
                                  <a:moveTo>
                                    <a:pt x="399" y="53"/>
                                  </a:moveTo>
                                  <a:lnTo>
                                    <a:pt x="399" y="53"/>
                                  </a:lnTo>
                                  <a:cubicBezTo>
                                    <a:pt x="372" y="53"/>
                                    <a:pt x="372" y="53"/>
                                    <a:pt x="372" y="53"/>
                                  </a:cubicBezTo>
                                  <a:cubicBezTo>
                                    <a:pt x="372" y="98"/>
                                    <a:pt x="372" y="98"/>
                                    <a:pt x="372" y="98"/>
                                  </a:cubicBezTo>
                                  <a:cubicBezTo>
                                    <a:pt x="293" y="98"/>
                                    <a:pt x="293" y="98"/>
                                    <a:pt x="293" y="98"/>
                                  </a:cubicBezTo>
                                  <a:cubicBezTo>
                                    <a:pt x="293" y="53"/>
                                    <a:pt x="293" y="53"/>
                                    <a:pt x="293" y="53"/>
                                  </a:cubicBezTo>
                                  <a:cubicBezTo>
                                    <a:pt x="151" y="53"/>
                                    <a:pt x="151" y="53"/>
                                    <a:pt x="151" y="53"/>
                                  </a:cubicBezTo>
                                  <a:cubicBezTo>
                                    <a:pt x="151" y="98"/>
                                    <a:pt x="151" y="98"/>
                                    <a:pt x="151" y="98"/>
                                  </a:cubicBezTo>
                                  <a:cubicBezTo>
                                    <a:pt x="71" y="98"/>
                                    <a:pt x="71" y="98"/>
                                    <a:pt x="71" y="98"/>
                                  </a:cubicBezTo>
                                  <a:cubicBezTo>
                                    <a:pt x="71" y="53"/>
                                    <a:pt x="71" y="53"/>
                                    <a:pt x="71" y="53"/>
                                  </a:cubicBezTo>
                                  <a:cubicBezTo>
                                    <a:pt x="45" y="53"/>
                                    <a:pt x="45" y="53"/>
                                    <a:pt x="45" y="53"/>
                                  </a:cubicBezTo>
                                  <a:cubicBezTo>
                                    <a:pt x="18" y="53"/>
                                    <a:pt x="0" y="71"/>
                                    <a:pt x="0" y="98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0" y="425"/>
                                    <a:pt x="18" y="443"/>
                                    <a:pt x="45" y="443"/>
                                  </a:cubicBezTo>
                                  <a:cubicBezTo>
                                    <a:pt x="399" y="443"/>
                                    <a:pt x="399" y="443"/>
                                    <a:pt x="399" y="443"/>
                                  </a:cubicBezTo>
                                  <a:cubicBezTo>
                                    <a:pt x="425" y="443"/>
                                    <a:pt x="443" y="425"/>
                                    <a:pt x="443" y="399"/>
                                  </a:cubicBezTo>
                                  <a:cubicBezTo>
                                    <a:pt x="443" y="98"/>
                                    <a:pt x="443" y="98"/>
                                    <a:pt x="443" y="98"/>
                                  </a:cubicBezTo>
                                  <a:cubicBezTo>
                                    <a:pt x="443" y="71"/>
                                    <a:pt x="425" y="53"/>
                                    <a:pt x="399" y="53"/>
                                  </a:cubicBezTo>
                                  <a:close/>
                                  <a:moveTo>
                                    <a:pt x="399" y="399"/>
                                  </a:moveTo>
                                  <a:lnTo>
                                    <a:pt x="399" y="399"/>
                                  </a:lnTo>
                                  <a:cubicBezTo>
                                    <a:pt x="45" y="399"/>
                                    <a:pt x="45" y="399"/>
                                    <a:pt x="45" y="399"/>
                                  </a:cubicBezTo>
                                  <a:cubicBezTo>
                                    <a:pt x="45" y="196"/>
                                    <a:pt x="45" y="196"/>
                                    <a:pt x="45" y="196"/>
                                  </a:cubicBezTo>
                                  <a:cubicBezTo>
                                    <a:pt x="399" y="196"/>
                                    <a:pt x="399" y="196"/>
                                    <a:pt x="399" y="196"/>
                                  </a:cubicBezTo>
                                  <a:lnTo>
                                    <a:pt x="399" y="399"/>
                                  </a:lnTo>
                                  <a:close/>
                                  <a:moveTo>
                                    <a:pt x="124" y="0"/>
                                  </a:moveTo>
                                  <a:lnTo>
                                    <a:pt x="124" y="0"/>
                                  </a:lnTo>
                                  <a:cubicBezTo>
                                    <a:pt x="89" y="0"/>
                                    <a:pt x="89" y="0"/>
                                    <a:pt x="89" y="0"/>
                                  </a:cubicBezTo>
                                  <a:cubicBezTo>
                                    <a:pt x="89" y="89"/>
                                    <a:pt x="89" y="89"/>
                                    <a:pt x="89" y="89"/>
                                  </a:cubicBezTo>
                                  <a:cubicBezTo>
                                    <a:pt x="124" y="89"/>
                                    <a:pt x="124" y="89"/>
                                    <a:pt x="124" y="89"/>
                                  </a:cubicBezTo>
                                  <a:lnTo>
                                    <a:pt x="124" y="0"/>
                                  </a:lnTo>
                                  <a:close/>
                                  <a:moveTo>
                                    <a:pt x="354" y="0"/>
                                  </a:moveTo>
                                  <a:lnTo>
                                    <a:pt x="354" y="0"/>
                                  </a:lnTo>
                                  <a:cubicBezTo>
                                    <a:pt x="319" y="0"/>
                                    <a:pt x="319" y="0"/>
                                    <a:pt x="319" y="0"/>
                                  </a:cubicBezTo>
                                  <a:cubicBezTo>
                                    <a:pt x="319" y="89"/>
                                    <a:pt x="319" y="89"/>
                                    <a:pt x="319" y="89"/>
                                  </a:cubicBezTo>
                                  <a:cubicBezTo>
                                    <a:pt x="354" y="89"/>
                                    <a:pt x="354" y="89"/>
                                    <a:pt x="354" y="89"/>
                                  </a:cubicBezTo>
                                  <a:lnTo>
                                    <a:pt x="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3" name="文本框 43"/>
                        <wps:cNvSpPr txBox="1"/>
                        <wps:spPr>
                          <a:xfrm>
                            <a:off x="6613" y="36075"/>
                            <a:ext cx="2726" cy="2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出生日期：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XX年X月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jc w:val="both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88-XXXX-XXXX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jc w:val="both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邮箱：</w:t>
                              </w:r>
                              <w:hyperlink r:id="rId11" w:history="1"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XXXX</w:t>
                                </w:r>
                                <w:r>
                                  <w:rPr>
                                    <w:rStyle w:val="Hyperlink"/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@</w:t>
                                </w:r>
                                <w:r>
                                  <w:rPr>
                                    <w:rStyle w:val="Hyperlink"/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qq</w:t>
                                </w:r>
                                <w:r>
                                  <w:rPr>
                                    <w:rStyle w:val="Hyperlink"/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.com</w:t>
                                </w:r>
                              </w:hyperlink>
                            </w:p>
                            <w:p>
                              <w:pPr>
                                <w:jc w:val="both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160.9pt;height:102.1pt;margin-top:3.45pt;margin-left:148.65pt;mso-height-relative:page;mso-width-relative:page;position:absolute;z-index:251697152" coordorigin="6121,36075" coordsize="3218,2042">
                <o:lock v:ext="edit" aspectratio="f"/>
                <v:group id="组合 38" o:spid="_x0000_s1040" style="width:440;height:1700;left:6121;position:absolute;top:36246" coordorigin="6121,36246" coordsize="440,1700">
                  <o:lock v:ext="edit" aspectratio="f"/>
                  <v:oval id="椭圆 3" o:spid="_x0000_s1041" style="width:441;height:441;left:6121;position:absolute;top:37506;v-text-anchor:middle" coordsize="21600,21600" filled="t" fillcolor="#fa7844" stroked="f" strokeweight="1pt">
                    <v:stroke joinstyle="miter"/>
                    <o:lock v:ext="edit" aspectratio="f"/>
                  </v:oval>
                  <v:oval id="椭圆 3" o:spid="_x0000_s1042" style="width:441;height:441;left:6121;position:absolute;top:36866;v-text-anchor:middle" coordsize="21600,21600" filled="t" fillcolor="#fa7844" stroked="f" strokeweight="1pt">
                    <v:stroke joinstyle="miter"/>
                    <o:lock v:ext="edit" aspectratio="f"/>
                  </v:oval>
                  <v:oval id="椭圆 3" o:spid="_x0000_s1043" style="width:441;height:441;left:6121;position:absolute;top:36246;v-text-anchor:middle" coordsize="21600,21600" filled="t" fillcolor="#fa7844" stroked="f" strokeweight="1pt">
                    <v:stroke joinstyle="miter"/>
                    <o:lock v:ext="edit" aspectratio="f"/>
                  </v:oval>
                  <v:shape id="1" o:spid="_x0000_s1044" style="width:257;height:243;left:6213;position:absolute;top:37605" coordsize="121,114" o:spt="100" adj="-11796480,,5400" path="m74,42c38,42,38,42,38,42c36,42,35,43,35,44c35,46,36,47,38,47c74,47,74,47,74,47c75,47,76,46,76,44c76,43,75,42,74,42m87,32c38,32,38,32,38,32c36,32,35,33,35,35c35,35,35,35,35,35c35,36,36,37,38,37c87,37,87,37,87,37c88,37,89,36,89,35c89,35,89,35,89,35c89,33,88,32,87,32m87,22c38,22,38,22,38,22c36,22,35,24,35,25c35,25,35,26,35,26c36,27,37,28,38,28c87,28,87,28,87,28c88,28,89,27,89,26c89,26,89,25,89,25c89,24,88,22,87,22m19,105c60,71,60,71,60,71c103,105,103,105,103,105c19,105,19,105,19,105m9,100c9,54,9,54,9,54c41,74,41,74,41,74c9,100,9,100,9,100m112,99c80,74,80,74,80,74c112,53,112,53,112,53c112,99,112,99,112,99m16,48c9,43,9,43,9,43c9,37,9,37,9,37c9,37,10,37,10,36c11,36,12,35,13,35c16,35,16,35,16,35c16,48,16,48,16,48m105,47c105,35,105,35,105,35c109,35,109,35,109,35c110,35,111,36,111,36c112,37,112,37,112,37c112,42,112,42,112,42c105,47,105,47,105,47m48,68c26,54,26,54,26,54c26,54,26,53,26,53c26,35,26,35,26,35c26,26,26,26,26,26c26,20,26,20,26,20c26,15,30,10,36,10c84,10,84,10,84,10c90,10,95,15,95,20c95,26,95,26,95,26c95,35,95,35,95,35c95,53,95,53,95,53c95,54,95,54,95,54c72,68,72,68,72,68c60,59,60,59,60,59c48,68,48,68,48,68m84,c36,,36,,36,c25,,16,9,16,20c16,26,16,26,16,26c13,26,13,26,13,26c7,26,1,31,,37c,103,,103,,103c1,109,7,114,13,114c109,114,109,114,109,114c115,114,121,109,121,103c121,37,121,37,121,37c121,31,115,26,109,26c105,26,105,26,105,26c105,20,105,20,105,20c105,9,95,,84,e" filled="t" fillcolor="white" stroked="f">
                    <v:stroke joinstyle="miter"/>
                    <v:path o:connecttype="custom" o:connectlocs="80,89;80,100;161,93;184,68;74,74;80,78;189,74;184,68;80,46;74,55;184,59;189,53;40,223;218,223;19,213;87,157;237,211;237,112;33,102;19,78;27,74;33,102;223,74;235,76;237,89;101,144;55,112;55,55;76,21;201,42;201,74;201,115;127,125;178,0;33,42;27,55;0,219;231,243;257,78;223,55;178,0" o:connectangles="0,0,0,0,0,0,0,0,0,0,0,0,0,0,0,0,0,0,0,0,0,0,0,0,0,0,0,0,0,0,0,0,0,0,0,0,0,0,0,0,0"/>
                    <o:lock v:ext="edit" aspectratio="f"/>
                  </v:shape>
                  <v:shape id="1" o:spid="_x0000_s1045" style="width:233;height:273;left:6225;position:absolute;top:36960" coordsize="86,101" o:spt="100" adj="-11796480,,5400" path="m71,38c70,38,70,38,69,38c69,38,68,39,68,40c68,42,68,42,68,42c49,42,49,42,49,42c47,42,46,43,46,44c46,56,46,56,46,56c46,57,47,58,49,58c68,58,68,58,68,58c68,60,68,60,68,60c68,60,69,61,69,61c70,62,70,62,71,62c71,62,71,62,72,61c85,51,85,51,85,51c85,51,86,50,86,50c86,49,85,48,85,48c72,38,72,38,72,38c71,38,71,38,71,38m62,11c61,11,61,11,60,12c47,22,47,22,47,22c47,22,46,23,46,23c46,24,47,25,47,25c60,35,60,35,60,35c61,35,61,35,62,35c62,35,62,35,63,35c63,35,64,34,64,33c64,31,64,31,64,31c83,31,83,31,83,31c85,31,86,30,86,29c86,17,86,17,86,17c86,16,85,15,83,15c64,15,64,15,64,15c64,13,64,13,64,13c64,13,63,12,63,12c62,11,62,11,62,11m11,32c10,32,10,31,10,30c10,23,13,16,18,11c18,10,18,10,19,10c19,10,20,10,20,10c21,11,21,12,20,13c16,18,13,24,13,30c13,30,13,30,13,30c13,31,12,32,11,32c11,32,11,32,11,32m24,c24,,23,,23,c6,10,,29,9,44c33,86,33,86,33,86c37,93,44,98,51,100c54,100,57,101,60,101c66,101,73,99,79,96c79,95,80,95,80,94c80,93,80,92,79,91c61,73,61,73,61,73c61,73,61,72,60,72c60,72,60,72,59,72c59,72,59,72,59,72c56,73,53,74,51,74c50,74,48,73,47,73c45,73,42,71,41,69c28,46,28,46,28,46c25,42,27,35,33,29c34,28,34,27,34,26c27,2,27,2,27,2c26,1,26,,25,c25,,25,,25,c25,,24,,24,e" filled="t" fillcolor="white" stroked="f">
                    <v:stroke joinstyle="miter"/>
                    <v:path o:connecttype="custom" o:connectlocs="186,102;184,113;124,118;132,156;184,162;192,167;230,137;230,129;192,102;162,32;124,62;162,94;170,94;173,83;233,78;224,40;173,35;167,29;27,81;51,27;54,35;35,81;29,86;62,0;89,232;162,273;216,254;165,197;159,194;138,200;111,186;89,78;73,5;67,0" o:connectangles="0,0,0,0,0,0,0,0,0,0,0,0,0,0,0,0,0,0,0,0,0,0,0,0,0,0,0,0,0,0,0,0,0,0"/>
                    <o:lock v:ext="edit" aspectratio="f"/>
                  </v:shape>
                  <v:shape id="1" o:spid="_x0000_s1046" style="width:238;height:238;left:6222;position:absolute;top:36347" coordsize="444,444" o:spt="100" adj="-11796480,,5400" path="m399,53l399,53c372,53,372,53,372,53c372,98,372,98,372,98c293,98,293,98,293,98c293,53,293,53,293,53c151,53,151,53,151,53c151,98,151,98,151,98c71,98,71,98,71,98c71,53,71,53,71,53c45,53,45,53,45,53c18,53,,71,,98c,399,,399,,399c,425,18,443,45,443c399,443,399,443,399,443c425,443,443,425,443,399c443,98,443,98,443,98c443,71,425,53,399,53xm399,399l399,399c45,399,45,399,45,399c45,196,45,196,45,196c399,196,399,196,399,196l399,399xm124,l124,c89,,89,,89,c89,89,89,89,89,89c124,89,124,89,124,89l124,xm354,l354,c319,,319,,319,c319,89,319,89,319,89c354,89,354,89,354,89l354,xe" filled="t" fillcolor="white" stroked="f">
                    <v:stroke joinstyle="miter"/>
                    <v:path o:connecttype="custom" o:connectlocs="104887721,13932552;104887721,13932552;97790446,13932552;97790446,25762121;77022616,25762121;77022616,13932552;39694673,13932552;39694673,25762121;18664263,25762121;18664263,13932552;11829569,13932552;0,25762121;0,104887721;11829569,116454125;104887721,116454125;116454125,104887721;116454125,25762121;104887721,13932552;104887721,104887721;104887721,104887721;11829569,104887721;11829569,51523659;104887721,51523659;104887721,104887721;32596815,0;32596815,0;23395974,0;23395974,23395974;32596815,23395974;32596815,0;93058151,0;93058151,0;83857894,0;83857894,23395974;93058151,23395974;93058151,0" o:connectangles="0,0,0,0,0,0,0,0,0,0,0,0,0,0,0,0,0,0,0,0,0,0,0,0,0,0,0,0,0,0,0,0,0,0,0,0"/>
                    <o:lock v:ext="edit" aspectratio="f"/>
                  </v:shape>
                </v:group>
                <v:shape id="文本框 43" o:spid="_x0000_s1047" type="#_x0000_t202" style="width:2726;height:2042;left:6613;position:absolute;top:36075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jc w:val="both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出生日期：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XX年X月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 </w:t>
                        </w:r>
                      </w:p>
                      <w:p>
                        <w:pPr>
                          <w:jc w:val="both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电话：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88-XXXX-XXXX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</w:t>
                        </w:r>
                      </w:p>
                      <w:p>
                        <w:pPr>
                          <w:jc w:val="both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邮箱：</w:t>
                        </w:r>
                        <w:hyperlink r:id="rId12" w:history="1"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XXXX</w:t>
                          </w:r>
                          <w:r>
                            <w:rPr>
                              <w:rStyle w:val="Hyperlink"/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@</w:t>
                          </w:r>
                          <w:r>
                            <w:rPr>
                              <w:rStyle w:val="Hyperlink"/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qq</w:t>
                          </w:r>
                          <w:r>
                            <w:rPr>
                              <w:rStyle w:val="Hyperlink"/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.com</w:t>
                          </w:r>
                        </w:hyperlink>
                      </w:p>
                      <w:p>
                        <w:pPr>
                          <w:jc w:val="both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-330835</wp:posOffset>
                </wp:positionH>
                <wp:positionV relativeFrom="paragraph">
                  <wp:posOffset>-15875</wp:posOffset>
                </wp:positionV>
                <wp:extent cx="2956560" cy="1310005"/>
                <wp:effectExtent l="0" t="0" r="0" b="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812165" y="898525"/>
                          <a:ext cx="2956560" cy="1310005"/>
                          <a:chOff x="2194" y="1123"/>
                          <a:chExt cx="4656" cy="2063"/>
                        </a:xfrm>
                      </wpg:grpSpPr>
                      <wps:wsp xmlns:wps="http://schemas.microsoft.com/office/word/2010/wordprocessingShape">
                        <wps:cNvPr id="28" name="文本框 6"/>
                        <wps:cNvSpPr txBox="1"/>
                        <wps:spPr>
                          <a:xfrm>
                            <a:off x="2194" y="1123"/>
                            <a:ext cx="1982" cy="9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color w:val="404040" w:themeColor="text1" w:themeTint="BF"/>
                                  <w:sz w:val="28"/>
                                  <w:szCs w:val="28"/>
                                  <w:lang w:val="en-US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48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稻小壳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72"/>
                                  <w:szCs w:val="7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9" name="文本框 2"/>
                        <wps:cNvSpPr txBox="1"/>
                        <wps:spPr>
                          <a:xfrm>
                            <a:off x="2226" y="2264"/>
                            <a:ext cx="4624" cy="9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color w:val="2B476A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B476A"/>
                                  <w:sz w:val="28"/>
                                  <w:szCs w:val="28"/>
                                  <w:lang w:val="en-US" w:eastAsia="zh-CN"/>
                                </w:rPr>
                                <w:t>求职意向：幼教老师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232.8pt;height:103.15pt;margin-top:-1.25pt;margin-left:-26.05pt;mso-height-relative:page;mso-width-relative:page;position:absolute;z-index:251659264" coordorigin="2194,1123" coordsize="4656,2063">
                <o:lock v:ext="edit" aspectratio="f"/>
                <v:shape id="文本框 6" o:spid="_x0000_s1049" type="#_x0000_t202" style="width:1982;height:922;left:2194;position:absolute;top:1123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default"/>
                            <w:color w:val="404040" w:themeColor="text1" w:themeTint="BF"/>
                            <w:sz w:val="28"/>
                            <w:szCs w:val="28"/>
                            <w:lang w:val="en-US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48"/>
                            <w:szCs w:val="4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稻小壳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72"/>
                            <w:szCs w:val="7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2" o:spid="_x0000_s1050" type="#_x0000_t202" style="width:4624;height:922;left:2226;position:absolute;top:2264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default"/>
                            <w:color w:val="2B476A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B476A"/>
                            <w:sz w:val="28"/>
                            <w:szCs w:val="28"/>
                            <w:lang w:val="en-US" w:eastAsia="zh-CN"/>
                          </w:rPr>
                          <w:t>求职意向：幼教老师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-168275</wp:posOffset>
            </wp:positionV>
            <wp:extent cx="1771650" cy="1771650"/>
            <wp:effectExtent l="12700" t="12700" r="19050" b="19050"/>
            <wp:wrapNone/>
            <wp:docPr id="119" name="图片 7" descr="D:\常用资料\稻壳模板\素材\简历头像规范\用于圆形和方形头像500x500\03.jp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7" descr="D:\常用资料\稻壳模板\素材\简历头像规范\用于圆形和方形头像500x500\03.jpg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ellipse">
                      <a:avLst/>
                    </a:prstGeom>
                    <a:ln w="12700">
                      <a:solidFill>
                        <a:srgbClr val="D4EEF9"/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8425815</wp:posOffset>
                </wp:positionV>
                <wp:extent cx="6112510" cy="1137285"/>
                <wp:effectExtent l="0" t="0" r="0" b="0"/>
                <wp:wrapNone/>
                <wp:docPr id="36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72820" y="9252585"/>
                          <a:ext cx="6112510" cy="1137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性格活泼开朗，有积极的人生态度，积极参加公益活动和社会实践，学习能力强，逻辑思维好，做事情有条不紊；有比较强的适应能力，能快速地融入、凝聚团队；富有责任心和团队协作精神，具有充满激情的工作态度；在今后的工作当中力求自己更大的进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51" type="#_x0000_t202" style="width:481.3pt;height:89.55pt;margin-top:663.45pt;margin-left:-27.3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性格活泼开朗，有积极的人生态度，积极参加公益活动和社会实践，学习能力强，逻辑思维好，做事情有条不紊；有比较强的适应能力，能快速地融入、凝聚团队；富有责任心和团队协作精神，具有充满激情的工作态度；在今后的工作当中力求自己更大的进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6687820</wp:posOffset>
                </wp:positionV>
                <wp:extent cx="6139180" cy="92138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72820" y="7505700"/>
                          <a:ext cx="6139180" cy="921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时间：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20XX.09-20XX.06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社团：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校学生会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岗位：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组织部部长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负责团委日常工作活动；成功组织策划多项校园活动，如：新生迎新晚会，校园招聘会等；代表学校组织参加对外礼仪接待工作，通过接待XXXX等外国嘉宾，培养丰富的涉外接待经验。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483.4pt;height:72.55pt;margin-top:526.6pt;margin-left:-27.3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时间：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20XX.09-20XX.06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社团：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校学生会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岗位：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组织部部长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负责团委日常工作活动；成功组织策划多项校园活动，如：新生迎新晚会，校园招聘会等；代表学校组织参加对外礼仪接待工作，通过接待XXXX等外国嘉宾，培养丰富的涉外接待经验。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3684270</wp:posOffset>
                </wp:positionV>
                <wp:extent cx="6240145" cy="219964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72820" y="4493260"/>
                          <a:ext cx="6240145" cy="219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时间：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20XX.09-20XX.06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学校：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XX幼儿园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岗位：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助教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小班中班从事助教、配班工作，负责3-5岁孩子们日常起居生活和学习；设计游戏方案，撰写教案，根据学生特点尝试沙画教学，深受小朋友喜爱；组织半日活动，包括讲故事，背古诗，画画，唱歌等；与家长沟通，把孩子突发的各种事情及时反馈给家长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时间：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20XX.09-20XX.06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学校：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XX幼儿园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岗位：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助教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在小班中班从事助教、配班工作，负责3-5岁孩子们日常起居生活和学习；为孩子提供舞蹈基本教学，组织策划多次亲子活动。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491.35pt;height:173.2pt;margin-top:290.1pt;margin-left:-27.3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时间：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20XX.09-20XX.06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学校：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XX幼儿园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岗位：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助教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小班中班从事助教、配班工作，负责3-5岁孩子们日常起居生活和学习；设计游戏方案，撰写教案，根据学生特点尝试沙画教学，深受小朋友喜爱；组织半日活动，包括讲故事，背古诗，画画，唱歌等；与家长沟通，把孩子突发的各种事情及时反馈给家长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时间：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20XX.09-20XX.06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学校：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XX幼儿园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岗位：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助教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在小班中班从事助教、配班工作，负责3-5岁孩子们日常起居生活和学习；为孩子提供舞蹈基本教学，组织策划多次亲子活动。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2156460</wp:posOffset>
                </wp:positionV>
                <wp:extent cx="6263005" cy="92964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72820" y="3004185"/>
                          <a:ext cx="6263005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时间：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20XX.09-20XX.06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学校：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深圳大学（本科)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学前教育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已获证书：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CET-6（531分），全国普通话水平测试（二级甲等），已获得幼师资格证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荣誉奖励：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连续三年获得国家三等奖学金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493.15pt;height:73.2pt;margin-top:169.8pt;margin-left:-27.3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时间：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20XX.09-20XX.06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学校：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深圳大学（本科)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学前教育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已获证书：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CET-6（531分），全国普通话水平测试（二级甲等），已获得幼师资格证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荣誉奖励：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连续三年获得国家三等奖学金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1101725</wp:posOffset>
            </wp:positionV>
            <wp:extent cx="11831320" cy="7700010"/>
            <wp:effectExtent l="0" t="0" r="8890" b="5080"/>
            <wp:wrapNone/>
            <wp:docPr id="90" name="c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amill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 rot="16200000">
                      <a:off x="5669280" y="2016125"/>
                      <a:ext cx="1183132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-958215</wp:posOffset>
            </wp:positionV>
            <wp:extent cx="7613650" cy="10694670"/>
            <wp:effectExtent l="0" t="0" r="6350" b="1143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sz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1590675</wp:posOffset>
            </wp:positionV>
            <wp:extent cx="2310765" cy="2310765"/>
            <wp:effectExtent l="38100" t="38100" r="38735" b="38735"/>
            <wp:wrapNone/>
            <wp:docPr id="106" name="图片 7" descr="D:\常用资料\稻壳模板\素材\简历头像规范\用于圆形和方形头像500x500\03.jp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" descr="D:\常用资料\稻壳模板\素材\简历头像规范\用于圆形和方形头像500x500\03.jpg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310765"/>
                    </a:xfrm>
                    <a:prstGeom prst="ellipse">
                      <a:avLst/>
                    </a:prstGeom>
                    <a:ln w="38100">
                      <a:solidFill>
                        <a:srgbClr val="D4EEF9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4096385</wp:posOffset>
                </wp:positionV>
                <wp:extent cx="5605145" cy="2328545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05145" cy="2328545"/>
                          <a:chOff x="19545" y="23332"/>
                          <a:chExt cx="8827" cy="3667"/>
                        </a:xfrm>
                      </wpg:grpSpPr>
                      <wps:wsp xmlns:wps="http://schemas.microsoft.com/office/word/2010/wordprocessingShape">
                        <wps:cNvPr id="104" name="文本框 14"/>
                        <wps:cNvSpPr txBox="1"/>
                        <wps:spPr>
                          <a:xfrm>
                            <a:off x="22315" y="25032"/>
                            <a:ext cx="3487" cy="19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60" w:lineRule="auto"/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188-XXXX-8888</w:t>
                              </w:r>
                            </w:p>
                            <w:p>
                              <w:pPr>
                                <w:spacing w:line="360" w:lineRule="auto"/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邮箱：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XXXX@163.com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98" name="文本框 11"/>
                        <wps:cNvSpPr txBox="1"/>
                        <wps:spPr>
                          <a:xfrm>
                            <a:off x="19545" y="23332"/>
                            <a:ext cx="8827" cy="1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站酷快乐体" w:eastAsia="站酷快乐体" w:hAnsi="站酷快乐体" w:cs="站酷快乐体" w:hint="eastAsia"/>
                                  <w:color w:val="2B476A"/>
                                  <w:sz w:val="112"/>
                                  <w:szCs w:val="11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站酷快乐体" w:eastAsia="站酷快乐体" w:hAnsi="站酷快乐体" w:cs="站酷快乐体" w:hint="eastAsia"/>
                                  <w:color w:val="2B476A"/>
                                  <w:sz w:val="112"/>
                                  <w:szCs w:val="112"/>
                                  <w:lang w:val="en-US" w:eastAsia="zh-CN"/>
                                </w:rPr>
                                <w:t>期待您的答复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5" style="width:441.35pt;height:183.35pt;margin-top:322.55pt;margin-left:0.2pt;mso-height-relative:page;mso-width-relative:page;position:absolute;z-index:251673600" coordorigin="19545,23332" coordsize="8827,3667">
                <o:lock v:ext="edit" aspectratio="f"/>
                <v:shape id="文本框 14" o:spid="_x0000_s1056" type="#_x0000_t202" style="width:3487;height:1967;left:22315;position:absolute;top:25032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电话：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188-XXXX-8888</w:t>
                        </w:r>
                      </w:p>
                      <w:p>
                        <w:pPr>
                          <w:spacing w:line="360" w:lineRule="auto"/>
                          <w:jc w:val="left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邮箱：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XXXX@163.com</w:t>
                        </w:r>
                      </w:p>
                    </w:txbxContent>
                  </v:textbox>
                </v:shape>
                <v:shape id="文本框 11" o:spid="_x0000_s1057" type="#_x0000_t202" style="width:8827;height:1538;left:19545;position:absolute;top:23332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站酷快乐体" w:eastAsia="站酷快乐体" w:hAnsi="站酷快乐体" w:cs="站酷快乐体" w:hint="eastAsia"/>
                            <w:color w:val="2B476A"/>
                            <w:sz w:val="112"/>
                            <w:szCs w:val="112"/>
                            <w:lang w:val="en-US" w:eastAsia="zh-CN"/>
                          </w:rPr>
                        </w:pPr>
                        <w:r>
                          <w:rPr>
                            <w:rFonts w:ascii="站酷快乐体" w:eastAsia="站酷快乐体" w:hAnsi="站酷快乐体" w:cs="站酷快乐体" w:hint="eastAsia"/>
                            <w:color w:val="2B476A"/>
                            <w:sz w:val="112"/>
                            <w:szCs w:val="112"/>
                            <w:lang w:val="en-US" w:eastAsia="zh-CN"/>
                          </w:rPr>
                          <w:t>期待您的答复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-8176260</wp:posOffset>
                </wp:positionH>
                <wp:positionV relativeFrom="paragraph">
                  <wp:posOffset>6152515</wp:posOffset>
                </wp:positionV>
                <wp:extent cx="6350000" cy="0"/>
                <wp:effectExtent l="0" t="0" r="0" b="0"/>
                <wp:wrapNone/>
                <wp:docPr id="82" name="直接连接符 8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8" style="mso-height-relative:page;mso-width-relative:page;position:absolute;visibility:hidden;z-index:251677696" from="-643.8pt,484.45pt" to="-143.8pt,484.45pt" coordsize="21600,21600" stroked="t" strokecolor="white" strokeweight="0.5pt">
                <v:stroke joinstyle="miter"/>
                <o:lock v:ext="edit" aspectratio="f"/>
              </v:lin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60001" w:csb1="00000000"/>
    <w:embedRegular r:id="rId1" w:subsetted="1" w:fontKey="{4C4D8A3F-1267-49BD-B3B6-7160A77FB056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2" w:fontKey="{F8DC5882-A2BA-4A27-96AA-E3BF343117E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C5720919-1F6F-4A0E-AE03-95DE6C737744}"/>
    <w:embedBold r:id="rId4" w:subsetted="1" w:fontKey="{69B2F4BD-F5D6-4AF2-B234-3A1310A13A05}"/>
  </w:font>
  <w:font w:name="站酷快乐体">
    <w:panose1 w:val="02010600030101010101"/>
    <w:charset w:val="80"/>
    <w:family w:val="auto"/>
    <w:pitch w:val="default"/>
    <w:sig w:usb0="80000283" w:usb1="080F1C10" w:usb2="00000016" w:usb3="00000000" w:csb0="40020001" w:csb1="C0D60000"/>
    <w:embedRegular r:id="rId5" w:fontKey="{FC5B4FAB-A873-4428-A59A-A9632C4B0A7C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1FDA9DC6-23E7-4752-8148-70493D1CCD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91117FD"/>
    <w:rsid w:val="10C735EF"/>
    <w:rsid w:val="13263934"/>
    <w:rsid w:val="191117FD"/>
    <w:rsid w:val="1DAA0E7D"/>
    <w:rsid w:val="43E6351E"/>
    <w:rsid w:val="4C1A1BE9"/>
    <w:rsid w:val="573C57DB"/>
    <w:rsid w:val="6F06266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yperlink" Target="mailto:8888@163.com" TargetMode="External" /><Relationship Id="rId12" Type="http://schemas.openxmlformats.org/officeDocument/2006/relationships/hyperlink" Target="mailto:8888@163.com" TargetMode="External" /><Relationship Id="rId13" Type="http://schemas.openxmlformats.org/officeDocument/2006/relationships/image" Target="media/image7.jpeg" /><Relationship Id="rId14" Type="http://schemas.openxmlformats.org/officeDocument/2006/relationships/image" Target="media/image8.pn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Camille%20Tsai\AppData\Roaming\kingsoft\office6\templates\download\62eb96db-35de-473b-8597-9582cc5e0e27\&#21487;&#29233;&#21345;&#36890;&#26862;&#26519;&#20027;&#39064;&#24212;&#23626;&#27605;&#19994;&#29983;&#24188;&#20799;&#25945;&#24072;&#31616;&#21382;&#22871;&#35013;&#21547;&#33258;&#33616;&#20449;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可爱卡通森林主题应届毕业生幼儿教师简历套装含自荐信.docx</Template>
  <TotalTime>11</TotalTime>
  <Pages>4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1</cp:revision>
  <dcterms:created xsi:type="dcterms:W3CDTF">2021-06-08T09:20:00Z</dcterms:created>
  <dcterms:modified xsi:type="dcterms:W3CDTF">2021-06-13T02:51:17Z</dcterms:modified>
  <cp:category>简历模板资源网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8B3FCC9929F64D19BA64A0FB2A0AD93C</vt:lpwstr>
  </property>
  <property fmtid="{D5CDD505-2E9C-101B-9397-08002B2CF9AE}" pid="3" name="KSOProductBuildVer">
    <vt:lpwstr>2052-11.1.0.10577</vt:lpwstr>
  </property>
  <property fmtid="{D5CDD505-2E9C-101B-9397-08002B2CF9AE}" pid="4" name="KSOSaveFontToCloudKey">
    <vt:lpwstr>280679989_embed</vt:lpwstr>
  </property>
  <property fmtid="{D5CDD505-2E9C-101B-9397-08002B2CF9AE}" pid="5" name="KSOTemplateUUID">
    <vt:lpwstr>v1.0_mb_HgpyegAL+d1JdMXAZud/RA==</vt:lpwstr>
  </property>
</Properties>
</file>