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6B98D8C3">
      <w:pPr>
        <w:pStyle w:val="a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/>
        <w:textAlignment w:val="auto"/>
        <w:rPr>
          <w:rFonts w:eastAsia="MiSans" w:hint="default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5425440</wp:posOffset>
            </wp:positionH>
            <wp:positionV relativeFrom="paragraph">
              <wp:posOffset>-165735</wp:posOffset>
            </wp:positionV>
            <wp:extent cx="952500" cy="1276350"/>
            <wp:effectExtent l="0" t="0" r="0" b="0"/>
            <wp:wrapNone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姓</w:t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  <w:t>名</w:t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求职意向</w:t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ascii="汉仪旗黑-55简" w:eastAsia="汉仪旗黑-55简" w:hAnsi="汉仪旗黑-55简" w:cs="汉仪旗黑-55简" w:hint="eastAsia"/>
          <w:b w:val="0"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新媒体运营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工作年限</w:t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1年</w:t>
      </w:r>
    </w:p>
    <w:p w14:paraId="4C165F33">
      <w:pPr>
        <w:pStyle w:val="a0"/>
        <w:bidi w:val="0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</w:t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生：</w:t>
      </w:r>
      <w:r>
        <w:rPr>
          <w:rFonts w:hint="eastAsia"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9xx.01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</w:t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历：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本科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联系电话：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13800000001</w:t>
      </w:r>
    </w:p>
    <w:p w14:paraId="4D1028F1">
      <w:pPr>
        <w:pStyle w:val="a0"/>
        <w:bidi w:val="0"/>
      </w:pP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籍</w:t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  <w:t>贯</w:t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浙江杭州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性</w:t>
      </w:r>
      <w:r>
        <w:rPr>
          <w:rFonts w:hint="eastAsia"/>
          <w:b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  <w:t>别</w:t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：</w:t>
      </w:r>
      <w:r>
        <w:rPr>
          <w:rFonts w:hint="eastAsia"/>
          <w:b w:val="0"/>
          <w:bCs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女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b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电子邮箱：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kingsoft@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xxx</w:t>
      </w:r>
    </w:p>
    <w:p w14:paraId="6EC63479">
      <w:pPr>
        <w:pStyle w:val="a3"/>
        <w:bidi w:val="0"/>
      </w:pPr>
      <w:r>
        <mc:AlternateContent>
          <mc:Choice Requires="wpg">
            <w:drawing>
              <wp:inline distT="0" distB="0" distL="114300" distR="114300">
                <wp:extent cx="6390640" cy="355600"/>
                <wp:effectExtent l="0" t="0" r="10160" b="635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0640" cy="355600"/>
                          <a:chOff x="4399" y="4195"/>
                          <a:chExt cx="10064" cy="560"/>
                        </a:xfrm>
                      </wpg:grpSpPr>
                      <wps:wsp xmlns:wps="http://schemas.microsoft.com/office/word/2010/wordprocessingShape">
                        <wps:cNvPr id="12" name="矩形 103"/>
                        <wps:cNvSpPr/>
                        <wps:spPr>
                          <a:xfrm>
                            <a:off x="4399" y="4195"/>
                            <a:ext cx="10064" cy="561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3" name="矩形 40"/>
                        <wps:cNvSpPr/>
                        <wps:spPr>
                          <a:xfrm>
                            <a:off x="8642" y="4239"/>
                            <a:ext cx="143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hint="default"/>
                                </w:rPr>
                              </w:pPr>
                              <w: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25" style="width:503.2pt;height:28pt" coordorigin="4399,4195" coordsize="10064,560">
                <o:lock v:ext="edit" aspectratio="f"/>
                <v:rect id="矩形 103" o:spid="_x0000_s1026" style="width:10064;height:561;left:4399;position:absolute;top:4195;v-text-anchor:middle" coordsize="21600,21600" filled="t" fillcolor="#bfbfbf" stroked="f" strokeweight="1pt">
                  <v:fill r:id="rId6" o:title="30%" color2="white" type="pattern"/>
                  <v:stroke joinstyle="miter"/>
                  <o:lock v:ext="edit" aspectratio="f"/>
                </v:rect>
                <v:rect id="矩形 40" o:spid="_x0000_s1027" style="width:1434;height:482;left:8642;position:absolute;top:4239;v-text-anchor:middle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43BC3BCB">
                        <w:pPr>
                          <w:pStyle w:val="a"/>
                          <w:bidi w:val="0"/>
                          <w:rPr>
                            <w:rFonts w:hint="default"/>
                          </w:rPr>
                        </w:pPr>
                        <w:r>
                          <w:t>教育背景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86F15C">
      <w:pPr>
        <w:pStyle w:val="a1"/>
        <w:bidi w:val="0"/>
        <w:rPr>
          <w:rFonts w:hint="default"/>
          <w:lang w:val="en-US" w:eastAsia="zh-CN"/>
        </w:rPr>
      </w:pPr>
      <w:r>
        <w:t>20xx.09-20xx.06</w:t>
      </w:r>
      <w:r>
        <w:tab/>
      </w:r>
      <w:r>
        <w:rPr>
          <w:rFonts w:hint="eastAsia"/>
          <w:lang w:val="en-US" w:eastAsia="zh-CN"/>
        </w:rPr>
        <w:t>毕业院校：杭州</w:t>
      </w:r>
      <w:r>
        <w:t>XX</w:t>
      </w:r>
      <w:r>
        <w:rPr>
          <w:rFonts w:hint="eastAsia"/>
          <w:lang w:val="en-US" w:eastAsia="zh-CN"/>
        </w:rPr>
        <w:t>大学</w:t>
      </w:r>
      <w:r>
        <w:tab/>
      </w:r>
      <w:r>
        <w:t>专业：</w:t>
      </w:r>
      <w:r>
        <w:rPr>
          <w:rFonts w:hint="eastAsia"/>
          <w:lang w:val="en-US" w:eastAsia="zh-CN"/>
        </w:rPr>
        <w:t>新闻传播</w:t>
      </w:r>
    </w:p>
    <w:p w14:paraId="1CF82D8E">
      <w:pPr>
        <w:pStyle w:val="a2"/>
        <w:bidi w:val="0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b/>
          <w:bCs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主修课程：</w:t>
      </w:r>
      <w:r>
        <w:rPr>
          <w:rFonts w:ascii="汉仪旗黑-55简" w:eastAsia="汉仪旗黑-55简" w:hAnsi="汉仪旗黑-55简" w:cs="汉仪旗黑-55简" w:hint="eastAsia"/>
          <w:b w:val="0"/>
          <w:i w:val="0"/>
          <w:caps w:val="0"/>
          <w:color w:val="404040" w:themeColor="text1" w:themeTint="BF"/>
          <w:spacing w:val="0"/>
          <w:sz w:val="21"/>
          <w:szCs w:val="21"/>
          <w:shd w:val="clear" w:color="auto" w:fill="FFFFF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新闻学、传播学原理、媒介伦理与法规、新闻采访与写作、新闻编辑、新闻评论、新闻摄影、音视频节目制作、媒介经营与管理等。</w:t>
      </w:r>
    </w:p>
    <w:p w14:paraId="4462D3D9">
      <w:pPr>
        <w:pStyle w:val="a3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390640" cy="355600"/>
                <wp:effectExtent l="0" t="0" r="10160" b="635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0640" cy="355600"/>
                          <a:chOff x="4399" y="4195"/>
                          <a:chExt cx="10064" cy="560"/>
                        </a:xfrm>
                      </wpg:grpSpPr>
                      <wps:wsp xmlns:wps="http://schemas.microsoft.com/office/word/2010/wordprocessingShape">
                        <wps:cNvPr id="103" name="矩形 103"/>
                        <wps:cNvSpPr/>
                        <wps:spPr>
                          <a:xfrm>
                            <a:off x="4399" y="4195"/>
                            <a:ext cx="10064" cy="561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6" name="矩形 40"/>
                        <wps:cNvSpPr/>
                        <wps:spPr>
                          <a:xfrm>
                            <a:off x="8642" y="4239"/>
                            <a:ext cx="143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实践经历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28" style="width:503.2pt;height:28pt" coordorigin="4399,4195" coordsize="10064,560">
                <o:lock v:ext="edit" aspectratio="f"/>
                <v:rect id="_x0000_s1026" o:spid="_x0000_s1029" style="width:10064;height:561;left:4399;position:absolute;top:4195;v-text-anchor:middle" coordsize="21600,21600" filled="t" fillcolor="#bfbfbf" stroked="f" strokeweight="1pt">
                  <v:fill r:id="rId6" o:title="30%" color2="white" type="pattern"/>
                  <v:stroke joinstyle="miter"/>
                  <o:lock v:ext="edit" aspectratio="f"/>
                </v:rect>
                <v:rect id="矩形 40" o:spid="_x0000_s1030" style="width:1434;height:482;left:8642;position:absolute;top:4239;v-text-anchor:middle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3616B05A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实践经历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69F8032">
      <w:pPr>
        <w:pStyle w:val="a1"/>
        <w:bidi w:val="0"/>
        <w:rPr>
          <w:rFonts w:eastAsia="MiSans" w:hint="default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20xx.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-20xx.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05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工作单位：杭州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XX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有限公司</w:t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岗位：</w:t>
      </w: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新媒体实习</w:t>
      </w:r>
      <w:bookmarkStart w:id="0" w:name="_GoBack"/>
      <w:bookmarkEnd w:id="0"/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生</w:t>
      </w:r>
    </w:p>
    <w:p w14:paraId="17194579">
      <w:pPr>
        <w:pStyle w:val="a2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1、负责微信公众号、新媒体内容原创内容编辑，内容采集、整理及发布；</w:t>
      </w:r>
    </w:p>
    <w:p w14:paraId="5FEE7CDE">
      <w:pPr>
        <w:pStyle w:val="a2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2、提高文章关注度和粉丝活跃度，提高自媒体账号信息传播量与在目标群体中的知名度；</w:t>
      </w:r>
    </w:p>
    <w:p w14:paraId="7E7DA74E">
      <w:pPr>
        <w:pStyle w:val="a2"/>
        <w:rPr>
          <w:rFonts w:hint="default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3、配合公司营销和品牌宣传推广撰写相应软文，进行自媒体发布。</w:t>
      </w:r>
    </w:p>
    <w:p w14:paraId="2E589724">
      <w:pPr>
        <w:pStyle w:val="a3"/>
        <w:bidi w:val="0"/>
        <w:rPr>
          <w:rFonts w:hint="default"/>
        </w:rPr>
      </w:pPr>
      <w:r>
        <mc:AlternateContent>
          <mc:Choice Requires="wpg">
            <w:drawing>
              <wp:inline distT="0" distB="0" distL="114300" distR="114300">
                <wp:extent cx="6390640" cy="355600"/>
                <wp:effectExtent l="0" t="0" r="10160" b="635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0640" cy="355600"/>
                          <a:chOff x="4399" y="4195"/>
                          <a:chExt cx="10064" cy="560"/>
                        </a:xfrm>
                      </wpg:grpSpPr>
                      <wps:wsp xmlns:wps="http://schemas.microsoft.com/office/word/2010/wordprocessingShape">
                        <wps:cNvPr id="23" name="矩形 103"/>
                        <wps:cNvSpPr/>
                        <wps:spPr>
                          <a:xfrm>
                            <a:off x="4399" y="4195"/>
                            <a:ext cx="10064" cy="561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40"/>
                        <wps:cNvSpPr/>
                        <wps:spPr>
                          <a:xfrm>
                            <a:off x="8642" y="4239"/>
                            <a:ext cx="143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1" style="width:503.2pt;height:28pt" coordorigin="4399,4195" coordsize="10064,560">
                <o:lock v:ext="edit" aspectratio="f"/>
                <v:rect id="矩形 103" o:spid="_x0000_s1032" style="width:10064;height:561;left:4399;position:absolute;top:4195;v-text-anchor:middle" coordsize="21600,21600" filled="t" fillcolor="#bfbfbf" stroked="f" strokeweight="1pt">
                  <v:fill r:id="rId6" o:title="30%" color2="white" type="pattern"/>
                  <v:stroke joinstyle="miter"/>
                  <o:lock v:ext="edit" aspectratio="f"/>
                </v:rect>
                <v:rect id="矩形 40" o:spid="_x0000_s1033" style="width:1434;height:482;left:8642;position:absolute;top:4239;v-text-anchor:middle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4545064D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校园经历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8E38D0B">
      <w:pPr>
        <w:pStyle w:val="a2"/>
        <w:bidi w:val="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、担任文学院秘书协会宣传部部长，主要负责社团活动的对外宣传和宣传海报的设计制作；</w:t>
      </w:r>
    </w:p>
    <w:p w14:paraId="4A458F85">
      <w:pPr>
        <w:pStyle w:val="a2"/>
        <w:bidi w:val="0"/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2、参加市区爱心募捐等社会实践活动，并曾多次从事家教、勤工助学工作。</w:t>
      </w:r>
    </w:p>
    <w:p w14:paraId="331F5A5F">
      <w:pPr>
        <w:pStyle w:val="a3"/>
        <w:rPr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g">
            <w:drawing>
              <wp:inline distT="0" distB="0" distL="114300" distR="114300">
                <wp:extent cx="6390640" cy="355600"/>
                <wp:effectExtent l="0" t="0" r="10160" b="635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0640" cy="355600"/>
                          <a:chOff x="4399" y="4195"/>
                          <a:chExt cx="10064" cy="560"/>
                        </a:xfrm>
                      </wpg:grpSpPr>
                      <wps:wsp xmlns:wps="http://schemas.microsoft.com/office/word/2010/wordprocessingShape">
                        <wps:cNvPr id="27" name="矩形 103"/>
                        <wps:cNvSpPr/>
                        <wps:spPr>
                          <a:xfrm>
                            <a:off x="4399" y="4195"/>
                            <a:ext cx="10064" cy="561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8" name="矩形 40"/>
                        <wps:cNvSpPr/>
                        <wps:spPr>
                          <a:xfrm>
                            <a:off x="8642" y="4239"/>
                            <a:ext cx="143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4" style="width:503.2pt;height:28pt" coordorigin="4399,4195" coordsize="10064,560">
                <o:lock v:ext="edit" aspectratio="f"/>
                <v:rect id="矩形 103" o:spid="_x0000_s1035" style="width:10064;height:561;left:4399;position:absolute;top:4195;v-text-anchor:middle" coordsize="21600,21600" filled="t" fillcolor="#bfbfbf" stroked="f" strokeweight="1pt">
                  <v:fill r:id="rId6" o:title="30%" color2="white" type="pattern"/>
                  <v:stroke joinstyle="miter"/>
                  <o:lock v:ext="edit" aspectratio="f"/>
                </v:rect>
                <v:rect id="矩形 40" o:spid="_x0000_s1036" style="width:1434;height:482;left:8642;position:absolute;top:4239;v-text-anchor:middle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7A8ACEF2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个人技能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63B23F">
      <w:pPr>
        <w:pStyle w:val="a2"/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个人荣誉：</w:t>
      </w:r>
      <w:r>
        <w:rPr>
          <w:rFonts w:hint="eastAsia"/>
          <w:lang w:val="en-US" w:eastAsia="zh-CN"/>
        </w:rPr>
        <w:t>英语六级证书、编辑记者证、荣获“优秀共青团员”称号、获大学一级奖学金</w:t>
      </w:r>
    </w:p>
    <w:p w14:paraId="63A86EF5">
      <w:pPr>
        <w:pStyle w:val="a2"/>
        <w:bidi w:val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个人技能：</w:t>
      </w:r>
      <w:r>
        <w:rPr>
          <w:rFonts w:hint="eastAsia"/>
          <w:lang w:val="en-US" w:eastAsia="zh-CN"/>
        </w:rPr>
        <w:t>具备独立策划、撰写、编辑能力，较好的文笔和文字功底，能够根据推广目标制定各类自媒体营销计划并推动执行。</w:t>
      </w:r>
    </w:p>
    <w:p w14:paraId="05624898">
      <w:pPr>
        <w:pStyle w:val="a3"/>
        <w:bidi w:val="0"/>
      </w:pPr>
      <w:r>
        <mc:AlternateContent>
          <mc:Choice Requires="wpg">
            <w:drawing>
              <wp:inline distT="0" distB="0" distL="114300" distR="114300">
                <wp:extent cx="6390640" cy="355600"/>
                <wp:effectExtent l="0" t="0" r="10160" b="6350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0640" cy="355600"/>
                          <a:chOff x="4399" y="4195"/>
                          <a:chExt cx="10064" cy="560"/>
                        </a:xfrm>
                      </wpg:grpSpPr>
                      <wps:wsp xmlns:wps="http://schemas.microsoft.com/office/word/2010/wordprocessingShape">
                        <wps:cNvPr id="31" name="矩形 103"/>
                        <wps:cNvSpPr/>
                        <wps:spPr>
                          <a:xfrm>
                            <a:off x="4399" y="4195"/>
                            <a:ext cx="10064" cy="561"/>
                          </a:xfrm>
                          <a:prstGeom prst="rect">
                            <a:avLst/>
                          </a:prstGeom>
                          <a:pattFill prst="pct30">
                            <a:fgClr>
                              <a:schemeClr val="bg1">
                                <a:lumMod val="75000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矩形 40"/>
                        <wps:cNvSpPr/>
                        <wps:spPr>
                          <a:xfrm>
                            <a:off x="8642" y="4239"/>
                            <a:ext cx="143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a"/>
                                <w:bidi w:val="0"/>
                                <w:rPr>
                                  <w:rFonts w:eastAsia="MiSans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i1037" style="width:503.2pt;height:28pt" coordorigin="4399,4195" coordsize="10064,560">
                <o:lock v:ext="edit" aspectratio="f"/>
                <v:rect id="矩形 103" o:spid="_x0000_s1038" style="width:10064;height:561;left:4399;position:absolute;top:4195;v-text-anchor:middle" coordsize="21600,21600" filled="t" fillcolor="#bfbfbf" stroked="f" strokeweight="1pt">
                  <v:fill r:id="rId6" o:title="30%" color2="white" type="pattern"/>
                  <v:stroke joinstyle="miter"/>
                  <o:lock v:ext="edit" aspectratio="f"/>
                </v:rect>
                <v:rect id="矩形 40" o:spid="_x0000_s1039" style="width:1434;height:482;left:8642;position:absolute;top:4239;v-text-anchor:middle" coordsize="21600,21600" filled="f" stroked="f" strokeweight="1pt">
                  <v:stroke joinstyle="miter"/>
                  <o:lock v:ext="edit" aspectratio="f"/>
                  <v:textbox inset="0,0,0,0">
                    <w:txbxContent>
                      <w:p w14:paraId="724BD2E1">
                        <w:pPr>
                          <w:pStyle w:val="a"/>
                          <w:bidi w:val="0"/>
                          <w:rPr>
                            <w:rFonts w:eastAsia="MiSans" w:hint="default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个人评价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CF2EE20">
      <w:pPr>
        <w:pStyle w:val="a2"/>
        <w:bidi w:val="0"/>
        <w:rPr>
          <w:rFonts w:hint="eastAsia"/>
        </w:rPr>
      </w:pPr>
      <w:r>
        <w:rPr>
          <w:rFonts w:hint="eastAsia"/>
        </w:rPr>
        <w:t>本人性格乐观稳重，待人热情、真诚、随和；工作认真负责，积极主动，能吃苦耐劳，上进心强、勤于学习，能不断提高自身的能力与综合素质；具有较强的独立学习和工作的能力，具有良好的职业操守及团队合作精神，较强的沟通、理解和分析能力。</w:t>
      </w:r>
    </w:p>
    <w:sectPr>
      <w:headerReference w:type="default" r:id="rId7"/>
      <w:pgSz w:w="11906" w:h="16838"/>
      <w:pgMar w:top="1500" w:right="846" w:bottom="0" w:left="98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87A2660-727E-4164-8608-D49DC2B10369}"/>
  </w:font>
  <w:font w:name="宋体">
    <w:panose1 w:val="02010600030101010101"/>
    <w:charset w:val="80"/>
    <w:family w:val="roman"/>
    <w:pitch w:val="default"/>
    <w:sig w:usb0="00000203" w:usb1="288F0000" w:usb2="00000006" w:usb3="00000000" w:csb0="00060001" w:csb1="00000000"/>
    <w:embedRegular r:id="rId2" w:fontKey="{15333796-F57A-44D1-8593-FC3E88B0BCC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D263A4BA-834D-4ED8-8DEC-EE85280899CA}"/>
  </w:font>
  <w:font w:name="MiSans">
    <w:panose1 w:val="00000500000000000000"/>
    <w:charset w:val="86"/>
    <w:family w:val="auto"/>
    <w:pitch w:val="default"/>
    <w:sig w:usb0="00000001" w:usb1="0A0F1810" w:usb2="00000016" w:usb3="00000000" w:csb0="00040001" w:csb1="00000000"/>
    <w:embedRegular r:id="rId4" w:fontKey="{43F449EC-C03D-4430-A70B-4ED3F8A1E944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5" w:fontKey="{1963C38F-9889-48B4-A534-05960D28623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6" w:fontKey="{B5497693-315C-4A18-B398-6CF159727F6C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1A2FE350">
    <w:pPr>
      <w:pStyle w:val="Header"/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915670</wp:posOffset>
              </wp:positionH>
              <wp:positionV relativeFrom="paragraph">
                <wp:posOffset>27940</wp:posOffset>
              </wp:positionV>
              <wp:extent cx="1440180" cy="36195"/>
              <wp:effectExtent l="0" t="0" r="7620" b="1905"/>
              <wp:wrapNone/>
              <wp:docPr id="62" name="圆角矩形 6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588260" y="428625"/>
                        <a:ext cx="1440180" cy="361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圆角矩形 62" o:spid="_x0000_s2049" style="width:113.4pt;height:2.85pt;margin-top:2.2pt;margin-left:72.1pt;mso-height-relative:page;mso-width-relative:page;position:absolute;v-text-anchor:middle;z-index:251663360" coordsize="21600,21600" filled="t" fillcolor="gray" stroked="f" strokeweight="1pt">
              <v:stroke joinstyle="miter"/>
              <o:lock v:ext="edit" aspectratio="f"/>
            </v:rect>
          </w:pict>
        </mc:Fallback>
      </mc:AlternateContent>
    </w: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3911600</wp:posOffset>
              </wp:positionH>
              <wp:positionV relativeFrom="paragraph">
                <wp:posOffset>27940</wp:posOffset>
              </wp:positionV>
              <wp:extent cx="1440180" cy="36195"/>
              <wp:effectExtent l="0" t="0" r="7620" b="1905"/>
              <wp:wrapNone/>
              <wp:docPr id="3" name="圆角矩形 2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 flipV="1">
                        <a:off x="4591050" y="428625"/>
                        <a:ext cx="1440180" cy="361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圆角矩形 20" o:spid="_x0000_s2050" style="width:113.4pt;height:2.85pt;margin-top:2.2pt;margin-left:308pt;flip:y;mso-height-relative:page;mso-width-relative:page;position:absolute;v-text-anchor:middle;z-index:251661312" coordsize="21600,21600" filled="t" fillcolor="gray" stroked="f" strokeweight="1pt">
              <v:stroke joinstyle="miter"/>
              <o:lock v:ext="edit" aspectratio="f"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2379980</wp:posOffset>
              </wp:positionH>
              <wp:positionV relativeFrom="paragraph">
                <wp:posOffset>-186690</wp:posOffset>
              </wp:positionV>
              <wp:extent cx="1555750" cy="402590"/>
              <wp:effectExtent l="0" t="0" r="0" b="0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555750" cy="40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pStyle w:val="a4"/>
                            <w:bidi w:val="0"/>
                            <w:rPr>
                              <w:rFonts w:hint="default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个人简历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" tIns="0" rIns="54000" bIns="0" numCol="1" spcCol="0" rtlCol="0" fromWordArt="0" anchor="b" anchorCtr="0" forceAA="0" compatLnSpc="1"/>
                  </wps:wsp>
                </a:graphicData>
              </a:graphic>
            </wp:anchor>
          </w:drawing>
        </mc:Choice>
        <mc:Fallback>
          <w:pict>
            <v:rect id="矩形 1" o:spid="_x0000_s2051" style="width:122.5pt;height:31.7pt;margin-top:-14.7pt;margin-left:187.4pt;mso-height-relative:page;mso-width-relative:page;position:absolute;v-text-anchor:bottom;z-index:251659264" coordsize="21600,21600" filled="f" stroked="f" strokeweight="1pt">
              <v:stroke joinstyle="miter"/>
              <o:lock v:ext="edit" aspectratio="f"/>
              <v:textbox inset="4.25pt,0,4.25pt,0">
                <w:txbxContent>
                  <w:p w14:paraId="7CAA0A1A">
                    <w:pPr>
                      <w:pStyle w:val="a4"/>
                      <w:bidi w:val="0"/>
                      <w:rPr>
                        <w:rFonts w:hint="default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个人简历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5A7C75"/>
    <w:rsid w:val="0002117A"/>
    <w:rsid w:val="00060C6A"/>
    <w:rsid w:val="00074CA3"/>
    <w:rsid w:val="000870BC"/>
    <w:rsid w:val="00092509"/>
    <w:rsid w:val="000F6FAB"/>
    <w:rsid w:val="00101AE9"/>
    <w:rsid w:val="00124AA9"/>
    <w:rsid w:val="00125861"/>
    <w:rsid w:val="001A0327"/>
    <w:rsid w:val="002034B6"/>
    <w:rsid w:val="00212502"/>
    <w:rsid w:val="00283E1B"/>
    <w:rsid w:val="002944CF"/>
    <w:rsid w:val="002C50BC"/>
    <w:rsid w:val="002E5174"/>
    <w:rsid w:val="002F4A72"/>
    <w:rsid w:val="00354649"/>
    <w:rsid w:val="00382DEE"/>
    <w:rsid w:val="00393BA7"/>
    <w:rsid w:val="003963DC"/>
    <w:rsid w:val="00396E9F"/>
    <w:rsid w:val="003A4DB8"/>
    <w:rsid w:val="003A5DFA"/>
    <w:rsid w:val="003C375A"/>
    <w:rsid w:val="00400BCE"/>
    <w:rsid w:val="004325A6"/>
    <w:rsid w:val="00472E12"/>
    <w:rsid w:val="00486B58"/>
    <w:rsid w:val="004B01B4"/>
    <w:rsid w:val="004C0647"/>
    <w:rsid w:val="00574877"/>
    <w:rsid w:val="005F65CD"/>
    <w:rsid w:val="0061443A"/>
    <w:rsid w:val="006559E9"/>
    <w:rsid w:val="006C333D"/>
    <w:rsid w:val="00731947"/>
    <w:rsid w:val="007B158D"/>
    <w:rsid w:val="007C726B"/>
    <w:rsid w:val="007E1F9D"/>
    <w:rsid w:val="00814034"/>
    <w:rsid w:val="00830979"/>
    <w:rsid w:val="00855059"/>
    <w:rsid w:val="0086311C"/>
    <w:rsid w:val="008661EE"/>
    <w:rsid w:val="00876F57"/>
    <w:rsid w:val="008824C2"/>
    <w:rsid w:val="008C225A"/>
    <w:rsid w:val="009A6390"/>
    <w:rsid w:val="009D380A"/>
    <w:rsid w:val="009E2FC8"/>
    <w:rsid w:val="00A02A26"/>
    <w:rsid w:val="00A259A2"/>
    <w:rsid w:val="00AD6BC2"/>
    <w:rsid w:val="00AF77AA"/>
    <w:rsid w:val="00B0282A"/>
    <w:rsid w:val="00B665A1"/>
    <w:rsid w:val="00BC679F"/>
    <w:rsid w:val="00C25250"/>
    <w:rsid w:val="00C360DC"/>
    <w:rsid w:val="00CC3E44"/>
    <w:rsid w:val="00CE3123"/>
    <w:rsid w:val="00CF1AF9"/>
    <w:rsid w:val="00D01634"/>
    <w:rsid w:val="00D21D76"/>
    <w:rsid w:val="00D27313"/>
    <w:rsid w:val="00D30CD4"/>
    <w:rsid w:val="00D55F76"/>
    <w:rsid w:val="00D744C7"/>
    <w:rsid w:val="00DC5F5C"/>
    <w:rsid w:val="00DE4935"/>
    <w:rsid w:val="00DF60EF"/>
    <w:rsid w:val="00E3654B"/>
    <w:rsid w:val="00E94829"/>
    <w:rsid w:val="00EA42B1"/>
    <w:rsid w:val="00EB7BC7"/>
    <w:rsid w:val="00EE0AAE"/>
    <w:rsid w:val="00EE64C7"/>
    <w:rsid w:val="00EF1A4D"/>
    <w:rsid w:val="00F044D9"/>
    <w:rsid w:val="00F13748"/>
    <w:rsid w:val="00F67C93"/>
    <w:rsid w:val="00F75A28"/>
    <w:rsid w:val="00F935A1"/>
    <w:rsid w:val="00FA010B"/>
    <w:rsid w:val="00FC2BA7"/>
    <w:rsid w:val="010333FC"/>
    <w:rsid w:val="010A4EF7"/>
    <w:rsid w:val="011A24F4"/>
    <w:rsid w:val="01203D2A"/>
    <w:rsid w:val="012339ED"/>
    <w:rsid w:val="01261C6C"/>
    <w:rsid w:val="01347A59"/>
    <w:rsid w:val="01380E04"/>
    <w:rsid w:val="0138233A"/>
    <w:rsid w:val="014252EF"/>
    <w:rsid w:val="015C6557"/>
    <w:rsid w:val="015E6884"/>
    <w:rsid w:val="015F16C2"/>
    <w:rsid w:val="01636C24"/>
    <w:rsid w:val="016E7D68"/>
    <w:rsid w:val="017E6F26"/>
    <w:rsid w:val="01851866"/>
    <w:rsid w:val="01852063"/>
    <w:rsid w:val="01934780"/>
    <w:rsid w:val="01982080"/>
    <w:rsid w:val="019A3B52"/>
    <w:rsid w:val="01A00C4B"/>
    <w:rsid w:val="01B14C06"/>
    <w:rsid w:val="01B624A3"/>
    <w:rsid w:val="01B841E6"/>
    <w:rsid w:val="01D43539"/>
    <w:rsid w:val="01F47D4C"/>
    <w:rsid w:val="01F63EFB"/>
    <w:rsid w:val="01F81542"/>
    <w:rsid w:val="01FB2325"/>
    <w:rsid w:val="01FB40D3"/>
    <w:rsid w:val="01FB4683"/>
    <w:rsid w:val="01FB5C1F"/>
    <w:rsid w:val="02032876"/>
    <w:rsid w:val="020B5D15"/>
    <w:rsid w:val="020D228B"/>
    <w:rsid w:val="02270615"/>
    <w:rsid w:val="022E06FE"/>
    <w:rsid w:val="023F0464"/>
    <w:rsid w:val="024737BC"/>
    <w:rsid w:val="02476095"/>
    <w:rsid w:val="025641D5"/>
    <w:rsid w:val="025A7C18"/>
    <w:rsid w:val="025E466E"/>
    <w:rsid w:val="02702D13"/>
    <w:rsid w:val="027106D6"/>
    <w:rsid w:val="02753F82"/>
    <w:rsid w:val="027D0F8C"/>
    <w:rsid w:val="02820350"/>
    <w:rsid w:val="0284662D"/>
    <w:rsid w:val="0286027E"/>
    <w:rsid w:val="028E156B"/>
    <w:rsid w:val="02936CFC"/>
    <w:rsid w:val="02945DE7"/>
    <w:rsid w:val="02951049"/>
    <w:rsid w:val="02AA24CB"/>
    <w:rsid w:val="02B62D0A"/>
    <w:rsid w:val="02C11B36"/>
    <w:rsid w:val="02C43C59"/>
    <w:rsid w:val="02D44843"/>
    <w:rsid w:val="02D8195E"/>
    <w:rsid w:val="02E120C4"/>
    <w:rsid w:val="02E3397D"/>
    <w:rsid w:val="02ED3F22"/>
    <w:rsid w:val="02F2143B"/>
    <w:rsid w:val="03025F3F"/>
    <w:rsid w:val="030A2619"/>
    <w:rsid w:val="030A2B0C"/>
    <w:rsid w:val="03137902"/>
    <w:rsid w:val="03231B33"/>
    <w:rsid w:val="032F673F"/>
    <w:rsid w:val="03362B36"/>
    <w:rsid w:val="033E0B20"/>
    <w:rsid w:val="033E77E8"/>
    <w:rsid w:val="034438AA"/>
    <w:rsid w:val="03471C0B"/>
    <w:rsid w:val="03483348"/>
    <w:rsid w:val="034C307A"/>
    <w:rsid w:val="035C5045"/>
    <w:rsid w:val="035F2D68"/>
    <w:rsid w:val="03675EC4"/>
    <w:rsid w:val="036B3129"/>
    <w:rsid w:val="036F6B27"/>
    <w:rsid w:val="0374238F"/>
    <w:rsid w:val="037476FB"/>
    <w:rsid w:val="03813772"/>
    <w:rsid w:val="0382040B"/>
    <w:rsid w:val="0385459C"/>
    <w:rsid w:val="038F0F77"/>
    <w:rsid w:val="03A5079A"/>
    <w:rsid w:val="03AC4119"/>
    <w:rsid w:val="03C00DC8"/>
    <w:rsid w:val="03C30C20"/>
    <w:rsid w:val="03C50E3C"/>
    <w:rsid w:val="03C82B80"/>
    <w:rsid w:val="03CD207F"/>
    <w:rsid w:val="03D33F37"/>
    <w:rsid w:val="03F35283"/>
    <w:rsid w:val="04095E62"/>
    <w:rsid w:val="040F37B1"/>
    <w:rsid w:val="041476CE"/>
    <w:rsid w:val="0415575F"/>
    <w:rsid w:val="04180F6C"/>
    <w:rsid w:val="041E137F"/>
    <w:rsid w:val="04290AEE"/>
    <w:rsid w:val="0432393D"/>
    <w:rsid w:val="04350238"/>
    <w:rsid w:val="043F0D7A"/>
    <w:rsid w:val="04417D7A"/>
    <w:rsid w:val="04461F7D"/>
    <w:rsid w:val="044B7594"/>
    <w:rsid w:val="04547A46"/>
    <w:rsid w:val="04581CB1"/>
    <w:rsid w:val="045D1075"/>
    <w:rsid w:val="045F1A81"/>
    <w:rsid w:val="045F3F34"/>
    <w:rsid w:val="046917C8"/>
    <w:rsid w:val="046D7C52"/>
    <w:rsid w:val="046E6DDE"/>
    <w:rsid w:val="04783425"/>
    <w:rsid w:val="047C0233"/>
    <w:rsid w:val="047C70E5"/>
    <w:rsid w:val="047C774D"/>
    <w:rsid w:val="04845CCF"/>
    <w:rsid w:val="04847517"/>
    <w:rsid w:val="04912ACD"/>
    <w:rsid w:val="04964902"/>
    <w:rsid w:val="04966335"/>
    <w:rsid w:val="04A40A52"/>
    <w:rsid w:val="04AA1402"/>
    <w:rsid w:val="04B12F07"/>
    <w:rsid w:val="04B34581"/>
    <w:rsid w:val="04BC3FEE"/>
    <w:rsid w:val="04BF588C"/>
    <w:rsid w:val="04C05C8C"/>
    <w:rsid w:val="04C14A80"/>
    <w:rsid w:val="04CA4A74"/>
    <w:rsid w:val="04CC1F8F"/>
    <w:rsid w:val="04D56E5D"/>
    <w:rsid w:val="04D74983"/>
    <w:rsid w:val="04D94B9F"/>
    <w:rsid w:val="04E62E18"/>
    <w:rsid w:val="04F01EE9"/>
    <w:rsid w:val="04FC0CCE"/>
    <w:rsid w:val="05145BD8"/>
    <w:rsid w:val="051C238E"/>
    <w:rsid w:val="05216546"/>
    <w:rsid w:val="05281683"/>
    <w:rsid w:val="05281AC7"/>
    <w:rsid w:val="053000D2"/>
    <w:rsid w:val="053E5BF0"/>
    <w:rsid w:val="05503E51"/>
    <w:rsid w:val="05524952"/>
    <w:rsid w:val="05544226"/>
    <w:rsid w:val="056B55E0"/>
    <w:rsid w:val="056C4D6C"/>
    <w:rsid w:val="057D167D"/>
    <w:rsid w:val="058342BB"/>
    <w:rsid w:val="058C7E64"/>
    <w:rsid w:val="058D7738"/>
    <w:rsid w:val="058F1702"/>
    <w:rsid w:val="059343D5"/>
    <w:rsid w:val="059801D5"/>
    <w:rsid w:val="059A1F6B"/>
    <w:rsid w:val="05A72198"/>
    <w:rsid w:val="05C173E2"/>
    <w:rsid w:val="05C80770"/>
    <w:rsid w:val="05CD4AB2"/>
    <w:rsid w:val="05E11832"/>
    <w:rsid w:val="05EB6BDB"/>
    <w:rsid w:val="05F57389"/>
    <w:rsid w:val="05F839BE"/>
    <w:rsid w:val="05FA6722"/>
    <w:rsid w:val="06113EC5"/>
    <w:rsid w:val="06163DB0"/>
    <w:rsid w:val="06236FED"/>
    <w:rsid w:val="062449FC"/>
    <w:rsid w:val="062A44D3"/>
    <w:rsid w:val="062B47DA"/>
    <w:rsid w:val="06321D9F"/>
    <w:rsid w:val="06383B48"/>
    <w:rsid w:val="063C5CD3"/>
    <w:rsid w:val="06451908"/>
    <w:rsid w:val="065C0238"/>
    <w:rsid w:val="06620BF9"/>
    <w:rsid w:val="066C7891"/>
    <w:rsid w:val="066F069C"/>
    <w:rsid w:val="068B65D1"/>
    <w:rsid w:val="069D36A5"/>
    <w:rsid w:val="069D6D87"/>
    <w:rsid w:val="069F7723"/>
    <w:rsid w:val="06B148F5"/>
    <w:rsid w:val="06B31420"/>
    <w:rsid w:val="06B331CE"/>
    <w:rsid w:val="06B531C3"/>
    <w:rsid w:val="06BA096E"/>
    <w:rsid w:val="06C33E8C"/>
    <w:rsid w:val="06CB1990"/>
    <w:rsid w:val="06D373CC"/>
    <w:rsid w:val="06DA66DD"/>
    <w:rsid w:val="06DA69AD"/>
    <w:rsid w:val="06EB6E0C"/>
    <w:rsid w:val="06F110A2"/>
    <w:rsid w:val="06F3181D"/>
    <w:rsid w:val="06F832D7"/>
    <w:rsid w:val="07076AD9"/>
    <w:rsid w:val="07103237"/>
    <w:rsid w:val="07152E35"/>
    <w:rsid w:val="07153E89"/>
    <w:rsid w:val="071D753B"/>
    <w:rsid w:val="072147E5"/>
    <w:rsid w:val="0722372C"/>
    <w:rsid w:val="07232CCD"/>
    <w:rsid w:val="07240DD6"/>
    <w:rsid w:val="0733430F"/>
    <w:rsid w:val="0737592B"/>
    <w:rsid w:val="07427F56"/>
    <w:rsid w:val="07457F81"/>
    <w:rsid w:val="074F0519"/>
    <w:rsid w:val="075127AF"/>
    <w:rsid w:val="07601762"/>
    <w:rsid w:val="076412B2"/>
    <w:rsid w:val="07660241"/>
    <w:rsid w:val="076C42B5"/>
    <w:rsid w:val="07746884"/>
    <w:rsid w:val="077C3872"/>
    <w:rsid w:val="07802062"/>
    <w:rsid w:val="07856EC9"/>
    <w:rsid w:val="078E27D0"/>
    <w:rsid w:val="07A244D6"/>
    <w:rsid w:val="07A3520D"/>
    <w:rsid w:val="07BE0963"/>
    <w:rsid w:val="07C346F5"/>
    <w:rsid w:val="07C733D5"/>
    <w:rsid w:val="07CA6A21"/>
    <w:rsid w:val="07CC279A"/>
    <w:rsid w:val="07D01B5E"/>
    <w:rsid w:val="07D15479"/>
    <w:rsid w:val="07DD073F"/>
    <w:rsid w:val="07DE071F"/>
    <w:rsid w:val="07EA09C7"/>
    <w:rsid w:val="07EB0E6D"/>
    <w:rsid w:val="07F436EE"/>
    <w:rsid w:val="07F62FD8"/>
    <w:rsid w:val="07F72D3E"/>
    <w:rsid w:val="07F911DF"/>
    <w:rsid w:val="080041F1"/>
    <w:rsid w:val="0802704A"/>
    <w:rsid w:val="08064375"/>
    <w:rsid w:val="083647F1"/>
    <w:rsid w:val="083E603B"/>
    <w:rsid w:val="08494DED"/>
    <w:rsid w:val="085D61CB"/>
    <w:rsid w:val="085F2F6B"/>
    <w:rsid w:val="08667A00"/>
    <w:rsid w:val="086A1FB2"/>
    <w:rsid w:val="08730E67"/>
    <w:rsid w:val="087B5F6E"/>
    <w:rsid w:val="087F2158"/>
    <w:rsid w:val="08815CA8"/>
    <w:rsid w:val="0882554E"/>
    <w:rsid w:val="088626E4"/>
    <w:rsid w:val="088659EC"/>
    <w:rsid w:val="088E7A4F"/>
    <w:rsid w:val="08A31A51"/>
    <w:rsid w:val="08A877C7"/>
    <w:rsid w:val="08B03E69"/>
    <w:rsid w:val="08B15411"/>
    <w:rsid w:val="08BC1E5E"/>
    <w:rsid w:val="08BF3108"/>
    <w:rsid w:val="08C52609"/>
    <w:rsid w:val="08C571E9"/>
    <w:rsid w:val="08D037EE"/>
    <w:rsid w:val="08D31906"/>
    <w:rsid w:val="08D51B22"/>
    <w:rsid w:val="08D76BAF"/>
    <w:rsid w:val="08D87262"/>
    <w:rsid w:val="08DF1911"/>
    <w:rsid w:val="08E623F8"/>
    <w:rsid w:val="08E81855"/>
    <w:rsid w:val="08F4242E"/>
    <w:rsid w:val="08F876BA"/>
    <w:rsid w:val="08FC16A4"/>
    <w:rsid w:val="091341CE"/>
    <w:rsid w:val="09155CAA"/>
    <w:rsid w:val="091B0859"/>
    <w:rsid w:val="091C0CB4"/>
    <w:rsid w:val="091F635A"/>
    <w:rsid w:val="09212BCB"/>
    <w:rsid w:val="09216B15"/>
    <w:rsid w:val="09396F37"/>
    <w:rsid w:val="093C7535"/>
    <w:rsid w:val="09426C84"/>
    <w:rsid w:val="094B3C2A"/>
    <w:rsid w:val="094D16B8"/>
    <w:rsid w:val="09581E0B"/>
    <w:rsid w:val="095D3317"/>
    <w:rsid w:val="09764C8E"/>
    <w:rsid w:val="0978425B"/>
    <w:rsid w:val="097C1841"/>
    <w:rsid w:val="09834967"/>
    <w:rsid w:val="09844BA2"/>
    <w:rsid w:val="09931095"/>
    <w:rsid w:val="099948FD"/>
    <w:rsid w:val="09A171D2"/>
    <w:rsid w:val="09A17C56"/>
    <w:rsid w:val="09A7333A"/>
    <w:rsid w:val="09A94BA8"/>
    <w:rsid w:val="09AB63DF"/>
    <w:rsid w:val="09AD79EC"/>
    <w:rsid w:val="09C85603"/>
    <w:rsid w:val="09CE791C"/>
    <w:rsid w:val="09D11E1A"/>
    <w:rsid w:val="09DA5C15"/>
    <w:rsid w:val="09DC0C8E"/>
    <w:rsid w:val="09E22DE1"/>
    <w:rsid w:val="09E30F4A"/>
    <w:rsid w:val="09E42C35"/>
    <w:rsid w:val="09EA3C6B"/>
    <w:rsid w:val="09EC72D0"/>
    <w:rsid w:val="09F63AFE"/>
    <w:rsid w:val="09F67B10"/>
    <w:rsid w:val="09F75AC8"/>
    <w:rsid w:val="09F8609E"/>
    <w:rsid w:val="0A162A58"/>
    <w:rsid w:val="0A1B5BC4"/>
    <w:rsid w:val="0A2C0C06"/>
    <w:rsid w:val="0A3010C7"/>
    <w:rsid w:val="0A355573"/>
    <w:rsid w:val="0A374116"/>
    <w:rsid w:val="0A3B3C06"/>
    <w:rsid w:val="0A4156D1"/>
    <w:rsid w:val="0A4B49EA"/>
    <w:rsid w:val="0A4C420A"/>
    <w:rsid w:val="0A4C6D5E"/>
    <w:rsid w:val="0A4D2976"/>
    <w:rsid w:val="0A5C592B"/>
    <w:rsid w:val="0A5E4D34"/>
    <w:rsid w:val="0A644291"/>
    <w:rsid w:val="0A6804DC"/>
    <w:rsid w:val="0A72346A"/>
    <w:rsid w:val="0A726EFC"/>
    <w:rsid w:val="0A916994"/>
    <w:rsid w:val="0A920B0F"/>
    <w:rsid w:val="0A940717"/>
    <w:rsid w:val="0A944443"/>
    <w:rsid w:val="0A946E9E"/>
    <w:rsid w:val="0A9A71F5"/>
    <w:rsid w:val="0AA073E5"/>
    <w:rsid w:val="0AA3355A"/>
    <w:rsid w:val="0AA86555"/>
    <w:rsid w:val="0AAB6B91"/>
    <w:rsid w:val="0AAE7FB6"/>
    <w:rsid w:val="0AAF1EFF"/>
    <w:rsid w:val="0AB31892"/>
    <w:rsid w:val="0AC16AC0"/>
    <w:rsid w:val="0AC37E28"/>
    <w:rsid w:val="0AC41E4E"/>
    <w:rsid w:val="0AC91A5B"/>
    <w:rsid w:val="0ACE4A7B"/>
    <w:rsid w:val="0AD80BED"/>
    <w:rsid w:val="0AD83203"/>
    <w:rsid w:val="0AE61771"/>
    <w:rsid w:val="0AEC3153"/>
    <w:rsid w:val="0AED63D5"/>
    <w:rsid w:val="0AEE6ECB"/>
    <w:rsid w:val="0AF04006"/>
    <w:rsid w:val="0AFA4774"/>
    <w:rsid w:val="0B0539D2"/>
    <w:rsid w:val="0B09246E"/>
    <w:rsid w:val="0B0B52CA"/>
    <w:rsid w:val="0B11197C"/>
    <w:rsid w:val="0B1407BC"/>
    <w:rsid w:val="0B16099C"/>
    <w:rsid w:val="0B1701D0"/>
    <w:rsid w:val="0B1779BA"/>
    <w:rsid w:val="0B183F7E"/>
    <w:rsid w:val="0B363888"/>
    <w:rsid w:val="0B3E4948"/>
    <w:rsid w:val="0B3E7A43"/>
    <w:rsid w:val="0B43617A"/>
    <w:rsid w:val="0B472137"/>
    <w:rsid w:val="0B4A52DF"/>
    <w:rsid w:val="0B4B1C27"/>
    <w:rsid w:val="0B5952B5"/>
    <w:rsid w:val="0B6D0F6F"/>
    <w:rsid w:val="0B752FAB"/>
    <w:rsid w:val="0B770C6E"/>
    <w:rsid w:val="0B7764F9"/>
    <w:rsid w:val="0B847CAD"/>
    <w:rsid w:val="0B8B1A36"/>
    <w:rsid w:val="0B8E1263"/>
    <w:rsid w:val="0B9E7501"/>
    <w:rsid w:val="0BAB28CE"/>
    <w:rsid w:val="0BAC75E6"/>
    <w:rsid w:val="0BB93035"/>
    <w:rsid w:val="0BBC4FB5"/>
    <w:rsid w:val="0BD84931"/>
    <w:rsid w:val="0BDF57DB"/>
    <w:rsid w:val="0BEB51B8"/>
    <w:rsid w:val="0BEF210C"/>
    <w:rsid w:val="0C0544CC"/>
    <w:rsid w:val="0C0A7D34"/>
    <w:rsid w:val="0C0B0A6A"/>
    <w:rsid w:val="0C142961"/>
    <w:rsid w:val="0C1D27B0"/>
    <w:rsid w:val="0C216E2C"/>
    <w:rsid w:val="0C221235"/>
    <w:rsid w:val="0C245ED9"/>
    <w:rsid w:val="0C317B23"/>
    <w:rsid w:val="0C346AD2"/>
    <w:rsid w:val="0C3835F5"/>
    <w:rsid w:val="0C3D0224"/>
    <w:rsid w:val="0C3E79DE"/>
    <w:rsid w:val="0C423A72"/>
    <w:rsid w:val="0C47635E"/>
    <w:rsid w:val="0C53223E"/>
    <w:rsid w:val="0C5965C6"/>
    <w:rsid w:val="0C5E65EE"/>
    <w:rsid w:val="0C675D31"/>
    <w:rsid w:val="0C676D9F"/>
    <w:rsid w:val="0C68398E"/>
    <w:rsid w:val="0C6D1583"/>
    <w:rsid w:val="0C6D3E1F"/>
    <w:rsid w:val="0C6E02C3"/>
    <w:rsid w:val="0C6E3655"/>
    <w:rsid w:val="0C6F64DD"/>
    <w:rsid w:val="0C706C2F"/>
    <w:rsid w:val="0C767DE1"/>
    <w:rsid w:val="0C7739FE"/>
    <w:rsid w:val="0C8046EA"/>
    <w:rsid w:val="0C8E2713"/>
    <w:rsid w:val="0C8E6304"/>
    <w:rsid w:val="0C8F5551"/>
    <w:rsid w:val="0C936BCC"/>
    <w:rsid w:val="0C9413AC"/>
    <w:rsid w:val="0C947434"/>
    <w:rsid w:val="0C963376"/>
    <w:rsid w:val="0C985BB0"/>
    <w:rsid w:val="0C9D4705"/>
    <w:rsid w:val="0C9D7B6C"/>
    <w:rsid w:val="0C9F7409"/>
    <w:rsid w:val="0CAD202E"/>
    <w:rsid w:val="0CAD2F95"/>
    <w:rsid w:val="0CB12C4C"/>
    <w:rsid w:val="0CB22F75"/>
    <w:rsid w:val="0CBD7116"/>
    <w:rsid w:val="0CCD48BE"/>
    <w:rsid w:val="0CD81BE1"/>
    <w:rsid w:val="0CDC13A0"/>
    <w:rsid w:val="0CEB48F7"/>
    <w:rsid w:val="0CF37E01"/>
    <w:rsid w:val="0CF62067"/>
    <w:rsid w:val="0CF62B27"/>
    <w:rsid w:val="0D103128"/>
    <w:rsid w:val="0D1122FB"/>
    <w:rsid w:val="0D1B1ACD"/>
    <w:rsid w:val="0D2B61B4"/>
    <w:rsid w:val="0D2E08DA"/>
    <w:rsid w:val="0D2E2D29"/>
    <w:rsid w:val="0D3158E7"/>
    <w:rsid w:val="0D350DE1"/>
    <w:rsid w:val="0D383BC9"/>
    <w:rsid w:val="0D4116EE"/>
    <w:rsid w:val="0D447CF4"/>
    <w:rsid w:val="0D4E2280"/>
    <w:rsid w:val="0D582FFB"/>
    <w:rsid w:val="0D5B6A27"/>
    <w:rsid w:val="0D7336B7"/>
    <w:rsid w:val="0D754339"/>
    <w:rsid w:val="0D780CCE"/>
    <w:rsid w:val="0D7B0B7E"/>
    <w:rsid w:val="0D7F205C"/>
    <w:rsid w:val="0D894C89"/>
    <w:rsid w:val="0D8C2E77"/>
    <w:rsid w:val="0D8C6527"/>
    <w:rsid w:val="0D90325C"/>
    <w:rsid w:val="0D981E26"/>
    <w:rsid w:val="0DA03D99"/>
    <w:rsid w:val="0DB275EB"/>
    <w:rsid w:val="0DB8731C"/>
    <w:rsid w:val="0DB97387"/>
    <w:rsid w:val="0DC74873"/>
    <w:rsid w:val="0DC9777B"/>
    <w:rsid w:val="0DCC18B3"/>
    <w:rsid w:val="0DD030B2"/>
    <w:rsid w:val="0DD163EB"/>
    <w:rsid w:val="0DDA0E8D"/>
    <w:rsid w:val="0DE41FC5"/>
    <w:rsid w:val="0DE6032D"/>
    <w:rsid w:val="0DE66F61"/>
    <w:rsid w:val="0DE87983"/>
    <w:rsid w:val="0DEE4C01"/>
    <w:rsid w:val="0DF01BE4"/>
    <w:rsid w:val="0DF02F5A"/>
    <w:rsid w:val="0DF54F95"/>
    <w:rsid w:val="0DF57235"/>
    <w:rsid w:val="0DF959CD"/>
    <w:rsid w:val="0DFA0D50"/>
    <w:rsid w:val="0DFA16E3"/>
    <w:rsid w:val="0DFC18FF"/>
    <w:rsid w:val="0E0F1632"/>
    <w:rsid w:val="0E1327A4"/>
    <w:rsid w:val="0E187DC0"/>
    <w:rsid w:val="0E254494"/>
    <w:rsid w:val="0E296A0E"/>
    <w:rsid w:val="0E325D3E"/>
    <w:rsid w:val="0E3473CB"/>
    <w:rsid w:val="0E3B786A"/>
    <w:rsid w:val="0E4137B5"/>
    <w:rsid w:val="0E464928"/>
    <w:rsid w:val="0E540297"/>
    <w:rsid w:val="0E5C239D"/>
    <w:rsid w:val="0E5C5594"/>
    <w:rsid w:val="0E5E7EC3"/>
    <w:rsid w:val="0E621E2C"/>
    <w:rsid w:val="0E656507"/>
    <w:rsid w:val="0E67088B"/>
    <w:rsid w:val="0E69645A"/>
    <w:rsid w:val="0E6E0668"/>
    <w:rsid w:val="0E876D05"/>
    <w:rsid w:val="0E8A4E19"/>
    <w:rsid w:val="0E9B2883"/>
    <w:rsid w:val="0E9B2BA4"/>
    <w:rsid w:val="0E9C279A"/>
    <w:rsid w:val="0EA53D44"/>
    <w:rsid w:val="0EA9420A"/>
    <w:rsid w:val="0EAF0425"/>
    <w:rsid w:val="0EAF2A15"/>
    <w:rsid w:val="0EB16245"/>
    <w:rsid w:val="0EB30A2F"/>
    <w:rsid w:val="0EB3541C"/>
    <w:rsid w:val="0EB40AE0"/>
    <w:rsid w:val="0ED168E7"/>
    <w:rsid w:val="0ED23F30"/>
    <w:rsid w:val="0ED278A0"/>
    <w:rsid w:val="0EE2458E"/>
    <w:rsid w:val="0EE3234F"/>
    <w:rsid w:val="0EF425D6"/>
    <w:rsid w:val="0EF600FC"/>
    <w:rsid w:val="0EFB1BB6"/>
    <w:rsid w:val="0EFC4677"/>
    <w:rsid w:val="0F0E6F5D"/>
    <w:rsid w:val="0F1633D4"/>
    <w:rsid w:val="0F1A028E"/>
    <w:rsid w:val="0F1D75CA"/>
    <w:rsid w:val="0F1F6681"/>
    <w:rsid w:val="0F1F77AF"/>
    <w:rsid w:val="0F21411F"/>
    <w:rsid w:val="0F334EAC"/>
    <w:rsid w:val="0F396824"/>
    <w:rsid w:val="0F3F50A1"/>
    <w:rsid w:val="0F4D29C7"/>
    <w:rsid w:val="0F5307B1"/>
    <w:rsid w:val="0F5B5D20"/>
    <w:rsid w:val="0F6737A9"/>
    <w:rsid w:val="0F696E73"/>
    <w:rsid w:val="0F8E0630"/>
    <w:rsid w:val="0F9022FF"/>
    <w:rsid w:val="0F916989"/>
    <w:rsid w:val="0F962E62"/>
    <w:rsid w:val="0F9A1438"/>
    <w:rsid w:val="0F9B2A25"/>
    <w:rsid w:val="0F9C5942"/>
    <w:rsid w:val="0FAD7DC9"/>
    <w:rsid w:val="0FC7596C"/>
    <w:rsid w:val="0FCB3337"/>
    <w:rsid w:val="0FD03043"/>
    <w:rsid w:val="0FD3668F"/>
    <w:rsid w:val="0FDA5C70"/>
    <w:rsid w:val="0FE95EB3"/>
    <w:rsid w:val="0FEF336C"/>
    <w:rsid w:val="0FF31714"/>
    <w:rsid w:val="0FFA3C1C"/>
    <w:rsid w:val="0FFC3E38"/>
    <w:rsid w:val="10030D22"/>
    <w:rsid w:val="10042663"/>
    <w:rsid w:val="10085BBA"/>
    <w:rsid w:val="100B7BD7"/>
    <w:rsid w:val="10260EB5"/>
    <w:rsid w:val="10284D4D"/>
    <w:rsid w:val="102877EC"/>
    <w:rsid w:val="102E2215"/>
    <w:rsid w:val="103A2877"/>
    <w:rsid w:val="103E5F5E"/>
    <w:rsid w:val="105477D0"/>
    <w:rsid w:val="1059610D"/>
    <w:rsid w:val="10637A6B"/>
    <w:rsid w:val="10685029"/>
    <w:rsid w:val="10703594"/>
    <w:rsid w:val="108160EB"/>
    <w:rsid w:val="10831C7B"/>
    <w:rsid w:val="10853C56"/>
    <w:rsid w:val="108B0D18"/>
    <w:rsid w:val="109408F3"/>
    <w:rsid w:val="10964205"/>
    <w:rsid w:val="109E3D4F"/>
    <w:rsid w:val="10A83678"/>
    <w:rsid w:val="10A87B1C"/>
    <w:rsid w:val="10AB3168"/>
    <w:rsid w:val="10B00A67"/>
    <w:rsid w:val="10B14C22"/>
    <w:rsid w:val="10C15AB2"/>
    <w:rsid w:val="10C273C3"/>
    <w:rsid w:val="10C6288F"/>
    <w:rsid w:val="10C64AAD"/>
    <w:rsid w:val="10CE627F"/>
    <w:rsid w:val="10D821AF"/>
    <w:rsid w:val="10E82A49"/>
    <w:rsid w:val="10F56048"/>
    <w:rsid w:val="10FC5772"/>
    <w:rsid w:val="10FD7E68"/>
    <w:rsid w:val="110F1949"/>
    <w:rsid w:val="11111F3A"/>
    <w:rsid w:val="1114228C"/>
    <w:rsid w:val="11162FE3"/>
    <w:rsid w:val="111E1A8E"/>
    <w:rsid w:val="112409B7"/>
    <w:rsid w:val="11277EBF"/>
    <w:rsid w:val="11286567"/>
    <w:rsid w:val="11346A77"/>
    <w:rsid w:val="113F4335"/>
    <w:rsid w:val="1142587A"/>
    <w:rsid w:val="114626C6"/>
    <w:rsid w:val="11477335"/>
    <w:rsid w:val="114A6D0C"/>
    <w:rsid w:val="11603F53"/>
    <w:rsid w:val="116535BD"/>
    <w:rsid w:val="116D74C7"/>
    <w:rsid w:val="117143B2"/>
    <w:rsid w:val="11756886"/>
    <w:rsid w:val="118045F5"/>
    <w:rsid w:val="118659F4"/>
    <w:rsid w:val="118A3424"/>
    <w:rsid w:val="118C6795"/>
    <w:rsid w:val="118D5511"/>
    <w:rsid w:val="119A3908"/>
    <w:rsid w:val="119C7347"/>
    <w:rsid w:val="11A402E3"/>
    <w:rsid w:val="11B147AE"/>
    <w:rsid w:val="11B5119F"/>
    <w:rsid w:val="11B5429E"/>
    <w:rsid w:val="11C57571"/>
    <w:rsid w:val="11C70E0E"/>
    <w:rsid w:val="11D12F8B"/>
    <w:rsid w:val="11EB4164"/>
    <w:rsid w:val="11F254F3"/>
    <w:rsid w:val="11F43656"/>
    <w:rsid w:val="11FC4B3F"/>
    <w:rsid w:val="12057045"/>
    <w:rsid w:val="120E090C"/>
    <w:rsid w:val="121037FD"/>
    <w:rsid w:val="1212349F"/>
    <w:rsid w:val="1223727C"/>
    <w:rsid w:val="123258EF"/>
    <w:rsid w:val="123A29F6"/>
    <w:rsid w:val="123C49C0"/>
    <w:rsid w:val="12416F97"/>
    <w:rsid w:val="12514ABE"/>
    <w:rsid w:val="12560E79"/>
    <w:rsid w:val="125748D9"/>
    <w:rsid w:val="12694C09"/>
    <w:rsid w:val="126B2BAF"/>
    <w:rsid w:val="127001C5"/>
    <w:rsid w:val="127F160E"/>
    <w:rsid w:val="12874700"/>
    <w:rsid w:val="128935F4"/>
    <w:rsid w:val="12920568"/>
    <w:rsid w:val="129B7938"/>
    <w:rsid w:val="12A061A1"/>
    <w:rsid w:val="12A11341"/>
    <w:rsid w:val="12A612E4"/>
    <w:rsid w:val="12B2233E"/>
    <w:rsid w:val="12B35C24"/>
    <w:rsid w:val="12BA7692"/>
    <w:rsid w:val="12BE3627"/>
    <w:rsid w:val="12BE53D5"/>
    <w:rsid w:val="12C8390D"/>
    <w:rsid w:val="12C9426C"/>
    <w:rsid w:val="12CE71B4"/>
    <w:rsid w:val="12DF0690"/>
    <w:rsid w:val="12E001E9"/>
    <w:rsid w:val="12ED4FD8"/>
    <w:rsid w:val="12F42C75"/>
    <w:rsid w:val="12F55CD4"/>
    <w:rsid w:val="13006736"/>
    <w:rsid w:val="13054DB2"/>
    <w:rsid w:val="130A686C"/>
    <w:rsid w:val="130B2B41"/>
    <w:rsid w:val="130F0E08"/>
    <w:rsid w:val="1313761C"/>
    <w:rsid w:val="13141499"/>
    <w:rsid w:val="13173726"/>
    <w:rsid w:val="131D37D2"/>
    <w:rsid w:val="131E2317"/>
    <w:rsid w:val="132A2A6A"/>
    <w:rsid w:val="132C1776"/>
    <w:rsid w:val="133438E9"/>
    <w:rsid w:val="133728D1"/>
    <w:rsid w:val="13377FD1"/>
    <w:rsid w:val="13386F35"/>
    <w:rsid w:val="133D454B"/>
    <w:rsid w:val="133D57E6"/>
    <w:rsid w:val="133F3D36"/>
    <w:rsid w:val="13432E25"/>
    <w:rsid w:val="1347361C"/>
    <w:rsid w:val="13491864"/>
    <w:rsid w:val="135273DA"/>
    <w:rsid w:val="13547AE7"/>
    <w:rsid w:val="135B2C24"/>
    <w:rsid w:val="138836C6"/>
    <w:rsid w:val="138F1AA8"/>
    <w:rsid w:val="13942D97"/>
    <w:rsid w:val="139B5148"/>
    <w:rsid w:val="13A237B3"/>
    <w:rsid w:val="13A91177"/>
    <w:rsid w:val="13A948DC"/>
    <w:rsid w:val="13AA7607"/>
    <w:rsid w:val="13AB3BAB"/>
    <w:rsid w:val="13AC7581"/>
    <w:rsid w:val="13B549CE"/>
    <w:rsid w:val="13B72390"/>
    <w:rsid w:val="13C13D9C"/>
    <w:rsid w:val="13C407C9"/>
    <w:rsid w:val="13C94031"/>
    <w:rsid w:val="13DD5D2E"/>
    <w:rsid w:val="13DF3648"/>
    <w:rsid w:val="13E07EEC"/>
    <w:rsid w:val="13E24790"/>
    <w:rsid w:val="13E6064D"/>
    <w:rsid w:val="13E83305"/>
    <w:rsid w:val="13E96481"/>
    <w:rsid w:val="13EC7D20"/>
    <w:rsid w:val="13F00572"/>
    <w:rsid w:val="13FA0089"/>
    <w:rsid w:val="13FE604E"/>
    <w:rsid w:val="1404150D"/>
    <w:rsid w:val="140B7685"/>
    <w:rsid w:val="140D682E"/>
    <w:rsid w:val="14101810"/>
    <w:rsid w:val="14134099"/>
    <w:rsid w:val="143040B0"/>
    <w:rsid w:val="14305E5E"/>
    <w:rsid w:val="1431019E"/>
    <w:rsid w:val="143A0A8B"/>
    <w:rsid w:val="144C211B"/>
    <w:rsid w:val="145002AE"/>
    <w:rsid w:val="1452396C"/>
    <w:rsid w:val="145558C5"/>
    <w:rsid w:val="1457163D"/>
    <w:rsid w:val="14592C14"/>
    <w:rsid w:val="14593607"/>
    <w:rsid w:val="145C11FD"/>
    <w:rsid w:val="14603640"/>
    <w:rsid w:val="14635230"/>
    <w:rsid w:val="146703A5"/>
    <w:rsid w:val="14753BCC"/>
    <w:rsid w:val="14756279"/>
    <w:rsid w:val="147C307E"/>
    <w:rsid w:val="148D32B1"/>
    <w:rsid w:val="148D4F33"/>
    <w:rsid w:val="148E79F9"/>
    <w:rsid w:val="14950F51"/>
    <w:rsid w:val="149F25F2"/>
    <w:rsid w:val="14A32AD4"/>
    <w:rsid w:val="14A63E46"/>
    <w:rsid w:val="14A711AC"/>
    <w:rsid w:val="14A8633C"/>
    <w:rsid w:val="14B11174"/>
    <w:rsid w:val="14B5456D"/>
    <w:rsid w:val="14B66738"/>
    <w:rsid w:val="14B66F07"/>
    <w:rsid w:val="14B720DC"/>
    <w:rsid w:val="14C076C6"/>
    <w:rsid w:val="14D56A06"/>
    <w:rsid w:val="14E275B4"/>
    <w:rsid w:val="14EF3F6B"/>
    <w:rsid w:val="14F03879"/>
    <w:rsid w:val="14F4761F"/>
    <w:rsid w:val="14F86492"/>
    <w:rsid w:val="151412DC"/>
    <w:rsid w:val="152359C3"/>
    <w:rsid w:val="15273705"/>
    <w:rsid w:val="15274BAD"/>
    <w:rsid w:val="153042EF"/>
    <w:rsid w:val="154768A3"/>
    <w:rsid w:val="1548759B"/>
    <w:rsid w:val="1548761C"/>
    <w:rsid w:val="154E02AC"/>
    <w:rsid w:val="15541FF3"/>
    <w:rsid w:val="15567922"/>
    <w:rsid w:val="155C2B54"/>
    <w:rsid w:val="15604521"/>
    <w:rsid w:val="15635E03"/>
    <w:rsid w:val="15687343"/>
    <w:rsid w:val="15711FBB"/>
    <w:rsid w:val="15712BD2"/>
    <w:rsid w:val="15735EBE"/>
    <w:rsid w:val="15880269"/>
    <w:rsid w:val="158A495F"/>
    <w:rsid w:val="158B01CB"/>
    <w:rsid w:val="158B4B46"/>
    <w:rsid w:val="158C22C9"/>
    <w:rsid w:val="15916865"/>
    <w:rsid w:val="159D26C3"/>
    <w:rsid w:val="159E4CF5"/>
    <w:rsid w:val="15AC59B8"/>
    <w:rsid w:val="15B24AB7"/>
    <w:rsid w:val="15B90DB3"/>
    <w:rsid w:val="15BC19E7"/>
    <w:rsid w:val="15BE3C6F"/>
    <w:rsid w:val="15C471A6"/>
    <w:rsid w:val="15CE40AB"/>
    <w:rsid w:val="15D40375"/>
    <w:rsid w:val="15DD6507"/>
    <w:rsid w:val="15E1596C"/>
    <w:rsid w:val="15E45152"/>
    <w:rsid w:val="15F551FE"/>
    <w:rsid w:val="15FA2BC8"/>
    <w:rsid w:val="15FB142D"/>
    <w:rsid w:val="15FF181F"/>
    <w:rsid w:val="16014806"/>
    <w:rsid w:val="1607299C"/>
    <w:rsid w:val="160B0931"/>
    <w:rsid w:val="161672D6"/>
    <w:rsid w:val="161D4990"/>
    <w:rsid w:val="161F63B3"/>
    <w:rsid w:val="162163A6"/>
    <w:rsid w:val="162E2E97"/>
    <w:rsid w:val="16321ADC"/>
    <w:rsid w:val="16324B27"/>
    <w:rsid w:val="163604D9"/>
    <w:rsid w:val="16414353"/>
    <w:rsid w:val="164B627E"/>
    <w:rsid w:val="16526B7A"/>
    <w:rsid w:val="16585B40"/>
    <w:rsid w:val="165B2F3A"/>
    <w:rsid w:val="16662B2C"/>
    <w:rsid w:val="166E2F2C"/>
    <w:rsid w:val="166F6F59"/>
    <w:rsid w:val="167E5202"/>
    <w:rsid w:val="168129A1"/>
    <w:rsid w:val="16907B89"/>
    <w:rsid w:val="16916A50"/>
    <w:rsid w:val="169732C2"/>
    <w:rsid w:val="169966DC"/>
    <w:rsid w:val="169C42E7"/>
    <w:rsid w:val="169E768F"/>
    <w:rsid w:val="16A448E1"/>
    <w:rsid w:val="16A47439"/>
    <w:rsid w:val="16A83506"/>
    <w:rsid w:val="16AA639C"/>
    <w:rsid w:val="16AD19E8"/>
    <w:rsid w:val="16B26FFE"/>
    <w:rsid w:val="16B87170"/>
    <w:rsid w:val="16BA6CDA"/>
    <w:rsid w:val="16C44F84"/>
    <w:rsid w:val="16CD208A"/>
    <w:rsid w:val="16D16E56"/>
    <w:rsid w:val="16D96AE7"/>
    <w:rsid w:val="16ED7503"/>
    <w:rsid w:val="16F87A45"/>
    <w:rsid w:val="1700420E"/>
    <w:rsid w:val="17022691"/>
    <w:rsid w:val="170F2F02"/>
    <w:rsid w:val="1719707D"/>
    <w:rsid w:val="172053E7"/>
    <w:rsid w:val="1729726F"/>
    <w:rsid w:val="172B0B5F"/>
    <w:rsid w:val="174165D4"/>
    <w:rsid w:val="17424351"/>
    <w:rsid w:val="17481711"/>
    <w:rsid w:val="174E4E0D"/>
    <w:rsid w:val="17700C7A"/>
    <w:rsid w:val="17852965"/>
    <w:rsid w:val="17857041"/>
    <w:rsid w:val="178E4CE3"/>
    <w:rsid w:val="17926530"/>
    <w:rsid w:val="17976428"/>
    <w:rsid w:val="17A82292"/>
    <w:rsid w:val="17A874E1"/>
    <w:rsid w:val="17AF79E2"/>
    <w:rsid w:val="17B533E7"/>
    <w:rsid w:val="17B62B1E"/>
    <w:rsid w:val="17B86DF0"/>
    <w:rsid w:val="17BC0F99"/>
    <w:rsid w:val="17C0687F"/>
    <w:rsid w:val="17C43206"/>
    <w:rsid w:val="17C74E70"/>
    <w:rsid w:val="17D7131A"/>
    <w:rsid w:val="17E23913"/>
    <w:rsid w:val="17EA04AD"/>
    <w:rsid w:val="17EF6030"/>
    <w:rsid w:val="18015358"/>
    <w:rsid w:val="18095344"/>
    <w:rsid w:val="181C076B"/>
    <w:rsid w:val="181C19F1"/>
    <w:rsid w:val="181E2472"/>
    <w:rsid w:val="182255F2"/>
    <w:rsid w:val="18284EBE"/>
    <w:rsid w:val="182865F3"/>
    <w:rsid w:val="18302CAF"/>
    <w:rsid w:val="18327623"/>
    <w:rsid w:val="183B653B"/>
    <w:rsid w:val="18464A9E"/>
    <w:rsid w:val="184D43A8"/>
    <w:rsid w:val="18561C0B"/>
    <w:rsid w:val="185740D0"/>
    <w:rsid w:val="18624641"/>
    <w:rsid w:val="186458F6"/>
    <w:rsid w:val="18675D1F"/>
    <w:rsid w:val="18691408"/>
    <w:rsid w:val="186B1B5B"/>
    <w:rsid w:val="186E164B"/>
    <w:rsid w:val="187100E8"/>
    <w:rsid w:val="18740042"/>
    <w:rsid w:val="18765BA1"/>
    <w:rsid w:val="18775C69"/>
    <w:rsid w:val="187A7DED"/>
    <w:rsid w:val="187C3D68"/>
    <w:rsid w:val="187F5606"/>
    <w:rsid w:val="18813717"/>
    <w:rsid w:val="188B7EE0"/>
    <w:rsid w:val="18936A1C"/>
    <w:rsid w:val="18962920"/>
    <w:rsid w:val="189F3867"/>
    <w:rsid w:val="18A9547C"/>
    <w:rsid w:val="18AE1A47"/>
    <w:rsid w:val="18B03A11"/>
    <w:rsid w:val="18B057C0"/>
    <w:rsid w:val="18B404C5"/>
    <w:rsid w:val="18B74DA0"/>
    <w:rsid w:val="18B7628C"/>
    <w:rsid w:val="18B903E0"/>
    <w:rsid w:val="18B936C1"/>
    <w:rsid w:val="18C272A1"/>
    <w:rsid w:val="18C42981"/>
    <w:rsid w:val="18CB43A7"/>
    <w:rsid w:val="18CF1E64"/>
    <w:rsid w:val="18D14C09"/>
    <w:rsid w:val="18D21BDA"/>
    <w:rsid w:val="18D45C33"/>
    <w:rsid w:val="18E70207"/>
    <w:rsid w:val="18E936D3"/>
    <w:rsid w:val="18EC7FD0"/>
    <w:rsid w:val="18F057CF"/>
    <w:rsid w:val="18F25DD8"/>
    <w:rsid w:val="18FE29CF"/>
    <w:rsid w:val="19002AD9"/>
    <w:rsid w:val="19013E97"/>
    <w:rsid w:val="190C6B0E"/>
    <w:rsid w:val="190D667F"/>
    <w:rsid w:val="19116FA1"/>
    <w:rsid w:val="19136B37"/>
    <w:rsid w:val="191F46F3"/>
    <w:rsid w:val="191F64A1"/>
    <w:rsid w:val="192A2942"/>
    <w:rsid w:val="192B3098"/>
    <w:rsid w:val="192D03A2"/>
    <w:rsid w:val="193122CA"/>
    <w:rsid w:val="19362169"/>
    <w:rsid w:val="193A157C"/>
    <w:rsid w:val="19467D20"/>
    <w:rsid w:val="19467ED2"/>
    <w:rsid w:val="196229FF"/>
    <w:rsid w:val="196547FC"/>
    <w:rsid w:val="196634F2"/>
    <w:rsid w:val="196A036B"/>
    <w:rsid w:val="196B5944"/>
    <w:rsid w:val="196F4647"/>
    <w:rsid w:val="19731192"/>
    <w:rsid w:val="19755433"/>
    <w:rsid w:val="197B434B"/>
    <w:rsid w:val="198A7DBF"/>
    <w:rsid w:val="19905E79"/>
    <w:rsid w:val="19951A2A"/>
    <w:rsid w:val="19954534"/>
    <w:rsid w:val="19A5109C"/>
    <w:rsid w:val="19BD67DF"/>
    <w:rsid w:val="19C322E0"/>
    <w:rsid w:val="19CB0ABB"/>
    <w:rsid w:val="19CF6119"/>
    <w:rsid w:val="19DE010A"/>
    <w:rsid w:val="19E75211"/>
    <w:rsid w:val="19EE0301"/>
    <w:rsid w:val="19F60506"/>
    <w:rsid w:val="19F91FCD"/>
    <w:rsid w:val="19FB0531"/>
    <w:rsid w:val="19FC4ED6"/>
    <w:rsid w:val="1A002F7A"/>
    <w:rsid w:val="1A09249D"/>
    <w:rsid w:val="1A134258"/>
    <w:rsid w:val="1A1A1DE8"/>
    <w:rsid w:val="1A1D6755"/>
    <w:rsid w:val="1A1E49AB"/>
    <w:rsid w:val="1A1F2BFD"/>
    <w:rsid w:val="1A231FC1"/>
    <w:rsid w:val="1A2340A2"/>
    <w:rsid w:val="1A27385F"/>
    <w:rsid w:val="1A28022C"/>
    <w:rsid w:val="1A3F6DFB"/>
    <w:rsid w:val="1A404921"/>
    <w:rsid w:val="1A465A19"/>
    <w:rsid w:val="1A474018"/>
    <w:rsid w:val="1A4743D2"/>
    <w:rsid w:val="1A495ECC"/>
    <w:rsid w:val="1A4F2DB6"/>
    <w:rsid w:val="1A602357"/>
    <w:rsid w:val="1A6A0B45"/>
    <w:rsid w:val="1A6D60B9"/>
    <w:rsid w:val="1A7519AC"/>
    <w:rsid w:val="1A78230D"/>
    <w:rsid w:val="1A783830"/>
    <w:rsid w:val="1A7C004F"/>
    <w:rsid w:val="1A840CB2"/>
    <w:rsid w:val="1A960DF7"/>
    <w:rsid w:val="1A9E2764"/>
    <w:rsid w:val="1AA44A44"/>
    <w:rsid w:val="1AA44EB0"/>
    <w:rsid w:val="1AA47422"/>
    <w:rsid w:val="1AA72BF2"/>
    <w:rsid w:val="1AA96BE4"/>
    <w:rsid w:val="1AAB193A"/>
    <w:rsid w:val="1AAD645B"/>
    <w:rsid w:val="1AAF434A"/>
    <w:rsid w:val="1AC260C2"/>
    <w:rsid w:val="1AC30640"/>
    <w:rsid w:val="1AC67AEB"/>
    <w:rsid w:val="1AC75042"/>
    <w:rsid w:val="1AC9077C"/>
    <w:rsid w:val="1AC90DBB"/>
    <w:rsid w:val="1AC94573"/>
    <w:rsid w:val="1ACB068F"/>
    <w:rsid w:val="1ACF0EEF"/>
    <w:rsid w:val="1AD02149"/>
    <w:rsid w:val="1AD5150D"/>
    <w:rsid w:val="1ADF413A"/>
    <w:rsid w:val="1AEF702A"/>
    <w:rsid w:val="1B036AE3"/>
    <w:rsid w:val="1B0A3124"/>
    <w:rsid w:val="1B0C2B2F"/>
    <w:rsid w:val="1B122762"/>
    <w:rsid w:val="1B2B3823"/>
    <w:rsid w:val="1B304996"/>
    <w:rsid w:val="1B324DFA"/>
    <w:rsid w:val="1B3501FE"/>
    <w:rsid w:val="1B3B4F9C"/>
    <w:rsid w:val="1B3F2E2B"/>
    <w:rsid w:val="1B430B6D"/>
    <w:rsid w:val="1B46351E"/>
    <w:rsid w:val="1B4C0E33"/>
    <w:rsid w:val="1B507011"/>
    <w:rsid w:val="1B617245"/>
    <w:rsid w:val="1B642891"/>
    <w:rsid w:val="1B6443B9"/>
    <w:rsid w:val="1B693D86"/>
    <w:rsid w:val="1B6F7BD8"/>
    <w:rsid w:val="1B740D26"/>
    <w:rsid w:val="1B832F6C"/>
    <w:rsid w:val="1B8C01D9"/>
    <w:rsid w:val="1B8F4277"/>
    <w:rsid w:val="1B901690"/>
    <w:rsid w:val="1B944F25"/>
    <w:rsid w:val="1B99078D"/>
    <w:rsid w:val="1B9D6245"/>
    <w:rsid w:val="1BBC447B"/>
    <w:rsid w:val="1BBE1FA1"/>
    <w:rsid w:val="1BBE4697"/>
    <w:rsid w:val="1BC13B9C"/>
    <w:rsid w:val="1BC8528B"/>
    <w:rsid w:val="1BC925CC"/>
    <w:rsid w:val="1BD0390B"/>
    <w:rsid w:val="1BD533D3"/>
    <w:rsid w:val="1BE03C9A"/>
    <w:rsid w:val="1BE51C24"/>
    <w:rsid w:val="1BE85270"/>
    <w:rsid w:val="1BEA3EA1"/>
    <w:rsid w:val="1BEA5071"/>
    <w:rsid w:val="1BF61CB2"/>
    <w:rsid w:val="1BF65BDF"/>
    <w:rsid w:val="1BFB6832"/>
    <w:rsid w:val="1BFE6842"/>
    <w:rsid w:val="1C0634AE"/>
    <w:rsid w:val="1C0928C4"/>
    <w:rsid w:val="1C0968EA"/>
    <w:rsid w:val="1C0B5C57"/>
    <w:rsid w:val="1C1267CB"/>
    <w:rsid w:val="1C13235A"/>
    <w:rsid w:val="1C146065"/>
    <w:rsid w:val="1C156F10"/>
    <w:rsid w:val="1C1C2FAC"/>
    <w:rsid w:val="1C30784F"/>
    <w:rsid w:val="1C336430"/>
    <w:rsid w:val="1C350400"/>
    <w:rsid w:val="1C367A66"/>
    <w:rsid w:val="1C37695D"/>
    <w:rsid w:val="1C3A37CC"/>
    <w:rsid w:val="1C3A61A3"/>
    <w:rsid w:val="1C4B2607"/>
    <w:rsid w:val="1C4C3A51"/>
    <w:rsid w:val="1C4E373E"/>
    <w:rsid w:val="1C4F156C"/>
    <w:rsid w:val="1C5546B6"/>
    <w:rsid w:val="1C580648"/>
    <w:rsid w:val="1C5943A5"/>
    <w:rsid w:val="1C5A0222"/>
    <w:rsid w:val="1C5B2501"/>
    <w:rsid w:val="1C625023"/>
    <w:rsid w:val="1C6C4E3D"/>
    <w:rsid w:val="1C6D0804"/>
    <w:rsid w:val="1C7B396D"/>
    <w:rsid w:val="1C832A1E"/>
    <w:rsid w:val="1C901B90"/>
    <w:rsid w:val="1C9176B6"/>
    <w:rsid w:val="1C92743A"/>
    <w:rsid w:val="1C931680"/>
    <w:rsid w:val="1C94080A"/>
    <w:rsid w:val="1CAE2016"/>
    <w:rsid w:val="1CB01EBA"/>
    <w:rsid w:val="1CB3096C"/>
    <w:rsid w:val="1CB56037"/>
    <w:rsid w:val="1CBB2D46"/>
    <w:rsid w:val="1CBC195B"/>
    <w:rsid w:val="1CCE26B8"/>
    <w:rsid w:val="1CD551CA"/>
    <w:rsid w:val="1CD7365A"/>
    <w:rsid w:val="1CDC0B3F"/>
    <w:rsid w:val="1CDC4DD5"/>
    <w:rsid w:val="1CE241C8"/>
    <w:rsid w:val="1CE67A02"/>
    <w:rsid w:val="1CEB326A"/>
    <w:rsid w:val="1D01483C"/>
    <w:rsid w:val="1D097B94"/>
    <w:rsid w:val="1D146F97"/>
    <w:rsid w:val="1D181B85"/>
    <w:rsid w:val="1D1A3EAF"/>
    <w:rsid w:val="1D246914"/>
    <w:rsid w:val="1D2755B7"/>
    <w:rsid w:val="1D2C7777"/>
    <w:rsid w:val="1D3764AF"/>
    <w:rsid w:val="1D3A1AFC"/>
    <w:rsid w:val="1D65301C"/>
    <w:rsid w:val="1D6E5E28"/>
    <w:rsid w:val="1D790876"/>
    <w:rsid w:val="1D7B0ACF"/>
    <w:rsid w:val="1D7E40DE"/>
    <w:rsid w:val="1D835251"/>
    <w:rsid w:val="1D867418"/>
    <w:rsid w:val="1D882867"/>
    <w:rsid w:val="1D8F53FE"/>
    <w:rsid w:val="1DA000F7"/>
    <w:rsid w:val="1DA1442D"/>
    <w:rsid w:val="1DA5543D"/>
    <w:rsid w:val="1DA82F09"/>
    <w:rsid w:val="1DB52E23"/>
    <w:rsid w:val="1DC046F7"/>
    <w:rsid w:val="1DC71A12"/>
    <w:rsid w:val="1DD51F20"/>
    <w:rsid w:val="1DD65CC8"/>
    <w:rsid w:val="1DE257E9"/>
    <w:rsid w:val="1DE81497"/>
    <w:rsid w:val="1DEA1774"/>
    <w:rsid w:val="1DEB3D87"/>
    <w:rsid w:val="1DED0C1F"/>
    <w:rsid w:val="1DF9451D"/>
    <w:rsid w:val="1DFE08D6"/>
    <w:rsid w:val="1DFE521F"/>
    <w:rsid w:val="1E0A5972"/>
    <w:rsid w:val="1E162569"/>
    <w:rsid w:val="1E2615E7"/>
    <w:rsid w:val="1E272630"/>
    <w:rsid w:val="1E341119"/>
    <w:rsid w:val="1E347D63"/>
    <w:rsid w:val="1E430890"/>
    <w:rsid w:val="1E450758"/>
    <w:rsid w:val="1E4A3FC0"/>
    <w:rsid w:val="1E5C3757"/>
    <w:rsid w:val="1E672DC4"/>
    <w:rsid w:val="1E686EBD"/>
    <w:rsid w:val="1E744D21"/>
    <w:rsid w:val="1E7875AB"/>
    <w:rsid w:val="1E803505"/>
    <w:rsid w:val="1E825A00"/>
    <w:rsid w:val="1E8E65A3"/>
    <w:rsid w:val="1EAF32E5"/>
    <w:rsid w:val="1EAF4086"/>
    <w:rsid w:val="1EB80AF3"/>
    <w:rsid w:val="1EB8152A"/>
    <w:rsid w:val="1EBA1146"/>
    <w:rsid w:val="1EC27FFB"/>
    <w:rsid w:val="1EC30895"/>
    <w:rsid w:val="1ECC2C27"/>
    <w:rsid w:val="1ED47CA2"/>
    <w:rsid w:val="1EDF295B"/>
    <w:rsid w:val="1EE00CB3"/>
    <w:rsid w:val="1EE93F77"/>
    <w:rsid w:val="1EEA30B3"/>
    <w:rsid w:val="1EED4231"/>
    <w:rsid w:val="1EED793C"/>
    <w:rsid w:val="1EEE1E03"/>
    <w:rsid w:val="1EF328AA"/>
    <w:rsid w:val="1F07008F"/>
    <w:rsid w:val="1F136211"/>
    <w:rsid w:val="1F2A4FBC"/>
    <w:rsid w:val="1F365E2B"/>
    <w:rsid w:val="1F3B2DE6"/>
    <w:rsid w:val="1F3E1D77"/>
    <w:rsid w:val="1F3F164B"/>
    <w:rsid w:val="1F652DAB"/>
    <w:rsid w:val="1F66307C"/>
    <w:rsid w:val="1F6D67E7"/>
    <w:rsid w:val="1F7373EC"/>
    <w:rsid w:val="1F7E2350"/>
    <w:rsid w:val="1F7E6617"/>
    <w:rsid w:val="1F83778A"/>
    <w:rsid w:val="1F933745"/>
    <w:rsid w:val="1F9479CB"/>
    <w:rsid w:val="1F9A4AD4"/>
    <w:rsid w:val="1FA51753"/>
    <w:rsid w:val="1FA802DB"/>
    <w:rsid w:val="1FAA740D"/>
    <w:rsid w:val="1FB212F2"/>
    <w:rsid w:val="1FBA3477"/>
    <w:rsid w:val="1FBC7E95"/>
    <w:rsid w:val="1FBD035A"/>
    <w:rsid w:val="1FCA360B"/>
    <w:rsid w:val="1FCF6D49"/>
    <w:rsid w:val="1FD34083"/>
    <w:rsid w:val="1FD614CC"/>
    <w:rsid w:val="1FD77464"/>
    <w:rsid w:val="1FDE3C4D"/>
    <w:rsid w:val="1FE21DDE"/>
    <w:rsid w:val="1FE8215C"/>
    <w:rsid w:val="1FF65C7D"/>
    <w:rsid w:val="1FFB1A16"/>
    <w:rsid w:val="1FFB37C4"/>
    <w:rsid w:val="1FFE32B4"/>
    <w:rsid w:val="200D1D8D"/>
    <w:rsid w:val="20112FE8"/>
    <w:rsid w:val="20154AB7"/>
    <w:rsid w:val="20166850"/>
    <w:rsid w:val="20182D94"/>
    <w:rsid w:val="201B5C14"/>
    <w:rsid w:val="203D2423"/>
    <w:rsid w:val="203E1903"/>
    <w:rsid w:val="2043058A"/>
    <w:rsid w:val="20450EE3"/>
    <w:rsid w:val="205159B5"/>
    <w:rsid w:val="20594211"/>
    <w:rsid w:val="206C46C2"/>
    <w:rsid w:val="206C6470"/>
    <w:rsid w:val="207B2B57"/>
    <w:rsid w:val="208070AE"/>
    <w:rsid w:val="208B43BB"/>
    <w:rsid w:val="208D3094"/>
    <w:rsid w:val="209C203A"/>
    <w:rsid w:val="20A43E5C"/>
    <w:rsid w:val="20A53730"/>
    <w:rsid w:val="20A63420"/>
    <w:rsid w:val="20A64E49"/>
    <w:rsid w:val="20B011EE"/>
    <w:rsid w:val="20BB2F53"/>
    <w:rsid w:val="20C16E58"/>
    <w:rsid w:val="20C53DD2"/>
    <w:rsid w:val="20D34741"/>
    <w:rsid w:val="20D43C04"/>
    <w:rsid w:val="20D65FDF"/>
    <w:rsid w:val="20D92A5B"/>
    <w:rsid w:val="20E5015C"/>
    <w:rsid w:val="20EA0DC9"/>
    <w:rsid w:val="20F546B7"/>
    <w:rsid w:val="20FB61D1"/>
    <w:rsid w:val="20FC21E7"/>
    <w:rsid w:val="20FD17BE"/>
    <w:rsid w:val="20FF271D"/>
    <w:rsid w:val="21026DD4"/>
    <w:rsid w:val="210743EB"/>
    <w:rsid w:val="210E2B75"/>
    <w:rsid w:val="210E5C08"/>
    <w:rsid w:val="2114231E"/>
    <w:rsid w:val="21162A64"/>
    <w:rsid w:val="21170193"/>
    <w:rsid w:val="212058C0"/>
    <w:rsid w:val="21297F84"/>
    <w:rsid w:val="21397CF3"/>
    <w:rsid w:val="213A661F"/>
    <w:rsid w:val="213B2E03"/>
    <w:rsid w:val="21562299"/>
    <w:rsid w:val="215B3F2D"/>
    <w:rsid w:val="21626976"/>
    <w:rsid w:val="2165534F"/>
    <w:rsid w:val="21661111"/>
    <w:rsid w:val="21671431"/>
    <w:rsid w:val="216830DB"/>
    <w:rsid w:val="216D462E"/>
    <w:rsid w:val="21731DFE"/>
    <w:rsid w:val="2182708D"/>
    <w:rsid w:val="218B0B78"/>
    <w:rsid w:val="21917344"/>
    <w:rsid w:val="21956A32"/>
    <w:rsid w:val="21A01B0A"/>
    <w:rsid w:val="21B87493"/>
    <w:rsid w:val="21CC32B2"/>
    <w:rsid w:val="21CE1665"/>
    <w:rsid w:val="21D27278"/>
    <w:rsid w:val="21D36D79"/>
    <w:rsid w:val="21D544E9"/>
    <w:rsid w:val="21D65509"/>
    <w:rsid w:val="21D7200F"/>
    <w:rsid w:val="21F66939"/>
    <w:rsid w:val="21FF5A3F"/>
    <w:rsid w:val="220151A7"/>
    <w:rsid w:val="22091B46"/>
    <w:rsid w:val="22095967"/>
    <w:rsid w:val="22110776"/>
    <w:rsid w:val="22183208"/>
    <w:rsid w:val="221D0AB0"/>
    <w:rsid w:val="22237002"/>
    <w:rsid w:val="22240A22"/>
    <w:rsid w:val="222901C3"/>
    <w:rsid w:val="222B60D3"/>
    <w:rsid w:val="222D5262"/>
    <w:rsid w:val="22320AB2"/>
    <w:rsid w:val="22422435"/>
    <w:rsid w:val="224C7D46"/>
    <w:rsid w:val="224E05B7"/>
    <w:rsid w:val="22525290"/>
    <w:rsid w:val="22552DCE"/>
    <w:rsid w:val="22596694"/>
    <w:rsid w:val="225B73F3"/>
    <w:rsid w:val="225D670E"/>
    <w:rsid w:val="225E5CC0"/>
    <w:rsid w:val="22602313"/>
    <w:rsid w:val="22603619"/>
    <w:rsid w:val="2262255B"/>
    <w:rsid w:val="2264749D"/>
    <w:rsid w:val="22665141"/>
    <w:rsid w:val="22666120"/>
    <w:rsid w:val="227B6E3E"/>
    <w:rsid w:val="227D0BFC"/>
    <w:rsid w:val="227E7D5D"/>
    <w:rsid w:val="22804455"/>
    <w:rsid w:val="22851A6B"/>
    <w:rsid w:val="22892753"/>
    <w:rsid w:val="228B10E8"/>
    <w:rsid w:val="228E5809"/>
    <w:rsid w:val="228E7A3D"/>
    <w:rsid w:val="229B303C"/>
    <w:rsid w:val="22A2261D"/>
    <w:rsid w:val="22A43F56"/>
    <w:rsid w:val="22A66AF9"/>
    <w:rsid w:val="22A75773"/>
    <w:rsid w:val="22B97967"/>
    <w:rsid w:val="22BB36DF"/>
    <w:rsid w:val="22CB4CA9"/>
    <w:rsid w:val="22CC4D82"/>
    <w:rsid w:val="22CE0E72"/>
    <w:rsid w:val="22D54F77"/>
    <w:rsid w:val="22D83010"/>
    <w:rsid w:val="22DD3655"/>
    <w:rsid w:val="22E03B4A"/>
    <w:rsid w:val="22E108DD"/>
    <w:rsid w:val="22EB59FC"/>
    <w:rsid w:val="22EE7610"/>
    <w:rsid w:val="22FE149A"/>
    <w:rsid w:val="22FE3D72"/>
    <w:rsid w:val="23006867"/>
    <w:rsid w:val="23011188"/>
    <w:rsid w:val="2309277B"/>
    <w:rsid w:val="23160915"/>
    <w:rsid w:val="23270D74"/>
    <w:rsid w:val="232908B7"/>
    <w:rsid w:val="232C1572"/>
    <w:rsid w:val="23344FCE"/>
    <w:rsid w:val="23396140"/>
    <w:rsid w:val="233A74F6"/>
    <w:rsid w:val="233E7847"/>
    <w:rsid w:val="23496F3C"/>
    <w:rsid w:val="235300B7"/>
    <w:rsid w:val="235A1567"/>
    <w:rsid w:val="236553F8"/>
    <w:rsid w:val="23694C17"/>
    <w:rsid w:val="236C539D"/>
    <w:rsid w:val="236D0E98"/>
    <w:rsid w:val="236E69A3"/>
    <w:rsid w:val="236E7CB9"/>
    <w:rsid w:val="23750C4E"/>
    <w:rsid w:val="23892BBF"/>
    <w:rsid w:val="238C5539"/>
    <w:rsid w:val="238C7A7B"/>
    <w:rsid w:val="238F05C3"/>
    <w:rsid w:val="23917AB1"/>
    <w:rsid w:val="23A221A9"/>
    <w:rsid w:val="23B37EC2"/>
    <w:rsid w:val="23D05A9C"/>
    <w:rsid w:val="23D86D4D"/>
    <w:rsid w:val="23E7698F"/>
    <w:rsid w:val="23EA0038"/>
    <w:rsid w:val="23EB1DA2"/>
    <w:rsid w:val="23F65490"/>
    <w:rsid w:val="23F708C9"/>
    <w:rsid w:val="23FA5009"/>
    <w:rsid w:val="23FD6997"/>
    <w:rsid w:val="23FF584D"/>
    <w:rsid w:val="240247FC"/>
    <w:rsid w:val="241035B6"/>
    <w:rsid w:val="24294E02"/>
    <w:rsid w:val="242C68E1"/>
    <w:rsid w:val="242F3C80"/>
    <w:rsid w:val="243B4AD7"/>
    <w:rsid w:val="24422105"/>
    <w:rsid w:val="2452583B"/>
    <w:rsid w:val="245E0F7E"/>
    <w:rsid w:val="245F0C74"/>
    <w:rsid w:val="246062EC"/>
    <w:rsid w:val="246C05A3"/>
    <w:rsid w:val="24785E60"/>
    <w:rsid w:val="247C77CF"/>
    <w:rsid w:val="247F4950"/>
    <w:rsid w:val="248D6735"/>
    <w:rsid w:val="249F0DA7"/>
    <w:rsid w:val="24AC450F"/>
    <w:rsid w:val="24AF11CD"/>
    <w:rsid w:val="24B77ED6"/>
    <w:rsid w:val="24BC11E4"/>
    <w:rsid w:val="24C22B02"/>
    <w:rsid w:val="24CC1BD3"/>
    <w:rsid w:val="24CC7EA0"/>
    <w:rsid w:val="24DD5A07"/>
    <w:rsid w:val="24DD793C"/>
    <w:rsid w:val="24DE563A"/>
    <w:rsid w:val="24ED26DC"/>
    <w:rsid w:val="24F22C79"/>
    <w:rsid w:val="24FE7658"/>
    <w:rsid w:val="25116F24"/>
    <w:rsid w:val="251423C8"/>
    <w:rsid w:val="251470D6"/>
    <w:rsid w:val="251A0287"/>
    <w:rsid w:val="251B58BF"/>
    <w:rsid w:val="251C32CA"/>
    <w:rsid w:val="251E252C"/>
    <w:rsid w:val="25223231"/>
    <w:rsid w:val="25343293"/>
    <w:rsid w:val="2536704D"/>
    <w:rsid w:val="253D27AF"/>
    <w:rsid w:val="25416390"/>
    <w:rsid w:val="2543745B"/>
    <w:rsid w:val="254C4AC2"/>
    <w:rsid w:val="255367C7"/>
    <w:rsid w:val="25537BFE"/>
    <w:rsid w:val="25575578"/>
    <w:rsid w:val="256E4A38"/>
    <w:rsid w:val="25714529"/>
    <w:rsid w:val="25730293"/>
    <w:rsid w:val="257A518B"/>
    <w:rsid w:val="25807950"/>
    <w:rsid w:val="25830581"/>
    <w:rsid w:val="258B55EA"/>
    <w:rsid w:val="259132CD"/>
    <w:rsid w:val="259326F1"/>
    <w:rsid w:val="259A75DB"/>
    <w:rsid w:val="259B3C6C"/>
    <w:rsid w:val="259D03A0"/>
    <w:rsid w:val="25A37D01"/>
    <w:rsid w:val="25AB4593"/>
    <w:rsid w:val="25C16A46"/>
    <w:rsid w:val="25C9313F"/>
    <w:rsid w:val="25C93BC1"/>
    <w:rsid w:val="25CC175F"/>
    <w:rsid w:val="25CD011C"/>
    <w:rsid w:val="25D32AED"/>
    <w:rsid w:val="25D6554A"/>
    <w:rsid w:val="25DA0320"/>
    <w:rsid w:val="25E60A73"/>
    <w:rsid w:val="25E6112E"/>
    <w:rsid w:val="25E835D0"/>
    <w:rsid w:val="25EA1595"/>
    <w:rsid w:val="25EA54B7"/>
    <w:rsid w:val="25F0369F"/>
    <w:rsid w:val="25F27417"/>
    <w:rsid w:val="25F34F3E"/>
    <w:rsid w:val="25F87C46"/>
    <w:rsid w:val="25FE29FF"/>
    <w:rsid w:val="26090902"/>
    <w:rsid w:val="26097B20"/>
    <w:rsid w:val="260E417C"/>
    <w:rsid w:val="260E6890"/>
    <w:rsid w:val="260F13CC"/>
    <w:rsid w:val="26163F51"/>
    <w:rsid w:val="261B111D"/>
    <w:rsid w:val="26243349"/>
    <w:rsid w:val="26404627"/>
    <w:rsid w:val="264A4DCE"/>
    <w:rsid w:val="264D685D"/>
    <w:rsid w:val="26501A22"/>
    <w:rsid w:val="26553EFC"/>
    <w:rsid w:val="265A1CD1"/>
    <w:rsid w:val="26612499"/>
    <w:rsid w:val="26647BE9"/>
    <w:rsid w:val="26663961"/>
    <w:rsid w:val="2666570F"/>
    <w:rsid w:val="266E0940"/>
    <w:rsid w:val="26814F56"/>
    <w:rsid w:val="26815B10"/>
    <w:rsid w:val="26827EAA"/>
    <w:rsid w:val="268767EE"/>
    <w:rsid w:val="26880C91"/>
    <w:rsid w:val="26890504"/>
    <w:rsid w:val="268C786C"/>
    <w:rsid w:val="268F22E6"/>
    <w:rsid w:val="26A021F0"/>
    <w:rsid w:val="26A36964"/>
    <w:rsid w:val="26A821CC"/>
    <w:rsid w:val="26AE5541"/>
    <w:rsid w:val="26B45FA0"/>
    <w:rsid w:val="26C1503C"/>
    <w:rsid w:val="26C6007A"/>
    <w:rsid w:val="26C64400"/>
    <w:rsid w:val="26CC7C68"/>
    <w:rsid w:val="26D22307"/>
    <w:rsid w:val="26D7660D"/>
    <w:rsid w:val="26DB56E0"/>
    <w:rsid w:val="26DC4E4E"/>
    <w:rsid w:val="26E2748C"/>
    <w:rsid w:val="26F37307"/>
    <w:rsid w:val="26FE4529"/>
    <w:rsid w:val="27007912"/>
    <w:rsid w:val="270C4509"/>
    <w:rsid w:val="271A2958"/>
    <w:rsid w:val="271C4B31"/>
    <w:rsid w:val="27225ADA"/>
    <w:rsid w:val="27231B1B"/>
    <w:rsid w:val="272707F2"/>
    <w:rsid w:val="27335F39"/>
    <w:rsid w:val="2736229B"/>
    <w:rsid w:val="273852FE"/>
    <w:rsid w:val="274719E5"/>
    <w:rsid w:val="274843F0"/>
    <w:rsid w:val="274858FC"/>
    <w:rsid w:val="2749418B"/>
    <w:rsid w:val="274F20FF"/>
    <w:rsid w:val="2753518D"/>
    <w:rsid w:val="276E2ACE"/>
    <w:rsid w:val="277359AB"/>
    <w:rsid w:val="277B168E"/>
    <w:rsid w:val="27800296"/>
    <w:rsid w:val="278455ED"/>
    <w:rsid w:val="27905FAC"/>
    <w:rsid w:val="27906EE8"/>
    <w:rsid w:val="27934C2A"/>
    <w:rsid w:val="2797065A"/>
    <w:rsid w:val="279903DB"/>
    <w:rsid w:val="27A16FF6"/>
    <w:rsid w:val="27AD27FA"/>
    <w:rsid w:val="27AF0600"/>
    <w:rsid w:val="27B5647B"/>
    <w:rsid w:val="27B65EF6"/>
    <w:rsid w:val="27B70919"/>
    <w:rsid w:val="27B71317"/>
    <w:rsid w:val="27C03907"/>
    <w:rsid w:val="27C32702"/>
    <w:rsid w:val="27C76926"/>
    <w:rsid w:val="27C93E87"/>
    <w:rsid w:val="27CB7F20"/>
    <w:rsid w:val="27CD106A"/>
    <w:rsid w:val="27D14405"/>
    <w:rsid w:val="27D760CD"/>
    <w:rsid w:val="27D83E9F"/>
    <w:rsid w:val="27DA509A"/>
    <w:rsid w:val="27EF4860"/>
    <w:rsid w:val="27F45205"/>
    <w:rsid w:val="28033B5E"/>
    <w:rsid w:val="2810474F"/>
    <w:rsid w:val="281A0EA7"/>
    <w:rsid w:val="281D62A2"/>
    <w:rsid w:val="28200BB5"/>
    <w:rsid w:val="28235FAE"/>
    <w:rsid w:val="282F63C6"/>
    <w:rsid w:val="28355CE1"/>
    <w:rsid w:val="283D6944"/>
    <w:rsid w:val="283D69F1"/>
    <w:rsid w:val="284A7F0B"/>
    <w:rsid w:val="28537F15"/>
    <w:rsid w:val="285B3752"/>
    <w:rsid w:val="286A4BFC"/>
    <w:rsid w:val="286D547B"/>
    <w:rsid w:val="28721BEF"/>
    <w:rsid w:val="2877119D"/>
    <w:rsid w:val="287C56BE"/>
    <w:rsid w:val="287E1436"/>
    <w:rsid w:val="28862099"/>
    <w:rsid w:val="2886385B"/>
    <w:rsid w:val="28885BC4"/>
    <w:rsid w:val="28893646"/>
    <w:rsid w:val="288A7DDB"/>
    <w:rsid w:val="288F7ABC"/>
    <w:rsid w:val="289616CB"/>
    <w:rsid w:val="289A78F2"/>
    <w:rsid w:val="289F7C81"/>
    <w:rsid w:val="28A013AD"/>
    <w:rsid w:val="28A17F82"/>
    <w:rsid w:val="28A37C3D"/>
    <w:rsid w:val="28A80261"/>
    <w:rsid w:val="28A91F4C"/>
    <w:rsid w:val="28A94757"/>
    <w:rsid w:val="28B60BD0"/>
    <w:rsid w:val="28B8244C"/>
    <w:rsid w:val="28B931AE"/>
    <w:rsid w:val="28C122CB"/>
    <w:rsid w:val="28C65FE4"/>
    <w:rsid w:val="28CB40BB"/>
    <w:rsid w:val="28CB65FA"/>
    <w:rsid w:val="28D728F5"/>
    <w:rsid w:val="28E05C4D"/>
    <w:rsid w:val="28E75F62"/>
    <w:rsid w:val="28E8372F"/>
    <w:rsid w:val="28EA6ACC"/>
    <w:rsid w:val="28F648E9"/>
    <w:rsid w:val="28F770CB"/>
    <w:rsid w:val="29026CC2"/>
    <w:rsid w:val="29070D99"/>
    <w:rsid w:val="290C0930"/>
    <w:rsid w:val="29171A85"/>
    <w:rsid w:val="29264E4F"/>
    <w:rsid w:val="292673D8"/>
    <w:rsid w:val="292F5911"/>
    <w:rsid w:val="29347D47"/>
    <w:rsid w:val="293D4E4D"/>
    <w:rsid w:val="2950740F"/>
    <w:rsid w:val="295D2615"/>
    <w:rsid w:val="29633231"/>
    <w:rsid w:val="296B0F33"/>
    <w:rsid w:val="2988742F"/>
    <w:rsid w:val="29934A6D"/>
    <w:rsid w:val="29A11F42"/>
    <w:rsid w:val="29A36442"/>
    <w:rsid w:val="29A70519"/>
    <w:rsid w:val="29A7165B"/>
    <w:rsid w:val="29B02340"/>
    <w:rsid w:val="29B16E55"/>
    <w:rsid w:val="29B67B1F"/>
    <w:rsid w:val="29B71615"/>
    <w:rsid w:val="29B8724D"/>
    <w:rsid w:val="29B9024C"/>
    <w:rsid w:val="29C31745"/>
    <w:rsid w:val="29CF7BC4"/>
    <w:rsid w:val="29D551AF"/>
    <w:rsid w:val="29D63A61"/>
    <w:rsid w:val="29E16660"/>
    <w:rsid w:val="29E27F08"/>
    <w:rsid w:val="29EB7292"/>
    <w:rsid w:val="29F37C02"/>
    <w:rsid w:val="29F63DE5"/>
    <w:rsid w:val="29F967DF"/>
    <w:rsid w:val="29FE4E85"/>
    <w:rsid w:val="29FF172F"/>
    <w:rsid w:val="2A094D30"/>
    <w:rsid w:val="2A18259C"/>
    <w:rsid w:val="2A1E1215"/>
    <w:rsid w:val="2A234631"/>
    <w:rsid w:val="2A2369F6"/>
    <w:rsid w:val="2A25483F"/>
    <w:rsid w:val="2A273408"/>
    <w:rsid w:val="2A2C4881"/>
    <w:rsid w:val="2A2C6C70"/>
    <w:rsid w:val="2A2F2AF8"/>
    <w:rsid w:val="2A370663"/>
    <w:rsid w:val="2A3E55AE"/>
    <w:rsid w:val="2A440E9D"/>
    <w:rsid w:val="2A444539"/>
    <w:rsid w:val="2A4C2E6E"/>
    <w:rsid w:val="2A5328BC"/>
    <w:rsid w:val="2A57783B"/>
    <w:rsid w:val="2A5F2BA2"/>
    <w:rsid w:val="2A5F7636"/>
    <w:rsid w:val="2A720B27"/>
    <w:rsid w:val="2A7C19A5"/>
    <w:rsid w:val="2A8240DB"/>
    <w:rsid w:val="2A832D34"/>
    <w:rsid w:val="2A855E19"/>
    <w:rsid w:val="2A861C1F"/>
    <w:rsid w:val="2A8645D2"/>
    <w:rsid w:val="2A870575"/>
    <w:rsid w:val="2A8D3BD6"/>
    <w:rsid w:val="2A946CEF"/>
    <w:rsid w:val="2A9A1E2C"/>
    <w:rsid w:val="2AA131BA"/>
    <w:rsid w:val="2AA809EC"/>
    <w:rsid w:val="2AAC21EB"/>
    <w:rsid w:val="2AAF3D51"/>
    <w:rsid w:val="2AB23619"/>
    <w:rsid w:val="2AB4113F"/>
    <w:rsid w:val="2AB750BE"/>
    <w:rsid w:val="2ABA6E06"/>
    <w:rsid w:val="2AC46B33"/>
    <w:rsid w:val="2AEC6B2B"/>
    <w:rsid w:val="2AF61758"/>
    <w:rsid w:val="2AFA64AB"/>
    <w:rsid w:val="2B000027"/>
    <w:rsid w:val="2B0E71AE"/>
    <w:rsid w:val="2B1E41E9"/>
    <w:rsid w:val="2B1E480B"/>
    <w:rsid w:val="2B2312B5"/>
    <w:rsid w:val="2B2822D1"/>
    <w:rsid w:val="2B2C3528"/>
    <w:rsid w:val="2B314B8F"/>
    <w:rsid w:val="2B33006C"/>
    <w:rsid w:val="2B3416F3"/>
    <w:rsid w:val="2B3758CC"/>
    <w:rsid w:val="2B564D56"/>
    <w:rsid w:val="2B590CB5"/>
    <w:rsid w:val="2B6F3EA5"/>
    <w:rsid w:val="2B763C15"/>
    <w:rsid w:val="2B792014"/>
    <w:rsid w:val="2B7E48DA"/>
    <w:rsid w:val="2B801021"/>
    <w:rsid w:val="2B803534"/>
    <w:rsid w:val="2B8E1990"/>
    <w:rsid w:val="2B980A61"/>
    <w:rsid w:val="2B9D713B"/>
    <w:rsid w:val="2B9F185E"/>
    <w:rsid w:val="2BA21523"/>
    <w:rsid w:val="2BB2551C"/>
    <w:rsid w:val="2BB331A5"/>
    <w:rsid w:val="2BB35523"/>
    <w:rsid w:val="2BBF5FEE"/>
    <w:rsid w:val="2BC5496C"/>
    <w:rsid w:val="2BC63F40"/>
    <w:rsid w:val="2BCB33A2"/>
    <w:rsid w:val="2BCC4267"/>
    <w:rsid w:val="2BD575BF"/>
    <w:rsid w:val="2BDD0768"/>
    <w:rsid w:val="2BDE2448"/>
    <w:rsid w:val="2BE442B8"/>
    <w:rsid w:val="2BE912BD"/>
    <w:rsid w:val="2BF75796"/>
    <w:rsid w:val="2BFA2FF9"/>
    <w:rsid w:val="2C052162"/>
    <w:rsid w:val="2C1F0952"/>
    <w:rsid w:val="2C227594"/>
    <w:rsid w:val="2C26606D"/>
    <w:rsid w:val="2C2B4D6A"/>
    <w:rsid w:val="2C2E6CCF"/>
    <w:rsid w:val="2C392B54"/>
    <w:rsid w:val="2C3E0809"/>
    <w:rsid w:val="2C426125"/>
    <w:rsid w:val="2C4604BD"/>
    <w:rsid w:val="2C4913A2"/>
    <w:rsid w:val="2C510226"/>
    <w:rsid w:val="2C5523D3"/>
    <w:rsid w:val="2C574478"/>
    <w:rsid w:val="2C6170B1"/>
    <w:rsid w:val="2C6E207C"/>
    <w:rsid w:val="2C7A5532"/>
    <w:rsid w:val="2C892008"/>
    <w:rsid w:val="2C8B5ED0"/>
    <w:rsid w:val="2C8C34AF"/>
    <w:rsid w:val="2C8F3B89"/>
    <w:rsid w:val="2C9A3C32"/>
    <w:rsid w:val="2CAB443D"/>
    <w:rsid w:val="2CC016FF"/>
    <w:rsid w:val="2CC46A54"/>
    <w:rsid w:val="2CD45AC9"/>
    <w:rsid w:val="2CD65020"/>
    <w:rsid w:val="2CDC0D73"/>
    <w:rsid w:val="2CE0118F"/>
    <w:rsid w:val="2CE37ABA"/>
    <w:rsid w:val="2CEC375F"/>
    <w:rsid w:val="2CF06DCB"/>
    <w:rsid w:val="2CFA147B"/>
    <w:rsid w:val="2CFF066C"/>
    <w:rsid w:val="2D153DE9"/>
    <w:rsid w:val="2D1E4CEC"/>
    <w:rsid w:val="2D202ABC"/>
    <w:rsid w:val="2D2554AF"/>
    <w:rsid w:val="2D31774B"/>
    <w:rsid w:val="2D3253FC"/>
    <w:rsid w:val="2D3F50B2"/>
    <w:rsid w:val="2D436247"/>
    <w:rsid w:val="2D572256"/>
    <w:rsid w:val="2D654973"/>
    <w:rsid w:val="2D662499"/>
    <w:rsid w:val="2D8624DA"/>
    <w:rsid w:val="2D8D3ECA"/>
    <w:rsid w:val="2DA76701"/>
    <w:rsid w:val="2DA84C0E"/>
    <w:rsid w:val="2DB12E96"/>
    <w:rsid w:val="2DB16FAB"/>
    <w:rsid w:val="2DB73DF8"/>
    <w:rsid w:val="2DC104CD"/>
    <w:rsid w:val="2DCD5130"/>
    <w:rsid w:val="2DD605D2"/>
    <w:rsid w:val="2DD90424"/>
    <w:rsid w:val="2DD92C6B"/>
    <w:rsid w:val="2DDB4C35"/>
    <w:rsid w:val="2DF053D5"/>
    <w:rsid w:val="2DFA7067"/>
    <w:rsid w:val="2DFC787A"/>
    <w:rsid w:val="2E051CB2"/>
    <w:rsid w:val="2E0F4A25"/>
    <w:rsid w:val="2E134576"/>
    <w:rsid w:val="2E16660C"/>
    <w:rsid w:val="2E1E38AE"/>
    <w:rsid w:val="2E2079BC"/>
    <w:rsid w:val="2E225693"/>
    <w:rsid w:val="2E2A27AE"/>
    <w:rsid w:val="2E363FF8"/>
    <w:rsid w:val="2E3D7193"/>
    <w:rsid w:val="2E3F6F72"/>
    <w:rsid w:val="2E444588"/>
    <w:rsid w:val="2E45359E"/>
    <w:rsid w:val="2E460579"/>
    <w:rsid w:val="2E496043"/>
    <w:rsid w:val="2E4A5917"/>
    <w:rsid w:val="2E580034"/>
    <w:rsid w:val="2E5C43CC"/>
    <w:rsid w:val="2E5E0C4B"/>
    <w:rsid w:val="2E87597F"/>
    <w:rsid w:val="2E9460EB"/>
    <w:rsid w:val="2EA25753"/>
    <w:rsid w:val="2EAA15F1"/>
    <w:rsid w:val="2EAB0AAB"/>
    <w:rsid w:val="2EB30883"/>
    <w:rsid w:val="2EB72FB4"/>
    <w:rsid w:val="2EC51B0D"/>
    <w:rsid w:val="2EC76F67"/>
    <w:rsid w:val="2ECE6548"/>
    <w:rsid w:val="2ECF3D85"/>
    <w:rsid w:val="2ED718A0"/>
    <w:rsid w:val="2ED973C6"/>
    <w:rsid w:val="2EE1627B"/>
    <w:rsid w:val="2EE606A8"/>
    <w:rsid w:val="2EEA15D4"/>
    <w:rsid w:val="2EED4C20"/>
    <w:rsid w:val="2EF05CCC"/>
    <w:rsid w:val="2EF84D3C"/>
    <w:rsid w:val="2F012E11"/>
    <w:rsid w:val="2F074090"/>
    <w:rsid w:val="2F076A24"/>
    <w:rsid w:val="2F097580"/>
    <w:rsid w:val="2F0D39F2"/>
    <w:rsid w:val="2F0F657A"/>
    <w:rsid w:val="2F16260B"/>
    <w:rsid w:val="2F1D27AA"/>
    <w:rsid w:val="2F220469"/>
    <w:rsid w:val="2F29178F"/>
    <w:rsid w:val="2F2B39A7"/>
    <w:rsid w:val="2F307202"/>
    <w:rsid w:val="2F320885"/>
    <w:rsid w:val="2F321585"/>
    <w:rsid w:val="2F39752B"/>
    <w:rsid w:val="2F3A49E5"/>
    <w:rsid w:val="2F3C4FB2"/>
    <w:rsid w:val="2F4302EE"/>
    <w:rsid w:val="2F430CE4"/>
    <w:rsid w:val="2F643502"/>
    <w:rsid w:val="2F68699C"/>
    <w:rsid w:val="2F6E7EE3"/>
    <w:rsid w:val="2F7013AD"/>
    <w:rsid w:val="2F7470EF"/>
    <w:rsid w:val="2F763569"/>
    <w:rsid w:val="2F84222C"/>
    <w:rsid w:val="2F873C08"/>
    <w:rsid w:val="2F8A06C1"/>
    <w:rsid w:val="2F8B455A"/>
    <w:rsid w:val="2F9817A4"/>
    <w:rsid w:val="2F9967F4"/>
    <w:rsid w:val="2F9A5E88"/>
    <w:rsid w:val="2FAB58C1"/>
    <w:rsid w:val="2FB400E1"/>
    <w:rsid w:val="2FB96692"/>
    <w:rsid w:val="2FBD34D9"/>
    <w:rsid w:val="2FC24F7E"/>
    <w:rsid w:val="2FCA26B1"/>
    <w:rsid w:val="2FCC1679"/>
    <w:rsid w:val="2FCE2CA3"/>
    <w:rsid w:val="2FD11895"/>
    <w:rsid w:val="2FD45DE0"/>
    <w:rsid w:val="2FD56807"/>
    <w:rsid w:val="2FE30326"/>
    <w:rsid w:val="2FE35C69"/>
    <w:rsid w:val="2FED502D"/>
    <w:rsid w:val="2FEE1761"/>
    <w:rsid w:val="2FEF5526"/>
    <w:rsid w:val="2FF16992"/>
    <w:rsid w:val="2FF7799E"/>
    <w:rsid w:val="302057E5"/>
    <w:rsid w:val="3025488D"/>
    <w:rsid w:val="30254EDA"/>
    <w:rsid w:val="30274161"/>
    <w:rsid w:val="302A4D3D"/>
    <w:rsid w:val="302B4192"/>
    <w:rsid w:val="30302817"/>
    <w:rsid w:val="303B38BE"/>
    <w:rsid w:val="303E14AB"/>
    <w:rsid w:val="30544BA4"/>
    <w:rsid w:val="305F5858"/>
    <w:rsid w:val="30655C0D"/>
    <w:rsid w:val="30656DA7"/>
    <w:rsid w:val="306929CC"/>
    <w:rsid w:val="306A1BCF"/>
    <w:rsid w:val="306F0A59"/>
    <w:rsid w:val="30701715"/>
    <w:rsid w:val="307D6477"/>
    <w:rsid w:val="308275EA"/>
    <w:rsid w:val="308B7474"/>
    <w:rsid w:val="309061AB"/>
    <w:rsid w:val="30944AC2"/>
    <w:rsid w:val="309537C1"/>
    <w:rsid w:val="309F6C6E"/>
    <w:rsid w:val="30AE03DF"/>
    <w:rsid w:val="30BB3385"/>
    <w:rsid w:val="30BC6FA0"/>
    <w:rsid w:val="30BD68A5"/>
    <w:rsid w:val="30DF2C8E"/>
    <w:rsid w:val="30EB3D2E"/>
    <w:rsid w:val="30F059C9"/>
    <w:rsid w:val="3105557F"/>
    <w:rsid w:val="3115220C"/>
    <w:rsid w:val="31175F84"/>
    <w:rsid w:val="31215055"/>
    <w:rsid w:val="31240C79"/>
    <w:rsid w:val="314632AA"/>
    <w:rsid w:val="31474374"/>
    <w:rsid w:val="3147722A"/>
    <w:rsid w:val="314D23A2"/>
    <w:rsid w:val="31597CDD"/>
    <w:rsid w:val="315A7C75"/>
    <w:rsid w:val="315F792B"/>
    <w:rsid w:val="31605B7D"/>
    <w:rsid w:val="3178020C"/>
    <w:rsid w:val="31886E82"/>
    <w:rsid w:val="31897D43"/>
    <w:rsid w:val="3192480E"/>
    <w:rsid w:val="31A71174"/>
    <w:rsid w:val="31AB0F9C"/>
    <w:rsid w:val="31AC0EC4"/>
    <w:rsid w:val="31B20E63"/>
    <w:rsid w:val="31BB2DB3"/>
    <w:rsid w:val="31BD5826"/>
    <w:rsid w:val="31C703F8"/>
    <w:rsid w:val="31CC3E02"/>
    <w:rsid w:val="31CC6E6E"/>
    <w:rsid w:val="31CE71E6"/>
    <w:rsid w:val="31D25464"/>
    <w:rsid w:val="31D9177B"/>
    <w:rsid w:val="31DC43C6"/>
    <w:rsid w:val="31E06CBE"/>
    <w:rsid w:val="31ED3AF6"/>
    <w:rsid w:val="31F84FD8"/>
    <w:rsid w:val="31F9591B"/>
    <w:rsid w:val="31FA0957"/>
    <w:rsid w:val="31FF5785"/>
    <w:rsid w:val="320332F2"/>
    <w:rsid w:val="320D55D9"/>
    <w:rsid w:val="32105C72"/>
    <w:rsid w:val="322070BA"/>
    <w:rsid w:val="32221084"/>
    <w:rsid w:val="32235051"/>
    <w:rsid w:val="32254A0B"/>
    <w:rsid w:val="3225513C"/>
    <w:rsid w:val="322F72FD"/>
    <w:rsid w:val="3236068C"/>
    <w:rsid w:val="323B2B02"/>
    <w:rsid w:val="324234D5"/>
    <w:rsid w:val="32455389"/>
    <w:rsid w:val="32464912"/>
    <w:rsid w:val="324A2CE8"/>
    <w:rsid w:val="324B7E84"/>
    <w:rsid w:val="32655415"/>
    <w:rsid w:val="326B72F8"/>
    <w:rsid w:val="32780CA4"/>
    <w:rsid w:val="32782D91"/>
    <w:rsid w:val="3281224F"/>
    <w:rsid w:val="32874530"/>
    <w:rsid w:val="328D208D"/>
    <w:rsid w:val="32956AC0"/>
    <w:rsid w:val="32957AA8"/>
    <w:rsid w:val="329A13C4"/>
    <w:rsid w:val="329E4165"/>
    <w:rsid w:val="329F3BB7"/>
    <w:rsid w:val="32A13FF3"/>
    <w:rsid w:val="32A221C5"/>
    <w:rsid w:val="32A23F73"/>
    <w:rsid w:val="32AB4EF5"/>
    <w:rsid w:val="32AE1DE4"/>
    <w:rsid w:val="32AF5BDD"/>
    <w:rsid w:val="32B05609"/>
    <w:rsid w:val="32B67A1F"/>
    <w:rsid w:val="32BF2D77"/>
    <w:rsid w:val="32C524C6"/>
    <w:rsid w:val="32E301E2"/>
    <w:rsid w:val="32E769A3"/>
    <w:rsid w:val="32E84496"/>
    <w:rsid w:val="32EE7FEE"/>
    <w:rsid w:val="32EF7FD7"/>
    <w:rsid w:val="32F23D79"/>
    <w:rsid w:val="32F90C6B"/>
    <w:rsid w:val="33092201"/>
    <w:rsid w:val="330B7D6A"/>
    <w:rsid w:val="33122EA7"/>
    <w:rsid w:val="33135033"/>
    <w:rsid w:val="33266EA2"/>
    <w:rsid w:val="33291F9F"/>
    <w:rsid w:val="332D1F74"/>
    <w:rsid w:val="332D5F33"/>
    <w:rsid w:val="3330157F"/>
    <w:rsid w:val="333E73E4"/>
    <w:rsid w:val="33417956"/>
    <w:rsid w:val="334511AD"/>
    <w:rsid w:val="3346128A"/>
    <w:rsid w:val="334E7DB9"/>
    <w:rsid w:val="33526BC9"/>
    <w:rsid w:val="335F3754"/>
    <w:rsid w:val="33620BCB"/>
    <w:rsid w:val="33686F6B"/>
    <w:rsid w:val="338006D8"/>
    <w:rsid w:val="33865B4E"/>
    <w:rsid w:val="338F44F8"/>
    <w:rsid w:val="339935C8"/>
    <w:rsid w:val="339F04B3"/>
    <w:rsid w:val="33A20C6B"/>
    <w:rsid w:val="33A60D54"/>
    <w:rsid w:val="33A61841"/>
    <w:rsid w:val="33A813E4"/>
    <w:rsid w:val="33AD6467"/>
    <w:rsid w:val="33BC72B7"/>
    <w:rsid w:val="33BE4DDD"/>
    <w:rsid w:val="33CF2B46"/>
    <w:rsid w:val="33D16601"/>
    <w:rsid w:val="33DA33B5"/>
    <w:rsid w:val="33DC5263"/>
    <w:rsid w:val="33DD64E1"/>
    <w:rsid w:val="33DF73AF"/>
    <w:rsid w:val="33E1508F"/>
    <w:rsid w:val="33EF7181"/>
    <w:rsid w:val="33F604F4"/>
    <w:rsid w:val="33F627C9"/>
    <w:rsid w:val="33F7209D"/>
    <w:rsid w:val="33F936E8"/>
    <w:rsid w:val="33FF27C2"/>
    <w:rsid w:val="34014E1D"/>
    <w:rsid w:val="34105363"/>
    <w:rsid w:val="341B3FDD"/>
    <w:rsid w:val="341D0966"/>
    <w:rsid w:val="34205E85"/>
    <w:rsid w:val="342A5A27"/>
    <w:rsid w:val="34367069"/>
    <w:rsid w:val="345B087E"/>
    <w:rsid w:val="34642490"/>
    <w:rsid w:val="346F1946"/>
    <w:rsid w:val="3475107C"/>
    <w:rsid w:val="347B2CCE"/>
    <w:rsid w:val="3483696B"/>
    <w:rsid w:val="34873545"/>
    <w:rsid w:val="348E2A01"/>
    <w:rsid w:val="34934894"/>
    <w:rsid w:val="3496201B"/>
    <w:rsid w:val="34972886"/>
    <w:rsid w:val="349B6ECC"/>
    <w:rsid w:val="349F4C0E"/>
    <w:rsid w:val="34A45B36"/>
    <w:rsid w:val="34A915E9"/>
    <w:rsid w:val="34AB1CAE"/>
    <w:rsid w:val="34AE403A"/>
    <w:rsid w:val="34AE5750"/>
    <w:rsid w:val="34B64751"/>
    <w:rsid w:val="34B66470"/>
    <w:rsid w:val="34C45C77"/>
    <w:rsid w:val="34CA155F"/>
    <w:rsid w:val="34D32B0A"/>
    <w:rsid w:val="34D32B43"/>
    <w:rsid w:val="34D74C00"/>
    <w:rsid w:val="34D91CD3"/>
    <w:rsid w:val="34DA07DE"/>
    <w:rsid w:val="34DF63DD"/>
    <w:rsid w:val="34E15227"/>
    <w:rsid w:val="34E67578"/>
    <w:rsid w:val="34ED6428"/>
    <w:rsid w:val="34EE013D"/>
    <w:rsid w:val="34FB2C7B"/>
    <w:rsid w:val="350506B9"/>
    <w:rsid w:val="350B2224"/>
    <w:rsid w:val="350B4052"/>
    <w:rsid w:val="35134CB4"/>
    <w:rsid w:val="35211B58"/>
    <w:rsid w:val="353335A8"/>
    <w:rsid w:val="35347245"/>
    <w:rsid w:val="353C5640"/>
    <w:rsid w:val="353D7F83"/>
    <w:rsid w:val="35427817"/>
    <w:rsid w:val="35502FCF"/>
    <w:rsid w:val="35546AA2"/>
    <w:rsid w:val="35577297"/>
    <w:rsid w:val="355D5284"/>
    <w:rsid w:val="355F7EFA"/>
    <w:rsid w:val="356403A1"/>
    <w:rsid w:val="356D2ABA"/>
    <w:rsid w:val="3573520E"/>
    <w:rsid w:val="358944F5"/>
    <w:rsid w:val="358B0CEF"/>
    <w:rsid w:val="359C73A0"/>
    <w:rsid w:val="359D395B"/>
    <w:rsid w:val="35A322F9"/>
    <w:rsid w:val="35AD4579"/>
    <w:rsid w:val="35BA0FDF"/>
    <w:rsid w:val="35D00DF7"/>
    <w:rsid w:val="35D03558"/>
    <w:rsid w:val="35D62D99"/>
    <w:rsid w:val="35DE019D"/>
    <w:rsid w:val="35E06D88"/>
    <w:rsid w:val="35E46651"/>
    <w:rsid w:val="35E67D14"/>
    <w:rsid w:val="35FF4995"/>
    <w:rsid w:val="36052E95"/>
    <w:rsid w:val="360D08FA"/>
    <w:rsid w:val="360F3E90"/>
    <w:rsid w:val="36174C78"/>
    <w:rsid w:val="361F2384"/>
    <w:rsid w:val="36213CE0"/>
    <w:rsid w:val="36227ADF"/>
    <w:rsid w:val="362C067E"/>
    <w:rsid w:val="362C0704"/>
    <w:rsid w:val="363D0CF1"/>
    <w:rsid w:val="36435A6D"/>
    <w:rsid w:val="365522B3"/>
    <w:rsid w:val="36636BB7"/>
    <w:rsid w:val="366A2FFA"/>
    <w:rsid w:val="366D6646"/>
    <w:rsid w:val="36745C27"/>
    <w:rsid w:val="36783EC5"/>
    <w:rsid w:val="36785DF0"/>
    <w:rsid w:val="3679148F"/>
    <w:rsid w:val="36832BFC"/>
    <w:rsid w:val="3688609E"/>
    <w:rsid w:val="36894A87"/>
    <w:rsid w:val="36A22794"/>
    <w:rsid w:val="36A2393B"/>
    <w:rsid w:val="36A3247F"/>
    <w:rsid w:val="36AE738B"/>
    <w:rsid w:val="36BD3266"/>
    <w:rsid w:val="36D22615"/>
    <w:rsid w:val="36D52C32"/>
    <w:rsid w:val="36D834EA"/>
    <w:rsid w:val="36DC042D"/>
    <w:rsid w:val="36DC181C"/>
    <w:rsid w:val="36E1582E"/>
    <w:rsid w:val="36E53A74"/>
    <w:rsid w:val="36E56433"/>
    <w:rsid w:val="36E82D4C"/>
    <w:rsid w:val="36EC3A0F"/>
    <w:rsid w:val="36F13948"/>
    <w:rsid w:val="36F40B16"/>
    <w:rsid w:val="36FC6348"/>
    <w:rsid w:val="370A2A89"/>
    <w:rsid w:val="370F01BA"/>
    <w:rsid w:val="371717C4"/>
    <w:rsid w:val="37187D77"/>
    <w:rsid w:val="371F65D3"/>
    <w:rsid w:val="3721208C"/>
    <w:rsid w:val="37266CF2"/>
    <w:rsid w:val="37270EEB"/>
    <w:rsid w:val="372D1165"/>
    <w:rsid w:val="37305FF2"/>
    <w:rsid w:val="37335AE2"/>
    <w:rsid w:val="373D77DC"/>
    <w:rsid w:val="3745535E"/>
    <w:rsid w:val="3746291D"/>
    <w:rsid w:val="37485A3A"/>
    <w:rsid w:val="374D5F48"/>
    <w:rsid w:val="37551FC0"/>
    <w:rsid w:val="375636F0"/>
    <w:rsid w:val="37573BFC"/>
    <w:rsid w:val="376637C1"/>
    <w:rsid w:val="37683B1F"/>
    <w:rsid w:val="37694732"/>
    <w:rsid w:val="376B225B"/>
    <w:rsid w:val="376E5728"/>
    <w:rsid w:val="3776488E"/>
    <w:rsid w:val="377A101B"/>
    <w:rsid w:val="378624B5"/>
    <w:rsid w:val="378667E1"/>
    <w:rsid w:val="378B3228"/>
    <w:rsid w:val="37912258"/>
    <w:rsid w:val="379320DC"/>
    <w:rsid w:val="379C75E1"/>
    <w:rsid w:val="37A1600B"/>
    <w:rsid w:val="37A20571"/>
    <w:rsid w:val="37B02753"/>
    <w:rsid w:val="37B22257"/>
    <w:rsid w:val="37B27E77"/>
    <w:rsid w:val="37B4523F"/>
    <w:rsid w:val="37C25A79"/>
    <w:rsid w:val="37C36EFA"/>
    <w:rsid w:val="37CA01F4"/>
    <w:rsid w:val="37CD4E5D"/>
    <w:rsid w:val="37CF1581"/>
    <w:rsid w:val="37D90437"/>
    <w:rsid w:val="37E02A22"/>
    <w:rsid w:val="37E712C5"/>
    <w:rsid w:val="37E90EDD"/>
    <w:rsid w:val="37F00711"/>
    <w:rsid w:val="37F575FE"/>
    <w:rsid w:val="37FA0D1B"/>
    <w:rsid w:val="380134EA"/>
    <w:rsid w:val="380E676A"/>
    <w:rsid w:val="3812130E"/>
    <w:rsid w:val="381551E7"/>
    <w:rsid w:val="381A5280"/>
    <w:rsid w:val="38286CC9"/>
    <w:rsid w:val="382F44FB"/>
    <w:rsid w:val="383C2774"/>
    <w:rsid w:val="383C45D6"/>
    <w:rsid w:val="38413ABE"/>
    <w:rsid w:val="3846738E"/>
    <w:rsid w:val="384E1563"/>
    <w:rsid w:val="384F4989"/>
    <w:rsid w:val="385658B7"/>
    <w:rsid w:val="385C2E16"/>
    <w:rsid w:val="385E76D6"/>
    <w:rsid w:val="38606463"/>
    <w:rsid w:val="3865391B"/>
    <w:rsid w:val="38683569"/>
    <w:rsid w:val="386B4E1B"/>
    <w:rsid w:val="38765B1C"/>
    <w:rsid w:val="387C0DC3"/>
    <w:rsid w:val="387C72F0"/>
    <w:rsid w:val="388007FC"/>
    <w:rsid w:val="3882287D"/>
    <w:rsid w:val="388258D9"/>
    <w:rsid w:val="3888011C"/>
    <w:rsid w:val="38912AC0"/>
    <w:rsid w:val="38974FEC"/>
    <w:rsid w:val="38A01ADE"/>
    <w:rsid w:val="38A04AB1"/>
    <w:rsid w:val="38A327F3"/>
    <w:rsid w:val="38A50319"/>
    <w:rsid w:val="38A50B90"/>
    <w:rsid w:val="38B454B5"/>
    <w:rsid w:val="38B720B6"/>
    <w:rsid w:val="38BC5966"/>
    <w:rsid w:val="38C76A58"/>
    <w:rsid w:val="38CD0F8C"/>
    <w:rsid w:val="38CD2919"/>
    <w:rsid w:val="38CF5396"/>
    <w:rsid w:val="38D06DBE"/>
    <w:rsid w:val="38E10229"/>
    <w:rsid w:val="38E928FC"/>
    <w:rsid w:val="38EA0422"/>
    <w:rsid w:val="38EA21D0"/>
    <w:rsid w:val="38F62CDC"/>
    <w:rsid w:val="38F90CE3"/>
    <w:rsid w:val="38FB43DD"/>
    <w:rsid w:val="38FD1F03"/>
    <w:rsid w:val="38FD63A7"/>
    <w:rsid w:val="390139EF"/>
    <w:rsid w:val="39050DB8"/>
    <w:rsid w:val="39057406"/>
    <w:rsid w:val="390908A8"/>
    <w:rsid w:val="390E5EBF"/>
    <w:rsid w:val="39215B71"/>
    <w:rsid w:val="39273424"/>
    <w:rsid w:val="39316051"/>
    <w:rsid w:val="39335925"/>
    <w:rsid w:val="39444502"/>
    <w:rsid w:val="394C33B4"/>
    <w:rsid w:val="39581830"/>
    <w:rsid w:val="395A05A6"/>
    <w:rsid w:val="39630624"/>
    <w:rsid w:val="39654146"/>
    <w:rsid w:val="39657AA9"/>
    <w:rsid w:val="396A68A4"/>
    <w:rsid w:val="396B60C7"/>
    <w:rsid w:val="39727DF6"/>
    <w:rsid w:val="397523E2"/>
    <w:rsid w:val="397F0B6A"/>
    <w:rsid w:val="398174E9"/>
    <w:rsid w:val="398756E3"/>
    <w:rsid w:val="39894589"/>
    <w:rsid w:val="398977C1"/>
    <w:rsid w:val="398B2360"/>
    <w:rsid w:val="3999005F"/>
    <w:rsid w:val="399F5A55"/>
    <w:rsid w:val="399F745E"/>
    <w:rsid w:val="39AC56D7"/>
    <w:rsid w:val="39AF4690"/>
    <w:rsid w:val="39B248F5"/>
    <w:rsid w:val="39B276C1"/>
    <w:rsid w:val="39B36A66"/>
    <w:rsid w:val="39B41A57"/>
    <w:rsid w:val="39BE139A"/>
    <w:rsid w:val="39BF31C1"/>
    <w:rsid w:val="39C255E2"/>
    <w:rsid w:val="39C42A21"/>
    <w:rsid w:val="39C723A6"/>
    <w:rsid w:val="39CD5FFB"/>
    <w:rsid w:val="39D2513E"/>
    <w:rsid w:val="39DA0497"/>
    <w:rsid w:val="39E43402"/>
    <w:rsid w:val="39F67AA5"/>
    <w:rsid w:val="3A024D56"/>
    <w:rsid w:val="3A090530"/>
    <w:rsid w:val="3A0C0C41"/>
    <w:rsid w:val="3A0D6176"/>
    <w:rsid w:val="3A145BAE"/>
    <w:rsid w:val="3A1B6927"/>
    <w:rsid w:val="3A26461C"/>
    <w:rsid w:val="3A2B2E7D"/>
    <w:rsid w:val="3A2F07E2"/>
    <w:rsid w:val="3A2F1B0F"/>
    <w:rsid w:val="3A30541E"/>
    <w:rsid w:val="3A3A0B40"/>
    <w:rsid w:val="3A3E06F2"/>
    <w:rsid w:val="3A4823CB"/>
    <w:rsid w:val="3A49435D"/>
    <w:rsid w:val="3A4D2A17"/>
    <w:rsid w:val="3A501B96"/>
    <w:rsid w:val="3A6B1490"/>
    <w:rsid w:val="3A6D4E67"/>
    <w:rsid w:val="3A783437"/>
    <w:rsid w:val="3A9B5E78"/>
    <w:rsid w:val="3A9E4335"/>
    <w:rsid w:val="3AAC1E33"/>
    <w:rsid w:val="3AC56A51"/>
    <w:rsid w:val="3ACB406A"/>
    <w:rsid w:val="3ACC28E4"/>
    <w:rsid w:val="3AD9074E"/>
    <w:rsid w:val="3AE27603"/>
    <w:rsid w:val="3AE35A40"/>
    <w:rsid w:val="3AE80991"/>
    <w:rsid w:val="3AED78C1"/>
    <w:rsid w:val="3B0056F9"/>
    <w:rsid w:val="3B0205F2"/>
    <w:rsid w:val="3B0366F1"/>
    <w:rsid w:val="3B0771EA"/>
    <w:rsid w:val="3B084B8F"/>
    <w:rsid w:val="3B1479D8"/>
    <w:rsid w:val="3B1722CC"/>
    <w:rsid w:val="3B350E9E"/>
    <w:rsid w:val="3B360D9B"/>
    <w:rsid w:val="3B455DE4"/>
    <w:rsid w:val="3B567FF1"/>
    <w:rsid w:val="3B651FE2"/>
    <w:rsid w:val="3B660234"/>
    <w:rsid w:val="3B6B3A9C"/>
    <w:rsid w:val="3B7A0AE5"/>
    <w:rsid w:val="3B800BCA"/>
    <w:rsid w:val="3B94046F"/>
    <w:rsid w:val="3B982AFE"/>
    <w:rsid w:val="3BA21968"/>
    <w:rsid w:val="3BA23236"/>
    <w:rsid w:val="3BA35DAE"/>
    <w:rsid w:val="3BA66882"/>
    <w:rsid w:val="3BA743A8"/>
    <w:rsid w:val="3BAE55DE"/>
    <w:rsid w:val="3BC76589"/>
    <w:rsid w:val="3BCB1BDC"/>
    <w:rsid w:val="3BCC3E0F"/>
    <w:rsid w:val="3BD038FF"/>
    <w:rsid w:val="3BD66A3C"/>
    <w:rsid w:val="3BD972EF"/>
    <w:rsid w:val="3BDA477E"/>
    <w:rsid w:val="3BDB4052"/>
    <w:rsid w:val="3BDD601C"/>
    <w:rsid w:val="3BDF1D94"/>
    <w:rsid w:val="3BE11A85"/>
    <w:rsid w:val="3BE92C13"/>
    <w:rsid w:val="3BE92C35"/>
    <w:rsid w:val="3BED0335"/>
    <w:rsid w:val="3BF57F5C"/>
    <w:rsid w:val="3BF77FA3"/>
    <w:rsid w:val="3BF825C8"/>
    <w:rsid w:val="3BFC46F4"/>
    <w:rsid w:val="3BFE5A3D"/>
    <w:rsid w:val="3BFF41E4"/>
    <w:rsid w:val="3C090BBF"/>
    <w:rsid w:val="3C15099A"/>
    <w:rsid w:val="3C1934F8"/>
    <w:rsid w:val="3C1F4935"/>
    <w:rsid w:val="3C351816"/>
    <w:rsid w:val="3C3A5556"/>
    <w:rsid w:val="3C431E7C"/>
    <w:rsid w:val="3C4D4A8E"/>
    <w:rsid w:val="3C580B01"/>
    <w:rsid w:val="3C580B0D"/>
    <w:rsid w:val="3C590145"/>
    <w:rsid w:val="3C5C563B"/>
    <w:rsid w:val="3C5D200B"/>
    <w:rsid w:val="3C643034"/>
    <w:rsid w:val="3C6B7ACC"/>
    <w:rsid w:val="3C6E2142"/>
    <w:rsid w:val="3C6F4174"/>
    <w:rsid w:val="3C700C3E"/>
    <w:rsid w:val="3C724556"/>
    <w:rsid w:val="3C766AE0"/>
    <w:rsid w:val="3C853F56"/>
    <w:rsid w:val="3C8F5568"/>
    <w:rsid w:val="3C9012E0"/>
    <w:rsid w:val="3C9D05BD"/>
    <w:rsid w:val="3CA97544"/>
    <w:rsid w:val="3CBD7188"/>
    <w:rsid w:val="3CBE7BFC"/>
    <w:rsid w:val="3CC11ACA"/>
    <w:rsid w:val="3CD12B0A"/>
    <w:rsid w:val="3CD2170B"/>
    <w:rsid w:val="3CDE204C"/>
    <w:rsid w:val="3CE7239B"/>
    <w:rsid w:val="3CEA279F"/>
    <w:rsid w:val="3CF2053E"/>
    <w:rsid w:val="3CF3321F"/>
    <w:rsid w:val="3D037D04"/>
    <w:rsid w:val="3D0719EB"/>
    <w:rsid w:val="3D134076"/>
    <w:rsid w:val="3D167A38"/>
    <w:rsid w:val="3D1837B0"/>
    <w:rsid w:val="3D1D0DC6"/>
    <w:rsid w:val="3D22462E"/>
    <w:rsid w:val="3D28644F"/>
    <w:rsid w:val="3D2C7F69"/>
    <w:rsid w:val="3D313176"/>
    <w:rsid w:val="3D35635B"/>
    <w:rsid w:val="3D3853A6"/>
    <w:rsid w:val="3D3C2FB5"/>
    <w:rsid w:val="3D52720B"/>
    <w:rsid w:val="3D5479B4"/>
    <w:rsid w:val="3D5561DC"/>
    <w:rsid w:val="3D581DFE"/>
    <w:rsid w:val="3D5D0270"/>
    <w:rsid w:val="3D5E514C"/>
    <w:rsid w:val="3D602C79"/>
    <w:rsid w:val="3D64074B"/>
    <w:rsid w:val="3D6A1B31"/>
    <w:rsid w:val="3D754598"/>
    <w:rsid w:val="3D84311C"/>
    <w:rsid w:val="3D8A1F1A"/>
    <w:rsid w:val="3D8F0FA6"/>
    <w:rsid w:val="3D8F4812"/>
    <w:rsid w:val="3D8F73C5"/>
    <w:rsid w:val="3D915310"/>
    <w:rsid w:val="3D933B14"/>
    <w:rsid w:val="3D9378B4"/>
    <w:rsid w:val="3D954E00"/>
    <w:rsid w:val="3D986D8C"/>
    <w:rsid w:val="3DA70690"/>
    <w:rsid w:val="3DAA0180"/>
    <w:rsid w:val="3DBF55D4"/>
    <w:rsid w:val="3DC36306"/>
    <w:rsid w:val="3DCB25D0"/>
    <w:rsid w:val="3DE90781"/>
    <w:rsid w:val="3DEA1E90"/>
    <w:rsid w:val="3E00506F"/>
    <w:rsid w:val="3E005879"/>
    <w:rsid w:val="3E013C65"/>
    <w:rsid w:val="3E0755D2"/>
    <w:rsid w:val="3E0867BD"/>
    <w:rsid w:val="3E17300B"/>
    <w:rsid w:val="3E29379B"/>
    <w:rsid w:val="3E3068D7"/>
    <w:rsid w:val="3E414794"/>
    <w:rsid w:val="3E471B5B"/>
    <w:rsid w:val="3E4E633F"/>
    <w:rsid w:val="3E530817"/>
    <w:rsid w:val="3E546397"/>
    <w:rsid w:val="3E59065F"/>
    <w:rsid w:val="3E5B7CE4"/>
    <w:rsid w:val="3E6C7E98"/>
    <w:rsid w:val="3E706080"/>
    <w:rsid w:val="3E7118ED"/>
    <w:rsid w:val="3E810519"/>
    <w:rsid w:val="3E963128"/>
    <w:rsid w:val="3ED03C16"/>
    <w:rsid w:val="3ED13285"/>
    <w:rsid w:val="3ED1437C"/>
    <w:rsid w:val="3ED96678"/>
    <w:rsid w:val="3EDE6333"/>
    <w:rsid w:val="3EE947D9"/>
    <w:rsid w:val="3F015947"/>
    <w:rsid w:val="3F0B26C1"/>
    <w:rsid w:val="3F0B4C4E"/>
    <w:rsid w:val="3F0F2990"/>
    <w:rsid w:val="3F112FF8"/>
    <w:rsid w:val="3F134CBC"/>
    <w:rsid w:val="3F175232"/>
    <w:rsid w:val="3F1E76EB"/>
    <w:rsid w:val="3F2A54AE"/>
    <w:rsid w:val="3F2C7A42"/>
    <w:rsid w:val="3F327E4E"/>
    <w:rsid w:val="3F374D97"/>
    <w:rsid w:val="3F382C14"/>
    <w:rsid w:val="3F397A0D"/>
    <w:rsid w:val="3F3E6DD2"/>
    <w:rsid w:val="3F4563B2"/>
    <w:rsid w:val="3F472922"/>
    <w:rsid w:val="3F4D4FFE"/>
    <w:rsid w:val="3F536959"/>
    <w:rsid w:val="3F5D366B"/>
    <w:rsid w:val="3F5E782F"/>
    <w:rsid w:val="3F603611"/>
    <w:rsid w:val="3F694137"/>
    <w:rsid w:val="3F6A58DB"/>
    <w:rsid w:val="3F783422"/>
    <w:rsid w:val="3F79088C"/>
    <w:rsid w:val="3F8778BA"/>
    <w:rsid w:val="3FA013DA"/>
    <w:rsid w:val="3FA21D9D"/>
    <w:rsid w:val="3FA33388"/>
    <w:rsid w:val="3FA36C86"/>
    <w:rsid w:val="3FA550A3"/>
    <w:rsid w:val="3FC45529"/>
    <w:rsid w:val="3FC84135"/>
    <w:rsid w:val="3FD03C2D"/>
    <w:rsid w:val="3FFC0219"/>
    <w:rsid w:val="40003951"/>
    <w:rsid w:val="400155CC"/>
    <w:rsid w:val="4011272C"/>
    <w:rsid w:val="401D10DD"/>
    <w:rsid w:val="40291830"/>
    <w:rsid w:val="402C1320"/>
    <w:rsid w:val="403A1357"/>
    <w:rsid w:val="4041301D"/>
    <w:rsid w:val="404350C7"/>
    <w:rsid w:val="40646D0C"/>
    <w:rsid w:val="40660D7E"/>
    <w:rsid w:val="40695B00"/>
    <w:rsid w:val="406C4B18"/>
    <w:rsid w:val="406C796F"/>
    <w:rsid w:val="406D7526"/>
    <w:rsid w:val="407056B1"/>
    <w:rsid w:val="407307ED"/>
    <w:rsid w:val="408E5B37"/>
    <w:rsid w:val="4093314D"/>
    <w:rsid w:val="40965E4A"/>
    <w:rsid w:val="409A44DC"/>
    <w:rsid w:val="409F7D44"/>
    <w:rsid w:val="40A56BED"/>
    <w:rsid w:val="40A9471F"/>
    <w:rsid w:val="40B14820"/>
    <w:rsid w:val="40C26413"/>
    <w:rsid w:val="40C413D0"/>
    <w:rsid w:val="40C416F4"/>
    <w:rsid w:val="40DA335C"/>
    <w:rsid w:val="40E65973"/>
    <w:rsid w:val="40E90781"/>
    <w:rsid w:val="40EE53E3"/>
    <w:rsid w:val="41000FFB"/>
    <w:rsid w:val="4103173C"/>
    <w:rsid w:val="410343C1"/>
    <w:rsid w:val="410A4761"/>
    <w:rsid w:val="410B64ED"/>
    <w:rsid w:val="410C28BC"/>
    <w:rsid w:val="41100491"/>
    <w:rsid w:val="41195658"/>
    <w:rsid w:val="411D70A9"/>
    <w:rsid w:val="411F2520"/>
    <w:rsid w:val="412D70FE"/>
    <w:rsid w:val="4134152A"/>
    <w:rsid w:val="41354204"/>
    <w:rsid w:val="4135717A"/>
    <w:rsid w:val="41373393"/>
    <w:rsid w:val="414179FA"/>
    <w:rsid w:val="41434E9B"/>
    <w:rsid w:val="414A633F"/>
    <w:rsid w:val="414D3234"/>
    <w:rsid w:val="41533E5F"/>
    <w:rsid w:val="415B010F"/>
    <w:rsid w:val="415B4202"/>
    <w:rsid w:val="41797253"/>
    <w:rsid w:val="417A460C"/>
    <w:rsid w:val="418105B3"/>
    <w:rsid w:val="41847C3B"/>
    <w:rsid w:val="418660D7"/>
    <w:rsid w:val="418F1B67"/>
    <w:rsid w:val="419929E5"/>
    <w:rsid w:val="419F0397"/>
    <w:rsid w:val="41A73354"/>
    <w:rsid w:val="41B94E35"/>
    <w:rsid w:val="41BA13B9"/>
    <w:rsid w:val="41BA79CB"/>
    <w:rsid w:val="41C64F9D"/>
    <w:rsid w:val="41C826FD"/>
    <w:rsid w:val="41C90D73"/>
    <w:rsid w:val="41D6322E"/>
    <w:rsid w:val="41DD3BCB"/>
    <w:rsid w:val="41DD51F1"/>
    <w:rsid w:val="41E26D36"/>
    <w:rsid w:val="41E80EE7"/>
    <w:rsid w:val="41EE29EB"/>
    <w:rsid w:val="41EE4ADF"/>
    <w:rsid w:val="41FA16D6"/>
    <w:rsid w:val="41FD4D22"/>
    <w:rsid w:val="420013C8"/>
    <w:rsid w:val="420E0285"/>
    <w:rsid w:val="421300DF"/>
    <w:rsid w:val="42205657"/>
    <w:rsid w:val="42206889"/>
    <w:rsid w:val="42295B17"/>
    <w:rsid w:val="422A7869"/>
    <w:rsid w:val="422C072C"/>
    <w:rsid w:val="4237043E"/>
    <w:rsid w:val="42414737"/>
    <w:rsid w:val="426C1EA8"/>
    <w:rsid w:val="426E5235"/>
    <w:rsid w:val="427233A4"/>
    <w:rsid w:val="42763EB6"/>
    <w:rsid w:val="42764C16"/>
    <w:rsid w:val="42770F78"/>
    <w:rsid w:val="427A2222"/>
    <w:rsid w:val="427F1328"/>
    <w:rsid w:val="42845443"/>
    <w:rsid w:val="42870A90"/>
    <w:rsid w:val="428A38B6"/>
    <w:rsid w:val="428B4A24"/>
    <w:rsid w:val="42957379"/>
    <w:rsid w:val="42A30137"/>
    <w:rsid w:val="42AB6B18"/>
    <w:rsid w:val="42B927E6"/>
    <w:rsid w:val="42CD488F"/>
    <w:rsid w:val="42D52A11"/>
    <w:rsid w:val="42D812EB"/>
    <w:rsid w:val="42DF6B1E"/>
    <w:rsid w:val="42E163F2"/>
    <w:rsid w:val="42E303BC"/>
    <w:rsid w:val="42E3216A"/>
    <w:rsid w:val="42E44134"/>
    <w:rsid w:val="42E63670"/>
    <w:rsid w:val="42EB7271"/>
    <w:rsid w:val="42F147E7"/>
    <w:rsid w:val="42F355D4"/>
    <w:rsid w:val="42F735B4"/>
    <w:rsid w:val="42F87FEB"/>
    <w:rsid w:val="42FD2F83"/>
    <w:rsid w:val="43030A5E"/>
    <w:rsid w:val="430367FE"/>
    <w:rsid w:val="43104F29"/>
    <w:rsid w:val="43144BD3"/>
    <w:rsid w:val="431552B7"/>
    <w:rsid w:val="431C5AD1"/>
    <w:rsid w:val="431E3BB0"/>
    <w:rsid w:val="43265B79"/>
    <w:rsid w:val="432A5FEB"/>
    <w:rsid w:val="432B3B11"/>
    <w:rsid w:val="433529B8"/>
    <w:rsid w:val="433C2338"/>
    <w:rsid w:val="433E0C1C"/>
    <w:rsid w:val="434F5A51"/>
    <w:rsid w:val="435052B6"/>
    <w:rsid w:val="43611844"/>
    <w:rsid w:val="436C03B1"/>
    <w:rsid w:val="437048E9"/>
    <w:rsid w:val="437259B2"/>
    <w:rsid w:val="437454B8"/>
    <w:rsid w:val="437713CC"/>
    <w:rsid w:val="43781D08"/>
    <w:rsid w:val="438E763F"/>
    <w:rsid w:val="43947442"/>
    <w:rsid w:val="43957606"/>
    <w:rsid w:val="43985CFC"/>
    <w:rsid w:val="43994F1E"/>
    <w:rsid w:val="43A833B4"/>
    <w:rsid w:val="43AA1D0F"/>
    <w:rsid w:val="43B04E54"/>
    <w:rsid w:val="43B4687A"/>
    <w:rsid w:val="43B6162D"/>
    <w:rsid w:val="43B65AD0"/>
    <w:rsid w:val="43B753A5"/>
    <w:rsid w:val="43BC1BF1"/>
    <w:rsid w:val="43C12007"/>
    <w:rsid w:val="43C226BA"/>
    <w:rsid w:val="43C755E8"/>
    <w:rsid w:val="43C84F7A"/>
    <w:rsid w:val="43C875B2"/>
    <w:rsid w:val="43C90F7F"/>
    <w:rsid w:val="43CA157C"/>
    <w:rsid w:val="43CD308B"/>
    <w:rsid w:val="43CF0940"/>
    <w:rsid w:val="43D44904"/>
    <w:rsid w:val="43DE09D2"/>
    <w:rsid w:val="43F3462F"/>
    <w:rsid w:val="43FE4D82"/>
    <w:rsid w:val="44004F9E"/>
    <w:rsid w:val="44020D16"/>
    <w:rsid w:val="442765DC"/>
    <w:rsid w:val="442C5D93"/>
    <w:rsid w:val="442F4CC1"/>
    <w:rsid w:val="44325F20"/>
    <w:rsid w:val="4436276D"/>
    <w:rsid w:val="443909BB"/>
    <w:rsid w:val="44436E10"/>
    <w:rsid w:val="444601BD"/>
    <w:rsid w:val="444C01E3"/>
    <w:rsid w:val="44537798"/>
    <w:rsid w:val="445818A6"/>
    <w:rsid w:val="445939C7"/>
    <w:rsid w:val="445A2900"/>
    <w:rsid w:val="445B21D4"/>
    <w:rsid w:val="445D5F4C"/>
    <w:rsid w:val="44615A3C"/>
    <w:rsid w:val="44615BDA"/>
    <w:rsid w:val="44660FF8"/>
    <w:rsid w:val="44672190"/>
    <w:rsid w:val="447514E8"/>
    <w:rsid w:val="448160DE"/>
    <w:rsid w:val="4485370A"/>
    <w:rsid w:val="44965E8E"/>
    <w:rsid w:val="44977A27"/>
    <w:rsid w:val="44A235A1"/>
    <w:rsid w:val="44A678F3"/>
    <w:rsid w:val="44AC50DD"/>
    <w:rsid w:val="44B46D70"/>
    <w:rsid w:val="44B72E93"/>
    <w:rsid w:val="44BC55A5"/>
    <w:rsid w:val="44CE6923"/>
    <w:rsid w:val="44D04970"/>
    <w:rsid w:val="44D11A7C"/>
    <w:rsid w:val="44D84192"/>
    <w:rsid w:val="44DD6EC8"/>
    <w:rsid w:val="44E50673"/>
    <w:rsid w:val="44E61CE0"/>
    <w:rsid w:val="44F20D8A"/>
    <w:rsid w:val="44FE0019"/>
    <w:rsid w:val="45083AF3"/>
    <w:rsid w:val="450A1ACF"/>
    <w:rsid w:val="450A60D4"/>
    <w:rsid w:val="450C7992"/>
    <w:rsid w:val="450D79FE"/>
    <w:rsid w:val="450F557E"/>
    <w:rsid w:val="45124F88"/>
    <w:rsid w:val="452D438E"/>
    <w:rsid w:val="45346F94"/>
    <w:rsid w:val="45392515"/>
    <w:rsid w:val="453940CC"/>
    <w:rsid w:val="453C0998"/>
    <w:rsid w:val="453F1EBF"/>
    <w:rsid w:val="45473CDA"/>
    <w:rsid w:val="454969B5"/>
    <w:rsid w:val="455235D7"/>
    <w:rsid w:val="455420BC"/>
    <w:rsid w:val="4555145F"/>
    <w:rsid w:val="45560A82"/>
    <w:rsid w:val="455752F8"/>
    <w:rsid w:val="45605CF4"/>
    <w:rsid w:val="456969EC"/>
    <w:rsid w:val="456F5F37"/>
    <w:rsid w:val="457D5770"/>
    <w:rsid w:val="458913FF"/>
    <w:rsid w:val="45A07133"/>
    <w:rsid w:val="45A1630C"/>
    <w:rsid w:val="45A76FC5"/>
    <w:rsid w:val="45A8769B"/>
    <w:rsid w:val="45AA7A4F"/>
    <w:rsid w:val="45AB0A76"/>
    <w:rsid w:val="45AF27D7"/>
    <w:rsid w:val="45B841A8"/>
    <w:rsid w:val="45BC4EF4"/>
    <w:rsid w:val="45C36283"/>
    <w:rsid w:val="45C967FC"/>
    <w:rsid w:val="45CF051B"/>
    <w:rsid w:val="45D31F8C"/>
    <w:rsid w:val="45D34C65"/>
    <w:rsid w:val="45E010B2"/>
    <w:rsid w:val="45E44CF9"/>
    <w:rsid w:val="45ED1125"/>
    <w:rsid w:val="45EE4F87"/>
    <w:rsid w:val="45F34C78"/>
    <w:rsid w:val="45F428E0"/>
    <w:rsid w:val="45F97982"/>
    <w:rsid w:val="45FB6D96"/>
    <w:rsid w:val="4600591F"/>
    <w:rsid w:val="46024FFD"/>
    <w:rsid w:val="46026DAB"/>
    <w:rsid w:val="46040D75"/>
    <w:rsid w:val="460A2D60"/>
    <w:rsid w:val="460B2709"/>
    <w:rsid w:val="460F3276"/>
    <w:rsid w:val="461D5993"/>
    <w:rsid w:val="461F5830"/>
    <w:rsid w:val="46231B3B"/>
    <w:rsid w:val="46232930"/>
    <w:rsid w:val="46240943"/>
    <w:rsid w:val="462C7957"/>
    <w:rsid w:val="46366353"/>
    <w:rsid w:val="46417A9E"/>
    <w:rsid w:val="46465CFD"/>
    <w:rsid w:val="46474FB7"/>
    <w:rsid w:val="46483C40"/>
    <w:rsid w:val="464955F2"/>
    <w:rsid w:val="4654512D"/>
    <w:rsid w:val="46575EC1"/>
    <w:rsid w:val="466704B9"/>
    <w:rsid w:val="466A53FA"/>
    <w:rsid w:val="467C2468"/>
    <w:rsid w:val="467F139C"/>
    <w:rsid w:val="468D7198"/>
    <w:rsid w:val="46912B44"/>
    <w:rsid w:val="4693239D"/>
    <w:rsid w:val="46A40971"/>
    <w:rsid w:val="46A51605"/>
    <w:rsid w:val="46A959D1"/>
    <w:rsid w:val="46A97153"/>
    <w:rsid w:val="46B02CAB"/>
    <w:rsid w:val="46B52531"/>
    <w:rsid w:val="46B968E9"/>
    <w:rsid w:val="46BA1434"/>
    <w:rsid w:val="46C140A8"/>
    <w:rsid w:val="46C318AD"/>
    <w:rsid w:val="46C41550"/>
    <w:rsid w:val="46CB5B53"/>
    <w:rsid w:val="46CC0B82"/>
    <w:rsid w:val="46CC41C9"/>
    <w:rsid w:val="46D26911"/>
    <w:rsid w:val="46DA3BD8"/>
    <w:rsid w:val="46DB5AE7"/>
    <w:rsid w:val="46DD1C9F"/>
    <w:rsid w:val="46F801AE"/>
    <w:rsid w:val="46FD25E7"/>
    <w:rsid w:val="46FF778E"/>
    <w:rsid w:val="47036501"/>
    <w:rsid w:val="47057213"/>
    <w:rsid w:val="470B42F4"/>
    <w:rsid w:val="47121270"/>
    <w:rsid w:val="471E24FB"/>
    <w:rsid w:val="472D6842"/>
    <w:rsid w:val="473016F6"/>
    <w:rsid w:val="473242CA"/>
    <w:rsid w:val="4736166E"/>
    <w:rsid w:val="474B6530"/>
    <w:rsid w:val="474D04FA"/>
    <w:rsid w:val="47517078"/>
    <w:rsid w:val="475327A3"/>
    <w:rsid w:val="47541E2A"/>
    <w:rsid w:val="475B7454"/>
    <w:rsid w:val="475D7EB0"/>
    <w:rsid w:val="475F022D"/>
    <w:rsid w:val="47694C08"/>
    <w:rsid w:val="476A2E5A"/>
    <w:rsid w:val="47745160"/>
    <w:rsid w:val="477535AD"/>
    <w:rsid w:val="477912EF"/>
    <w:rsid w:val="47833F1C"/>
    <w:rsid w:val="47887955"/>
    <w:rsid w:val="478B4B7E"/>
    <w:rsid w:val="478D366D"/>
    <w:rsid w:val="47933934"/>
    <w:rsid w:val="479B2F9E"/>
    <w:rsid w:val="479C7DF0"/>
    <w:rsid w:val="479E5F12"/>
    <w:rsid w:val="47A97108"/>
    <w:rsid w:val="47AD0183"/>
    <w:rsid w:val="47B04392"/>
    <w:rsid w:val="47BA4EC0"/>
    <w:rsid w:val="47BB57BD"/>
    <w:rsid w:val="47BB6801"/>
    <w:rsid w:val="47C14194"/>
    <w:rsid w:val="47C22C96"/>
    <w:rsid w:val="47C26616"/>
    <w:rsid w:val="47C85DD2"/>
    <w:rsid w:val="47E04ECA"/>
    <w:rsid w:val="47E16330"/>
    <w:rsid w:val="47E60074"/>
    <w:rsid w:val="47F60B91"/>
    <w:rsid w:val="480246F2"/>
    <w:rsid w:val="48096C2B"/>
    <w:rsid w:val="4812704D"/>
    <w:rsid w:val="48147269"/>
    <w:rsid w:val="48147A00"/>
    <w:rsid w:val="481F6C67"/>
    <w:rsid w:val="48221986"/>
    <w:rsid w:val="482254E2"/>
    <w:rsid w:val="48233B89"/>
    <w:rsid w:val="482374AD"/>
    <w:rsid w:val="482C45B3"/>
    <w:rsid w:val="48385259"/>
    <w:rsid w:val="483C734F"/>
    <w:rsid w:val="483E40C8"/>
    <w:rsid w:val="484D0E76"/>
    <w:rsid w:val="484E0E7D"/>
    <w:rsid w:val="48547666"/>
    <w:rsid w:val="485574DC"/>
    <w:rsid w:val="485E2293"/>
    <w:rsid w:val="48621D83"/>
    <w:rsid w:val="48622AC6"/>
    <w:rsid w:val="48660022"/>
    <w:rsid w:val="486D39F5"/>
    <w:rsid w:val="48751E6A"/>
    <w:rsid w:val="48790E7B"/>
    <w:rsid w:val="487A3570"/>
    <w:rsid w:val="48822425"/>
    <w:rsid w:val="48902522"/>
    <w:rsid w:val="48912668"/>
    <w:rsid w:val="48921161"/>
    <w:rsid w:val="48955149"/>
    <w:rsid w:val="48965ED0"/>
    <w:rsid w:val="48B24FD5"/>
    <w:rsid w:val="48C77E04"/>
    <w:rsid w:val="48CB41E7"/>
    <w:rsid w:val="48D47488"/>
    <w:rsid w:val="48D54CD1"/>
    <w:rsid w:val="48DF0573"/>
    <w:rsid w:val="48DF20E0"/>
    <w:rsid w:val="48E94252"/>
    <w:rsid w:val="48F13107"/>
    <w:rsid w:val="49115557"/>
    <w:rsid w:val="49143594"/>
    <w:rsid w:val="491C2C2F"/>
    <w:rsid w:val="49290AF3"/>
    <w:rsid w:val="493279A7"/>
    <w:rsid w:val="493761BF"/>
    <w:rsid w:val="49390C4E"/>
    <w:rsid w:val="493F38D0"/>
    <w:rsid w:val="49431BB4"/>
    <w:rsid w:val="49434E7D"/>
    <w:rsid w:val="495A3A10"/>
    <w:rsid w:val="49747FC0"/>
    <w:rsid w:val="497826F8"/>
    <w:rsid w:val="497A7538"/>
    <w:rsid w:val="497C3F71"/>
    <w:rsid w:val="49845D29"/>
    <w:rsid w:val="498851DE"/>
    <w:rsid w:val="49900FA3"/>
    <w:rsid w:val="49971F00"/>
    <w:rsid w:val="499B3CDF"/>
    <w:rsid w:val="499B66D1"/>
    <w:rsid w:val="49A11696"/>
    <w:rsid w:val="49A34401"/>
    <w:rsid w:val="49AF522A"/>
    <w:rsid w:val="49B02FC2"/>
    <w:rsid w:val="49B05487"/>
    <w:rsid w:val="49B25B2B"/>
    <w:rsid w:val="49BD0406"/>
    <w:rsid w:val="49C27DE5"/>
    <w:rsid w:val="49CA4084"/>
    <w:rsid w:val="49CB4C68"/>
    <w:rsid w:val="49CF546E"/>
    <w:rsid w:val="49E0402A"/>
    <w:rsid w:val="49EF3319"/>
    <w:rsid w:val="49F83288"/>
    <w:rsid w:val="49FB1DE3"/>
    <w:rsid w:val="49FC1E08"/>
    <w:rsid w:val="49FF0184"/>
    <w:rsid w:val="4A02381D"/>
    <w:rsid w:val="4A1D5BD4"/>
    <w:rsid w:val="4A233794"/>
    <w:rsid w:val="4A246462"/>
    <w:rsid w:val="4A2A5114"/>
    <w:rsid w:val="4A2B5750"/>
    <w:rsid w:val="4A2C1BA2"/>
    <w:rsid w:val="4A2C32F7"/>
    <w:rsid w:val="4A2C542C"/>
    <w:rsid w:val="4A2D6588"/>
    <w:rsid w:val="4A2F0D74"/>
    <w:rsid w:val="4A310F37"/>
    <w:rsid w:val="4A3E237C"/>
    <w:rsid w:val="4A410C92"/>
    <w:rsid w:val="4A4A0D21"/>
    <w:rsid w:val="4A7D3412"/>
    <w:rsid w:val="4A873D23"/>
    <w:rsid w:val="4A895743"/>
    <w:rsid w:val="4A8F02F3"/>
    <w:rsid w:val="4A911B14"/>
    <w:rsid w:val="4A936A9A"/>
    <w:rsid w:val="4A995804"/>
    <w:rsid w:val="4A9B332A"/>
    <w:rsid w:val="4AA26219"/>
    <w:rsid w:val="4AA65283"/>
    <w:rsid w:val="4AAB2F76"/>
    <w:rsid w:val="4AAC3214"/>
    <w:rsid w:val="4AB12B4E"/>
    <w:rsid w:val="4AB8351F"/>
    <w:rsid w:val="4AC67EA3"/>
    <w:rsid w:val="4AC95374"/>
    <w:rsid w:val="4ADA02F6"/>
    <w:rsid w:val="4ADA3D6B"/>
    <w:rsid w:val="4ADB3075"/>
    <w:rsid w:val="4ADD3943"/>
    <w:rsid w:val="4AE334DB"/>
    <w:rsid w:val="4AE5143A"/>
    <w:rsid w:val="4AE7075F"/>
    <w:rsid w:val="4AEA7772"/>
    <w:rsid w:val="4AED2E91"/>
    <w:rsid w:val="4AFA79CE"/>
    <w:rsid w:val="4AFB5FC9"/>
    <w:rsid w:val="4AFF5DA9"/>
    <w:rsid w:val="4B022599"/>
    <w:rsid w:val="4B02784D"/>
    <w:rsid w:val="4B1A06F3"/>
    <w:rsid w:val="4B1A6945"/>
    <w:rsid w:val="4B1C05D1"/>
    <w:rsid w:val="4B23371F"/>
    <w:rsid w:val="4B39566A"/>
    <w:rsid w:val="4B3D3368"/>
    <w:rsid w:val="4B3F7E27"/>
    <w:rsid w:val="4B4320D4"/>
    <w:rsid w:val="4B554AF0"/>
    <w:rsid w:val="4B65268A"/>
    <w:rsid w:val="4B697737"/>
    <w:rsid w:val="4B6C5144"/>
    <w:rsid w:val="4B6E46F3"/>
    <w:rsid w:val="4B72052F"/>
    <w:rsid w:val="4B777D5A"/>
    <w:rsid w:val="4B7A6028"/>
    <w:rsid w:val="4B7A73E4"/>
    <w:rsid w:val="4B833CE2"/>
    <w:rsid w:val="4B8A4EF2"/>
    <w:rsid w:val="4B90419B"/>
    <w:rsid w:val="4BA45DBB"/>
    <w:rsid w:val="4BA53594"/>
    <w:rsid w:val="4BAB02F5"/>
    <w:rsid w:val="4BAC32C8"/>
    <w:rsid w:val="4BAF13E5"/>
    <w:rsid w:val="4BB8605D"/>
    <w:rsid w:val="4BC92119"/>
    <w:rsid w:val="4BCE14DD"/>
    <w:rsid w:val="4BD0504F"/>
    <w:rsid w:val="4BD628AF"/>
    <w:rsid w:val="4BD62D5F"/>
    <w:rsid w:val="4BDE02E1"/>
    <w:rsid w:val="4BEA157E"/>
    <w:rsid w:val="4BF0188C"/>
    <w:rsid w:val="4BF179F0"/>
    <w:rsid w:val="4BFA2F18"/>
    <w:rsid w:val="4C0D52BF"/>
    <w:rsid w:val="4C12586E"/>
    <w:rsid w:val="4C1B2975"/>
    <w:rsid w:val="4C203417"/>
    <w:rsid w:val="4C3649F8"/>
    <w:rsid w:val="4C4A14AC"/>
    <w:rsid w:val="4C4B0D80"/>
    <w:rsid w:val="4C593C61"/>
    <w:rsid w:val="4C5E0271"/>
    <w:rsid w:val="4C6A7458"/>
    <w:rsid w:val="4C6B6DC8"/>
    <w:rsid w:val="4C7622A1"/>
    <w:rsid w:val="4C7B3413"/>
    <w:rsid w:val="4C7D362F"/>
    <w:rsid w:val="4C825F8D"/>
    <w:rsid w:val="4C83353B"/>
    <w:rsid w:val="4C883D82"/>
    <w:rsid w:val="4C8B2163"/>
    <w:rsid w:val="4C8E393E"/>
    <w:rsid w:val="4C92075D"/>
    <w:rsid w:val="4C9B4209"/>
    <w:rsid w:val="4C9C42C9"/>
    <w:rsid w:val="4CA566E2"/>
    <w:rsid w:val="4CAA1F4A"/>
    <w:rsid w:val="4CAA5F9E"/>
    <w:rsid w:val="4CAB3D3F"/>
    <w:rsid w:val="4CAD4915"/>
    <w:rsid w:val="4CAE1A3B"/>
    <w:rsid w:val="4CB56CB6"/>
    <w:rsid w:val="4CC50B32"/>
    <w:rsid w:val="4CC80A1B"/>
    <w:rsid w:val="4CC849B9"/>
    <w:rsid w:val="4CCA0E73"/>
    <w:rsid w:val="4CCA351E"/>
    <w:rsid w:val="4CCF7A15"/>
    <w:rsid w:val="4CD21352"/>
    <w:rsid w:val="4CD55056"/>
    <w:rsid w:val="4CD81D7A"/>
    <w:rsid w:val="4CE76CFB"/>
    <w:rsid w:val="4CEE62DB"/>
    <w:rsid w:val="4CF66F3E"/>
    <w:rsid w:val="4CFA743E"/>
    <w:rsid w:val="4D072EF9"/>
    <w:rsid w:val="4D0968A0"/>
    <w:rsid w:val="4D096C71"/>
    <w:rsid w:val="4D0E4DC4"/>
    <w:rsid w:val="4D0F7B15"/>
    <w:rsid w:val="4D1E62DB"/>
    <w:rsid w:val="4D265A75"/>
    <w:rsid w:val="4D2A0517"/>
    <w:rsid w:val="4D2C11D0"/>
    <w:rsid w:val="4D2D3FE9"/>
    <w:rsid w:val="4D310C78"/>
    <w:rsid w:val="4D3A4D0E"/>
    <w:rsid w:val="4D550108"/>
    <w:rsid w:val="4D6A3FBD"/>
    <w:rsid w:val="4D733445"/>
    <w:rsid w:val="4D741C84"/>
    <w:rsid w:val="4D7A7B6F"/>
    <w:rsid w:val="4D7C38E7"/>
    <w:rsid w:val="4D814974"/>
    <w:rsid w:val="4D850279"/>
    <w:rsid w:val="4D88780E"/>
    <w:rsid w:val="4D8E6C2B"/>
    <w:rsid w:val="4D90514D"/>
    <w:rsid w:val="4D9123BD"/>
    <w:rsid w:val="4D92310A"/>
    <w:rsid w:val="4D930C30"/>
    <w:rsid w:val="4D9C4CBC"/>
    <w:rsid w:val="4D9E3B00"/>
    <w:rsid w:val="4DA1171F"/>
    <w:rsid w:val="4DA15541"/>
    <w:rsid w:val="4DA42E3E"/>
    <w:rsid w:val="4DAB111C"/>
    <w:rsid w:val="4DC40DEA"/>
    <w:rsid w:val="4DC734CD"/>
    <w:rsid w:val="4DC879DF"/>
    <w:rsid w:val="4DCB5224"/>
    <w:rsid w:val="4DCC6F1B"/>
    <w:rsid w:val="4DCD6E89"/>
    <w:rsid w:val="4DE025B2"/>
    <w:rsid w:val="4DE64BBF"/>
    <w:rsid w:val="4DF66104"/>
    <w:rsid w:val="4DFC67D6"/>
    <w:rsid w:val="4E026C23"/>
    <w:rsid w:val="4E1008FB"/>
    <w:rsid w:val="4E165AE9"/>
    <w:rsid w:val="4E2D35E3"/>
    <w:rsid w:val="4E4168DE"/>
    <w:rsid w:val="4E4D3D70"/>
    <w:rsid w:val="4E564138"/>
    <w:rsid w:val="4E6B6CEB"/>
    <w:rsid w:val="4E6D76D3"/>
    <w:rsid w:val="4E6E5D8A"/>
    <w:rsid w:val="4E6F6206"/>
    <w:rsid w:val="4E7B7294"/>
    <w:rsid w:val="4E847893"/>
    <w:rsid w:val="4E912701"/>
    <w:rsid w:val="4E916F1E"/>
    <w:rsid w:val="4E935E92"/>
    <w:rsid w:val="4E9863BA"/>
    <w:rsid w:val="4E9904C8"/>
    <w:rsid w:val="4EA65C1D"/>
    <w:rsid w:val="4EAC3D58"/>
    <w:rsid w:val="4EAD7092"/>
    <w:rsid w:val="4EAF1585"/>
    <w:rsid w:val="4EB470B0"/>
    <w:rsid w:val="4EB64BD7"/>
    <w:rsid w:val="4EBB3A2E"/>
    <w:rsid w:val="4EC310A1"/>
    <w:rsid w:val="4ECE677D"/>
    <w:rsid w:val="4ED65279"/>
    <w:rsid w:val="4EDA7048"/>
    <w:rsid w:val="4EE65CCF"/>
    <w:rsid w:val="4EE70920"/>
    <w:rsid w:val="4EE96D5A"/>
    <w:rsid w:val="4EEC5558"/>
    <w:rsid w:val="4EED66C3"/>
    <w:rsid w:val="4EF15C0F"/>
    <w:rsid w:val="4EF92D15"/>
    <w:rsid w:val="4F05790C"/>
    <w:rsid w:val="4F0C0BD6"/>
    <w:rsid w:val="4F176A14"/>
    <w:rsid w:val="4F180EDF"/>
    <w:rsid w:val="4F196F13"/>
    <w:rsid w:val="4F1B4F8D"/>
    <w:rsid w:val="4F231B40"/>
    <w:rsid w:val="4F25577B"/>
    <w:rsid w:val="4F263BF2"/>
    <w:rsid w:val="4F30407B"/>
    <w:rsid w:val="4F436580"/>
    <w:rsid w:val="4F4426F6"/>
    <w:rsid w:val="4F473731"/>
    <w:rsid w:val="4F477F24"/>
    <w:rsid w:val="4F590247"/>
    <w:rsid w:val="4F592BD5"/>
    <w:rsid w:val="4F5F2938"/>
    <w:rsid w:val="4F6050C6"/>
    <w:rsid w:val="4F6E54B1"/>
    <w:rsid w:val="4F701FA8"/>
    <w:rsid w:val="4F803E2D"/>
    <w:rsid w:val="4F895E47"/>
    <w:rsid w:val="4F8D6ADB"/>
    <w:rsid w:val="4F8E1346"/>
    <w:rsid w:val="4F952A3E"/>
    <w:rsid w:val="4F972F81"/>
    <w:rsid w:val="4FAF27AF"/>
    <w:rsid w:val="4FB53E63"/>
    <w:rsid w:val="4FC011D9"/>
    <w:rsid w:val="4FC40524"/>
    <w:rsid w:val="4FC47B81"/>
    <w:rsid w:val="4FDB06D2"/>
    <w:rsid w:val="4FE45773"/>
    <w:rsid w:val="4FE96272"/>
    <w:rsid w:val="4FED4628"/>
    <w:rsid w:val="4FF97471"/>
    <w:rsid w:val="4FFA7700"/>
    <w:rsid w:val="500165E5"/>
    <w:rsid w:val="50082A59"/>
    <w:rsid w:val="501A73E7"/>
    <w:rsid w:val="50210776"/>
    <w:rsid w:val="502344EE"/>
    <w:rsid w:val="50291DB1"/>
    <w:rsid w:val="503009B9"/>
    <w:rsid w:val="50330B3C"/>
    <w:rsid w:val="503A4C9C"/>
    <w:rsid w:val="50452CBB"/>
    <w:rsid w:val="50464888"/>
    <w:rsid w:val="504A1A7A"/>
    <w:rsid w:val="505478CA"/>
    <w:rsid w:val="50561810"/>
    <w:rsid w:val="505A5A36"/>
    <w:rsid w:val="50612A05"/>
    <w:rsid w:val="50642410"/>
    <w:rsid w:val="506A79B0"/>
    <w:rsid w:val="507A18B1"/>
    <w:rsid w:val="508421AD"/>
    <w:rsid w:val="508802C9"/>
    <w:rsid w:val="508B5061"/>
    <w:rsid w:val="508E3354"/>
    <w:rsid w:val="509520BE"/>
    <w:rsid w:val="50973817"/>
    <w:rsid w:val="509C604E"/>
    <w:rsid w:val="509E1DC6"/>
    <w:rsid w:val="50A43FF1"/>
    <w:rsid w:val="50C04B87"/>
    <w:rsid w:val="50C76C83"/>
    <w:rsid w:val="50D06C37"/>
    <w:rsid w:val="50D219EC"/>
    <w:rsid w:val="50D45639"/>
    <w:rsid w:val="50D70F0B"/>
    <w:rsid w:val="50D84B0D"/>
    <w:rsid w:val="50DA02D2"/>
    <w:rsid w:val="50DD28EE"/>
    <w:rsid w:val="50EB20FE"/>
    <w:rsid w:val="50EF44F8"/>
    <w:rsid w:val="50F05872"/>
    <w:rsid w:val="50F25C6E"/>
    <w:rsid w:val="50F36BD9"/>
    <w:rsid w:val="50FA1A21"/>
    <w:rsid w:val="50FB7918"/>
    <w:rsid w:val="50FD092D"/>
    <w:rsid w:val="50FE3F7A"/>
    <w:rsid w:val="51071719"/>
    <w:rsid w:val="51091627"/>
    <w:rsid w:val="510B2E21"/>
    <w:rsid w:val="51105D81"/>
    <w:rsid w:val="51157FA2"/>
    <w:rsid w:val="51160411"/>
    <w:rsid w:val="511931FB"/>
    <w:rsid w:val="511D2CEB"/>
    <w:rsid w:val="511D6544"/>
    <w:rsid w:val="51233961"/>
    <w:rsid w:val="51240B5B"/>
    <w:rsid w:val="51241D8C"/>
    <w:rsid w:val="512912E2"/>
    <w:rsid w:val="512C1180"/>
    <w:rsid w:val="513D15DF"/>
    <w:rsid w:val="51492B03"/>
    <w:rsid w:val="514A5AAA"/>
    <w:rsid w:val="515134D9"/>
    <w:rsid w:val="515945E5"/>
    <w:rsid w:val="515B4CD5"/>
    <w:rsid w:val="51680F78"/>
    <w:rsid w:val="517F7502"/>
    <w:rsid w:val="51912FDF"/>
    <w:rsid w:val="51917BBA"/>
    <w:rsid w:val="51A0391C"/>
    <w:rsid w:val="51A056CA"/>
    <w:rsid w:val="51A24130"/>
    <w:rsid w:val="51A96C75"/>
    <w:rsid w:val="51B04F1C"/>
    <w:rsid w:val="51B64EEE"/>
    <w:rsid w:val="51C07572"/>
    <w:rsid w:val="51C21AE4"/>
    <w:rsid w:val="51C64B15"/>
    <w:rsid w:val="51CC66DE"/>
    <w:rsid w:val="51D64F95"/>
    <w:rsid w:val="51D830B6"/>
    <w:rsid w:val="51E22E2E"/>
    <w:rsid w:val="51EB2DE9"/>
    <w:rsid w:val="51EE0B2B"/>
    <w:rsid w:val="51EE28D9"/>
    <w:rsid w:val="51FD67D5"/>
    <w:rsid w:val="51FE4771"/>
    <w:rsid w:val="52036385"/>
    <w:rsid w:val="52072F21"/>
    <w:rsid w:val="52083663"/>
    <w:rsid w:val="520E6AD8"/>
    <w:rsid w:val="52193518"/>
    <w:rsid w:val="521C2F9A"/>
    <w:rsid w:val="521F2A93"/>
    <w:rsid w:val="52224105"/>
    <w:rsid w:val="52286A2D"/>
    <w:rsid w:val="522A0EBE"/>
    <w:rsid w:val="522E243D"/>
    <w:rsid w:val="523227C6"/>
    <w:rsid w:val="523302EC"/>
    <w:rsid w:val="52351487"/>
    <w:rsid w:val="5241628F"/>
    <w:rsid w:val="524A237E"/>
    <w:rsid w:val="524A69B5"/>
    <w:rsid w:val="524E7273"/>
    <w:rsid w:val="52532B56"/>
    <w:rsid w:val="5256380E"/>
    <w:rsid w:val="52614E59"/>
    <w:rsid w:val="52652FBC"/>
    <w:rsid w:val="52673416"/>
    <w:rsid w:val="527B72D6"/>
    <w:rsid w:val="527E07C6"/>
    <w:rsid w:val="528079D5"/>
    <w:rsid w:val="52832F42"/>
    <w:rsid w:val="52875D63"/>
    <w:rsid w:val="52880638"/>
    <w:rsid w:val="52930960"/>
    <w:rsid w:val="52972F71"/>
    <w:rsid w:val="529C3C2F"/>
    <w:rsid w:val="529E1434"/>
    <w:rsid w:val="529E7DC5"/>
    <w:rsid w:val="52A97CB0"/>
    <w:rsid w:val="52B4142D"/>
    <w:rsid w:val="52B51762"/>
    <w:rsid w:val="52BA5035"/>
    <w:rsid w:val="52CA29FF"/>
    <w:rsid w:val="52CF63E2"/>
    <w:rsid w:val="52D15A36"/>
    <w:rsid w:val="52D16862"/>
    <w:rsid w:val="52DC5FE0"/>
    <w:rsid w:val="52ED38C2"/>
    <w:rsid w:val="52F537F4"/>
    <w:rsid w:val="52FC1720"/>
    <w:rsid w:val="52FC4B01"/>
    <w:rsid w:val="530A6269"/>
    <w:rsid w:val="530C18D2"/>
    <w:rsid w:val="53114D04"/>
    <w:rsid w:val="5314020C"/>
    <w:rsid w:val="531B14AC"/>
    <w:rsid w:val="531B4CDA"/>
    <w:rsid w:val="53217D2D"/>
    <w:rsid w:val="532C36B9"/>
    <w:rsid w:val="532D1D38"/>
    <w:rsid w:val="532F4F57"/>
    <w:rsid w:val="533802B0"/>
    <w:rsid w:val="534354D2"/>
    <w:rsid w:val="534C5B09"/>
    <w:rsid w:val="534E1882"/>
    <w:rsid w:val="535A1287"/>
    <w:rsid w:val="536410A5"/>
    <w:rsid w:val="53702351"/>
    <w:rsid w:val="537868FE"/>
    <w:rsid w:val="537A08C9"/>
    <w:rsid w:val="537A4B22"/>
    <w:rsid w:val="537D3F15"/>
    <w:rsid w:val="53823001"/>
    <w:rsid w:val="538F4A1E"/>
    <w:rsid w:val="53963229"/>
    <w:rsid w:val="53A414A2"/>
    <w:rsid w:val="53A45945"/>
    <w:rsid w:val="53A7368C"/>
    <w:rsid w:val="53A95C18"/>
    <w:rsid w:val="53B22D13"/>
    <w:rsid w:val="53B715DF"/>
    <w:rsid w:val="53BF5E5A"/>
    <w:rsid w:val="53C24FE9"/>
    <w:rsid w:val="53C27437"/>
    <w:rsid w:val="53CB5A7A"/>
    <w:rsid w:val="53CE651E"/>
    <w:rsid w:val="53D84E6F"/>
    <w:rsid w:val="53D85EA0"/>
    <w:rsid w:val="53D86D25"/>
    <w:rsid w:val="53DD664B"/>
    <w:rsid w:val="53E127D4"/>
    <w:rsid w:val="53E93358"/>
    <w:rsid w:val="53EC0010"/>
    <w:rsid w:val="540626F8"/>
    <w:rsid w:val="540909EB"/>
    <w:rsid w:val="540D6C24"/>
    <w:rsid w:val="541A79B6"/>
    <w:rsid w:val="541E20B1"/>
    <w:rsid w:val="54213C26"/>
    <w:rsid w:val="54295E4B"/>
    <w:rsid w:val="542F1C70"/>
    <w:rsid w:val="54311205"/>
    <w:rsid w:val="543141A1"/>
    <w:rsid w:val="543A0058"/>
    <w:rsid w:val="54416A0B"/>
    <w:rsid w:val="5449175F"/>
    <w:rsid w:val="544A6427"/>
    <w:rsid w:val="544B4013"/>
    <w:rsid w:val="544F0592"/>
    <w:rsid w:val="54582B75"/>
    <w:rsid w:val="54583802"/>
    <w:rsid w:val="546B39D2"/>
    <w:rsid w:val="54722618"/>
    <w:rsid w:val="54795557"/>
    <w:rsid w:val="547B7BC5"/>
    <w:rsid w:val="547F3EAC"/>
    <w:rsid w:val="54823680"/>
    <w:rsid w:val="54840BE0"/>
    <w:rsid w:val="549C1906"/>
    <w:rsid w:val="54AD25D8"/>
    <w:rsid w:val="54B54386"/>
    <w:rsid w:val="54BD05E5"/>
    <w:rsid w:val="54BE3E60"/>
    <w:rsid w:val="54DD01F2"/>
    <w:rsid w:val="54E83610"/>
    <w:rsid w:val="54EF759D"/>
    <w:rsid w:val="54F04B5F"/>
    <w:rsid w:val="55016A04"/>
    <w:rsid w:val="5503030D"/>
    <w:rsid w:val="55040110"/>
    <w:rsid w:val="5506712E"/>
    <w:rsid w:val="550D4E05"/>
    <w:rsid w:val="553047C2"/>
    <w:rsid w:val="55336CC1"/>
    <w:rsid w:val="55342C06"/>
    <w:rsid w:val="5541320E"/>
    <w:rsid w:val="554356C6"/>
    <w:rsid w:val="554525D7"/>
    <w:rsid w:val="554A6157"/>
    <w:rsid w:val="55515C76"/>
    <w:rsid w:val="556076FC"/>
    <w:rsid w:val="556A04C9"/>
    <w:rsid w:val="556A70BB"/>
    <w:rsid w:val="556C114B"/>
    <w:rsid w:val="558172CC"/>
    <w:rsid w:val="558C770A"/>
    <w:rsid w:val="558E6E2F"/>
    <w:rsid w:val="55913081"/>
    <w:rsid w:val="5596306C"/>
    <w:rsid w:val="55A20A0A"/>
    <w:rsid w:val="55A7399A"/>
    <w:rsid w:val="55B67EFD"/>
    <w:rsid w:val="55C06AD5"/>
    <w:rsid w:val="55C4407D"/>
    <w:rsid w:val="55CD7DB2"/>
    <w:rsid w:val="55DD0C9B"/>
    <w:rsid w:val="55E22755"/>
    <w:rsid w:val="55EB160A"/>
    <w:rsid w:val="55EC35D4"/>
    <w:rsid w:val="55FC3817"/>
    <w:rsid w:val="560033AD"/>
    <w:rsid w:val="560228CD"/>
    <w:rsid w:val="56066A41"/>
    <w:rsid w:val="56186177"/>
    <w:rsid w:val="56222153"/>
    <w:rsid w:val="56311DBD"/>
    <w:rsid w:val="563B3C13"/>
    <w:rsid w:val="563F244E"/>
    <w:rsid w:val="56411531"/>
    <w:rsid w:val="56457DC6"/>
    <w:rsid w:val="564C75BB"/>
    <w:rsid w:val="56540007"/>
    <w:rsid w:val="565B2609"/>
    <w:rsid w:val="5664255B"/>
    <w:rsid w:val="566450C3"/>
    <w:rsid w:val="566E02B3"/>
    <w:rsid w:val="567D6E7B"/>
    <w:rsid w:val="56880B74"/>
    <w:rsid w:val="569A750E"/>
    <w:rsid w:val="56A1616C"/>
    <w:rsid w:val="56A64A20"/>
    <w:rsid w:val="56A947F0"/>
    <w:rsid w:val="56AA304E"/>
    <w:rsid w:val="56C00563"/>
    <w:rsid w:val="56C10A63"/>
    <w:rsid w:val="56C35826"/>
    <w:rsid w:val="56C94E66"/>
    <w:rsid w:val="56CE2A32"/>
    <w:rsid w:val="56CF1BD8"/>
    <w:rsid w:val="56D8105B"/>
    <w:rsid w:val="56DB78D0"/>
    <w:rsid w:val="56E533EC"/>
    <w:rsid w:val="56E575C2"/>
    <w:rsid w:val="56F17DB0"/>
    <w:rsid w:val="56FB5258"/>
    <w:rsid w:val="570010E5"/>
    <w:rsid w:val="57017EEF"/>
    <w:rsid w:val="57024DAC"/>
    <w:rsid w:val="5709258B"/>
    <w:rsid w:val="571457A2"/>
    <w:rsid w:val="57213E06"/>
    <w:rsid w:val="57287787"/>
    <w:rsid w:val="572978F2"/>
    <w:rsid w:val="572A6874"/>
    <w:rsid w:val="572A69F3"/>
    <w:rsid w:val="572C477C"/>
    <w:rsid w:val="573C7C43"/>
    <w:rsid w:val="573E3DB0"/>
    <w:rsid w:val="57483897"/>
    <w:rsid w:val="574D505A"/>
    <w:rsid w:val="57567FA1"/>
    <w:rsid w:val="57573430"/>
    <w:rsid w:val="57587558"/>
    <w:rsid w:val="575E0945"/>
    <w:rsid w:val="575E5E0B"/>
    <w:rsid w:val="576158FB"/>
    <w:rsid w:val="576F1DC6"/>
    <w:rsid w:val="57755CEE"/>
    <w:rsid w:val="57791E3F"/>
    <w:rsid w:val="57792C45"/>
    <w:rsid w:val="577B4C0F"/>
    <w:rsid w:val="577C3905"/>
    <w:rsid w:val="577C7041"/>
    <w:rsid w:val="57811AFA"/>
    <w:rsid w:val="57833AC4"/>
    <w:rsid w:val="57851FA6"/>
    <w:rsid w:val="57874BC1"/>
    <w:rsid w:val="578853C6"/>
    <w:rsid w:val="579A079F"/>
    <w:rsid w:val="579D6934"/>
    <w:rsid w:val="57A2219C"/>
    <w:rsid w:val="57A6014A"/>
    <w:rsid w:val="57A902D4"/>
    <w:rsid w:val="57AE0B41"/>
    <w:rsid w:val="57B7082C"/>
    <w:rsid w:val="57BD2FDD"/>
    <w:rsid w:val="57BE68AA"/>
    <w:rsid w:val="57C0182A"/>
    <w:rsid w:val="57C2283E"/>
    <w:rsid w:val="57CB652F"/>
    <w:rsid w:val="57CE6C02"/>
    <w:rsid w:val="57D85E54"/>
    <w:rsid w:val="57DC32D5"/>
    <w:rsid w:val="580746F5"/>
    <w:rsid w:val="581035A9"/>
    <w:rsid w:val="581C03F5"/>
    <w:rsid w:val="582013BB"/>
    <w:rsid w:val="58206678"/>
    <w:rsid w:val="5828647F"/>
    <w:rsid w:val="582B032D"/>
    <w:rsid w:val="58302B05"/>
    <w:rsid w:val="583077A8"/>
    <w:rsid w:val="583920EC"/>
    <w:rsid w:val="583D0117"/>
    <w:rsid w:val="583D1EC5"/>
    <w:rsid w:val="584134CD"/>
    <w:rsid w:val="584A183C"/>
    <w:rsid w:val="58501BF8"/>
    <w:rsid w:val="58557930"/>
    <w:rsid w:val="585A4093"/>
    <w:rsid w:val="585B613C"/>
    <w:rsid w:val="585D2567"/>
    <w:rsid w:val="585D2B85"/>
    <w:rsid w:val="585F008D"/>
    <w:rsid w:val="586371AE"/>
    <w:rsid w:val="58657A9C"/>
    <w:rsid w:val="58726822"/>
    <w:rsid w:val="58730750"/>
    <w:rsid w:val="58773629"/>
    <w:rsid w:val="5878114F"/>
    <w:rsid w:val="58831FCD"/>
    <w:rsid w:val="588875E4"/>
    <w:rsid w:val="589A2E73"/>
    <w:rsid w:val="589C4E3D"/>
    <w:rsid w:val="589F0489"/>
    <w:rsid w:val="58A57E7F"/>
    <w:rsid w:val="58A61818"/>
    <w:rsid w:val="58A65CBC"/>
    <w:rsid w:val="58AE2DC2"/>
    <w:rsid w:val="58B303D9"/>
    <w:rsid w:val="58BE72F6"/>
    <w:rsid w:val="58C05579"/>
    <w:rsid w:val="58C46142"/>
    <w:rsid w:val="58CB127E"/>
    <w:rsid w:val="58D362AE"/>
    <w:rsid w:val="58E010B4"/>
    <w:rsid w:val="58E33A1F"/>
    <w:rsid w:val="58E82D47"/>
    <w:rsid w:val="58F650D2"/>
    <w:rsid w:val="58F77D3C"/>
    <w:rsid w:val="58FE1654"/>
    <w:rsid w:val="58FF648D"/>
    <w:rsid w:val="5901069B"/>
    <w:rsid w:val="59085CAA"/>
    <w:rsid w:val="590A60D0"/>
    <w:rsid w:val="590A624B"/>
    <w:rsid w:val="59112ABE"/>
    <w:rsid w:val="591845C6"/>
    <w:rsid w:val="59226E99"/>
    <w:rsid w:val="592A13CC"/>
    <w:rsid w:val="5939542F"/>
    <w:rsid w:val="59416671"/>
    <w:rsid w:val="594D092E"/>
    <w:rsid w:val="59535901"/>
    <w:rsid w:val="59544440"/>
    <w:rsid w:val="59561025"/>
    <w:rsid w:val="595C5F12"/>
    <w:rsid w:val="596132D5"/>
    <w:rsid w:val="59617E35"/>
    <w:rsid w:val="596C6229"/>
    <w:rsid w:val="596D0162"/>
    <w:rsid w:val="596F42B4"/>
    <w:rsid w:val="59725B9E"/>
    <w:rsid w:val="597261AE"/>
    <w:rsid w:val="59761424"/>
    <w:rsid w:val="597867B0"/>
    <w:rsid w:val="597E5176"/>
    <w:rsid w:val="598853C1"/>
    <w:rsid w:val="598D44D3"/>
    <w:rsid w:val="599064D5"/>
    <w:rsid w:val="599A1C4B"/>
    <w:rsid w:val="59A109EA"/>
    <w:rsid w:val="59A57DB6"/>
    <w:rsid w:val="59B60181"/>
    <w:rsid w:val="59C966E5"/>
    <w:rsid w:val="59D0543E"/>
    <w:rsid w:val="59D94FC5"/>
    <w:rsid w:val="59D979CB"/>
    <w:rsid w:val="59DE4FE1"/>
    <w:rsid w:val="59E3250B"/>
    <w:rsid w:val="59E85E60"/>
    <w:rsid w:val="59E940B2"/>
    <w:rsid w:val="59EE5F82"/>
    <w:rsid w:val="59F44805"/>
    <w:rsid w:val="59F55A72"/>
    <w:rsid w:val="5A05596E"/>
    <w:rsid w:val="5A096518"/>
    <w:rsid w:val="5A111C53"/>
    <w:rsid w:val="5A117165"/>
    <w:rsid w:val="5A1A070F"/>
    <w:rsid w:val="5A1B0C11"/>
    <w:rsid w:val="5A1B5B75"/>
    <w:rsid w:val="5A265B87"/>
    <w:rsid w:val="5A2B44CB"/>
    <w:rsid w:val="5A2B624F"/>
    <w:rsid w:val="5A2D6F5B"/>
    <w:rsid w:val="5A315A59"/>
    <w:rsid w:val="5A3566B8"/>
    <w:rsid w:val="5A3A60C7"/>
    <w:rsid w:val="5A3B4F4D"/>
    <w:rsid w:val="5A3D7EC8"/>
    <w:rsid w:val="5A4502FC"/>
    <w:rsid w:val="5A461C5F"/>
    <w:rsid w:val="5A46237C"/>
    <w:rsid w:val="5A46302F"/>
    <w:rsid w:val="5A4E01EB"/>
    <w:rsid w:val="5A5017CA"/>
    <w:rsid w:val="5A600310"/>
    <w:rsid w:val="5A643739"/>
    <w:rsid w:val="5A690A7D"/>
    <w:rsid w:val="5A7B1969"/>
    <w:rsid w:val="5A836633"/>
    <w:rsid w:val="5A885A77"/>
    <w:rsid w:val="5A8913F1"/>
    <w:rsid w:val="5A8A17BC"/>
    <w:rsid w:val="5A8E6A07"/>
    <w:rsid w:val="5A96742F"/>
    <w:rsid w:val="5A9F0B75"/>
    <w:rsid w:val="5AA20466"/>
    <w:rsid w:val="5AA24261"/>
    <w:rsid w:val="5AA4447D"/>
    <w:rsid w:val="5AA63D51"/>
    <w:rsid w:val="5AA81E53"/>
    <w:rsid w:val="5AD9663A"/>
    <w:rsid w:val="5AE605F2"/>
    <w:rsid w:val="5AF56BB4"/>
    <w:rsid w:val="5AF947C9"/>
    <w:rsid w:val="5AFF40FA"/>
    <w:rsid w:val="5B15647B"/>
    <w:rsid w:val="5B163B24"/>
    <w:rsid w:val="5B1E71E3"/>
    <w:rsid w:val="5B266EC8"/>
    <w:rsid w:val="5B296730"/>
    <w:rsid w:val="5B344A8E"/>
    <w:rsid w:val="5B3B7536"/>
    <w:rsid w:val="5B3D02DA"/>
    <w:rsid w:val="5B482152"/>
    <w:rsid w:val="5B4B2B4A"/>
    <w:rsid w:val="5B4C30ED"/>
    <w:rsid w:val="5B4C45E7"/>
    <w:rsid w:val="5B4C5A96"/>
    <w:rsid w:val="5B506201"/>
    <w:rsid w:val="5B5630A1"/>
    <w:rsid w:val="5B57504B"/>
    <w:rsid w:val="5B597015"/>
    <w:rsid w:val="5B5A4B3C"/>
    <w:rsid w:val="5B5B0FE0"/>
    <w:rsid w:val="5B627A10"/>
    <w:rsid w:val="5B633E83"/>
    <w:rsid w:val="5B6A2FD1"/>
    <w:rsid w:val="5B6B2A69"/>
    <w:rsid w:val="5B6B770F"/>
    <w:rsid w:val="5B826821"/>
    <w:rsid w:val="5B8C680A"/>
    <w:rsid w:val="5B920779"/>
    <w:rsid w:val="5B9938B6"/>
    <w:rsid w:val="5B9B1471"/>
    <w:rsid w:val="5BA17FE9"/>
    <w:rsid w:val="5BA30291"/>
    <w:rsid w:val="5BA5019B"/>
    <w:rsid w:val="5BA81D4B"/>
    <w:rsid w:val="5BA87F9D"/>
    <w:rsid w:val="5BC15433"/>
    <w:rsid w:val="5BCB7A52"/>
    <w:rsid w:val="5BCE7A03"/>
    <w:rsid w:val="5BCF31E8"/>
    <w:rsid w:val="5BD06B52"/>
    <w:rsid w:val="5BDB3ECE"/>
    <w:rsid w:val="5BE21A79"/>
    <w:rsid w:val="5BE74621"/>
    <w:rsid w:val="5BEF1725"/>
    <w:rsid w:val="5BF22FC6"/>
    <w:rsid w:val="5BF86FB7"/>
    <w:rsid w:val="5C050F4B"/>
    <w:rsid w:val="5C084598"/>
    <w:rsid w:val="5C084D0F"/>
    <w:rsid w:val="5C0E4679"/>
    <w:rsid w:val="5C120297"/>
    <w:rsid w:val="5C1D0D38"/>
    <w:rsid w:val="5C1E200D"/>
    <w:rsid w:val="5C281115"/>
    <w:rsid w:val="5C287B19"/>
    <w:rsid w:val="5C2F564A"/>
    <w:rsid w:val="5C3870B9"/>
    <w:rsid w:val="5C3D4821"/>
    <w:rsid w:val="5C433822"/>
    <w:rsid w:val="5C441A74"/>
    <w:rsid w:val="5C45759A"/>
    <w:rsid w:val="5C4D7A5D"/>
    <w:rsid w:val="5C550FE5"/>
    <w:rsid w:val="5C561CA1"/>
    <w:rsid w:val="5C5746CE"/>
    <w:rsid w:val="5C606380"/>
    <w:rsid w:val="5C6165E8"/>
    <w:rsid w:val="5C6E089F"/>
    <w:rsid w:val="5C705B82"/>
    <w:rsid w:val="5C78171D"/>
    <w:rsid w:val="5C78796F"/>
    <w:rsid w:val="5C7D31D8"/>
    <w:rsid w:val="5C8D325C"/>
    <w:rsid w:val="5C8D3640"/>
    <w:rsid w:val="5C910A31"/>
    <w:rsid w:val="5C9B0E5A"/>
    <w:rsid w:val="5CA55784"/>
    <w:rsid w:val="5CA671BC"/>
    <w:rsid w:val="5CAC2E4F"/>
    <w:rsid w:val="5CAE7D47"/>
    <w:rsid w:val="5CBC7B63"/>
    <w:rsid w:val="5CC60BA3"/>
    <w:rsid w:val="5CC93CE4"/>
    <w:rsid w:val="5CD03965"/>
    <w:rsid w:val="5CD94967"/>
    <w:rsid w:val="5CE132D2"/>
    <w:rsid w:val="5CE172C2"/>
    <w:rsid w:val="5CE95E77"/>
    <w:rsid w:val="5CF07506"/>
    <w:rsid w:val="5CF7053F"/>
    <w:rsid w:val="5CF9420F"/>
    <w:rsid w:val="5CFF12AD"/>
    <w:rsid w:val="5D001AFF"/>
    <w:rsid w:val="5D176A92"/>
    <w:rsid w:val="5D1D34DA"/>
    <w:rsid w:val="5D2921A9"/>
    <w:rsid w:val="5D366B47"/>
    <w:rsid w:val="5D3A4C25"/>
    <w:rsid w:val="5D49530A"/>
    <w:rsid w:val="5D520718"/>
    <w:rsid w:val="5D5C2DED"/>
    <w:rsid w:val="5D5C4B9B"/>
    <w:rsid w:val="5D5F66E3"/>
    <w:rsid w:val="5D6B154F"/>
    <w:rsid w:val="5D6B3030"/>
    <w:rsid w:val="5D731EE5"/>
    <w:rsid w:val="5D7336BB"/>
    <w:rsid w:val="5D7A5AE4"/>
    <w:rsid w:val="5D7C348F"/>
    <w:rsid w:val="5D841AE8"/>
    <w:rsid w:val="5D8856FC"/>
    <w:rsid w:val="5D93012F"/>
    <w:rsid w:val="5D980C1C"/>
    <w:rsid w:val="5DA84284"/>
    <w:rsid w:val="5DB42499"/>
    <w:rsid w:val="5DB81D7D"/>
    <w:rsid w:val="5DB91FED"/>
    <w:rsid w:val="5DC04054"/>
    <w:rsid w:val="5DCD7847"/>
    <w:rsid w:val="5DD10394"/>
    <w:rsid w:val="5DD55EB5"/>
    <w:rsid w:val="5DE057CC"/>
    <w:rsid w:val="5DE132F2"/>
    <w:rsid w:val="5DE53085"/>
    <w:rsid w:val="5DEC52BD"/>
    <w:rsid w:val="5DF9063C"/>
    <w:rsid w:val="5DFC2290"/>
    <w:rsid w:val="5E026AFF"/>
    <w:rsid w:val="5E075281"/>
    <w:rsid w:val="5E0C2A7C"/>
    <w:rsid w:val="5E0F29CE"/>
    <w:rsid w:val="5E13047B"/>
    <w:rsid w:val="5E196F30"/>
    <w:rsid w:val="5E1D587E"/>
    <w:rsid w:val="5E1E6B93"/>
    <w:rsid w:val="5E203E1A"/>
    <w:rsid w:val="5E224FDE"/>
    <w:rsid w:val="5E2D4789"/>
    <w:rsid w:val="5E386BF4"/>
    <w:rsid w:val="5E3B12E7"/>
    <w:rsid w:val="5E3E0745"/>
    <w:rsid w:val="5E512226"/>
    <w:rsid w:val="5E5C5D42"/>
    <w:rsid w:val="5E5E352C"/>
    <w:rsid w:val="5E7137B3"/>
    <w:rsid w:val="5E736640"/>
    <w:rsid w:val="5E84737A"/>
    <w:rsid w:val="5E8563AD"/>
    <w:rsid w:val="5E892CEA"/>
    <w:rsid w:val="5E93283E"/>
    <w:rsid w:val="5E993BCD"/>
    <w:rsid w:val="5EA52572"/>
    <w:rsid w:val="5EA762EA"/>
    <w:rsid w:val="5EA84F5D"/>
    <w:rsid w:val="5EAD7B54"/>
    <w:rsid w:val="5EBB08B3"/>
    <w:rsid w:val="5EBF3673"/>
    <w:rsid w:val="5EC0115A"/>
    <w:rsid w:val="5EC200EC"/>
    <w:rsid w:val="5EC37709"/>
    <w:rsid w:val="5ECA2B2A"/>
    <w:rsid w:val="5ECF75EF"/>
    <w:rsid w:val="5ED6097D"/>
    <w:rsid w:val="5ED864A3"/>
    <w:rsid w:val="5EE74938"/>
    <w:rsid w:val="5EEB4428"/>
    <w:rsid w:val="5EEE6A48"/>
    <w:rsid w:val="5EF13A09"/>
    <w:rsid w:val="5EFA0B0F"/>
    <w:rsid w:val="5F054D0B"/>
    <w:rsid w:val="5F1D1BCB"/>
    <w:rsid w:val="5F2D2C93"/>
    <w:rsid w:val="5F2E2567"/>
    <w:rsid w:val="5F3062DF"/>
    <w:rsid w:val="5F356D24"/>
    <w:rsid w:val="5F363081"/>
    <w:rsid w:val="5F363E0E"/>
    <w:rsid w:val="5F3E394D"/>
    <w:rsid w:val="5F3F25CF"/>
    <w:rsid w:val="5F3F7F26"/>
    <w:rsid w:val="5F420276"/>
    <w:rsid w:val="5F451BDC"/>
    <w:rsid w:val="5F5024DD"/>
    <w:rsid w:val="5F5048C3"/>
    <w:rsid w:val="5F5325B5"/>
    <w:rsid w:val="5F5511A5"/>
    <w:rsid w:val="5F5E109E"/>
    <w:rsid w:val="5F63348B"/>
    <w:rsid w:val="5F646698"/>
    <w:rsid w:val="5F6653AE"/>
    <w:rsid w:val="5F69359F"/>
    <w:rsid w:val="5F6F6D48"/>
    <w:rsid w:val="5F701A55"/>
    <w:rsid w:val="5F85487D"/>
    <w:rsid w:val="5F8A76EE"/>
    <w:rsid w:val="5F9672F2"/>
    <w:rsid w:val="5F991B1A"/>
    <w:rsid w:val="5F9E056F"/>
    <w:rsid w:val="5FA47FAE"/>
    <w:rsid w:val="5FA57BCF"/>
    <w:rsid w:val="5FB213EA"/>
    <w:rsid w:val="5FBA3DFB"/>
    <w:rsid w:val="5FBF3E7B"/>
    <w:rsid w:val="5FC73BCF"/>
    <w:rsid w:val="5FD0361E"/>
    <w:rsid w:val="5FD4310E"/>
    <w:rsid w:val="5FDC4CA3"/>
    <w:rsid w:val="5FE2766E"/>
    <w:rsid w:val="5FE3482B"/>
    <w:rsid w:val="5FE810CD"/>
    <w:rsid w:val="5FED5F7E"/>
    <w:rsid w:val="5FF11F12"/>
    <w:rsid w:val="5FF732A1"/>
    <w:rsid w:val="60011A2A"/>
    <w:rsid w:val="60097ACC"/>
    <w:rsid w:val="600D0A38"/>
    <w:rsid w:val="60121E89"/>
    <w:rsid w:val="602037CE"/>
    <w:rsid w:val="60255CBF"/>
    <w:rsid w:val="60271871"/>
    <w:rsid w:val="602E4741"/>
    <w:rsid w:val="6039337D"/>
    <w:rsid w:val="603D4F9A"/>
    <w:rsid w:val="603D68DC"/>
    <w:rsid w:val="604A1623"/>
    <w:rsid w:val="606113E5"/>
    <w:rsid w:val="6065020A"/>
    <w:rsid w:val="606969E9"/>
    <w:rsid w:val="606C3347"/>
    <w:rsid w:val="607246D5"/>
    <w:rsid w:val="60820CFB"/>
    <w:rsid w:val="608C3CED"/>
    <w:rsid w:val="609A3489"/>
    <w:rsid w:val="609B00D0"/>
    <w:rsid w:val="609B59DA"/>
    <w:rsid w:val="60A3059D"/>
    <w:rsid w:val="60A52CFD"/>
    <w:rsid w:val="60B3475D"/>
    <w:rsid w:val="60B42F40"/>
    <w:rsid w:val="60B44CEE"/>
    <w:rsid w:val="60C47ACF"/>
    <w:rsid w:val="60C71EF3"/>
    <w:rsid w:val="60CC64DC"/>
    <w:rsid w:val="60D214C9"/>
    <w:rsid w:val="60DD3BED"/>
    <w:rsid w:val="60DE5170"/>
    <w:rsid w:val="60E92BEA"/>
    <w:rsid w:val="60EC4488"/>
    <w:rsid w:val="60F17196"/>
    <w:rsid w:val="60F5134B"/>
    <w:rsid w:val="60FF475C"/>
    <w:rsid w:val="61004241"/>
    <w:rsid w:val="6106379C"/>
    <w:rsid w:val="610A7106"/>
    <w:rsid w:val="61137C66"/>
    <w:rsid w:val="6117668E"/>
    <w:rsid w:val="61222B72"/>
    <w:rsid w:val="612A7B96"/>
    <w:rsid w:val="612E3B82"/>
    <w:rsid w:val="61373613"/>
    <w:rsid w:val="61377DF9"/>
    <w:rsid w:val="6138147B"/>
    <w:rsid w:val="613A66FA"/>
    <w:rsid w:val="613C56B7"/>
    <w:rsid w:val="613E5097"/>
    <w:rsid w:val="61443D49"/>
    <w:rsid w:val="61471C93"/>
    <w:rsid w:val="614D4DE8"/>
    <w:rsid w:val="61531F8F"/>
    <w:rsid w:val="615362B5"/>
    <w:rsid w:val="615870CE"/>
    <w:rsid w:val="61625FCC"/>
    <w:rsid w:val="61636214"/>
    <w:rsid w:val="616603F3"/>
    <w:rsid w:val="6167498E"/>
    <w:rsid w:val="616B5D8F"/>
    <w:rsid w:val="61704748"/>
    <w:rsid w:val="61713FA1"/>
    <w:rsid w:val="6172095F"/>
    <w:rsid w:val="6175695A"/>
    <w:rsid w:val="617C2063"/>
    <w:rsid w:val="617C3A5E"/>
    <w:rsid w:val="61822CEB"/>
    <w:rsid w:val="618F246A"/>
    <w:rsid w:val="619F14FA"/>
    <w:rsid w:val="61A23FDC"/>
    <w:rsid w:val="61B256D1"/>
    <w:rsid w:val="61B31923"/>
    <w:rsid w:val="61B942B6"/>
    <w:rsid w:val="61BD0471"/>
    <w:rsid w:val="61BE4076"/>
    <w:rsid w:val="61CC5770"/>
    <w:rsid w:val="61D143F6"/>
    <w:rsid w:val="61D425BA"/>
    <w:rsid w:val="61D4389A"/>
    <w:rsid w:val="61D54F1C"/>
    <w:rsid w:val="61D56ECF"/>
    <w:rsid w:val="61E219F6"/>
    <w:rsid w:val="61E71913"/>
    <w:rsid w:val="61E84006"/>
    <w:rsid w:val="61EB473F"/>
    <w:rsid w:val="61EE228C"/>
    <w:rsid w:val="61F665EE"/>
    <w:rsid w:val="620D39D4"/>
    <w:rsid w:val="621C6FEF"/>
    <w:rsid w:val="62262336"/>
    <w:rsid w:val="622F3BA2"/>
    <w:rsid w:val="623229D4"/>
    <w:rsid w:val="62340B2A"/>
    <w:rsid w:val="62363115"/>
    <w:rsid w:val="62423F0B"/>
    <w:rsid w:val="62456545"/>
    <w:rsid w:val="62466FF4"/>
    <w:rsid w:val="62591BBA"/>
    <w:rsid w:val="625B7B17"/>
    <w:rsid w:val="625E3163"/>
    <w:rsid w:val="627961EF"/>
    <w:rsid w:val="62803958"/>
    <w:rsid w:val="62836182"/>
    <w:rsid w:val="628667EC"/>
    <w:rsid w:val="62873512"/>
    <w:rsid w:val="62972B7A"/>
    <w:rsid w:val="629E1868"/>
    <w:rsid w:val="62AA45FB"/>
    <w:rsid w:val="62AC0373"/>
    <w:rsid w:val="62BD60DC"/>
    <w:rsid w:val="62BE1C1D"/>
    <w:rsid w:val="62C27B96"/>
    <w:rsid w:val="62C95973"/>
    <w:rsid w:val="62CF4061"/>
    <w:rsid w:val="62D45C67"/>
    <w:rsid w:val="62D649B3"/>
    <w:rsid w:val="62D82F16"/>
    <w:rsid w:val="62DC2F72"/>
    <w:rsid w:val="62DE1029"/>
    <w:rsid w:val="62DE58D9"/>
    <w:rsid w:val="62E04C3F"/>
    <w:rsid w:val="62EB24A2"/>
    <w:rsid w:val="62EC2DBB"/>
    <w:rsid w:val="62EF025F"/>
    <w:rsid w:val="62FE2EF4"/>
    <w:rsid w:val="63016907"/>
    <w:rsid w:val="63052C56"/>
    <w:rsid w:val="630F7F80"/>
    <w:rsid w:val="63185A08"/>
    <w:rsid w:val="631877B6"/>
    <w:rsid w:val="631A1780"/>
    <w:rsid w:val="632717A7"/>
    <w:rsid w:val="6334298E"/>
    <w:rsid w:val="63397BDB"/>
    <w:rsid w:val="633F4D43"/>
    <w:rsid w:val="63462AE4"/>
    <w:rsid w:val="634B193A"/>
    <w:rsid w:val="634E0430"/>
    <w:rsid w:val="634E4FEF"/>
    <w:rsid w:val="63506A0F"/>
    <w:rsid w:val="6359330B"/>
    <w:rsid w:val="636A58AC"/>
    <w:rsid w:val="636C452A"/>
    <w:rsid w:val="636E775F"/>
    <w:rsid w:val="636F7582"/>
    <w:rsid w:val="63705DD2"/>
    <w:rsid w:val="63732C3E"/>
    <w:rsid w:val="637B37D9"/>
    <w:rsid w:val="637C24D1"/>
    <w:rsid w:val="637F443B"/>
    <w:rsid w:val="638B61DA"/>
    <w:rsid w:val="639D4CC6"/>
    <w:rsid w:val="63A31776"/>
    <w:rsid w:val="63A60BAB"/>
    <w:rsid w:val="63A70833"/>
    <w:rsid w:val="63B15515"/>
    <w:rsid w:val="63B63806"/>
    <w:rsid w:val="63D21FF5"/>
    <w:rsid w:val="63D731CD"/>
    <w:rsid w:val="63D74F7B"/>
    <w:rsid w:val="63DF51AD"/>
    <w:rsid w:val="63E67A84"/>
    <w:rsid w:val="63E97547"/>
    <w:rsid w:val="63F205E3"/>
    <w:rsid w:val="63F23B09"/>
    <w:rsid w:val="63F3479B"/>
    <w:rsid w:val="63F44C7A"/>
    <w:rsid w:val="63F61FD6"/>
    <w:rsid w:val="640C1B1F"/>
    <w:rsid w:val="640C6B45"/>
    <w:rsid w:val="640E0D75"/>
    <w:rsid w:val="6433315E"/>
    <w:rsid w:val="643733B8"/>
    <w:rsid w:val="64373C6C"/>
    <w:rsid w:val="644700DB"/>
    <w:rsid w:val="644A71B1"/>
    <w:rsid w:val="644F3A45"/>
    <w:rsid w:val="64536BF5"/>
    <w:rsid w:val="64590086"/>
    <w:rsid w:val="645962D8"/>
    <w:rsid w:val="645B3DFE"/>
    <w:rsid w:val="645D2E4B"/>
    <w:rsid w:val="6473303B"/>
    <w:rsid w:val="64747685"/>
    <w:rsid w:val="648462E6"/>
    <w:rsid w:val="648811FA"/>
    <w:rsid w:val="648A6492"/>
    <w:rsid w:val="648C3976"/>
    <w:rsid w:val="649579C8"/>
    <w:rsid w:val="64970BAF"/>
    <w:rsid w:val="64A123A9"/>
    <w:rsid w:val="64A80309"/>
    <w:rsid w:val="64A80B92"/>
    <w:rsid w:val="64A84B6A"/>
    <w:rsid w:val="64AC5EEC"/>
    <w:rsid w:val="64AD7237"/>
    <w:rsid w:val="64AE3F5E"/>
    <w:rsid w:val="64AF414A"/>
    <w:rsid w:val="64B61035"/>
    <w:rsid w:val="64BD6867"/>
    <w:rsid w:val="64C5396E"/>
    <w:rsid w:val="64D72A84"/>
    <w:rsid w:val="64DC7C04"/>
    <w:rsid w:val="64DE04D1"/>
    <w:rsid w:val="64E071F7"/>
    <w:rsid w:val="64EF7D7B"/>
    <w:rsid w:val="64F45029"/>
    <w:rsid w:val="64F82443"/>
    <w:rsid w:val="64F953C5"/>
    <w:rsid w:val="6509672A"/>
    <w:rsid w:val="65117FD7"/>
    <w:rsid w:val="65150123"/>
    <w:rsid w:val="6515525E"/>
    <w:rsid w:val="65161F01"/>
    <w:rsid w:val="65192148"/>
    <w:rsid w:val="651A5A67"/>
    <w:rsid w:val="652060DB"/>
    <w:rsid w:val="65295CAB"/>
    <w:rsid w:val="65330103"/>
    <w:rsid w:val="65332685"/>
    <w:rsid w:val="653438C1"/>
    <w:rsid w:val="6535464F"/>
    <w:rsid w:val="65364D2E"/>
    <w:rsid w:val="65371747"/>
    <w:rsid w:val="65401246"/>
    <w:rsid w:val="6542738F"/>
    <w:rsid w:val="65442AE4"/>
    <w:rsid w:val="6549634D"/>
    <w:rsid w:val="65556AA0"/>
    <w:rsid w:val="657A6506"/>
    <w:rsid w:val="65850870"/>
    <w:rsid w:val="65931376"/>
    <w:rsid w:val="65933CC9"/>
    <w:rsid w:val="659830FE"/>
    <w:rsid w:val="659A6BA8"/>
    <w:rsid w:val="659B5B68"/>
    <w:rsid w:val="65A20015"/>
    <w:rsid w:val="65A6554D"/>
    <w:rsid w:val="65AA6973"/>
    <w:rsid w:val="65BA49EE"/>
    <w:rsid w:val="65BF660F"/>
    <w:rsid w:val="65C1563C"/>
    <w:rsid w:val="65C71020"/>
    <w:rsid w:val="65D11E9E"/>
    <w:rsid w:val="65D5198E"/>
    <w:rsid w:val="65D96798"/>
    <w:rsid w:val="65DA6FA5"/>
    <w:rsid w:val="65DC2975"/>
    <w:rsid w:val="65DD0843"/>
    <w:rsid w:val="65E136E1"/>
    <w:rsid w:val="65E258D7"/>
    <w:rsid w:val="65EE6258"/>
    <w:rsid w:val="65F6330E"/>
    <w:rsid w:val="660C632E"/>
    <w:rsid w:val="660E6C4E"/>
    <w:rsid w:val="66100C18"/>
    <w:rsid w:val="66113086"/>
    <w:rsid w:val="661E50E3"/>
    <w:rsid w:val="662A1773"/>
    <w:rsid w:val="662B3450"/>
    <w:rsid w:val="6631721D"/>
    <w:rsid w:val="663941E3"/>
    <w:rsid w:val="663E751D"/>
    <w:rsid w:val="663F0F58"/>
    <w:rsid w:val="6651164E"/>
    <w:rsid w:val="66532BDA"/>
    <w:rsid w:val="665B448A"/>
    <w:rsid w:val="66615CB2"/>
    <w:rsid w:val="66657303"/>
    <w:rsid w:val="66680D2E"/>
    <w:rsid w:val="6669046B"/>
    <w:rsid w:val="666E15AC"/>
    <w:rsid w:val="6676557F"/>
    <w:rsid w:val="667E769F"/>
    <w:rsid w:val="668301D7"/>
    <w:rsid w:val="66846F11"/>
    <w:rsid w:val="66943BBA"/>
    <w:rsid w:val="66976C44"/>
    <w:rsid w:val="66AA43CF"/>
    <w:rsid w:val="66AF21DF"/>
    <w:rsid w:val="66B12E72"/>
    <w:rsid w:val="66B44308"/>
    <w:rsid w:val="66B51A81"/>
    <w:rsid w:val="66B8473B"/>
    <w:rsid w:val="66BB5605"/>
    <w:rsid w:val="66C20165"/>
    <w:rsid w:val="66CB62AD"/>
    <w:rsid w:val="66E005EB"/>
    <w:rsid w:val="66E71979"/>
    <w:rsid w:val="66EC67A5"/>
    <w:rsid w:val="66ED58F8"/>
    <w:rsid w:val="66FB56FF"/>
    <w:rsid w:val="67062D70"/>
    <w:rsid w:val="671129B9"/>
    <w:rsid w:val="671B4721"/>
    <w:rsid w:val="67205CDA"/>
    <w:rsid w:val="672A7AB8"/>
    <w:rsid w:val="67323D99"/>
    <w:rsid w:val="674A492B"/>
    <w:rsid w:val="675378A6"/>
    <w:rsid w:val="67684475"/>
    <w:rsid w:val="676A47C6"/>
    <w:rsid w:val="677B47B7"/>
    <w:rsid w:val="677D1C9B"/>
    <w:rsid w:val="67810083"/>
    <w:rsid w:val="67893AE2"/>
    <w:rsid w:val="67A25978"/>
    <w:rsid w:val="67B24A66"/>
    <w:rsid w:val="67BA0E3C"/>
    <w:rsid w:val="67BA691D"/>
    <w:rsid w:val="67BB302B"/>
    <w:rsid w:val="67C847AF"/>
    <w:rsid w:val="67CF7BF5"/>
    <w:rsid w:val="67D363A2"/>
    <w:rsid w:val="67D63081"/>
    <w:rsid w:val="67EB36EB"/>
    <w:rsid w:val="67EF665C"/>
    <w:rsid w:val="67F03CE6"/>
    <w:rsid w:val="67FA7381"/>
    <w:rsid w:val="68016A6B"/>
    <w:rsid w:val="680461A9"/>
    <w:rsid w:val="6809591F"/>
    <w:rsid w:val="680E4A33"/>
    <w:rsid w:val="68180C57"/>
    <w:rsid w:val="681C5327"/>
    <w:rsid w:val="682D2844"/>
    <w:rsid w:val="6837248C"/>
    <w:rsid w:val="683A3D2B"/>
    <w:rsid w:val="683D3CBB"/>
    <w:rsid w:val="683D6E30"/>
    <w:rsid w:val="68401DC0"/>
    <w:rsid w:val="684625A1"/>
    <w:rsid w:val="685079F2"/>
    <w:rsid w:val="685F3791"/>
    <w:rsid w:val="686238D9"/>
    <w:rsid w:val="686B1D39"/>
    <w:rsid w:val="686B27C0"/>
    <w:rsid w:val="686E3D71"/>
    <w:rsid w:val="68703BF0"/>
    <w:rsid w:val="68813EC0"/>
    <w:rsid w:val="6889781A"/>
    <w:rsid w:val="688C7E5F"/>
    <w:rsid w:val="688F0BCC"/>
    <w:rsid w:val="68901A5E"/>
    <w:rsid w:val="68902EA1"/>
    <w:rsid w:val="689449C8"/>
    <w:rsid w:val="6897117D"/>
    <w:rsid w:val="68A613C0"/>
    <w:rsid w:val="68A82661"/>
    <w:rsid w:val="68AA79C3"/>
    <w:rsid w:val="68AB69D7"/>
    <w:rsid w:val="68AF1FFB"/>
    <w:rsid w:val="68B21361"/>
    <w:rsid w:val="68B47F81"/>
    <w:rsid w:val="68BE3259"/>
    <w:rsid w:val="68C301C4"/>
    <w:rsid w:val="68C63810"/>
    <w:rsid w:val="68C65C96"/>
    <w:rsid w:val="68CB0E27"/>
    <w:rsid w:val="68DE5A1F"/>
    <w:rsid w:val="68EA1822"/>
    <w:rsid w:val="68F0088D"/>
    <w:rsid w:val="68F268B7"/>
    <w:rsid w:val="68F4037D"/>
    <w:rsid w:val="68F55EA4"/>
    <w:rsid w:val="69026F3E"/>
    <w:rsid w:val="69070D76"/>
    <w:rsid w:val="690B280E"/>
    <w:rsid w:val="691D0918"/>
    <w:rsid w:val="69224CC1"/>
    <w:rsid w:val="6929265B"/>
    <w:rsid w:val="692A62C2"/>
    <w:rsid w:val="692D6C1A"/>
    <w:rsid w:val="69344C1E"/>
    <w:rsid w:val="693D530D"/>
    <w:rsid w:val="6941224D"/>
    <w:rsid w:val="69584DB0"/>
    <w:rsid w:val="69647D1E"/>
    <w:rsid w:val="697414BE"/>
    <w:rsid w:val="6974152B"/>
    <w:rsid w:val="69807EC7"/>
    <w:rsid w:val="69827307"/>
    <w:rsid w:val="69831701"/>
    <w:rsid w:val="6984099D"/>
    <w:rsid w:val="698E2FEE"/>
    <w:rsid w:val="69931135"/>
    <w:rsid w:val="69935DE8"/>
    <w:rsid w:val="69A973BA"/>
    <w:rsid w:val="69B10E49"/>
    <w:rsid w:val="69C24CB7"/>
    <w:rsid w:val="69C83608"/>
    <w:rsid w:val="69CE5072"/>
    <w:rsid w:val="69D33788"/>
    <w:rsid w:val="69D501AF"/>
    <w:rsid w:val="69DB51BD"/>
    <w:rsid w:val="69E515F9"/>
    <w:rsid w:val="69E86C89"/>
    <w:rsid w:val="69EA2868"/>
    <w:rsid w:val="69EA352F"/>
    <w:rsid w:val="69EB1780"/>
    <w:rsid w:val="69EF24DD"/>
    <w:rsid w:val="69EF5305"/>
    <w:rsid w:val="69F519F6"/>
    <w:rsid w:val="69FB4E7D"/>
    <w:rsid w:val="6A06421B"/>
    <w:rsid w:val="6A0B28E8"/>
    <w:rsid w:val="6A192342"/>
    <w:rsid w:val="6A1E1E76"/>
    <w:rsid w:val="6A1E610B"/>
    <w:rsid w:val="6A2C3B47"/>
    <w:rsid w:val="6A2E2ECB"/>
    <w:rsid w:val="6A333127"/>
    <w:rsid w:val="6A353DC0"/>
    <w:rsid w:val="6A37788E"/>
    <w:rsid w:val="6A383E96"/>
    <w:rsid w:val="6A386990"/>
    <w:rsid w:val="6A421ED2"/>
    <w:rsid w:val="6A42336B"/>
    <w:rsid w:val="6A503DDB"/>
    <w:rsid w:val="6A505A87"/>
    <w:rsid w:val="6A543315"/>
    <w:rsid w:val="6A5C267E"/>
    <w:rsid w:val="6A682DD1"/>
    <w:rsid w:val="6A69413C"/>
    <w:rsid w:val="6A6C60DD"/>
    <w:rsid w:val="6A6C7535"/>
    <w:rsid w:val="6A6E23B2"/>
    <w:rsid w:val="6A7B28B9"/>
    <w:rsid w:val="6A7F3033"/>
    <w:rsid w:val="6A8D77F9"/>
    <w:rsid w:val="6A8F4802"/>
    <w:rsid w:val="6A987B93"/>
    <w:rsid w:val="6AA47B81"/>
    <w:rsid w:val="6AA968FA"/>
    <w:rsid w:val="6AAF6C52"/>
    <w:rsid w:val="6AB11690"/>
    <w:rsid w:val="6AB2229E"/>
    <w:rsid w:val="6ABF49BB"/>
    <w:rsid w:val="6AD0325F"/>
    <w:rsid w:val="6AD0452E"/>
    <w:rsid w:val="6AD541DF"/>
    <w:rsid w:val="6AD62431"/>
    <w:rsid w:val="6AD72385"/>
    <w:rsid w:val="6AD9782B"/>
    <w:rsid w:val="6ADA7BDA"/>
    <w:rsid w:val="6AE508C6"/>
    <w:rsid w:val="6AEC2E18"/>
    <w:rsid w:val="6AF21175"/>
    <w:rsid w:val="6AFA6728"/>
    <w:rsid w:val="6AFC7D27"/>
    <w:rsid w:val="6AFD33B4"/>
    <w:rsid w:val="6B080C98"/>
    <w:rsid w:val="6B142F59"/>
    <w:rsid w:val="6B1D6166"/>
    <w:rsid w:val="6B207D0A"/>
    <w:rsid w:val="6B230B09"/>
    <w:rsid w:val="6B23319C"/>
    <w:rsid w:val="6B255DAC"/>
    <w:rsid w:val="6B280372"/>
    <w:rsid w:val="6B2B7B7E"/>
    <w:rsid w:val="6B333F89"/>
    <w:rsid w:val="6B362FB2"/>
    <w:rsid w:val="6B380586"/>
    <w:rsid w:val="6B3C2561"/>
    <w:rsid w:val="6B3E29C2"/>
    <w:rsid w:val="6B4F2E8F"/>
    <w:rsid w:val="6B4F3F91"/>
    <w:rsid w:val="6B5D12C8"/>
    <w:rsid w:val="6B685053"/>
    <w:rsid w:val="6B735ED1"/>
    <w:rsid w:val="6B7403D7"/>
    <w:rsid w:val="6B7B4D86"/>
    <w:rsid w:val="6B7E14E6"/>
    <w:rsid w:val="6B931BC8"/>
    <w:rsid w:val="6B9672E2"/>
    <w:rsid w:val="6B9B150B"/>
    <w:rsid w:val="6B9F0931"/>
    <w:rsid w:val="6BA0659B"/>
    <w:rsid w:val="6BA8544F"/>
    <w:rsid w:val="6BB07981"/>
    <w:rsid w:val="6BBB4142"/>
    <w:rsid w:val="6BBD0AAA"/>
    <w:rsid w:val="6BC02799"/>
    <w:rsid w:val="6BC77FCB"/>
    <w:rsid w:val="6BC80F6B"/>
    <w:rsid w:val="6BCA186A"/>
    <w:rsid w:val="6BD3071E"/>
    <w:rsid w:val="6BE45423"/>
    <w:rsid w:val="6BE71872"/>
    <w:rsid w:val="6BE91CF0"/>
    <w:rsid w:val="6BEC5C84"/>
    <w:rsid w:val="6BF531E6"/>
    <w:rsid w:val="6BF904D0"/>
    <w:rsid w:val="6BFB29F1"/>
    <w:rsid w:val="6BFF1FD7"/>
    <w:rsid w:val="6C00181B"/>
    <w:rsid w:val="6C025B86"/>
    <w:rsid w:val="6C042FCD"/>
    <w:rsid w:val="6C080372"/>
    <w:rsid w:val="6C1B2A90"/>
    <w:rsid w:val="6C20148A"/>
    <w:rsid w:val="6C240F7A"/>
    <w:rsid w:val="6C270A6A"/>
    <w:rsid w:val="6C29745B"/>
    <w:rsid w:val="6C2C153A"/>
    <w:rsid w:val="6C3F1351"/>
    <w:rsid w:val="6C416557"/>
    <w:rsid w:val="6C443130"/>
    <w:rsid w:val="6C456B48"/>
    <w:rsid w:val="6C4B4758"/>
    <w:rsid w:val="6C4C615E"/>
    <w:rsid w:val="6C4E2455"/>
    <w:rsid w:val="6C4F0E67"/>
    <w:rsid w:val="6C506213"/>
    <w:rsid w:val="6C557385"/>
    <w:rsid w:val="6C59637D"/>
    <w:rsid w:val="6C5C6804"/>
    <w:rsid w:val="6C5D2A67"/>
    <w:rsid w:val="6C5E4626"/>
    <w:rsid w:val="6C6156A8"/>
    <w:rsid w:val="6C6E20D3"/>
    <w:rsid w:val="6C7726F0"/>
    <w:rsid w:val="6C7A6DEC"/>
    <w:rsid w:val="6C7D68DC"/>
    <w:rsid w:val="6C8317D4"/>
    <w:rsid w:val="6C865816"/>
    <w:rsid w:val="6C880524"/>
    <w:rsid w:val="6C9003BD"/>
    <w:rsid w:val="6CB22A29"/>
    <w:rsid w:val="6CB2657F"/>
    <w:rsid w:val="6CB744E6"/>
    <w:rsid w:val="6CB81E8E"/>
    <w:rsid w:val="6CBA0C65"/>
    <w:rsid w:val="6CBE1854"/>
    <w:rsid w:val="6CC035C9"/>
    <w:rsid w:val="6CC61D04"/>
    <w:rsid w:val="6CD26FA2"/>
    <w:rsid w:val="6CE32BE3"/>
    <w:rsid w:val="6CE53128"/>
    <w:rsid w:val="6CE92F0B"/>
    <w:rsid w:val="6CED4800"/>
    <w:rsid w:val="6CF50DB7"/>
    <w:rsid w:val="6D0B213A"/>
    <w:rsid w:val="6D112876"/>
    <w:rsid w:val="6D172A07"/>
    <w:rsid w:val="6D18386D"/>
    <w:rsid w:val="6D1A58F6"/>
    <w:rsid w:val="6D20018F"/>
    <w:rsid w:val="6D204643"/>
    <w:rsid w:val="6D2439F2"/>
    <w:rsid w:val="6D2E48E4"/>
    <w:rsid w:val="6D372F2F"/>
    <w:rsid w:val="6D404927"/>
    <w:rsid w:val="6D505D9E"/>
    <w:rsid w:val="6D535D19"/>
    <w:rsid w:val="6D553B92"/>
    <w:rsid w:val="6D594E29"/>
    <w:rsid w:val="6D636E89"/>
    <w:rsid w:val="6D6535F8"/>
    <w:rsid w:val="6D697080"/>
    <w:rsid w:val="6D701CBE"/>
    <w:rsid w:val="6D796222"/>
    <w:rsid w:val="6D7B61C4"/>
    <w:rsid w:val="6D822A10"/>
    <w:rsid w:val="6D8812EF"/>
    <w:rsid w:val="6D88281F"/>
    <w:rsid w:val="6D893D5F"/>
    <w:rsid w:val="6D8A00B7"/>
    <w:rsid w:val="6D8B5977"/>
    <w:rsid w:val="6D8E425C"/>
    <w:rsid w:val="6D947BA0"/>
    <w:rsid w:val="6D965EA7"/>
    <w:rsid w:val="6DB60213"/>
    <w:rsid w:val="6DBC51E2"/>
    <w:rsid w:val="6DD356F6"/>
    <w:rsid w:val="6DE21DA9"/>
    <w:rsid w:val="6DE770F9"/>
    <w:rsid w:val="6DF57072"/>
    <w:rsid w:val="6DF7166F"/>
    <w:rsid w:val="6E061045"/>
    <w:rsid w:val="6E070B53"/>
    <w:rsid w:val="6E071014"/>
    <w:rsid w:val="6E076FD2"/>
    <w:rsid w:val="6E0C43BB"/>
    <w:rsid w:val="6E0E518B"/>
    <w:rsid w:val="6E106EDD"/>
    <w:rsid w:val="6E2960DB"/>
    <w:rsid w:val="6E2C4878"/>
    <w:rsid w:val="6E3114C0"/>
    <w:rsid w:val="6E364F94"/>
    <w:rsid w:val="6E3D6323"/>
    <w:rsid w:val="6E455162"/>
    <w:rsid w:val="6E4B4EE4"/>
    <w:rsid w:val="6E565319"/>
    <w:rsid w:val="6E616BA9"/>
    <w:rsid w:val="6E6656A0"/>
    <w:rsid w:val="6E665A69"/>
    <w:rsid w:val="6E6E05C8"/>
    <w:rsid w:val="6E82467D"/>
    <w:rsid w:val="6E842B2C"/>
    <w:rsid w:val="6E843F52"/>
    <w:rsid w:val="6E865F1C"/>
    <w:rsid w:val="6E9A2AB1"/>
    <w:rsid w:val="6EA53BE4"/>
    <w:rsid w:val="6EAC62D3"/>
    <w:rsid w:val="6EAE069B"/>
    <w:rsid w:val="6EB02E16"/>
    <w:rsid w:val="6EB135C6"/>
    <w:rsid w:val="6EB262B4"/>
    <w:rsid w:val="6EB4171B"/>
    <w:rsid w:val="6EB74327"/>
    <w:rsid w:val="6EB94779"/>
    <w:rsid w:val="6EBC5DA0"/>
    <w:rsid w:val="6EBE44CC"/>
    <w:rsid w:val="6EC8420A"/>
    <w:rsid w:val="6EC87CF5"/>
    <w:rsid w:val="6ED07197"/>
    <w:rsid w:val="6ED17A60"/>
    <w:rsid w:val="6ED44ED9"/>
    <w:rsid w:val="6ED8125F"/>
    <w:rsid w:val="6EE91CAC"/>
    <w:rsid w:val="6EF07839"/>
    <w:rsid w:val="6EF14BBA"/>
    <w:rsid w:val="6EF27CED"/>
    <w:rsid w:val="6EFA00C4"/>
    <w:rsid w:val="6EFE1F56"/>
    <w:rsid w:val="6F0C1ED9"/>
    <w:rsid w:val="6F295EF2"/>
    <w:rsid w:val="6F357C31"/>
    <w:rsid w:val="6F3B1355"/>
    <w:rsid w:val="6F3C68AD"/>
    <w:rsid w:val="6F437B71"/>
    <w:rsid w:val="6F4705F4"/>
    <w:rsid w:val="6F557656"/>
    <w:rsid w:val="6F5E118B"/>
    <w:rsid w:val="6F6F162C"/>
    <w:rsid w:val="6F6F4C02"/>
    <w:rsid w:val="6F71400B"/>
    <w:rsid w:val="6F722340"/>
    <w:rsid w:val="6F7B35A7"/>
    <w:rsid w:val="6F7C5FB9"/>
    <w:rsid w:val="6F884C51"/>
    <w:rsid w:val="6F921B0E"/>
    <w:rsid w:val="6F9E4634"/>
    <w:rsid w:val="6FA0300D"/>
    <w:rsid w:val="6FAB7E14"/>
    <w:rsid w:val="6FB12833"/>
    <w:rsid w:val="6FB4359C"/>
    <w:rsid w:val="6FB97C2B"/>
    <w:rsid w:val="6FBB7906"/>
    <w:rsid w:val="6FC57A8F"/>
    <w:rsid w:val="6FC96CDB"/>
    <w:rsid w:val="6FCF56A0"/>
    <w:rsid w:val="6FD16D5D"/>
    <w:rsid w:val="6FD9434D"/>
    <w:rsid w:val="6FE74798"/>
    <w:rsid w:val="6FE858E2"/>
    <w:rsid w:val="6FE96188"/>
    <w:rsid w:val="6FF10F37"/>
    <w:rsid w:val="6FF45B79"/>
    <w:rsid w:val="6FFB3222"/>
    <w:rsid w:val="6FFE1F38"/>
    <w:rsid w:val="700A07DC"/>
    <w:rsid w:val="700D36BB"/>
    <w:rsid w:val="700E15EF"/>
    <w:rsid w:val="700E61C9"/>
    <w:rsid w:val="70116BD6"/>
    <w:rsid w:val="7017199F"/>
    <w:rsid w:val="70192940"/>
    <w:rsid w:val="70241CE7"/>
    <w:rsid w:val="70310CC5"/>
    <w:rsid w:val="703628A1"/>
    <w:rsid w:val="70376E46"/>
    <w:rsid w:val="70381498"/>
    <w:rsid w:val="7038712D"/>
    <w:rsid w:val="703A0B6E"/>
    <w:rsid w:val="7040147E"/>
    <w:rsid w:val="70425E72"/>
    <w:rsid w:val="70447E3C"/>
    <w:rsid w:val="70454C15"/>
    <w:rsid w:val="704C7447"/>
    <w:rsid w:val="705B0CE2"/>
    <w:rsid w:val="706C2EEF"/>
    <w:rsid w:val="706C5B05"/>
    <w:rsid w:val="706E6C67"/>
    <w:rsid w:val="70711B3F"/>
    <w:rsid w:val="70720DDD"/>
    <w:rsid w:val="70755745"/>
    <w:rsid w:val="707C1A99"/>
    <w:rsid w:val="707F70C6"/>
    <w:rsid w:val="70853FB1"/>
    <w:rsid w:val="70861078"/>
    <w:rsid w:val="708B3449"/>
    <w:rsid w:val="709219BB"/>
    <w:rsid w:val="70974410"/>
    <w:rsid w:val="70992764"/>
    <w:rsid w:val="709A5CAE"/>
    <w:rsid w:val="709F32C5"/>
    <w:rsid w:val="70A1703D"/>
    <w:rsid w:val="70A57C8C"/>
    <w:rsid w:val="70BF5715"/>
    <w:rsid w:val="70BF74C3"/>
    <w:rsid w:val="70C81F31"/>
    <w:rsid w:val="70CA42D3"/>
    <w:rsid w:val="70CB4CE4"/>
    <w:rsid w:val="70CE619F"/>
    <w:rsid w:val="70D1691E"/>
    <w:rsid w:val="70D70169"/>
    <w:rsid w:val="70DA42FD"/>
    <w:rsid w:val="70E43C1E"/>
    <w:rsid w:val="70E55217"/>
    <w:rsid w:val="70EA437C"/>
    <w:rsid w:val="70F058CE"/>
    <w:rsid w:val="70F91769"/>
    <w:rsid w:val="70FB78FE"/>
    <w:rsid w:val="71082F56"/>
    <w:rsid w:val="710D46D2"/>
    <w:rsid w:val="71123A97"/>
    <w:rsid w:val="711268D7"/>
    <w:rsid w:val="711517D9"/>
    <w:rsid w:val="71156158"/>
    <w:rsid w:val="7153337B"/>
    <w:rsid w:val="71535E5D"/>
    <w:rsid w:val="71542301"/>
    <w:rsid w:val="715776FB"/>
    <w:rsid w:val="715B3690"/>
    <w:rsid w:val="716167CC"/>
    <w:rsid w:val="71661747"/>
    <w:rsid w:val="716B764B"/>
    <w:rsid w:val="71700497"/>
    <w:rsid w:val="71883383"/>
    <w:rsid w:val="7192329A"/>
    <w:rsid w:val="71946BA2"/>
    <w:rsid w:val="719916A5"/>
    <w:rsid w:val="71BE777B"/>
    <w:rsid w:val="71C12955"/>
    <w:rsid w:val="71C245AC"/>
    <w:rsid w:val="71C63847"/>
    <w:rsid w:val="71CB1E97"/>
    <w:rsid w:val="71D35C3B"/>
    <w:rsid w:val="71D92869"/>
    <w:rsid w:val="71DB3678"/>
    <w:rsid w:val="71DD3198"/>
    <w:rsid w:val="71E05943"/>
    <w:rsid w:val="71E6715F"/>
    <w:rsid w:val="71E87E63"/>
    <w:rsid w:val="71EF2707"/>
    <w:rsid w:val="71F94C57"/>
    <w:rsid w:val="720C09F1"/>
    <w:rsid w:val="720C3010"/>
    <w:rsid w:val="720E6F08"/>
    <w:rsid w:val="721018B9"/>
    <w:rsid w:val="721F7C55"/>
    <w:rsid w:val="722021E3"/>
    <w:rsid w:val="72276524"/>
    <w:rsid w:val="722B79DF"/>
    <w:rsid w:val="72323CC5"/>
    <w:rsid w:val="723512A9"/>
    <w:rsid w:val="72361A07"/>
    <w:rsid w:val="723D5012"/>
    <w:rsid w:val="72400E16"/>
    <w:rsid w:val="72431297"/>
    <w:rsid w:val="72436DF3"/>
    <w:rsid w:val="724743D2"/>
    <w:rsid w:val="72556331"/>
    <w:rsid w:val="72571671"/>
    <w:rsid w:val="725D2412"/>
    <w:rsid w:val="72606A84"/>
    <w:rsid w:val="72607910"/>
    <w:rsid w:val="726245AA"/>
    <w:rsid w:val="726A7471"/>
    <w:rsid w:val="72701EDF"/>
    <w:rsid w:val="72710C91"/>
    <w:rsid w:val="727833A9"/>
    <w:rsid w:val="727F1872"/>
    <w:rsid w:val="72872262"/>
    <w:rsid w:val="728F703B"/>
    <w:rsid w:val="72903F71"/>
    <w:rsid w:val="72952BD1"/>
    <w:rsid w:val="729737D5"/>
    <w:rsid w:val="72A0512A"/>
    <w:rsid w:val="72A5093A"/>
    <w:rsid w:val="72A85492"/>
    <w:rsid w:val="72A92D88"/>
    <w:rsid w:val="72B83769"/>
    <w:rsid w:val="72BA2840"/>
    <w:rsid w:val="72C54B39"/>
    <w:rsid w:val="72CD136B"/>
    <w:rsid w:val="72CF011D"/>
    <w:rsid w:val="72D76656"/>
    <w:rsid w:val="72E27A24"/>
    <w:rsid w:val="72E70F53"/>
    <w:rsid w:val="72E821CA"/>
    <w:rsid w:val="72EB6624"/>
    <w:rsid w:val="72F22A83"/>
    <w:rsid w:val="72FA5ACB"/>
    <w:rsid w:val="73027383"/>
    <w:rsid w:val="73035F4E"/>
    <w:rsid w:val="73054503"/>
    <w:rsid w:val="730E3013"/>
    <w:rsid w:val="73171838"/>
    <w:rsid w:val="73183A05"/>
    <w:rsid w:val="731F249B"/>
    <w:rsid w:val="7346211D"/>
    <w:rsid w:val="734904BB"/>
    <w:rsid w:val="73492FB7"/>
    <w:rsid w:val="735A571E"/>
    <w:rsid w:val="736018A4"/>
    <w:rsid w:val="736427A3"/>
    <w:rsid w:val="736D3206"/>
    <w:rsid w:val="73770529"/>
    <w:rsid w:val="73833EE3"/>
    <w:rsid w:val="73835371"/>
    <w:rsid w:val="738A66DB"/>
    <w:rsid w:val="738D5656"/>
    <w:rsid w:val="739429DF"/>
    <w:rsid w:val="73951571"/>
    <w:rsid w:val="73A66F5D"/>
    <w:rsid w:val="73B513F3"/>
    <w:rsid w:val="73B61051"/>
    <w:rsid w:val="73B8517F"/>
    <w:rsid w:val="73B928EF"/>
    <w:rsid w:val="73BE6635"/>
    <w:rsid w:val="73C13E1D"/>
    <w:rsid w:val="73C60B68"/>
    <w:rsid w:val="73CD639B"/>
    <w:rsid w:val="73CE2AD9"/>
    <w:rsid w:val="73D14D72"/>
    <w:rsid w:val="73D2575F"/>
    <w:rsid w:val="73E536E4"/>
    <w:rsid w:val="73E824F5"/>
    <w:rsid w:val="73ED55A3"/>
    <w:rsid w:val="73F456D6"/>
    <w:rsid w:val="73F97190"/>
    <w:rsid w:val="73FA00B6"/>
    <w:rsid w:val="73FB5E3A"/>
    <w:rsid w:val="73FC0A2E"/>
    <w:rsid w:val="740611E4"/>
    <w:rsid w:val="740A314B"/>
    <w:rsid w:val="74146FF6"/>
    <w:rsid w:val="741713C4"/>
    <w:rsid w:val="7419338E"/>
    <w:rsid w:val="74244395"/>
    <w:rsid w:val="74340A61"/>
    <w:rsid w:val="74343D8F"/>
    <w:rsid w:val="7435169E"/>
    <w:rsid w:val="743A45EB"/>
    <w:rsid w:val="743D2C84"/>
    <w:rsid w:val="743E57BA"/>
    <w:rsid w:val="744E40CD"/>
    <w:rsid w:val="745E7E5B"/>
    <w:rsid w:val="7472074F"/>
    <w:rsid w:val="74721A7C"/>
    <w:rsid w:val="747B5DF7"/>
    <w:rsid w:val="74805A26"/>
    <w:rsid w:val="7488443F"/>
    <w:rsid w:val="748F4D8F"/>
    <w:rsid w:val="74900EEE"/>
    <w:rsid w:val="74927A91"/>
    <w:rsid w:val="749869A9"/>
    <w:rsid w:val="749A44CF"/>
    <w:rsid w:val="74AE17FA"/>
    <w:rsid w:val="74CC6652"/>
    <w:rsid w:val="74CF2DB6"/>
    <w:rsid w:val="74D576DC"/>
    <w:rsid w:val="74D674DD"/>
    <w:rsid w:val="74DA4986"/>
    <w:rsid w:val="74E26D55"/>
    <w:rsid w:val="74E90E53"/>
    <w:rsid w:val="74EE0A7B"/>
    <w:rsid w:val="74F00593"/>
    <w:rsid w:val="74FA236C"/>
    <w:rsid w:val="74FF4332"/>
    <w:rsid w:val="75023D3B"/>
    <w:rsid w:val="75047B9A"/>
    <w:rsid w:val="75054E5E"/>
    <w:rsid w:val="75114065"/>
    <w:rsid w:val="75117320"/>
    <w:rsid w:val="75135548"/>
    <w:rsid w:val="75183646"/>
    <w:rsid w:val="75183A1D"/>
    <w:rsid w:val="751B6ED0"/>
    <w:rsid w:val="75225F2D"/>
    <w:rsid w:val="752B02E4"/>
    <w:rsid w:val="752E4BC5"/>
    <w:rsid w:val="75313FD1"/>
    <w:rsid w:val="753521A5"/>
    <w:rsid w:val="753636DD"/>
    <w:rsid w:val="7537556F"/>
    <w:rsid w:val="753E449C"/>
    <w:rsid w:val="753F5076"/>
    <w:rsid w:val="75405EF4"/>
    <w:rsid w:val="754B1724"/>
    <w:rsid w:val="754C3080"/>
    <w:rsid w:val="755A0A19"/>
    <w:rsid w:val="755B3BC3"/>
    <w:rsid w:val="755C79D6"/>
    <w:rsid w:val="755E374E"/>
    <w:rsid w:val="7568437A"/>
    <w:rsid w:val="75690048"/>
    <w:rsid w:val="756B516A"/>
    <w:rsid w:val="756E3266"/>
    <w:rsid w:val="756E7123"/>
    <w:rsid w:val="756F4E8D"/>
    <w:rsid w:val="75751129"/>
    <w:rsid w:val="75781181"/>
    <w:rsid w:val="757F6643"/>
    <w:rsid w:val="759058D2"/>
    <w:rsid w:val="75936982"/>
    <w:rsid w:val="759576A7"/>
    <w:rsid w:val="75A27FCB"/>
    <w:rsid w:val="75A81E9F"/>
    <w:rsid w:val="75B21A9F"/>
    <w:rsid w:val="75BC2223"/>
    <w:rsid w:val="75C5515B"/>
    <w:rsid w:val="75C80BC8"/>
    <w:rsid w:val="75F62FEB"/>
    <w:rsid w:val="75FB13DA"/>
    <w:rsid w:val="76054DB3"/>
    <w:rsid w:val="76055C6B"/>
    <w:rsid w:val="76061F39"/>
    <w:rsid w:val="760955AC"/>
    <w:rsid w:val="761D53B8"/>
    <w:rsid w:val="762304F4"/>
    <w:rsid w:val="76277FE4"/>
    <w:rsid w:val="76342701"/>
    <w:rsid w:val="76353A3B"/>
    <w:rsid w:val="763B583E"/>
    <w:rsid w:val="763E70DC"/>
    <w:rsid w:val="763F69C9"/>
    <w:rsid w:val="7641097A"/>
    <w:rsid w:val="764A0E3B"/>
    <w:rsid w:val="764E0C85"/>
    <w:rsid w:val="765715BD"/>
    <w:rsid w:val="766052A4"/>
    <w:rsid w:val="766737CD"/>
    <w:rsid w:val="76764BDF"/>
    <w:rsid w:val="767F58A5"/>
    <w:rsid w:val="769047D6"/>
    <w:rsid w:val="76984A3E"/>
    <w:rsid w:val="76A333E3"/>
    <w:rsid w:val="76A760C1"/>
    <w:rsid w:val="76A81F74"/>
    <w:rsid w:val="76AB2DF4"/>
    <w:rsid w:val="76AC02AB"/>
    <w:rsid w:val="76B33418"/>
    <w:rsid w:val="76B96E85"/>
    <w:rsid w:val="76D70DBA"/>
    <w:rsid w:val="76DB44A8"/>
    <w:rsid w:val="76E34130"/>
    <w:rsid w:val="76E97048"/>
    <w:rsid w:val="76F7731F"/>
    <w:rsid w:val="7701169F"/>
    <w:rsid w:val="771A7835"/>
    <w:rsid w:val="771B11CB"/>
    <w:rsid w:val="772112C1"/>
    <w:rsid w:val="7728112E"/>
    <w:rsid w:val="77286EAE"/>
    <w:rsid w:val="77302F0F"/>
    <w:rsid w:val="7735228D"/>
    <w:rsid w:val="77385FC2"/>
    <w:rsid w:val="77387FCF"/>
    <w:rsid w:val="77446974"/>
    <w:rsid w:val="77470212"/>
    <w:rsid w:val="77471FC0"/>
    <w:rsid w:val="77492D19"/>
    <w:rsid w:val="774F10FC"/>
    <w:rsid w:val="77550B81"/>
    <w:rsid w:val="775A6155"/>
    <w:rsid w:val="775B5423"/>
    <w:rsid w:val="775B77A7"/>
    <w:rsid w:val="775E1745"/>
    <w:rsid w:val="776407BA"/>
    <w:rsid w:val="77694772"/>
    <w:rsid w:val="776F731D"/>
    <w:rsid w:val="77732DB5"/>
    <w:rsid w:val="77737F33"/>
    <w:rsid w:val="77756B2D"/>
    <w:rsid w:val="77891384"/>
    <w:rsid w:val="77965C7B"/>
    <w:rsid w:val="77A46B4A"/>
    <w:rsid w:val="77AB07A1"/>
    <w:rsid w:val="77AB1DAB"/>
    <w:rsid w:val="77AB254F"/>
    <w:rsid w:val="77B149F2"/>
    <w:rsid w:val="77B32055"/>
    <w:rsid w:val="77C17FC5"/>
    <w:rsid w:val="77C40E64"/>
    <w:rsid w:val="77C45B44"/>
    <w:rsid w:val="77C703C9"/>
    <w:rsid w:val="77D65134"/>
    <w:rsid w:val="77D92896"/>
    <w:rsid w:val="77DE0B76"/>
    <w:rsid w:val="77E3052C"/>
    <w:rsid w:val="77EA5DB8"/>
    <w:rsid w:val="77F4231E"/>
    <w:rsid w:val="780B69ED"/>
    <w:rsid w:val="780C30CB"/>
    <w:rsid w:val="780C7687"/>
    <w:rsid w:val="780F401F"/>
    <w:rsid w:val="78121ACF"/>
    <w:rsid w:val="781520BE"/>
    <w:rsid w:val="781557C0"/>
    <w:rsid w:val="78181EE4"/>
    <w:rsid w:val="782208CD"/>
    <w:rsid w:val="78231809"/>
    <w:rsid w:val="78290BB8"/>
    <w:rsid w:val="782B5594"/>
    <w:rsid w:val="78320EC2"/>
    <w:rsid w:val="7840713B"/>
    <w:rsid w:val="78450BF6"/>
    <w:rsid w:val="784A10B6"/>
    <w:rsid w:val="78540F49"/>
    <w:rsid w:val="78541E0B"/>
    <w:rsid w:val="785901FD"/>
    <w:rsid w:val="78615304"/>
    <w:rsid w:val="786372CE"/>
    <w:rsid w:val="786A30EF"/>
    <w:rsid w:val="786C7F30"/>
    <w:rsid w:val="786F59B3"/>
    <w:rsid w:val="786F7A21"/>
    <w:rsid w:val="787963E5"/>
    <w:rsid w:val="787B76F9"/>
    <w:rsid w:val="788D430B"/>
    <w:rsid w:val="78915F7C"/>
    <w:rsid w:val="78994A9D"/>
    <w:rsid w:val="78A366C8"/>
    <w:rsid w:val="78A82F32"/>
    <w:rsid w:val="78AA2807"/>
    <w:rsid w:val="78AD5045"/>
    <w:rsid w:val="78B611AB"/>
    <w:rsid w:val="78CC4E73"/>
    <w:rsid w:val="78CC5096"/>
    <w:rsid w:val="78CD0F6B"/>
    <w:rsid w:val="78D745B3"/>
    <w:rsid w:val="78DA64F7"/>
    <w:rsid w:val="78E45FEC"/>
    <w:rsid w:val="78E55059"/>
    <w:rsid w:val="78E71CAD"/>
    <w:rsid w:val="78F76851"/>
    <w:rsid w:val="78F9553C"/>
    <w:rsid w:val="78FB1C21"/>
    <w:rsid w:val="78FB3062"/>
    <w:rsid w:val="78FE1231"/>
    <w:rsid w:val="790513E9"/>
    <w:rsid w:val="790B6A59"/>
    <w:rsid w:val="791305A6"/>
    <w:rsid w:val="791365FE"/>
    <w:rsid w:val="791A3E30"/>
    <w:rsid w:val="79256331"/>
    <w:rsid w:val="792E3438"/>
    <w:rsid w:val="79356F84"/>
    <w:rsid w:val="794C5FB4"/>
    <w:rsid w:val="7956298E"/>
    <w:rsid w:val="795A298F"/>
    <w:rsid w:val="79627585"/>
    <w:rsid w:val="796C3F60"/>
    <w:rsid w:val="79725A1A"/>
    <w:rsid w:val="797D616D"/>
    <w:rsid w:val="79906A46"/>
    <w:rsid w:val="79983C45"/>
    <w:rsid w:val="79A43426"/>
    <w:rsid w:val="79A44EC6"/>
    <w:rsid w:val="79AF6091"/>
    <w:rsid w:val="79B248B5"/>
    <w:rsid w:val="79C277A1"/>
    <w:rsid w:val="79C342FF"/>
    <w:rsid w:val="79C43D9C"/>
    <w:rsid w:val="79DF2984"/>
    <w:rsid w:val="79E32474"/>
    <w:rsid w:val="79E87A8A"/>
    <w:rsid w:val="79EE51DC"/>
    <w:rsid w:val="79F10AAB"/>
    <w:rsid w:val="79F3642F"/>
    <w:rsid w:val="79F54C8C"/>
    <w:rsid w:val="79F57FD6"/>
    <w:rsid w:val="79FD4249"/>
    <w:rsid w:val="7A114EAD"/>
    <w:rsid w:val="7A182498"/>
    <w:rsid w:val="7A1E52CF"/>
    <w:rsid w:val="7A281E28"/>
    <w:rsid w:val="7A291E51"/>
    <w:rsid w:val="7A2A5749"/>
    <w:rsid w:val="7A34360F"/>
    <w:rsid w:val="7A3525A4"/>
    <w:rsid w:val="7A38580D"/>
    <w:rsid w:val="7A3E76AA"/>
    <w:rsid w:val="7A43079A"/>
    <w:rsid w:val="7A4353ED"/>
    <w:rsid w:val="7A4A2C67"/>
    <w:rsid w:val="7A4A49DA"/>
    <w:rsid w:val="7A5264B1"/>
    <w:rsid w:val="7A5C0EB9"/>
    <w:rsid w:val="7A5C6CDF"/>
    <w:rsid w:val="7A5F5873"/>
    <w:rsid w:val="7A631BA5"/>
    <w:rsid w:val="7A712C6F"/>
    <w:rsid w:val="7A78483D"/>
    <w:rsid w:val="7A7D6D0B"/>
    <w:rsid w:val="7A806412"/>
    <w:rsid w:val="7A831561"/>
    <w:rsid w:val="7A8D07A2"/>
    <w:rsid w:val="7A8F7F06"/>
    <w:rsid w:val="7A996FD7"/>
    <w:rsid w:val="7A9B68AB"/>
    <w:rsid w:val="7AA36A9B"/>
    <w:rsid w:val="7ABC4A73"/>
    <w:rsid w:val="7AC35E02"/>
    <w:rsid w:val="7ACA7190"/>
    <w:rsid w:val="7AD937EF"/>
    <w:rsid w:val="7AD93877"/>
    <w:rsid w:val="7AE04755"/>
    <w:rsid w:val="7AE63E26"/>
    <w:rsid w:val="7AE83C1D"/>
    <w:rsid w:val="7AE85868"/>
    <w:rsid w:val="7AF10BC1"/>
    <w:rsid w:val="7AF9602D"/>
    <w:rsid w:val="7AFB584B"/>
    <w:rsid w:val="7AFD57B8"/>
    <w:rsid w:val="7AFE6E3A"/>
    <w:rsid w:val="7AFF63FC"/>
    <w:rsid w:val="7B022DCE"/>
    <w:rsid w:val="7B09415C"/>
    <w:rsid w:val="7B097FA4"/>
    <w:rsid w:val="7B0A0A59"/>
    <w:rsid w:val="7B124360"/>
    <w:rsid w:val="7B170503"/>
    <w:rsid w:val="7B191012"/>
    <w:rsid w:val="7B25086A"/>
    <w:rsid w:val="7B256ABC"/>
    <w:rsid w:val="7B297C35"/>
    <w:rsid w:val="7B324450"/>
    <w:rsid w:val="7B335E42"/>
    <w:rsid w:val="7B362536"/>
    <w:rsid w:val="7B3A53E6"/>
    <w:rsid w:val="7B423126"/>
    <w:rsid w:val="7B4756CC"/>
    <w:rsid w:val="7B4909FD"/>
    <w:rsid w:val="7B4D4A82"/>
    <w:rsid w:val="7B5260CA"/>
    <w:rsid w:val="7B62117E"/>
    <w:rsid w:val="7B672DA1"/>
    <w:rsid w:val="7B7B66DC"/>
    <w:rsid w:val="7B8075D3"/>
    <w:rsid w:val="7B823259"/>
    <w:rsid w:val="7B845591"/>
    <w:rsid w:val="7B875081"/>
    <w:rsid w:val="7B930881"/>
    <w:rsid w:val="7B9559F0"/>
    <w:rsid w:val="7B9E5D2E"/>
    <w:rsid w:val="7BA05027"/>
    <w:rsid w:val="7BA07EF1"/>
    <w:rsid w:val="7BA4491D"/>
    <w:rsid w:val="7BB44410"/>
    <w:rsid w:val="7BB820A8"/>
    <w:rsid w:val="7BC02341"/>
    <w:rsid w:val="7BC462D5"/>
    <w:rsid w:val="7BCB1C27"/>
    <w:rsid w:val="7BCB2C89"/>
    <w:rsid w:val="7BDC1277"/>
    <w:rsid w:val="7BDE2695"/>
    <w:rsid w:val="7BE20509"/>
    <w:rsid w:val="7BE36492"/>
    <w:rsid w:val="7BE56054"/>
    <w:rsid w:val="7BEC31E9"/>
    <w:rsid w:val="7BFB3C5B"/>
    <w:rsid w:val="7C092164"/>
    <w:rsid w:val="7C15209F"/>
    <w:rsid w:val="7C156B31"/>
    <w:rsid w:val="7C194DB1"/>
    <w:rsid w:val="7C1C7D31"/>
    <w:rsid w:val="7C27219E"/>
    <w:rsid w:val="7C2F32A5"/>
    <w:rsid w:val="7C3379F3"/>
    <w:rsid w:val="7C392554"/>
    <w:rsid w:val="7C432C5D"/>
    <w:rsid w:val="7C4D5514"/>
    <w:rsid w:val="7C5C7F1F"/>
    <w:rsid w:val="7C606846"/>
    <w:rsid w:val="7C63276B"/>
    <w:rsid w:val="7C6929D9"/>
    <w:rsid w:val="7C6A0990"/>
    <w:rsid w:val="7C6C2CF6"/>
    <w:rsid w:val="7C6D5C33"/>
    <w:rsid w:val="7C70111F"/>
    <w:rsid w:val="7C723A11"/>
    <w:rsid w:val="7C7427B7"/>
    <w:rsid w:val="7C7750F6"/>
    <w:rsid w:val="7C7E4058"/>
    <w:rsid w:val="7C8415C1"/>
    <w:rsid w:val="7C865EDA"/>
    <w:rsid w:val="7C870653"/>
    <w:rsid w:val="7C887303"/>
    <w:rsid w:val="7C954B16"/>
    <w:rsid w:val="7C961A20"/>
    <w:rsid w:val="7CAC36E8"/>
    <w:rsid w:val="7CAF02AA"/>
    <w:rsid w:val="7CB24380"/>
    <w:rsid w:val="7CBA6D35"/>
    <w:rsid w:val="7CBD674D"/>
    <w:rsid w:val="7CC3033B"/>
    <w:rsid w:val="7CC540B3"/>
    <w:rsid w:val="7CCD4D16"/>
    <w:rsid w:val="7CCD740C"/>
    <w:rsid w:val="7CD63FE0"/>
    <w:rsid w:val="7CD868E1"/>
    <w:rsid w:val="7CDC3B91"/>
    <w:rsid w:val="7CE24E2A"/>
    <w:rsid w:val="7CE259EF"/>
    <w:rsid w:val="7CE64029"/>
    <w:rsid w:val="7CE81B50"/>
    <w:rsid w:val="7CE97BAC"/>
    <w:rsid w:val="7CFF5EE2"/>
    <w:rsid w:val="7D1203CD"/>
    <w:rsid w:val="7D120895"/>
    <w:rsid w:val="7D123D8A"/>
    <w:rsid w:val="7D142B60"/>
    <w:rsid w:val="7D1D782A"/>
    <w:rsid w:val="7D254DEB"/>
    <w:rsid w:val="7D2A6B4F"/>
    <w:rsid w:val="7D2C5EE0"/>
    <w:rsid w:val="7D312DC3"/>
    <w:rsid w:val="7D343777"/>
    <w:rsid w:val="7D360B0D"/>
    <w:rsid w:val="7D3E5BA7"/>
    <w:rsid w:val="7D472D1A"/>
    <w:rsid w:val="7D562F5D"/>
    <w:rsid w:val="7D584888"/>
    <w:rsid w:val="7D5947FB"/>
    <w:rsid w:val="7D621902"/>
    <w:rsid w:val="7D6A4C5A"/>
    <w:rsid w:val="7D6B6A88"/>
    <w:rsid w:val="7D6D79F2"/>
    <w:rsid w:val="7D7D673C"/>
    <w:rsid w:val="7D807FDA"/>
    <w:rsid w:val="7D8F7D7D"/>
    <w:rsid w:val="7D9544B2"/>
    <w:rsid w:val="7D956583"/>
    <w:rsid w:val="7D970D1F"/>
    <w:rsid w:val="7D9D293A"/>
    <w:rsid w:val="7DA955E3"/>
    <w:rsid w:val="7DAB428A"/>
    <w:rsid w:val="7DBD3473"/>
    <w:rsid w:val="7DE00FF5"/>
    <w:rsid w:val="7DE03EE7"/>
    <w:rsid w:val="7DE20C95"/>
    <w:rsid w:val="7DE93DD1"/>
    <w:rsid w:val="7DEB7B49"/>
    <w:rsid w:val="7DF50781"/>
    <w:rsid w:val="7DFC4807"/>
    <w:rsid w:val="7E013ABF"/>
    <w:rsid w:val="7E022D6F"/>
    <w:rsid w:val="7E067F8E"/>
    <w:rsid w:val="7E0848B5"/>
    <w:rsid w:val="7E0D4E31"/>
    <w:rsid w:val="7E186464"/>
    <w:rsid w:val="7E1C1F12"/>
    <w:rsid w:val="7E1C6AC3"/>
    <w:rsid w:val="7E234B2F"/>
    <w:rsid w:val="7E2E7A36"/>
    <w:rsid w:val="7E33504C"/>
    <w:rsid w:val="7E350DC4"/>
    <w:rsid w:val="7E396542"/>
    <w:rsid w:val="7E3B560D"/>
    <w:rsid w:val="7E460F4A"/>
    <w:rsid w:val="7E582D05"/>
    <w:rsid w:val="7E583B3C"/>
    <w:rsid w:val="7E5A082B"/>
    <w:rsid w:val="7E5A6C61"/>
    <w:rsid w:val="7E616E86"/>
    <w:rsid w:val="7E6258BD"/>
    <w:rsid w:val="7E656269"/>
    <w:rsid w:val="7E6B48F3"/>
    <w:rsid w:val="7E702F44"/>
    <w:rsid w:val="7E7E3296"/>
    <w:rsid w:val="7E8B30DA"/>
    <w:rsid w:val="7E925BCF"/>
    <w:rsid w:val="7E961E29"/>
    <w:rsid w:val="7EA131CA"/>
    <w:rsid w:val="7EAD12A3"/>
    <w:rsid w:val="7EB2635F"/>
    <w:rsid w:val="7EB919F5"/>
    <w:rsid w:val="7EBD0D65"/>
    <w:rsid w:val="7EBF34E9"/>
    <w:rsid w:val="7EE0443D"/>
    <w:rsid w:val="7EE26641"/>
    <w:rsid w:val="7EE301CB"/>
    <w:rsid w:val="7EE57261"/>
    <w:rsid w:val="7EE65E15"/>
    <w:rsid w:val="7EEB0822"/>
    <w:rsid w:val="7EEC201E"/>
    <w:rsid w:val="7EED169F"/>
    <w:rsid w:val="7EEF18BB"/>
    <w:rsid w:val="7EEF6163"/>
    <w:rsid w:val="7EFD2861"/>
    <w:rsid w:val="7F052E8D"/>
    <w:rsid w:val="7F0C0A41"/>
    <w:rsid w:val="7F0C797C"/>
    <w:rsid w:val="7F107ECB"/>
    <w:rsid w:val="7F1258C2"/>
    <w:rsid w:val="7F141322"/>
    <w:rsid w:val="7F1D0821"/>
    <w:rsid w:val="7F2046B9"/>
    <w:rsid w:val="7F216DBB"/>
    <w:rsid w:val="7F231565"/>
    <w:rsid w:val="7F2E171C"/>
    <w:rsid w:val="7F3E30CA"/>
    <w:rsid w:val="7F4D171D"/>
    <w:rsid w:val="7F577673"/>
    <w:rsid w:val="7F5B2972"/>
    <w:rsid w:val="7F5B7AD0"/>
    <w:rsid w:val="7F641370"/>
    <w:rsid w:val="7F641481"/>
    <w:rsid w:val="7F6F6558"/>
    <w:rsid w:val="7F793E84"/>
    <w:rsid w:val="7F7A0FD3"/>
    <w:rsid w:val="7F9935D5"/>
    <w:rsid w:val="7F9C28CE"/>
    <w:rsid w:val="7F9D4E73"/>
    <w:rsid w:val="7FA42DD2"/>
    <w:rsid w:val="7FA71124"/>
    <w:rsid w:val="7FB04335"/>
    <w:rsid w:val="7FB1438A"/>
    <w:rsid w:val="7FB24C3E"/>
    <w:rsid w:val="7FB25ED4"/>
    <w:rsid w:val="7FB752E8"/>
    <w:rsid w:val="7FBA110E"/>
    <w:rsid w:val="7FC45967"/>
    <w:rsid w:val="7FCA6AE1"/>
    <w:rsid w:val="7FCF6FF7"/>
    <w:rsid w:val="7FD12D6F"/>
    <w:rsid w:val="7FF8787D"/>
  </w:rsids>
  <w:docVars>
    <w:docVar w:name="commondata" w:val="eyJjb3VudCI6NTM1LCJoZGlkIjoiY2M2OGI4ZGZiZThiYzlhNDZkMzMwZjJlODcyM2Q5YzYiLCJ1c2VyQ291bnQiOjUzNX0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39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autoRedefine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内容主区_大标题_文本框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bidi w:val="0"/>
      <w:adjustRightInd/>
      <w:snapToGrid w:val="0"/>
      <w:jc w:val="center"/>
      <w:textAlignment w:val="center"/>
    </w:pPr>
    <w:rPr>
      <w:rFonts w:ascii="MiSans" w:eastAsia="MiSans" w:hAnsi="MiSans" w:cs="MiSans"/>
      <w:b/>
      <w:bCs/>
      <w:color w:val="404040" w:themeColor="text1" w:themeTint="BF"/>
      <w:sz w:val="28"/>
      <w:szCs w:val="28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0">
    <w:name w:val="简历_个人信息_正文_段落"/>
    <w:autoRedefine/>
    <w:qFormat/>
    <w:pPr>
      <w:tabs>
        <w:tab w:val="left" w:pos="630"/>
        <w:tab w:val="left" w:pos="2520"/>
        <w:tab w:val="left" w:pos="3150"/>
        <w:tab w:val="left" w:pos="5040"/>
      </w:tabs>
      <w:bidi w:val="0"/>
      <w:adjustRightInd w:val="0"/>
      <w:snapToGrid w:val="0"/>
      <w:spacing w:line="360" w:lineRule="auto"/>
    </w:pPr>
    <w:rPr>
      <w:rFonts w:ascii="MiSans" w:eastAsia="MiSans" w:hAnsi="MiSans" w:cs="MiSans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1">
    <w:name w:val="简历_内容主区_副标题_段落"/>
    <w:autoRedefine/>
    <w:qFormat/>
    <w:pPr>
      <w:keepNext w:val="0"/>
      <w:keepLines w:val="0"/>
      <w:pageBreakBefore w:val="0"/>
      <w:widowControl/>
      <w:tabs>
        <w:tab w:val="center" w:pos="4840"/>
        <w:tab w:val="right" w:pos="9880"/>
      </w:tabs>
      <w:kinsoku/>
      <w:wordWrap/>
      <w:overflowPunct/>
      <w:topLinePunct w:val="0"/>
      <w:autoSpaceDE/>
      <w:autoSpaceDN/>
      <w:bidi w:val="0"/>
      <w:adjustRightInd w:val="0"/>
      <w:snapToGrid w:val="0"/>
      <w:spacing w:before="95" w:beforeLines="30" w:after="95" w:afterLines="30" w:line="312" w:lineRule="auto"/>
      <w:textAlignment w:val="auto"/>
    </w:pPr>
    <w:rPr>
      <w:rFonts w:ascii="MiSans" w:eastAsia="MiSans" w:hAnsi="MiSans" w:cs="MiSans"/>
      <w:b/>
      <w:bCs/>
      <w:color w:val="404040" w:themeColor="text1" w:themeTint="BF"/>
      <w:sz w:val="21"/>
      <w:szCs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2">
    <w:name w:val="简历_内容主区_正文_段落"/>
    <w:autoRedefine/>
    <w:qFormat/>
    <w:pPr>
      <w:keepNext w:val="0"/>
      <w:keepLines w:val="0"/>
      <w:pageBreakBefore w:val="0"/>
      <w:widowControl/>
      <w:kinsoku/>
      <w:wordWrap/>
      <w:overflowPunct/>
      <w:topLinePunct w:val="0"/>
      <w:autoSpaceDE/>
      <w:autoSpaceDN/>
      <w:bidi w:val="0"/>
      <w:adjustRightInd/>
      <w:snapToGrid w:val="0"/>
      <w:spacing w:line="312" w:lineRule="auto"/>
      <w:textAlignment w:val="auto"/>
    </w:pPr>
    <w:rPr>
      <w:rFonts w:ascii="汉仪旗黑-55简" w:eastAsia="汉仪旗黑-55简" w:hAnsi="汉仪旗黑-55简" w:cs="汉仪旗黑-55简"/>
      <w:color w:val="404040" w:themeColor="text1" w:themeTint="BF"/>
      <w:spacing w:val="0"/>
      <w:sz w:val="21"/>
      <w:szCs w:val="21"/>
      <w:shd w:val="clear" w:color="auto" w:fill="FFFFFF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3">
    <w:name w:val="简历_内容主区_大标题_段落"/>
    <w:autoRedefine/>
    <w:qFormat/>
    <w:pPr>
      <w:keepNext w:val="0"/>
      <w:keepLines w:val="0"/>
      <w:pageBreakBefore w:val="0"/>
      <w:widowControl/>
      <w:tabs>
        <w:tab w:val="right" w:pos="10080"/>
      </w:tabs>
      <w:kinsoku/>
      <w:wordWrap/>
      <w:overflowPunct/>
      <w:topLinePunct w:val="0"/>
      <w:autoSpaceDE/>
      <w:autoSpaceDN/>
      <w:bidi w:val="0"/>
      <w:adjustRightInd/>
      <w:snapToGrid w:val="0"/>
      <w:spacing w:before="313" w:beforeLines="100" w:after="251" w:afterLines="80" w:line="240" w:lineRule="auto"/>
      <w:textAlignment w:val="auto"/>
    </w:pPr>
    <w:rPr>
      <w:rFonts w:eastAsia="MiSans" w:asciiTheme="minorAscii" w:hAnsiTheme="minorAscii" w:cs="Times New Roman"/>
      <w:color w:val="404040" w:themeColor="text1" w:themeTint="BF"/>
      <w:sz w:val="21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a4">
    <w:name w:val="简历_页首标题_大标题_文本框"/>
    <w:basedOn w:val="a"/>
    <w:link w:val="Char"/>
    <w:qFormat/>
    <w:rPr>
      <w:spacing w:val="45"/>
      <w:sz w:val="42"/>
      <w:szCs w:val="42"/>
    </w:rPr>
  </w:style>
  <w:style w:type="character" w:customStyle="1" w:styleId="Char">
    <w:name w:val="简历_个人信息_姓名_文本框 Char"/>
    <w:link w:val="a4"/>
    <w:qFormat/>
    <w:rPr>
      <w:rFonts w:ascii="MiSans" w:eastAsia="MiSans" w:hAnsi="MiSans" w:cs="MiSans"/>
      <w:b/>
      <w:bCs/>
      <w:color w:val="404040" w:themeColor="text1" w:themeTint="BF"/>
      <w:spacing w:val="45"/>
      <w:sz w:val="42"/>
      <w:szCs w:val="4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019384f1-8665-4ca2-9bfa-afad59ead18e\&#31616;&#27905;&#25252;&#22763;&#25252;&#29702;&#24212;&#23626;&#29983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水天一色">
      <a:dk1>
        <a:srgbClr val="000000"/>
      </a:dk1>
      <a:lt1>
        <a:srgbClr val="FFFFFF"/>
      </a:lt1>
      <a:dk2>
        <a:srgbClr val="D0D9E8"/>
      </a:dk2>
      <a:lt2>
        <a:srgbClr val="B6CDE8"/>
      </a:lt2>
      <a:accent1>
        <a:srgbClr val="94B9E5"/>
      </a:accent1>
      <a:accent2>
        <a:srgbClr val="6C99DA"/>
      </a:accent2>
      <a:accent3>
        <a:srgbClr val="4F78C9"/>
      </a:accent3>
      <a:accent4>
        <a:srgbClr val="3B539D"/>
      </a:accent4>
      <a:accent5>
        <a:srgbClr val="273677"/>
      </a:accent5>
      <a:accent6>
        <a:srgbClr val="212A4D"/>
      </a:accent6>
      <a:hlink>
        <a:srgbClr val="866054"/>
      </a:hlink>
      <a:folHlink>
        <a:srgbClr val="422F2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简洁护士护理应届生求职简历</Template>
  <TotalTime>8</TotalTime>
  <Pages>1</Pages>
  <Words>542</Words>
  <Characters>604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2EDB91AA903640378B68EBF257A28DFE_11</vt:lpwstr>
  </property>
  <property fmtid="{D5CDD505-2E9C-101B-9397-08002B2CF9AE}" pid="3" name="KSOProductBuildVer">
    <vt:lpwstr>2052-12.1.4.18961</vt:lpwstr>
  </property>
  <property fmtid="{D5CDD505-2E9C-101B-9397-08002B2CF9AE}" pid="4" name="KSOTemplateUUID">
    <vt:lpwstr>v1.0_mb_BbyRIfLLDXEsKq0uBwr+Og==</vt:lpwstr>
  </property>
</Properties>
</file>