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12.svg" ContentType="image/svg+xml"/>
  <Override PartName="/word/media/image15.svg" ContentType="image/svg+xml"/>
  <Override PartName="/word/media/image3.svg" ContentType="image/svg+xml"/>
  <Override PartName="/word/media/image6.svg" ContentType="image/svg+xml"/>
  <Override PartName="/word/media/image9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ody>
    <w:p w:rsidR="00B64B62" w14:paraId="00EE5FAC" w14:textId="77777777">
      <w:pPr>
        <w:pStyle w:val="a2"/>
        <w:rPr>
          <w:rFonts w:hint="default"/>
          <w:color w:val="404040" w:themeColor="text1" w:themeTint="BF"/>
        </w:rPr>
      </w:pPr>
      <w:r>
        <w:rPr>
          <w:noProof/>
          <w:color w:val="404040" w:themeColor="text1" w:themeTint="B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5471160</wp:posOffset>
            </wp:positionH>
            <wp:positionV relativeFrom="paragraph">
              <wp:posOffset>-19685</wp:posOffset>
            </wp:positionV>
            <wp:extent cx="952500" cy="1276350"/>
            <wp:effectExtent l="0" t="0" r="0" b="0"/>
            <wp:wrapNone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404040" w:themeColor="text1" w:themeTint="BF"/>
        </w:rPr>
        <w:t>姓    名：</w:t>
      </w:r>
      <w:r>
        <w:rPr>
          <w:color w:val="404040" w:themeColor="text1" w:themeTint="BF"/>
        </w:rPr>
        <w:t>稻小壳</w:t>
      </w:r>
      <w:r>
        <w:rPr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>求职意向：</w:t>
      </w:r>
      <w:r>
        <w:rPr>
          <w:color w:val="404040" w:themeColor="text1" w:themeTint="BF"/>
        </w:rPr>
        <w:t>语文教师</w:t>
      </w:r>
      <w:r>
        <w:rPr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>工作年限：</w:t>
      </w:r>
      <w:r>
        <w:rPr>
          <w:color w:val="404040" w:themeColor="text1" w:themeTint="BF"/>
        </w:rPr>
        <w:t>一年</w:t>
      </w:r>
    </w:p>
    <w:p w:rsidR="00B64B62" w14:paraId="53D8FAB6" w14:textId="77777777">
      <w:pPr>
        <w:pStyle w:val="a2"/>
        <w:rPr>
          <w:rFonts w:hint="default"/>
          <w:color w:val="404040" w:themeColor="text1" w:themeTint="BF"/>
        </w:rPr>
      </w:pPr>
      <w:r>
        <w:rPr>
          <w:b/>
          <w:bCs/>
          <w:color w:val="404040" w:themeColor="text1" w:themeTint="BF"/>
        </w:rPr>
        <w:t>学    历：</w:t>
      </w:r>
      <w:r>
        <w:rPr>
          <w:color w:val="404040" w:themeColor="text1" w:themeTint="BF"/>
        </w:rPr>
        <w:t>本科</w:t>
      </w:r>
      <w:r>
        <w:rPr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>性    别：</w:t>
      </w:r>
      <w:r>
        <w:rPr>
          <w:color w:val="404040" w:themeColor="text1" w:themeTint="BF"/>
        </w:rPr>
        <w:t>女</w:t>
      </w:r>
      <w:r>
        <w:rPr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>政治面貌：</w:t>
      </w:r>
      <w:r>
        <w:rPr>
          <w:color w:val="404040" w:themeColor="text1" w:themeTint="BF"/>
        </w:rPr>
        <w:t>群众</w:t>
      </w:r>
    </w:p>
    <w:p w:rsidR="00B64B62" w14:paraId="4616FEEC" w14:textId="77777777">
      <w:pPr>
        <w:pStyle w:val="a2"/>
        <w:rPr>
          <w:rFonts w:hint="default"/>
          <w:color w:val="404040" w:themeColor="text1" w:themeTint="BF"/>
        </w:rPr>
      </w:pPr>
      <w:r>
        <w:rPr>
          <w:b/>
          <w:bCs/>
          <w:color w:val="404040" w:themeColor="text1" w:themeTint="BF"/>
        </w:rPr>
        <w:t>出    生：</w:t>
      </w:r>
      <w:r>
        <w:rPr>
          <w:color w:val="404040" w:themeColor="text1" w:themeTint="BF"/>
        </w:rPr>
        <w:t>19xx.01</w:t>
      </w:r>
      <w:r>
        <w:rPr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>民    族：</w:t>
      </w:r>
      <w:r>
        <w:rPr>
          <w:color w:val="404040" w:themeColor="text1" w:themeTint="BF"/>
        </w:rPr>
        <w:t>汉族</w:t>
      </w:r>
      <w:r>
        <w:rPr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>联系电话：</w:t>
      </w:r>
      <w:r>
        <w:rPr>
          <w:color w:val="404040" w:themeColor="text1" w:themeTint="BF"/>
        </w:rPr>
        <w:t>13800000001</w:t>
      </w:r>
    </w:p>
    <w:p w:rsidR="00B64B62" w14:paraId="7B3E6AC3" w14:textId="77777777">
      <w:pPr>
        <w:pStyle w:val="a2"/>
        <w:rPr>
          <w:rFonts w:hint="default"/>
          <w:color w:val="404040" w:themeColor="text1" w:themeTint="BF"/>
        </w:rPr>
      </w:pPr>
      <w:r>
        <w:rPr>
          <w:b/>
          <w:bCs/>
          <w:color w:val="404040" w:themeColor="text1" w:themeTint="BF"/>
        </w:rPr>
        <w:t>籍    贯：</w:t>
      </w:r>
      <w:r>
        <w:rPr>
          <w:color w:val="404040" w:themeColor="text1" w:themeTint="BF"/>
        </w:rPr>
        <w:t>浙江杭州</w:t>
      </w:r>
      <w:r>
        <w:rPr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>婚姻状况：</w:t>
      </w:r>
      <w:r>
        <w:rPr>
          <w:color w:val="404040" w:themeColor="text1" w:themeTint="BF"/>
        </w:rPr>
        <w:t>未婚</w:t>
      </w:r>
      <w:r>
        <w:rPr>
          <w:color w:val="404040" w:themeColor="text1" w:themeTint="BF"/>
        </w:rPr>
        <w:tab/>
      </w:r>
      <w:r>
        <w:rPr>
          <w:b/>
          <w:bCs/>
          <w:color w:val="404040" w:themeColor="text1" w:themeTint="BF"/>
        </w:rPr>
        <w:t>电子邮箱：</w:t>
      </w:r>
      <w:r>
        <w:rPr>
          <w:color w:val="404040" w:themeColor="text1" w:themeTint="BF"/>
        </w:rPr>
        <w:t>kingsoft@docer.cn</w:t>
      </w:r>
    </w:p>
    <w:p w:rsidR="00B64B62" w14:paraId="2492C289" w14:textId="77777777">
      <w:pPr>
        <w:pStyle w:val="a3"/>
        <w:rPr>
          <w:rFonts w:hint="default"/>
          <w:color w:val="404040" w:themeColor="text1" w:themeTint="BF"/>
        </w:rPr>
      </w:pPr>
    </w:p>
    <w:p w:rsidR="00B64B62" w14:paraId="2D3DD9D0" w14:textId="77777777">
      <w:pPr>
        <w:pStyle w:val="a4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g">
            <w:drawing>
              <wp:inline distT="0" distB="0" distL="114300" distR="114300">
                <wp:extent cx="6437630" cy="299085"/>
                <wp:effectExtent l="0" t="0" r="39370" b="5715"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7630" cy="299085"/>
                          <a:chOff x="3276" y="7047"/>
                          <a:chExt cx="10138" cy="471"/>
                        </a:xfrm>
                      </wpg:grpSpPr>
                      <wps:wsp xmlns:wps="http://schemas.microsoft.com/office/word/2010/wordprocessingShape">
                        <wps:cNvPr id="29" name="流程图: 手动输入 75"/>
                        <wps:cNvSpPr/>
                        <wps:spPr>
                          <a:xfrm rot="5400000">
                            <a:off x="4122" y="6204"/>
                            <a:ext cx="468" cy="2160"/>
                          </a:xfrm>
                          <a:prstGeom prst="flowChartManualInput">
                            <a:avLst/>
                          </a:prstGeom>
                          <a:solidFill>
                            <a:schemeClr val="accent6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64B62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0" name="矩形 19"/>
                        <wps:cNvSpPr/>
                        <wps:spPr>
                          <a:xfrm>
                            <a:off x="3832" y="7056"/>
                            <a:ext cx="1258" cy="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B64B62" w14:textId="77777777">
                              <w:pPr>
                                <w:pStyle w:val="a0"/>
                                <w:rPr>
                                  <w:rFonts w:hint="default"/>
                                </w:rPr>
                              </w:pPr>
                              <w:r>
                                <w:t>教育背景</w:t>
                              </w:r>
                            </w:p>
                          </w:txbxContent>
                        </wps:txbx>
                        <wps:bodyPr wrap="none" lIns="36000" tIns="0" rIns="91440" bIns="0"/>
                      </wps:wsp>
                      <wps:wsp xmlns:wps="http://schemas.microsoft.com/office/word/2010/wordprocessingShape">
                        <wps:cNvPr id="31" name="平行四边形 21"/>
                        <wps:cNvSpPr/>
                        <wps:spPr>
                          <a:xfrm flipH="1">
                            <a:off x="5048" y="7047"/>
                            <a:ext cx="572" cy="468"/>
                          </a:xfrm>
                          <a:prstGeom prst="parallelogram">
                            <a:avLst>
                              <a:gd name="adj" fmla="val 94768"/>
                            </a:avLst>
                          </a:prstGeom>
                          <a:solidFill>
                            <a:schemeClr val="accent6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2" name="平行四边形 52"/>
                        <wps:cNvSpPr/>
                        <wps:spPr>
                          <a:xfrm flipH="1">
                            <a:off x="5222" y="7047"/>
                            <a:ext cx="503" cy="468"/>
                          </a:xfrm>
                          <a:prstGeom prst="parallelogram">
                            <a:avLst>
                              <a:gd name="adj" fmla="val 94768"/>
                            </a:avLst>
                          </a:prstGeom>
                          <a:solidFill>
                            <a:schemeClr val="accent6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3" name="直接连接符 16"/>
                        <wps:cNvCnPr/>
                        <wps:spPr>
                          <a:xfrm>
                            <a:off x="5693" y="7499"/>
                            <a:ext cx="772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6">
                                <a:lumMod val="25000"/>
                                <a:lumOff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4" name="https://img8.file.cache.docer.com/storage/official/image/2023/05/09/7bcfb808117335e959868a2389a251c8.png" descr="eyJpZCI6NDQ1MDk4NCwicmVzb3VyY2Vfa2V5IjoiMSJ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73" y="7140"/>
                            <a:ext cx="270" cy="2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28" o:spid="_x0000_i1025" style="width:506.9pt;height:23.55pt;mso-position-horizontal-relative:char;mso-position-vertical-relative:line" coordorigin="3276,7047" coordsize="10138,471">
                <v:shapetype id="_x0000_t118" coordsize="21600,21600" o:spt="118" path="m,4292l21600,r,21600l,21600xe">
                  <v:stroke joinstyle="miter"/>
                  <v:path gradientshapeok="t" o:connecttype="custom" o:connectlocs="10800,2146;0,10800;10800,21600;21600,10800" textboxrect="0,4291,21600,21600"/>
                </v:shapetype>
                <v:shape id="流程图: 手动输入 75" o:spid="_x0000_s1026" type="#_x0000_t118" style="width:468;height:2160;left:4122;mso-wrap-style:square;position:absolute;rotation:90;top:6204;visibility:visible;v-text-anchor:middle" fillcolor="#37447e" stroked="f" strokeweight="1pt">
                  <v:textbox>
                    <w:txbxContent>
                      <w:p w:rsidR="00B64B62" w14:paraId="6B05C711" w14:textId="77777777">
                        <w:pPr>
                          <w:jc w:val="center"/>
                        </w:pPr>
                      </w:p>
                    </w:txbxContent>
                  </v:textbox>
                </v:shape>
                <v:rect id="矩形 19" o:spid="_x0000_s1027" style="width:1258;height:459;left:3832;mso-wrap-style:none;position:absolute;top:7056;visibility:visible;v-text-anchor:top" filled="f" stroked="f">
                  <v:textbox inset="2.83pt,0,,0">
                    <w:txbxContent>
                      <w:p w:rsidR="00B64B62" w14:paraId="033F9317" w14:textId="77777777">
                        <w:pPr>
                          <w:pStyle w:val="a0"/>
                          <w:rPr>
                            <w:rFonts w:hint="default"/>
                          </w:rPr>
                        </w:pPr>
                        <w:r>
                          <w:t>教育背景</w:t>
                        </w:r>
                      </w:p>
                    </w:txbxContent>
                  </v:textbox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平行四边形 21" o:spid="_x0000_s1028" type="#_x0000_t7" style="width:572;height:468;flip:x;left:5048;mso-wrap-style:square;position:absolute;top:7047;visibility:visible;v-text-anchor:middle" adj="16748" fillcolor="#6776bc" stroked="f" strokeweight="1pt"/>
                <v:shape id="平行四边形 52" o:spid="_x0000_s1029" type="#_x0000_t7" style="width:503;height:468;flip:x;left:5222;mso-wrap-style:square;position:absolute;top:7047;visibility:visible;v-text-anchor:middle" adj="19046" fillcolor="#b3bbde" stroked="f" strokeweight="1pt"/>
                <v:line id="直接连接符 16" o:spid="_x0000_s1030" style="mso-wrap-style:square;position:absolute;visibility:visible" from="5693,7499" to="13414,7499" o:connectortype="straight" strokecolor="#b3bbde" strokeweight="1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https://img8.file.cache.docer.com/storage/official/image/2023/05/09/7bcfb808117335e959868a2389a251c8.png" o:spid="_x0000_s1031" type="#_x0000_t75" alt="eyJpZCI6NDQ1MDk4NCwicmVzb3VyY2Vfa2V5IjoiMSJ9" style="width:270;height:270;left:3473;mso-wrap-style:square;position:absolute;top:7140;visibility:visible">
                  <v:imagedata r:id="rId8" o:title="eyJpZCI6NDQ1MDk4NCwicmVzb3VyY2Vfa2V5IjoiMSJ9"/>
                </v:shape>
                <w10:anchorlock/>
              </v:group>
            </w:pict>
          </mc:Fallback>
        </mc:AlternateContent>
      </w:r>
    </w:p>
    <w:p w:rsidR="00B64B62" w14:paraId="38D9C473" w14:textId="77777777">
      <w:pPr>
        <w:pStyle w:val="a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20xx.09-20xx.06</w:t>
      </w:r>
      <w:r>
        <w:rPr>
          <w:rFonts w:hint="eastAsia"/>
          <w:color w:val="404040" w:themeColor="text1" w:themeTint="BF"/>
        </w:rPr>
        <w:tab/>
        <w:t>浙江XX大学</w:t>
      </w:r>
      <w:r>
        <w:rPr>
          <w:rFonts w:hint="eastAsia"/>
          <w:color w:val="404040" w:themeColor="text1" w:themeTint="BF"/>
        </w:rPr>
        <w:tab/>
        <w:t>专业：师范教育</w:t>
      </w:r>
    </w:p>
    <w:p w:rsidR="00B64B62" w14:paraId="155238FC" w14:textId="77777777">
      <w:pPr>
        <w:pStyle w:val="a3"/>
        <w:rPr>
          <w:rFonts w:hint="default"/>
          <w:color w:val="404040" w:themeColor="text1" w:themeTint="BF"/>
        </w:rPr>
      </w:pPr>
      <w:r>
        <w:rPr>
          <w:b/>
          <w:bCs/>
          <w:color w:val="404040" w:themeColor="text1" w:themeTint="BF"/>
        </w:rPr>
        <w:t>主修课程：</w:t>
      </w:r>
      <w:r>
        <w:rPr>
          <w:color w:val="404040" w:themeColor="text1" w:themeTint="BF"/>
        </w:rPr>
        <w:t>普通心理学，发展心理学，教育心理学，中国教育史，外国教育史，教育通论，课程论，教学论，德育原理，教育社会学，中小学教学法等。</w:t>
      </w:r>
    </w:p>
    <w:p w:rsidR="00B64B62" w14:paraId="0E60E0C9" w14:textId="77777777">
      <w:pPr>
        <w:pStyle w:val="a3"/>
        <w:rPr>
          <w:rFonts w:hint="default"/>
          <w:color w:val="404040" w:themeColor="text1" w:themeTint="BF"/>
        </w:rPr>
      </w:pPr>
    </w:p>
    <w:p w:rsidR="00B64B62" w14:paraId="359C2C34" w14:textId="77777777">
      <w:pPr>
        <w:pStyle w:val="a4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g">
            <w:drawing>
              <wp:inline distT="0" distB="0" distL="114300" distR="114300">
                <wp:extent cx="6437630" cy="299085"/>
                <wp:effectExtent l="0" t="0" r="1270" b="5715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7630" cy="299085"/>
                          <a:chOff x="6404" y="7046"/>
                          <a:chExt cx="10138" cy="471"/>
                        </a:xfrm>
                      </wpg:grpSpPr>
                      <wps:wsp xmlns:wps="http://schemas.microsoft.com/office/word/2010/wordprocessingShape">
                        <wps:cNvPr id="38" name="流程图: 手动输入 75"/>
                        <wps:cNvSpPr/>
                        <wps:spPr>
                          <a:xfrm rot="5400000">
                            <a:off x="7250" y="6203"/>
                            <a:ext cx="468" cy="2160"/>
                          </a:xfrm>
                          <a:prstGeom prst="flowChartManualInput">
                            <a:avLst/>
                          </a:prstGeom>
                          <a:solidFill>
                            <a:schemeClr val="accent6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64B62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9" name="矩形 19"/>
                        <wps:cNvSpPr/>
                        <wps:spPr>
                          <a:xfrm>
                            <a:off x="6960" y="7055"/>
                            <a:ext cx="1258" cy="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B64B62" w14:textId="77777777">
                              <w:pPr>
                                <w:pStyle w:val="a0"/>
                                <w:widowControl w:val="0"/>
                                <w:textAlignment w:val="center"/>
                                <w:rPr>
                                  <w:rFonts w:hint="default"/>
                                </w:rPr>
                              </w:pPr>
                              <w:r>
                                <w:t>工作经历</w:t>
                              </w:r>
                            </w:p>
                          </w:txbxContent>
                        </wps:txbx>
                        <wps:bodyPr wrap="none" lIns="36000" tIns="0" rIns="91440" bIns="0"/>
                      </wps:wsp>
                      <wps:wsp xmlns:wps="http://schemas.microsoft.com/office/word/2010/wordprocessingShape">
                        <wps:cNvPr id="40" name="平行四边形 21"/>
                        <wps:cNvSpPr/>
                        <wps:spPr>
                          <a:xfrm flipH="1">
                            <a:off x="8176" y="7046"/>
                            <a:ext cx="572" cy="468"/>
                          </a:xfrm>
                          <a:prstGeom prst="parallelogram">
                            <a:avLst>
                              <a:gd name="adj" fmla="val 94768"/>
                            </a:avLst>
                          </a:prstGeom>
                          <a:solidFill>
                            <a:schemeClr val="accent6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1" name="平行四边形 52"/>
                        <wps:cNvSpPr/>
                        <wps:spPr>
                          <a:xfrm flipH="1">
                            <a:off x="8350" y="7046"/>
                            <a:ext cx="503" cy="468"/>
                          </a:xfrm>
                          <a:prstGeom prst="parallelogram">
                            <a:avLst>
                              <a:gd name="adj" fmla="val 94768"/>
                            </a:avLst>
                          </a:prstGeom>
                          <a:solidFill>
                            <a:schemeClr val="accent6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2" name="直接连接符 16"/>
                        <wps:cNvCnPr/>
                        <wps:spPr>
                          <a:xfrm>
                            <a:off x="8821" y="7498"/>
                            <a:ext cx="772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6">
                                <a:lumMod val="25000"/>
                                <a:lumOff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" name="https://img8.file.cache.docer.com/storage/official/image/2023/05/15/809d384acfe09a6fcc90edd56dcf14fe.png" descr="eyJpZCI6MjE1NTk1ODksInJlc291cmNlX2tleSI6IjEifQ=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99" y="7136"/>
                            <a:ext cx="255" cy="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" o:spid="_x0000_i1032" style="width:506.9pt;height:23.55pt;mso-position-horizontal-relative:char;mso-position-vertical-relative:line" coordorigin="6404,7046" coordsize="10138,471">
                <v:shape id="流程图: 手动输入 75" o:spid="_x0000_s1033" type="#_x0000_t118" style="width:468;height:2160;left:7250;mso-wrap-style:square;position:absolute;rotation:90;top:6203;visibility:visible;v-text-anchor:middle" fillcolor="#37447e" stroked="f" strokeweight="1pt">
                  <v:textbox>
                    <w:txbxContent>
                      <w:p w:rsidR="00B64B62" w14:paraId="7E4A40F0" w14:textId="77777777">
                        <w:pPr>
                          <w:jc w:val="center"/>
                        </w:pPr>
                      </w:p>
                    </w:txbxContent>
                  </v:textbox>
                </v:shape>
                <v:rect id="矩形 19" o:spid="_x0000_s1034" style="width:1258;height:459;left:6960;mso-wrap-style:none;position:absolute;top:7055;visibility:visible;v-text-anchor:top" filled="f" stroked="f">
                  <v:textbox inset="2.83pt,0,,0">
                    <w:txbxContent>
                      <w:p w:rsidR="00B64B62" w14:paraId="7AEABFC3" w14:textId="77777777">
                        <w:pPr>
                          <w:pStyle w:val="a0"/>
                          <w:widowControl w:val="0"/>
                          <w:textAlignment w:val="center"/>
                          <w:rPr>
                            <w:rFonts w:hint="default"/>
                          </w:rPr>
                        </w:pPr>
                        <w:r>
                          <w:t>工作经历</w:t>
                        </w:r>
                      </w:p>
                    </w:txbxContent>
                  </v:textbox>
                </v:rect>
                <v:shape id="平行四边形 21" o:spid="_x0000_s1035" type="#_x0000_t7" style="width:572;height:468;flip:x;left:8176;mso-wrap-style:square;position:absolute;top:7046;visibility:visible;v-text-anchor:middle" adj="16748" fillcolor="#6776bc" stroked="f" strokeweight="1pt"/>
                <v:shape id="平行四边形 52" o:spid="_x0000_s1036" type="#_x0000_t7" style="width:503;height:468;flip:x;left:8350;mso-wrap-style:square;position:absolute;top:7046;visibility:visible;v-text-anchor:middle" adj="19046" fillcolor="#b3bbde" stroked="f" strokeweight="1pt"/>
                <v:line id="直接连接符 16" o:spid="_x0000_s1037" style="mso-wrap-style:square;position:absolute;visibility:visible" from="8821,7498" to="16542,7498" o:connectortype="straight" strokecolor="#b3bbde" strokeweight="1.5pt">
                  <v:stroke joinstyle="miter"/>
                </v:line>
                <v:shape id="https://img8.file.cache.docer.com/storage/official/image/2023/05/15/809d384acfe09a6fcc90edd56dcf14fe.png" o:spid="_x0000_s1038" type="#_x0000_t75" alt="eyJpZCI6MjE1NTk1ODksInJlc291cmNlX2tleSI6IjEifQ==" style="width:255;height:255;left:6599;mso-wrap-style:square;position:absolute;top:7136;visibility:visible">
                  <v:imagedata r:id="rId11" o:title="eyJpZCI6MjE1NTk1ODksInJlc291cmNlX2tleSI6IjEifQ=="/>
                </v:shape>
                <w10:anchorlock/>
              </v:group>
            </w:pict>
          </mc:Fallback>
        </mc:AlternateContent>
      </w:r>
    </w:p>
    <w:p w:rsidR="00B64B62" w14:paraId="43588EAC" w14:textId="77777777">
      <w:pPr>
        <w:pStyle w:val="a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20xx.06-20xx.12</w:t>
      </w:r>
      <w:r>
        <w:rPr>
          <w:rFonts w:hint="eastAsia"/>
          <w:color w:val="404040" w:themeColor="text1" w:themeTint="BF"/>
        </w:rPr>
        <w:tab/>
        <w:t>浙江XX</w:t>
      </w:r>
      <w:r>
        <w:rPr>
          <w:color w:val="404040" w:themeColor="text1" w:themeTint="BF"/>
        </w:rPr>
        <w:t>学校</w:t>
      </w:r>
      <w:r>
        <w:rPr>
          <w:rFonts w:hint="eastAsia"/>
          <w:color w:val="404040" w:themeColor="text1" w:themeTint="BF"/>
        </w:rPr>
        <w:tab/>
        <w:t>岗位：实习语文教师</w:t>
      </w:r>
    </w:p>
    <w:p w:rsidR="00B64B62" w14:paraId="376636C6" w14:textId="77777777">
      <w:pPr>
        <w:pStyle w:val="a3"/>
        <w:rPr>
          <w:rFonts w:hint="default"/>
          <w:color w:val="404040" w:themeColor="text1" w:themeTint="BF"/>
        </w:rPr>
      </w:pPr>
      <w:r>
        <w:rPr>
          <w:color w:val="404040" w:themeColor="text1" w:themeTint="BF"/>
        </w:rPr>
        <w:t>1、担任初中实习语文老师，负责语文授课、学科研究与教学研究，针对班级学生情况，因材施教；</w:t>
      </w:r>
    </w:p>
    <w:p w:rsidR="00B64B62" w14:paraId="67501F0C" w14:textId="77777777">
      <w:pPr>
        <w:pStyle w:val="a3"/>
        <w:rPr>
          <w:rFonts w:hint="default"/>
          <w:color w:val="404040" w:themeColor="text1" w:themeTint="BF"/>
        </w:rPr>
      </w:pPr>
      <w:r>
        <w:rPr>
          <w:color w:val="404040" w:themeColor="text1" w:themeTint="BF"/>
        </w:rPr>
        <w:t>2、定时组织阶段性检测，并撰写学生培养方案和课堂反馈，以及试卷出题、批改工作，组织学生课外活动。</w:t>
      </w:r>
    </w:p>
    <w:p w:rsidR="00B64B62" w14:paraId="07C3F664" w14:textId="77777777">
      <w:pPr>
        <w:pStyle w:val="a3"/>
        <w:rPr>
          <w:rFonts w:hint="default"/>
          <w:color w:val="404040" w:themeColor="text1" w:themeTint="BF"/>
        </w:rPr>
      </w:pPr>
    </w:p>
    <w:p w:rsidR="00B64B62" w14:paraId="03D00471" w14:textId="77777777">
      <w:pPr>
        <w:pStyle w:val="a4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g">
            <w:drawing>
              <wp:inline distT="0" distB="0" distL="114300" distR="114300">
                <wp:extent cx="6437630" cy="299085"/>
                <wp:effectExtent l="0" t="0" r="1270" b="5715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7630" cy="299085"/>
                          <a:chOff x="3153" y="9880"/>
                          <a:chExt cx="10138" cy="471"/>
                        </a:xfrm>
                      </wpg:grpSpPr>
                      <wps:wsp xmlns:wps="http://schemas.microsoft.com/office/word/2010/wordprocessingShape">
                        <wps:cNvPr id="46" name="流程图: 手动输入 75"/>
                        <wps:cNvSpPr/>
                        <wps:spPr>
                          <a:xfrm rot="5400000">
                            <a:off x="3999" y="9037"/>
                            <a:ext cx="468" cy="2160"/>
                          </a:xfrm>
                          <a:prstGeom prst="flowChartManualInput">
                            <a:avLst/>
                          </a:prstGeom>
                          <a:solidFill>
                            <a:schemeClr val="accent6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64B62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7" name="矩形 19"/>
                        <wps:cNvSpPr/>
                        <wps:spPr>
                          <a:xfrm>
                            <a:off x="3709" y="9889"/>
                            <a:ext cx="1258" cy="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B64B62" w14:textId="77777777">
                              <w:pPr>
                                <w:pStyle w:val="a0"/>
                                <w:widowControl w:val="0"/>
                                <w:textAlignment w:val="center"/>
                                <w:rPr>
                                  <w:rFonts w:hint="default"/>
                                </w:rPr>
                              </w:pPr>
                              <w:r>
                                <w:t>校园经历</w:t>
                              </w:r>
                            </w:p>
                          </w:txbxContent>
                        </wps:txbx>
                        <wps:bodyPr wrap="none" lIns="36000" tIns="0" rIns="91440" bIns="0"/>
                      </wps:wsp>
                      <wps:wsp xmlns:wps="http://schemas.microsoft.com/office/word/2010/wordprocessingShape">
                        <wps:cNvPr id="48" name="平行四边形 21"/>
                        <wps:cNvSpPr/>
                        <wps:spPr>
                          <a:xfrm flipH="1">
                            <a:off x="4925" y="9880"/>
                            <a:ext cx="572" cy="468"/>
                          </a:xfrm>
                          <a:prstGeom prst="parallelogram">
                            <a:avLst>
                              <a:gd name="adj" fmla="val 94768"/>
                            </a:avLst>
                          </a:prstGeom>
                          <a:solidFill>
                            <a:schemeClr val="accent6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49" name="平行四边形 52"/>
                        <wps:cNvSpPr/>
                        <wps:spPr>
                          <a:xfrm flipH="1">
                            <a:off x="5099" y="9880"/>
                            <a:ext cx="503" cy="468"/>
                          </a:xfrm>
                          <a:prstGeom prst="parallelogram">
                            <a:avLst>
                              <a:gd name="adj" fmla="val 94768"/>
                            </a:avLst>
                          </a:prstGeom>
                          <a:solidFill>
                            <a:schemeClr val="accent6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0" name="直接连接符 16"/>
                        <wps:cNvCnPr/>
                        <wps:spPr>
                          <a:xfrm>
                            <a:off x="5570" y="10332"/>
                            <a:ext cx="772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6">
                                <a:lumMod val="25000"/>
                                <a:lumOff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" name="图片 5" descr="eyJpZCI6MzUwNjU4OSwicmVzb3VyY2Vfa2V5IjoiMSJ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3" y="9970"/>
                            <a:ext cx="255" cy="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6" o:spid="_x0000_i1039" style="width:506.9pt;height:23.55pt;mso-position-horizontal-relative:char;mso-position-vertical-relative:line" coordorigin="3153,9880" coordsize="10138,471">
                <v:shape id="流程图: 手动输入 75" o:spid="_x0000_s1040" type="#_x0000_t118" style="width:468;height:2160;left:3999;mso-wrap-style:square;position:absolute;rotation:90;top:9037;visibility:visible;v-text-anchor:middle" fillcolor="#37447e" stroked="f" strokeweight="1pt">
                  <v:textbox>
                    <w:txbxContent>
                      <w:p w:rsidR="00B64B62" w14:paraId="0CEF7496" w14:textId="77777777">
                        <w:pPr>
                          <w:jc w:val="center"/>
                        </w:pPr>
                      </w:p>
                    </w:txbxContent>
                  </v:textbox>
                </v:shape>
                <v:rect id="矩形 19" o:spid="_x0000_s1041" style="width:1258;height:459;left:3709;mso-wrap-style:none;position:absolute;top:9889;visibility:visible;v-text-anchor:top" filled="f" stroked="f">
                  <v:textbox inset="2.83pt,0,,0">
                    <w:txbxContent>
                      <w:p w:rsidR="00B64B62" w14:paraId="2C560861" w14:textId="77777777">
                        <w:pPr>
                          <w:pStyle w:val="a0"/>
                          <w:widowControl w:val="0"/>
                          <w:textAlignment w:val="center"/>
                          <w:rPr>
                            <w:rFonts w:hint="default"/>
                          </w:rPr>
                        </w:pPr>
                        <w:r>
                          <w:t>校园经历</w:t>
                        </w:r>
                      </w:p>
                    </w:txbxContent>
                  </v:textbox>
                </v:rect>
                <v:shape id="平行四边形 21" o:spid="_x0000_s1042" type="#_x0000_t7" style="width:572;height:468;flip:x;left:4925;mso-wrap-style:square;position:absolute;top:9880;visibility:visible;v-text-anchor:middle" adj="16748" fillcolor="#6776bc" stroked="f" strokeweight="1pt"/>
                <v:shape id="平行四边形 52" o:spid="_x0000_s1043" type="#_x0000_t7" style="width:503;height:468;flip:x;left:5099;mso-wrap-style:square;position:absolute;top:9880;visibility:visible;v-text-anchor:middle" adj="19046" fillcolor="#b3bbde" stroked="f" strokeweight="1pt"/>
                <v:line id="直接连接符 16" o:spid="_x0000_s1044" style="mso-wrap-style:square;position:absolute;visibility:visible" from="5570,10332" to="13291,10332" o:connectortype="straight" strokecolor="#b3bbde" strokeweight="1.5pt">
                  <v:stroke joinstyle="miter"/>
                </v:line>
                <v:shape id="图片 5" o:spid="_x0000_s1045" type="#_x0000_t75" alt="eyJpZCI6MzUwNjU4OSwicmVzb3VyY2Vfa2V5IjoiMSJ9" style="width:255;height:255;left:3333;mso-wrap-style:square;position:absolute;top:9970;visibility:visible">
                  <v:imagedata r:id="rId14" o:title="eyJpZCI6MzUwNjU4OSwicmVzb3VyY2Vfa2V5IjoiMSJ9"/>
                </v:shape>
                <w10:anchorlock/>
              </v:group>
            </w:pict>
          </mc:Fallback>
        </mc:AlternateContent>
      </w:r>
    </w:p>
    <w:p w:rsidR="00B64B62" w14:paraId="5E4719AC" w14:textId="77777777">
      <w:pPr>
        <w:pStyle w:val="a3"/>
        <w:rPr>
          <w:rFonts w:hint="default"/>
          <w:color w:val="404040" w:themeColor="text1" w:themeTint="BF"/>
        </w:rPr>
      </w:pPr>
      <w:r>
        <w:rPr>
          <w:color w:val="404040" w:themeColor="text1" w:themeTint="BF"/>
        </w:rPr>
        <w:t>1、加入秘书协会，担任干事，参与了协会组织的各项活动，主要负责活动的策划和宣传制作，并协调成员的工</w:t>
      </w:r>
    </w:p>
    <w:p w:rsidR="00B64B62" w14:paraId="68B0C548" w14:textId="77777777">
      <w:pPr>
        <w:pStyle w:val="a3"/>
        <w:rPr>
          <w:rFonts w:hint="default"/>
          <w:color w:val="404040" w:themeColor="text1" w:themeTint="BF"/>
        </w:rPr>
      </w:pPr>
      <w:r>
        <w:rPr>
          <w:color w:val="404040" w:themeColor="text1" w:themeTint="BF"/>
        </w:rPr>
        <w:t>作，提升了我的团队合作能力、协调组织能力、沟通能力；</w:t>
      </w:r>
    </w:p>
    <w:p w:rsidR="00B64B62" w14:paraId="608D4747" w14:textId="77777777">
      <w:pPr>
        <w:pStyle w:val="a3"/>
        <w:numPr>
          <w:ilvl w:val="0"/>
          <w:numId w:val="1"/>
        </w:numPr>
        <w:rPr>
          <w:rFonts w:hint="default"/>
          <w:color w:val="404040" w:themeColor="text1" w:themeTint="BF"/>
        </w:rPr>
      </w:pPr>
      <w:r>
        <w:rPr>
          <w:color w:val="404040" w:themeColor="text1" w:themeTint="BF"/>
        </w:rPr>
        <w:t>积极进行社会兼职，做过互联网产品的校园推广，电子产品上门推销，都取得了不错的销售业绩。</w:t>
      </w:r>
    </w:p>
    <w:p w:rsidR="00B64B62" w14:paraId="26F44CC1" w14:textId="77777777">
      <w:pPr>
        <w:pStyle w:val="a3"/>
        <w:rPr>
          <w:rFonts w:hint="default"/>
          <w:color w:val="404040" w:themeColor="text1" w:themeTint="BF"/>
        </w:rPr>
      </w:pPr>
    </w:p>
    <w:p w:rsidR="00B64B62" w14:paraId="0531596A" w14:textId="77777777">
      <w:pPr>
        <w:pStyle w:val="a4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g">
            <w:drawing>
              <wp:inline distT="0" distB="0" distL="114300" distR="114300">
                <wp:extent cx="6437630" cy="299085"/>
                <wp:effectExtent l="0" t="0" r="1270" b="5715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7630" cy="299085"/>
                          <a:chOff x="3153" y="12382"/>
                          <a:chExt cx="10138" cy="471"/>
                        </a:xfrm>
                      </wpg:grpSpPr>
                      <wps:wsp xmlns:wps="http://schemas.microsoft.com/office/word/2010/wordprocessingShape">
                        <wps:cNvPr id="55" name="流程图: 手动输入 75"/>
                        <wps:cNvSpPr/>
                        <wps:spPr>
                          <a:xfrm rot="5400000">
                            <a:off x="3999" y="11539"/>
                            <a:ext cx="468" cy="2160"/>
                          </a:xfrm>
                          <a:prstGeom prst="flowChartManualInput">
                            <a:avLst/>
                          </a:prstGeom>
                          <a:solidFill>
                            <a:schemeClr val="accent6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64B62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6" name="矩形 19"/>
                        <wps:cNvSpPr/>
                        <wps:spPr>
                          <a:xfrm>
                            <a:off x="3709" y="12391"/>
                            <a:ext cx="1258" cy="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B64B62" w14:textId="77777777">
                              <w:pPr>
                                <w:pStyle w:val="a0"/>
                                <w:widowControl w:val="0"/>
                                <w:textAlignment w:val="center"/>
                                <w:rPr>
                                  <w:rFonts w:hint="default"/>
                                </w:rPr>
                              </w:pPr>
                              <w:r>
                                <w:t>个人技能</w:t>
                              </w:r>
                            </w:p>
                          </w:txbxContent>
                        </wps:txbx>
                        <wps:bodyPr wrap="none" lIns="36000" tIns="0" rIns="91440" bIns="0"/>
                      </wps:wsp>
                      <wps:wsp xmlns:wps="http://schemas.microsoft.com/office/word/2010/wordprocessingShape">
                        <wps:cNvPr id="57" name="平行四边形 21"/>
                        <wps:cNvSpPr/>
                        <wps:spPr>
                          <a:xfrm flipH="1">
                            <a:off x="4925" y="12382"/>
                            <a:ext cx="572" cy="468"/>
                          </a:xfrm>
                          <a:prstGeom prst="parallelogram">
                            <a:avLst>
                              <a:gd name="adj" fmla="val 94768"/>
                            </a:avLst>
                          </a:prstGeom>
                          <a:solidFill>
                            <a:schemeClr val="accent6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8" name="平行四边形 52"/>
                        <wps:cNvSpPr/>
                        <wps:spPr>
                          <a:xfrm flipH="1">
                            <a:off x="5099" y="12382"/>
                            <a:ext cx="503" cy="468"/>
                          </a:xfrm>
                          <a:prstGeom prst="parallelogram">
                            <a:avLst>
                              <a:gd name="adj" fmla="val 94768"/>
                            </a:avLst>
                          </a:prstGeom>
                          <a:solidFill>
                            <a:schemeClr val="accent6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9" name="直接连接符 16"/>
                        <wps:cNvCnPr/>
                        <wps:spPr>
                          <a:xfrm>
                            <a:off x="5570" y="12834"/>
                            <a:ext cx="772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6">
                                <a:lumMod val="25000"/>
                                <a:lumOff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" name="图片 8" descr="eyJpZCI6MzY1ODk0MywicmVzb3VyY2Vfa2V5IjoiMSJ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2" y="12477"/>
                            <a:ext cx="274" cy="2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9" o:spid="_x0000_i1046" style="width:506.9pt;height:23.55pt;mso-position-horizontal-relative:char;mso-position-vertical-relative:line" coordorigin="3153,12382" coordsize="10138,471">
                <v:shape id="流程图: 手动输入 75" o:spid="_x0000_s1047" type="#_x0000_t118" style="width:468;height:2160;left:3999;mso-wrap-style:square;position:absolute;rotation:90;top:11539;visibility:visible;v-text-anchor:middle" fillcolor="#37447e" stroked="f" strokeweight="1pt">
                  <v:textbox>
                    <w:txbxContent>
                      <w:p w:rsidR="00B64B62" w14:paraId="4E3D860D" w14:textId="77777777">
                        <w:pPr>
                          <w:jc w:val="center"/>
                        </w:pPr>
                      </w:p>
                    </w:txbxContent>
                  </v:textbox>
                </v:shape>
                <v:rect id="矩形 19" o:spid="_x0000_s1048" style="width:1258;height:459;left:3709;mso-wrap-style:none;position:absolute;top:12391;visibility:visible;v-text-anchor:top" filled="f" stroked="f">
                  <v:textbox inset="2.83pt,0,,0">
                    <w:txbxContent>
                      <w:p w:rsidR="00B64B62" w14:paraId="7817A02F" w14:textId="77777777">
                        <w:pPr>
                          <w:pStyle w:val="a0"/>
                          <w:widowControl w:val="0"/>
                          <w:textAlignment w:val="center"/>
                          <w:rPr>
                            <w:rFonts w:hint="default"/>
                          </w:rPr>
                        </w:pPr>
                        <w:r>
                          <w:t>个人技能</w:t>
                        </w:r>
                      </w:p>
                    </w:txbxContent>
                  </v:textbox>
                </v:rect>
                <v:shape id="平行四边形 21" o:spid="_x0000_s1049" type="#_x0000_t7" style="width:572;height:468;flip:x;left:4925;mso-wrap-style:square;position:absolute;top:12382;visibility:visible;v-text-anchor:middle" adj="16748" fillcolor="#6776bc" stroked="f" strokeweight="1pt"/>
                <v:shape id="平行四边形 52" o:spid="_x0000_s1050" type="#_x0000_t7" style="width:503;height:468;flip:x;left:5099;mso-wrap-style:square;position:absolute;top:12382;visibility:visible;v-text-anchor:middle" adj="19046" fillcolor="#b3bbde" stroked="f" strokeweight="1pt"/>
                <v:line id="直接连接符 16" o:spid="_x0000_s1051" style="mso-wrap-style:square;position:absolute;visibility:visible" from="5570,12834" to="13291,12834" o:connectortype="straight" strokecolor="#b3bbde" strokeweight="1.5pt">
                  <v:stroke joinstyle="miter"/>
                </v:line>
                <v:shape id="图片 8" o:spid="_x0000_s1052" type="#_x0000_t75" alt="eyJpZCI6MzY1ODk0MywicmVzb3VyY2Vfa2V5IjoiMSJ9" style="width:274;height:274;left:3352;mso-wrap-style:square;position:absolute;top:12477;visibility:visible">
                  <v:imagedata r:id="rId17" o:title="eyJpZCI6MzY1ODk0MywicmVzb3VyY2Vfa2V5IjoiMSJ9"/>
                </v:shape>
                <w10:anchorlock/>
              </v:group>
            </w:pict>
          </mc:Fallback>
        </mc:AlternateContent>
      </w:r>
    </w:p>
    <w:p w:rsidR="00B64B62" w14:paraId="513FEE0E" w14:textId="77777777">
      <w:pPr>
        <w:pStyle w:val="a3"/>
        <w:rPr>
          <w:rFonts w:hint="default"/>
          <w:color w:val="404040" w:themeColor="text1" w:themeTint="BF"/>
        </w:rPr>
      </w:pPr>
      <w:r>
        <w:rPr>
          <w:b/>
          <w:bCs/>
          <w:color w:val="404040" w:themeColor="text1" w:themeTint="BF"/>
        </w:rPr>
        <w:t>个人荣誉：</w:t>
      </w:r>
      <w:r>
        <w:rPr>
          <w:color w:val="404040" w:themeColor="text1" w:themeTint="BF"/>
        </w:rPr>
        <w:t>教师资格证、英语六级证书、普通话二甲证书</w:t>
      </w:r>
    </w:p>
    <w:p w:rsidR="00B64B62" w14:paraId="1C9C71EB" w14:textId="77777777">
      <w:pPr>
        <w:pStyle w:val="a3"/>
        <w:rPr>
          <w:rFonts w:hint="default"/>
          <w:color w:val="404040" w:themeColor="text1" w:themeTint="BF"/>
        </w:rPr>
      </w:pPr>
      <w:r>
        <w:rPr>
          <w:b/>
          <w:bCs/>
          <w:color w:val="404040" w:themeColor="text1" w:themeTint="BF"/>
        </w:rPr>
        <w:t>专业技能：</w:t>
      </w:r>
      <w:r>
        <w:rPr>
          <w:color w:val="404040" w:themeColor="text1" w:themeTint="BF"/>
        </w:rPr>
        <w:t>熟悉课程研发流程，具有课程开发和课程策划的能力，具有优秀的演讲能力及授课技巧。</w:t>
      </w:r>
    </w:p>
    <w:p w:rsidR="00B64B62" w14:paraId="38CB0E40" w14:textId="77777777">
      <w:pPr>
        <w:pStyle w:val="a3"/>
        <w:rPr>
          <w:rFonts w:hint="default"/>
          <w:color w:val="404040" w:themeColor="text1" w:themeTint="BF"/>
        </w:rPr>
      </w:pPr>
    </w:p>
    <w:p w:rsidR="00B64B62" w14:paraId="60EE8AD5" w14:textId="77777777">
      <w:pPr>
        <w:pStyle w:val="a4"/>
        <w:rPr>
          <w:color w:val="404040" w:themeColor="text1" w:themeTint="BF"/>
        </w:rPr>
      </w:pPr>
      <w:r>
        <w:rPr>
          <w:noProof/>
          <w:color w:val="404040" w:themeColor="text1" w:themeTint="BF"/>
        </w:rPr>
        <mc:AlternateContent>
          <mc:Choice Requires="wpg">
            <w:drawing>
              <wp:inline distT="0" distB="0" distL="114300" distR="114300">
                <wp:extent cx="6437630" cy="299085"/>
                <wp:effectExtent l="0" t="0" r="1270" b="5715"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37630" cy="299085"/>
                          <a:chOff x="3657" y="13910"/>
                          <a:chExt cx="10138" cy="471"/>
                        </a:xfrm>
                      </wpg:grpSpPr>
                      <wps:wsp xmlns:wps="http://schemas.microsoft.com/office/word/2010/wordprocessingShape">
                        <wps:cNvPr id="75" name="流程图: 手动输入 75"/>
                        <wps:cNvSpPr/>
                        <wps:spPr>
                          <a:xfrm rot="5400000">
                            <a:off x="4503" y="13067"/>
                            <a:ext cx="468" cy="2160"/>
                          </a:xfrm>
                          <a:prstGeom prst="flowChartManualInput">
                            <a:avLst/>
                          </a:prstGeom>
                          <a:solidFill>
                            <a:schemeClr val="accent6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64B62" w14:textId="7777777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79" name="矩形 19"/>
                        <wps:cNvSpPr/>
                        <wps:spPr>
                          <a:xfrm>
                            <a:off x="4213" y="13919"/>
                            <a:ext cx="1257" cy="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 w:rsidR="00B64B62" w14:textId="77777777">
                              <w:pPr>
                                <w:pStyle w:val="a0"/>
                                <w:widowControl w:val="0"/>
                                <w:textAlignment w:val="center"/>
                                <w:rPr>
                                  <w:rFonts w:hint="default"/>
                                </w:rPr>
                              </w:pPr>
                              <w:r>
                                <w:t>个人评价</w:t>
                              </w:r>
                            </w:p>
                          </w:txbxContent>
                        </wps:txbx>
                        <wps:bodyPr wrap="none" lIns="36000" tIns="0" rIns="91440" bIns="0"/>
                      </wps:wsp>
                      <wps:wsp xmlns:wps="http://schemas.microsoft.com/office/word/2010/wordprocessingShape">
                        <wps:cNvPr id="21" name="平行四边形 21"/>
                        <wps:cNvSpPr/>
                        <wps:spPr>
                          <a:xfrm flipH="1">
                            <a:off x="5429" y="13910"/>
                            <a:ext cx="572" cy="468"/>
                          </a:xfrm>
                          <a:prstGeom prst="parallelogram">
                            <a:avLst>
                              <a:gd name="adj" fmla="val 94768"/>
                            </a:avLst>
                          </a:prstGeom>
                          <a:solidFill>
                            <a:schemeClr val="accent6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3" name="平行四边形 52"/>
                        <wps:cNvSpPr/>
                        <wps:spPr>
                          <a:xfrm flipH="1">
                            <a:off x="5603" y="13910"/>
                            <a:ext cx="503" cy="468"/>
                          </a:xfrm>
                          <a:prstGeom prst="parallelogram">
                            <a:avLst>
                              <a:gd name="adj" fmla="val 94768"/>
                            </a:avLst>
                          </a:prstGeom>
                          <a:solidFill>
                            <a:schemeClr val="accent6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5" name="直接连接符 16"/>
                        <wps:cNvCnPr/>
                        <wps:spPr>
                          <a:xfrm>
                            <a:off x="6074" y="14362"/>
                            <a:ext cx="7721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6">
                                <a:lumMod val="25000"/>
                                <a:lumOff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" name="图片 12" descr="eyJpZCI6NDUyMzk2MCwicmVzb3VyY2Vfa2V5IjoiMSJ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93" y="14026"/>
                            <a:ext cx="239" cy="2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7" o:spid="_x0000_i1053" style="width:506.9pt;height:23.55pt;mso-position-horizontal-relative:char;mso-position-vertical-relative:line" coordorigin="3657,13910" coordsize="10138,471">
                <v:shape id="流程图: 手动输入 75" o:spid="_x0000_s1054" type="#_x0000_t118" style="width:468;height:2160;left:4503;mso-wrap-style:square;position:absolute;rotation:90;top:13067;visibility:visible;v-text-anchor:middle" fillcolor="#37447e" stroked="f" strokeweight="1pt">
                  <v:textbox>
                    <w:txbxContent>
                      <w:p w:rsidR="00B64B62" w14:paraId="07F5C5CD" w14:textId="77777777">
                        <w:pPr>
                          <w:jc w:val="center"/>
                        </w:pPr>
                      </w:p>
                    </w:txbxContent>
                  </v:textbox>
                </v:shape>
                <v:rect id="矩形 19" o:spid="_x0000_s1055" style="width:1257;height:459;left:4213;mso-wrap-style:none;position:absolute;top:13919;visibility:visible;v-text-anchor:top" filled="f" stroked="f">
                  <v:textbox inset="2.83pt,0,,0">
                    <w:txbxContent>
                      <w:p w:rsidR="00B64B62" w14:paraId="18D1ACFF" w14:textId="77777777">
                        <w:pPr>
                          <w:pStyle w:val="a0"/>
                          <w:widowControl w:val="0"/>
                          <w:textAlignment w:val="center"/>
                          <w:rPr>
                            <w:rFonts w:hint="default"/>
                          </w:rPr>
                        </w:pPr>
                        <w:r>
                          <w:t>个人评价</w:t>
                        </w:r>
                      </w:p>
                    </w:txbxContent>
                  </v:textbox>
                </v:rect>
                <v:shape id="平行四边形 21" o:spid="_x0000_s1056" type="#_x0000_t7" style="width:572;height:468;flip:x;left:5429;mso-wrap-style:square;position:absolute;top:13910;visibility:visible;v-text-anchor:middle" adj="16748" fillcolor="#6776bc" stroked="f" strokeweight="1pt"/>
                <v:shape id="平行四边形 52" o:spid="_x0000_s1057" type="#_x0000_t7" style="width:503;height:468;flip:x;left:5603;mso-wrap-style:square;position:absolute;top:13910;visibility:visible;v-text-anchor:middle" adj="19046" fillcolor="#b3bbde" stroked="f" strokeweight="1pt"/>
                <v:line id="直接连接符 16" o:spid="_x0000_s1058" style="mso-wrap-style:square;position:absolute;visibility:visible" from="6074,14362" to="13795,14362" o:connectortype="straight" strokecolor="#b3bbde" strokeweight="1.5pt">
                  <v:stroke joinstyle="miter"/>
                </v:line>
                <v:shape id="图片 12" o:spid="_x0000_s1059" type="#_x0000_t75" alt="eyJpZCI6NDUyMzk2MCwicmVzb3VyY2Vfa2V5IjoiMSJ9" style="width:239;height:239;left:3893;mso-wrap-style:square;position:absolute;top:14026;visibility:visible">
                  <v:imagedata r:id="rId20" o:title="eyJpZCI6NDUyMzk2MCwicmVzb3VyY2Vfa2V5IjoiMSJ9"/>
                </v:shape>
                <w10:anchorlock/>
              </v:group>
            </w:pict>
          </mc:Fallback>
        </mc:AlternateContent>
      </w:r>
    </w:p>
    <w:p w:rsidR="00B64B62" w14:paraId="3A510890" w14:textId="77777777">
      <w:pPr>
        <w:pStyle w:val="a3"/>
        <w:rPr>
          <w:rFonts w:hint="default"/>
          <w:color w:val="404040" w:themeColor="text1" w:themeTint="BF"/>
        </w:rPr>
      </w:pPr>
      <w:r>
        <w:rPr>
          <w:color w:val="404040" w:themeColor="text1" w:themeTint="BF"/>
        </w:rPr>
        <w:t>热爱孩子和教育，向往教育行业；口语标准、地道，很好的读写能力；乐于接受全新的教育理念和教学模式；性格开朗热情，活泼大方，良好的沟通能力。本人还具有一定的教育工作经验，强烈的事业心和责任感，关心、爱护学生；具有扎实的理论教学知识和过硬的实践教学能力。</w:t>
      </w:r>
    </w:p>
    <w:sectPr>
      <w:headerReference w:type="default" r:id="rId21"/>
      <w:pgSz w:w="11906" w:h="16838"/>
      <w:pgMar w:top="1740" w:right="846" w:bottom="238" w:left="9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3C359A-1B08-45E4-936C-97D4B242E5D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B6A868C-F60F-4DF3-8962-5944C657B9FD}"/>
  </w:font>
  <w:font w:name="MiSans">
    <w:panose1 w:val="00000500000000000000"/>
    <w:charset w:val="86"/>
    <w:family w:val="auto"/>
    <w:pitch w:val="variable"/>
    <w:sig w:usb0="00000003" w:usb1="0A0F1810" w:usb2="00000016" w:usb3="00000000" w:csb0="00040001" w:csb1="00000000"/>
    <w:embedRegular r:id="rId3" w:fontKey="{36DB1184-6CAD-4A94-9709-DF7E6AE3FEC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1415855-0813-48A1-9A25-53A032603E25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64B62" w14:paraId="51B26742" w14:textId="77777777">
    <w:pPr>
      <w:pStyle w:val="Header"/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-21590</wp:posOffset>
              </wp:positionH>
              <wp:positionV relativeFrom="page">
                <wp:posOffset>-43815</wp:posOffset>
              </wp:positionV>
              <wp:extent cx="313690" cy="10765790"/>
              <wp:effectExtent l="0" t="0" r="10160" b="16510"/>
              <wp:wrapNone/>
              <wp:docPr id="3" name="凌晨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313690" cy="1076579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ect id="凌晨" o:spid="_x0000_s2049" style="width:24.7pt;height:847.7pt;margin-top:-3.45pt;margin-left:-1.7pt;mso-position-horizontal-relative:page;mso-position-vertical-relative:page;mso-wrap-distance-bottom:0;mso-wrap-distance-left:9pt;mso-wrap-distance-right:9pt;mso-wrap-distance-top:0;mso-wrap-style:square;position:absolute;visibility:visible;v-text-anchor:middle;z-index:-251657216" fillcolor="#f2f2f2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-635635</wp:posOffset>
              </wp:positionH>
              <wp:positionV relativeFrom="paragraph">
                <wp:posOffset>237490</wp:posOffset>
              </wp:positionV>
              <wp:extent cx="7592060" cy="36195"/>
              <wp:effectExtent l="0" t="0" r="8890" b="1905"/>
              <wp:wrapNone/>
              <wp:docPr id="36" name="矩形 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7592060" cy="3619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5000"/>
                          <a:lumOff val="7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ect id="矩形 7" o:spid="_x0000_s2050" style="width:597.8pt;height:2.85pt;margin-top:18.7pt;margin-left:-50.05pt;mso-wrap-distance-bottom:0;mso-wrap-distance-left:9pt;mso-wrap-distance-right:9pt;mso-wrap-distance-top:0;mso-wrap-style:square;position:absolute;visibility:visible;v-text-anchor:middle;z-index:251663360" fillcolor="#b3bbde" stroked="f" strokeweight="1pt"/>
          </w:pict>
        </mc:Fallback>
      </mc:AlternateContent>
    </w: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-208915</wp:posOffset>
              </wp:positionV>
              <wp:extent cx="7684135" cy="423545"/>
              <wp:effectExtent l="0" t="0" r="12065" b="14605"/>
              <wp:wrapNone/>
              <wp:docPr id="11" name="凌晨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7684135" cy="42354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  <a:lumOff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64B62" w14:textId="77777777">
                          <w:pPr>
                            <w:ind w:left="1058" w:leftChars="504"/>
                            <w:jc w:val="left"/>
                            <w:rPr>
                              <w:rFonts w:ascii="MiSans" w:eastAsia="MiSans" w:hAnsi="MiSans" w:cs="MiSans"/>
                              <w:b/>
                              <w:bCs/>
                              <w:color w:val="CDD2EB" w:themeColor="accent5" w:themeTint="33"/>
                              <w:sz w:val="36"/>
                              <w:szCs w:val="36"/>
                            </w:rPr>
                          </w:pPr>
                          <w:r>
                            <w:rPr>
                              <w:rStyle w:val="Char"/>
                              <w:rFonts w:hint="default"/>
                            </w:rPr>
                            <w:t>个人简历</w:t>
                          </w:r>
                          <w:r>
                            <w:rPr>
                              <w:rFonts w:ascii="MiSans" w:eastAsia="MiSans" w:hAnsi="MiSans" w:cs="MiSans" w:hint="eastAsia"/>
                              <w:caps/>
                              <w:color w:val="808080" w:themeColor="background1" w:themeShade="80"/>
                              <w:sz w:val="24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ect id="凌晨" o:spid="_x0000_s2051" style="width:605.05pt;height:33.35pt;margin-top:-16.45pt;margin-left:0;mso-position-horizontal:center;mso-position-horizontal-relative:page;mso-wrap-distance-bottom:0;mso-wrap-distance-left:9pt;mso-wrap-distance-right:9pt;mso-wrap-distance-top:0;mso-wrap-style:square;position:absolute;visibility:visible;v-text-anchor:middle;z-index:-251655168" fillcolor="#37447e" stroked="f" strokeweight="1pt">
              <v:textbox>
                <w:txbxContent>
                  <w:p w:rsidR="00B64B62" w14:paraId="340F3096" w14:textId="77777777">
                    <w:pPr>
                      <w:ind w:left="1058" w:leftChars="504"/>
                      <w:jc w:val="left"/>
                      <w:rPr>
                        <w:rFonts w:ascii="MiSans" w:eastAsia="MiSans" w:hAnsi="MiSans" w:cs="MiSans"/>
                        <w:b/>
                        <w:bCs/>
                        <w:color w:val="CDD2EB" w:themeColor="accent5" w:themeTint="33"/>
                        <w:sz w:val="36"/>
                        <w:szCs w:val="36"/>
                      </w:rPr>
                    </w:pPr>
                    <w:r>
                      <w:rPr>
                        <w:rStyle w:val="Char"/>
                        <w:rFonts w:hint="default"/>
                      </w:rPr>
                      <w:t>个人简历</w:t>
                    </w:r>
                    <w:r>
                      <w:rPr>
                        <w:rFonts w:ascii="MiSans" w:eastAsia="MiSans" w:hAnsi="MiSans" w:cs="MiSans" w:hint="eastAsia"/>
                        <w:caps/>
                        <w:color w:val="808080" w:themeColor="background1" w:themeShade="80"/>
                        <w:sz w:val="24"/>
                      </w:rPr>
                      <w:tab/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ECB984E5"/>
    <w:multiLevelType w:val="singleLevel"/>
    <w:tmpl w:val="ECB984E5"/>
    <w:lvl w:ilvl="0">
      <w:start w:val="2"/>
      <w:numFmt w:val="decimal"/>
      <w:suff w:val="nothing"/>
      <w:lvlText w:val="%1、"/>
      <w:lvlJc w:val="left"/>
    </w:lvl>
  </w:abstractNum>
  <w:num w:numId="1" w16cid:durableId="1330671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proofState w:spelling="clean" w:grammar="clean"/>
  <w:attachedTemplate r:id="rId1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15A7C75"/>
    <w:rsid w:val="00011BCF"/>
    <w:rsid w:val="0002117A"/>
    <w:rsid w:val="000350E6"/>
    <w:rsid w:val="00060C6A"/>
    <w:rsid w:val="000773EB"/>
    <w:rsid w:val="00092509"/>
    <w:rsid w:val="000F5B57"/>
    <w:rsid w:val="001000B5"/>
    <w:rsid w:val="00101AE9"/>
    <w:rsid w:val="00154E7D"/>
    <w:rsid w:val="00230B21"/>
    <w:rsid w:val="0028447B"/>
    <w:rsid w:val="00294C20"/>
    <w:rsid w:val="002E5174"/>
    <w:rsid w:val="00353482"/>
    <w:rsid w:val="00354649"/>
    <w:rsid w:val="003550AC"/>
    <w:rsid w:val="003A4DB8"/>
    <w:rsid w:val="003A5DFA"/>
    <w:rsid w:val="004333B9"/>
    <w:rsid w:val="00433A14"/>
    <w:rsid w:val="004C0647"/>
    <w:rsid w:val="00537CAA"/>
    <w:rsid w:val="00556E00"/>
    <w:rsid w:val="0056794C"/>
    <w:rsid w:val="005C5BFF"/>
    <w:rsid w:val="005F5ABF"/>
    <w:rsid w:val="00635992"/>
    <w:rsid w:val="006C333D"/>
    <w:rsid w:val="007559C6"/>
    <w:rsid w:val="007A0781"/>
    <w:rsid w:val="007A7553"/>
    <w:rsid w:val="007C59A1"/>
    <w:rsid w:val="00855059"/>
    <w:rsid w:val="008824C2"/>
    <w:rsid w:val="008A22EF"/>
    <w:rsid w:val="009035F1"/>
    <w:rsid w:val="00944F3C"/>
    <w:rsid w:val="009D380A"/>
    <w:rsid w:val="00A259A2"/>
    <w:rsid w:val="00B03849"/>
    <w:rsid w:val="00B30092"/>
    <w:rsid w:val="00B64B62"/>
    <w:rsid w:val="00BC679F"/>
    <w:rsid w:val="00BE1C10"/>
    <w:rsid w:val="00C360DC"/>
    <w:rsid w:val="00C64581"/>
    <w:rsid w:val="00CC5C07"/>
    <w:rsid w:val="00D01634"/>
    <w:rsid w:val="00DF60EF"/>
    <w:rsid w:val="00E3078D"/>
    <w:rsid w:val="00EA42B1"/>
    <w:rsid w:val="00EB7BC7"/>
    <w:rsid w:val="00EE0AAE"/>
    <w:rsid w:val="00EE64C7"/>
    <w:rsid w:val="00F119EF"/>
    <w:rsid w:val="00F13748"/>
    <w:rsid w:val="00F935A1"/>
    <w:rsid w:val="00FA010B"/>
    <w:rsid w:val="00FF312C"/>
    <w:rsid w:val="00FF61BF"/>
    <w:rsid w:val="010333FC"/>
    <w:rsid w:val="010A4EF7"/>
    <w:rsid w:val="010B405F"/>
    <w:rsid w:val="011A24F4"/>
    <w:rsid w:val="01203D2A"/>
    <w:rsid w:val="01261C6C"/>
    <w:rsid w:val="01347A59"/>
    <w:rsid w:val="01380E04"/>
    <w:rsid w:val="0138233A"/>
    <w:rsid w:val="015C6557"/>
    <w:rsid w:val="015E6884"/>
    <w:rsid w:val="015F16C2"/>
    <w:rsid w:val="01636C24"/>
    <w:rsid w:val="016E7D68"/>
    <w:rsid w:val="017E6F26"/>
    <w:rsid w:val="01851866"/>
    <w:rsid w:val="01852063"/>
    <w:rsid w:val="01934780"/>
    <w:rsid w:val="01982080"/>
    <w:rsid w:val="01A00C4B"/>
    <w:rsid w:val="01B624A3"/>
    <w:rsid w:val="01C40DDD"/>
    <w:rsid w:val="01D43539"/>
    <w:rsid w:val="01F47D4C"/>
    <w:rsid w:val="01F63EFB"/>
    <w:rsid w:val="01F81542"/>
    <w:rsid w:val="01FB2325"/>
    <w:rsid w:val="01FB4683"/>
    <w:rsid w:val="01FB5C1F"/>
    <w:rsid w:val="02032876"/>
    <w:rsid w:val="020D228B"/>
    <w:rsid w:val="02270615"/>
    <w:rsid w:val="022E06FE"/>
    <w:rsid w:val="023F0464"/>
    <w:rsid w:val="024535A0"/>
    <w:rsid w:val="024737BC"/>
    <w:rsid w:val="02476095"/>
    <w:rsid w:val="025641D5"/>
    <w:rsid w:val="02586ABC"/>
    <w:rsid w:val="025A7C18"/>
    <w:rsid w:val="02702D13"/>
    <w:rsid w:val="027106D6"/>
    <w:rsid w:val="02753F82"/>
    <w:rsid w:val="027D0F8C"/>
    <w:rsid w:val="0284662D"/>
    <w:rsid w:val="0286027E"/>
    <w:rsid w:val="028E156B"/>
    <w:rsid w:val="02936CFC"/>
    <w:rsid w:val="02945DE7"/>
    <w:rsid w:val="02951049"/>
    <w:rsid w:val="02A81D04"/>
    <w:rsid w:val="02AA24CB"/>
    <w:rsid w:val="02AD361F"/>
    <w:rsid w:val="02B62D0A"/>
    <w:rsid w:val="02C11B36"/>
    <w:rsid w:val="02C43C59"/>
    <w:rsid w:val="02CB619B"/>
    <w:rsid w:val="02D44843"/>
    <w:rsid w:val="02D8195E"/>
    <w:rsid w:val="02E120C4"/>
    <w:rsid w:val="02E3397D"/>
    <w:rsid w:val="02ED3F22"/>
    <w:rsid w:val="02F2143B"/>
    <w:rsid w:val="03025F3F"/>
    <w:rsid w:val="030A2619"/>
    <w:rsid w:val="030A2B0C"/>
    <w:rsid w:val="03137902"/>
    <w:rsid w:val="03231B33"/>
    <w:rsid w:val="032F673F"/>
    <w:rsid w:val="03362B36"/>
    <w:rsid w:val="033E0B20"/>
    <w:rsid w:val="033E77E8"/>
    <w:rsid w:val="034438AA"/>
    <w:rsid w:val="03471C0B"/>
    <w:rsid w:val="03483348"/>
    <w:rsid w:val="034C307A"/>
    <w:rsid w:val="035C5045"/>
    <w:rsid w:val="035C6DF3"/>
    <w:rsid w:val="035F2D68"/>
    <w:rsid w:val="036B3129"/>
    <w:rsid w:val="036F6B27"/>
    <w:rsid w:val="0370464D"/>
    <w:rsid w:val="0374238F"/>
    <w:rsid w:val="037476FB"/>
    <w:rsid w:val="03813772"/>
    <w:rsid w:val="0382040B"/>
    <w:rsid w:val="0385459C"/>
    <w:rsid w:val="038F0F77"/>
    <w:rsid w:val="03A5079A"/>
    <w:rsid w:val="03AA7B5F"/>
    <w:rsid w:val="03AC4119"/>
    <w:rsid w:val="03B310F3"/>
    <w:rsid w:val="03C00DC8"/>
    <w:rsid w:val="03C82B80"/>
    <w:rsid w:val="03CD207F"/>
    <w:rsid w:val="03D33F37"/>
    <w:rsid w:val="04095E62"/>
    <w:rsid w:val="040F37B1"/>
    <w:rsid w:val="041476CE"/>
    <w:rsid w:val="0415575F"/>
    <w:rsid w:val="04180F6C"/>
    <w:rsid w:val="041E137F"/>
    <w:rsid w:val="04290AEE"/>
    <w:rsid w:val="0432393D"/>
    <w:rsid w:val="04350238"/>
    <w:rsid w:val="04417D7A"/>
    <w:rsid w:val="04461F7D"/>
    <w:rsid w:val="04547A46"/>
    <w:rsid w:val="04581CB1"/>
    <w:rsid w:val="045D1075"/>
    <w:rsid w:val="045F1A81"/>
    <w:rsid w:val="045F3F34"/>
    <w:rsid w:val="046917C8"/>
    <w:rsid w:val="046C12B8"/>
    <w:rsid w:val="04783425"/>
    <w:rsid w:val="047C0233"/>
    <w:rsid w:val="047C70E5"/>
    <w:rsid w:val="047C774D"/>
    <w:rsid w:val="04845CCF"/>
    <w:rsid w:val="04847517"/>
    <w:rsid w:val="04912ACD"/>
    <w:rsid w:val="04964902"/>
    <w:rsid w:val="04966335"/>
    <w:rsid w:val="04A40A52"/>
    <w:rsid w:val="04AA1402"/>
    <w:rsid w:val="04B12F07"/>
    <w:rsid w:val="04B34581"/>
    <w:rsid w:val="04BC3FEE"/>
    <w:rsid w:val="04BF588C"/>
    <w:rsid w:val="04C05C8C"/>
    <w:rsid w:val="04C14A80"/>
    <w:rsid w:val="04CC1F8F"/>
    <w:rsid w:val="04D56E5D"/>
    <w:rsid w:val="04D74983"/>
    <w:rsid w:val="04D94B9F"/>
    <w:rsid w:val="04FC0CCE"/>
    <w:rsid w:val="05145BD8"/>
    <w:rsid w:val="051C238E"/>
    <w:rsid w:val="05216546"/>
    <w:rsid w:val="05281683"/>
    <w:rsid w:val="05281AC7"/>
    <w:rsid w:val="053000D2"/>
    <w:rsid w:val="053E5BF0"/>
    <w:rsid w:val="05503E51"/>
    <w:rsid w:val="05524952"/>
    <w:rsid w:val="056B55E0"/>
    <w:rsid w:val="056C4D6C"/>
    <w:rsid w:val="057D167D"/>
    <w:rsid w:val="058342BB"/>
    <w:rsid w:val="058F1702"/>
    <w:rsid w:val="05900FD6"/>
    <w:rsid w:val="059343D5"/>
    <w:rsid w:val="059801D5"/>
    <w:rsid w:val="059A1F6B"/>
    <w:rsid w:val="05A72198"/>
    <w:rsid w:val="05B9052D"/>
    <w:rsid w:val="05C173E2"/>
    <w:rsid w:val="05C80770"/>
    <w:rsid w:val="05CD4AB2"/>
    <w:rsid w:val="05E11832"/>
    <w:rsid w:val="05EB6BDB"/>
    <w:rsid w:val="05F00BB6"/>
    <w:rsid w:val="05F57389"/>
    <w:rsid w:val="05F839BE"/>
    <w:rsid w:val="05FA6722"/>
    <w:rsid w:val="06113EC5"/>
    <w:rsid w:val="06163DB0"/>
    <w:rsid w:val="06236FED"/>
    <w:rsid w:val="062449FC"/>
    <w:rsid w:val="062A44D3"/>
    <w:rsid w:val="062B47DA"/>
    <w:rsid w:val="06321D9F"/>
    <w:rsid w:val="06383B48"/>
    <w:rsid w:val="063C5CD3"/>
    <w:rsid w:val="06451908"/>
    <w:rsid w:val="065C0238"/>
    <w:rsid w:val="065E4C1C"/>
    <w:rsid w:val="06620BF9"/>
    <w:rsid w:val="066C7891"/>
    <w:rsid w:val="068B65D1"/>
    <w:rsid w:val="069D36A5"/>
    <w:rsid w:val="069D6D87"/>
    <w:rsid w:val="06B148F5"/>
    <w:rsid w:val="06B331CE"/>
    <w:rsid w:val="06B531C3"/>
    <w:rsid w:val="06BA096E"/>
    <w:rsid w:val="06C33E8C"/>
    <w:rsid w:val="06CB1990"/>
    <w:rsid w:val="06D373CC"/>
    <w:rsid w:val="06D82C35"/>
    <w:rsid w:val="06DA66DD"/>
    <w:rsid w:val="06DA69AD"/>
    <w:rsid w:val="06F110A2"/>
    <w:rsid w:val="06F3181D"/>
    <w:rsid w:val="06F832D7"/>
    <w:rsid w:val="07076AD9"/>
    <w:rsid w:val="07103237"/>
    <w:rsid w:val="07152E35"/>
    <w:rsid w:val="07153E89"/>
    <w:rsid w:val="07155C37"/>
    <w:rsid w:val="071962DA"/>
    <w:rsid w:val="071D753B"/>
    <w:rsid w:val="072147E5"/>
    <w:rsid w:val="0722372C"/>
    <w:rsid w:val="07232CCD"/>
    <w:rsid w:val="07240DD6"/>
    <w:rsid w:val="0733430F"/>
    <w:rsid w:val="07373DFF"/>
    <w:rsid w:val="0737592B"/>
    <w:rsid w:val="073C0662"/>
    <w:rsid w:val="07427F56"/>
    <w:rsid w:val="07457F81"/>
    <w:rsid w:val="074F0519"/>
    <w:rsid w:val="075127AF"/>
    <w:rsid w:val="07601762"/>
    <w:rsid w:val="076412B2"/>
    <w:rsid w:val="076C42B5"/>
    <w:rsid w:val="07746884"/>
    <w:rsid w:val="077C3872"/>
    <w:rsid w:val="07802062"/>
    <w:rsid w:val="07856EC9"/>
    <w:rsid w:val="078E27D0"/>
    <w:rsid w:val="07A244D6"/>
    <w:rsid w:val="07A3520D"/>
    <w:rsid w:val="07BE0963"/>
    <w:rsid w:val="07C346F5"/>
    <w:rsid w:val="07CA6A21"/>
    <w:rsid w:val="07CC279A"/>
    <w:rsid w:val="07D01B5E"/>
    <w:rsid w:val="07D15479"/>
    <w:rsid w:val="07DD073F"/>
    <w:rsid w:val="07DE071F"/>
    <w:rsid w:val="07EA09C7"/>
    <w:rsid w:val="07EB0E6D"/>
    <w:rsid w:val="07F436EE"/>
    <w:rsid w:val="07F62FD8"/>
    <w:rsid w:val="07F72D3E"/>
    <w:rsid w:val="07F911DF"/>
    <w:rsid w:val="080041F1"/>
    <w:rsid w:val="0802704A"/>
    <w:rsid w:val="08064375"/>
    <w:rsid w:val="083647F1"/>
    <w:rsid w:val="083E603B"/>
    <w:rsid w:val="08494DED"/>
    <w:rsid w:val="085D61CB"/>
    <w:rsid w:val="085F2F6B"/>
    <w:rsid w:val="08667A00"/>
    <w:rsid w:val="086A1FB2"/>
    <w:rsid w:val="08730E67"/>
    <w:rsid w:val="087B5F6E"/>
    <w:rsid w:val="087F2158"/>
    <w:rsid w:val="08815CA8"/>
    <w:rsid w:val="0882554E"/>
    <w:rsid w:val="088626E4"/>
    <w:rsid w:val="088659EC"/>
    <w:rsid w:val="08A31A51"/>
    <w:rsid w:val="08A877C7"/>
    <w:rsid w:val="08B03E69"/>
    <w:rsid w:val="08B15411"/>
    <w:rsid w:val="08BC1E5E"/>
    <w:rsid w:val="08BF3108"/>
    <w:rsid w:val="08C52609"/>
    <w:rsid w:val="08C571E9"/>
    <w:rsid w:val="08D037EE"/>
    <w:rsid w:val="08D31906"/>
    <w:rsid w:val="08D51B22"/>
    <w:rsid w:val="08D76BAF"/>
    <w:rsid w:val="08D87262"/>
    <w:rsid w:val="08DF1911"/>
    <w:rsid w:val="08E623F8"/>
    <w:rsid w:val="08E81855"/>
    <w:rsid w:val="08F4242E"/>
    <w:rsid w:val="08F876BA"/>
    <w:rsid w:val="08FC16A4"/>
    <w:rsid w:val="091341CE"/>
    <w:rsid w:val="09155CAA"/>
    <w:rsid w:val="091B0859"/>
    <w:rsid w:val="091C0CB4"/>
    <w:rsid w:val="091F635A"/>
    <w:rsid w:val="09212BCB"/>
    <w:rsid w:val="09216B15"/>
    <w:rsid w:val="09396F37"/>
    <w:rsid w:val="093C7535"/>
    <w:rsid w:val="09426C84"/>
    <w:rsid w:val="094353E9"/>
    <w:rsid w:val="095D3317"/>
    <w:rsid w:val="09764C8E"/>
    <w:rsid w:val="097C1841"/>
    <w:rsid w:val="09844BA2"/>
    <w:rsid w:val="09931095"/>
    <w:rsid w:val="09A171D2"/>
    <w:rsid w:val="09A17C56"/>
    <w:rsid w:val="09A7333A"/>
    <w:rsid w:val="09A94BA8"/>
    <w:rsid w:val="09AB63DF"/>
    <w:rsid w:val="09AD79EC"/>
    <w:rsid w:val="09C85603"/>
    <w:rsid w:val="09CE791C"/>
    <w:rsid w:val="09D11E1A"/>
    <w:rsid w:val="09DA5C15"/>
    <w:rsid w:val="09DC0C8E"/>
    <w:rsid w:val="09E22DE1"/>
    <w:rsid w:val="09E30F4A"/>
    <w:rsid w:val="09E42C35"/>
    <w:rsid w:val="09EA3C6B"/>
    <w:rsid w:val="09EC72D0"/>
    <w:rsid w:val="09F63AFE"/>
    <w:rsid w:val="09F67B10"/>
    <w:rsid w:val="09F75AC8"/>
    <w:rsid w:val="09F8609E"/>
    <w:rsid w:val="0A162A58"/>
    <w:rsid w:val="0A171CC6"/>
    <w:rsid w:val="0A1B5BC4"/>
    <w:rsid w:val="0A2C0C06"/>
    <w:rsid w:val="0A3010C7"/>
    <w:rsid w:val="0A374116"/>
    <w:rsid w:val="0A3B3C06"/>
    <w:rsid w:val="0A4156D1"/>
    <w:rsid w:val="0A4B49EA"/>
    <w:rsid w:val="0A4C420A"/>
    <w:rsid w:val="0A4C6D5E"/>
    <w:rsid w:val="0A4D2976"/>
    <w:rsid w:val="0A5E4D34"/>
    <w:rsid w:val="0A644291"/>
    <w:rsid w:val="0A6804DC"/>
    <w:rsid w:val="0A72346A"/>
    <w:rsid w:val="0A916994"/>
    <w:rsid w:val="0A920B0F"/>
    <w:rsid w:val="0A940717"/>
    <w:rsid w:val="0A944443"/>
    <w:rsid w:val="0A946E9E"/>
    <w:rsid w:val="0A9A71F5"/>
    <w:rsid w:val="0A9F23E7"/>
    <w:rsid w:val="0AA073E5"/>
    <w:rsid w:val="0AA3355A"/>
    <w:rsid w:val="0AA86555"/>
    <w:rsid w:val="0AAE7FB6"/>
    <w:rsid w:val="0AB31892"/>
    <w:rsid w:val="0AC16AC0"/>
    <w:rsid w:val="0AC41E4E"/>
    <w:rsid w:val="0AC91A5B"/>
    <w:rsid w:val="0ACE4A7B"/>
    <w:rsid w:val="0AD80BED"/>
    <w:rsid w:val="0AD83203"/>
    <w:rsid w:val="0AED63D5"/>
    <w:rsid w:val="0AEE6ECB"/>
    <w:rsid w:val="0AF04006"/>
    <w:rsid w:val="0AFA4774"/>
    <w:rsid w:val="0B0539D2"/>
    <w:rsid w:val="0B09246E"/>
    <w:rsid w:val="0B0B52CA"/>
    <w:rsid w:val="0B11197C"/>
    <w:rsid w:val="0B1407BC"/>
    <w:rsid w:val="0B16099C"/>
    <w:rsid w:val="0B1701D0"/>
    <w:rsid w:val="0B1779BA"/>
    <w:rsid w:val="0B183F7E"/>
    <w:rsid w:val="0B363888"/>
    <w:rsid w:val="0B3E4948"/>
    <w:rsid w:val="0B3E7A43"/>
    <w:rsid w:val="0B472137"/>
    <w:rsid w:val="0B4A52DF"/>
    <w:rsid w:val="0B4B1C27"/>
    <w:rsid w:val="0B5952B5"/>
    <w:rsid w:val="0B6D0F6F"/>
    <w:rsid w:val="0B70168E"/>
    <w:rsid w:val="0B752FAB"/>
    <w:rsid w:val="0B770C6E"/>
    <w:rsid w:val="0B7764F9"/>
    <w:rsid w:val="0B7E1ABD"/>
    <w:rsid w:val="0B847CAD"/>
    <w:rsid w:val="0B8B1A36"/>
    <w:rsid w:val="0B8E1263"/>
    <w:rsid w:val="0B9E7501"/>
    <w:rsid w:val="0BAB28CE"/>
    <w:rsid w:val="0BAC75E6"/>
    <w:rsid w:val="0BBC4FB5"/>
    <w:rsid w:val="0BD84931"/>
    <w:rsid w:val="0BDF57DB"/>
    <w:rsid w:val="0BEB51B8"/>
    <w:rsid w:val="0BEF210C"/>
    <w:rsid w:val="0C0544CC"/>
    <w:rsid w:val="0C0A7D34"/>
    <w:rsid w:val="0C0B0A6A"/>
    <w:rsid w:val="0C142961"/>
    <w:rsid w:val="0C1D27B0"/>
    <w:rsid w:val="0C221235"/>
    <w:rsid w:val="0C245ED9"/>
    <w:rsid w:val="0C317B23"/>
    <w:rsid w:val="0C346AD2"/>
    <w:rsid w:val="0C3835F5"/>
    <w:rsid w:val="0C3D0224"/>
    <w:rsid w:val="0C3E79DE"/>
    <w:rsid w:val="0C403756"/>
    <w:rsid w:val="0C423A72"/>
    <w:rsid w:val="0C47635E"/>
    <w:rsid w:val="0C4F74F5"/>
    <w:rsid w:val="0C53223E"/>
    <w:rsid w:val="0C5E65EE"/>
    <w:rsid w:val="0C675D31"/>
    <w:rsid w:val="0C676D9F"/>
    <w:rsid w:val="0C68398E"/>
    <w:rsid w:val="0C6D1583"/>
    <w:rsid w:val="0C6D3E1F"/>
    <w:rsid w:val="0C6E02C3"/>
    <w:rsid w:val="0C6E3655"/>
    <w:rsid w:val="0C6F64DD"/>
    <w:rsid w:val="0C706C2F"/>
    <w:rsid w:val="0C767DE1"/>
    <w:rsid w:val="0C7739FE"/>
    <w:rsid w:val="0C8046EA"/>
    <w:rsid w:val="0C8E6304"/>
    <w:rsid w:val="0C8F5551"/>
    <w:rsid w:val="0C936BCC"/>
    <w:rsid w:val="0C9413AC"/>
    <w:rsid w:val="0C947434"/>
    <w:rsid w:val="0C963376"/>
    <w:rsid w:val="0C985BB0"/>
    <w:rsid w:val="0C9D7B6C"/>
    <w:rsid w:val="0C9F7409"/>
    <w:rsid w:val="0CAD202E"/>
    <w:rsid w:val="0CAD2F95"/>
    <w:rsid w:val="0CB12C4C"/>
    <w:rsid w:val="0CB22F75"/>
    <w:rsid w:val="0CBD7116"/>
    <w:rsid w:val="0CCD48BE"/>
    <w:rsid w:val="0CD43E9E"/>
    <w:rsid w:val="0CDD71F7"/>
    <w:rsid w:val="0CEB48F7"/>
    <w:rsid w:val="0CF37E01"/>
    <w:rsid w:val="0CF62067"/>
    <w:rsid w:val="0CF62B27"/>
    <w:rsid w:val="0D103128"/>
    <w:rsid w:val="0D1B1ACD"/>
    <w:rsid w:val="0D2E08DA"/>
    <w:rsid w:val="0D2E2D29"/>
    <w:rsid w:val="0D3158E7"/>
    <w:rsid w:val="0D350DE1"/>
    <w:rsid w:val="0D383BC9"/>
    <w:rsid w:val="0D4116EE"/>
    <w:rsid w:val="0D447CF4"/>
    <w:rsid w:val="0D4E2280"/>
    <w:rsid w:val="0D58062B"/>
    <w:rsid w:val="0D582FFB"/>
    <w:rsid w:val="0D5B6A27"/>
    <w:rsid w:val="0D754339"/>
    <w:rsid w:val="0D780CCE"/>
    <w:rsid w:val="0D7B0B7E"/>
    <w:rsid w:val="0D7F205C"/>
    <w:rsid w:val="0D894C89"/>
    <w:rsid w:val="0D8C2E77"/>
    <w:rsid w:val="0D90325C"/>
    <w:rsid w:val="0D981E26"/>
    <w:rsid w:val="0DA03D99"/>
    <w:rsid w:val="0DB275EB"/>
    <w:rsid w:val="0DB8731C"/>
    <w:rsid w:val="0DB97387"/>
    <w:rsid w:val="0DC74873"/>
    <w:rsid w:val="0DD030B2"/>
    <w:rsid w:val="0DD163EB"/>
    <w:rsid w:val="0DDA0E8D"/>
    <w:rsid w:val="0DE41FC5"/>
    <w:rsid w:val="0DE6032D"/>
    <w:rsid w:val="0DE66F61"/>
    <w:rsid w:val="0DE87983"/>
    <w:rsid w:val="0DEE4C01"/>
    <w:rsid w:val="0DF01BE4"/>
    <w:rsid w:val="0DF02F5A"/>
    <w:rsid w:val="0DF54F95"/>
    <w:rsid w:val="0DF57235"/>
    <w:rsid w:val="0DF959CD"/>
    <w:rsid w:val="0DFA0D50"/>
    <w:rsid w:val="0DFA16E3"/>
    <w:rsid w:val="0E0F1632"/>
    <w:rsid w:val="0E1053AA"/>
    <w:rsid w:val="0E1529C0"/>
    <w:rsid w:val="0E15476E"/>
    <w:rsid w:val="0E187DC0"/>
    <w:rsid w:val="0E254494"/>
    <w:rsid w:val="0E296A0E"/>
    <w:rsid w:val="0E2B3F92"/>
    <w:rsid w:val="0E325D3E"/>
    <w:rsid w:val="0E3473CB"/>
    <w:rsid w:val="0E3B786A"/>
    <w:rsid w:val="0E4137B5"/>
    <w:rsid w:val="0E5C239D"/>
    <w:rsid w:val="0E5C5594"/>
    <w:rsid w:val="0E5E7EC3"/>
    <w:rsid w:val="0E621E2C"/>
    <w:rsid w:val="0E656507"/>
    <w:rsid w:val="0E67088B"/>
    <w:rsid w:val="0E69645A"/>
    <w:rsid w:val="0E6E0668"/>
    <w:rsid w:val="0E8A4E19"/>
    <w:rsid w:val="0E9B2883"/>
    <w:rsid w:val="0E9B2BA4"/>
    <w:rsid w:val="0E9C279A"/>
    <w:rsid w:val="0EA53D44"/>
    <w:rsid w:val="0EA55AF2"/>
    <w:rsid w:val="0EA9420A"/>
    <w:rsid w:val="0EAF0425"/>
    <w:rsid w:val="0EAF2A15"/>
    <w:rsid w:val="0EB16245"/>
    <w:rsid w:val="0EB30A2F"/>
    <w:rsid w:val="0EB3541C"/>
    <w:rsid w:val="0EB40AE0"/>
    <w:rsid w:val="0ED23F30"/>
    <w:rsid w:val="0ED278A0"/>
    <w:rsid w:val="0EE2458E"/>
    <w:rsid w:val="0EF425D6"/>
    <w:rsid w:val="0EF600FC"/>
    <w:rsid w:val="0EFB5712"/>
    <w:rsid w:val="0EFC4677"/>
    <w:rsid w:val="0F0E6F5D"/>
    <w:rsid w:val="0F1633D4"/>
    <w:rsid w:val="0F1A028E"/>
    <w:rsid w:val="0F1B7B63"/>
    <w:rsid w:val="0F1D75CA"/>
    <w:rsid w:val="0F1F6681"/>
    <w:rsid w:val="0F1F77AF"/>
    <w:rsid w:val="0F21411F"/>
    <w:rsid w:val="0F334EAC"/>
    <w:rsid w:val="0F396824"/>
    <w:rsid w:val="0F3F50A1"/>
    <w:rsid w:val="0F4D29C7"/>
    <w:rsid w:val="0F5307B1"/>
    <w:rsid w:val="0F5B5D20"/>
    <w:rsid w:val="0F6737A9"/>
    <w:rsid w:val="0F696E73"/>
    <w:rsid w:val="0F8E0630"/>
    <w:rsid w:val="0F900551"/>
    <w:rsid w:val="0F9022FF"/>
    <w:rsid w:val="0F916989"/>
    <w:rsid w:val="0F9A1438"/>
    <w:rsid w:val="0F9B2A25"/>
    <w:rsid w:val="0F9C5942"/>
    <w:rsid w:val="0FAD7DC9"/>
    <w:rsid w:val="0FC7596C"/>
    <w:rsid w:val="0FC85F3C"/>
    <w:rsid w:val="0FCB3337"/>
    <w:rsid w:val="0FD03043"/>
    <w:rsid w:val="0FDA5C70"/>
    <w:rsid w:val="0FE1702F"/>
    <w:rsid w:val="0FE95EB3"/>
    <w:rsid w:val="0FEF336C"/>
    <w:rsid w:val="0FF31714"/>
    <w:rsid w:val="0FFA3C1C"/>
    <w:rsid w:val="10030D22"/>
    <w:rsid w:val="10042663"/>
    <w:rsid w:val="10085BBA"/>
    <w:rsid w:val="100B7BD7"/>
    <w:rsid w:val="10260EB5"/>
    <w:rsid w:val="10284D4D"/>
    <w:rsid w:val="102877EC"/>
    <w:rsid w:val="103A2877"/>
    <w:rsid w:val="103E5F5E"/>
    <w:rsid w:val="1059610D"/>
    <w:rsid w:val="10637A6B"/>
    <w:rsid w:val="10685029"/>
    <w:rsid w:val="10703594"/>
    <w:rsid w:val="10741C20"/>
    <w:rsid w:val="108160EB"/>
    <w:rsid w:val="10831C7B"/>
    <w:rsid w:val="108B0D18"/>
    <w:rsid w:val="109408F3"/>
    <w:rsid w:val="10964205"/>
    <w:rsid w:val="109E3D4F"/>
    <w:rsid w:val="10A87B1C"/>
    <w:rsid w:val="10AB3168"/>
    <w:rsid w:val="10B00A67"/>
    <w:rsid w:val="10C15AB2"/>
    <w:rsid w:val="10C273C3"/>
    <w:rsid w:val="10C6288F"/>
    <w:rsid w:val="10C64AAD"/>
    <w:rsid w:val="10CE627F"/>
    <w:rsid w:val="10D821AF"/>
    <w:rsid w:val="10F56048"/>
    <w:rsid w:val="10FC5772"/>
    <w:rsid w:val="10FD7E68"/>
    <w:rsid w:val="11111F3A"/>
    <w:rsid w:val="1114228C"/>
    <w:rsid w:val="11162FE3"/>
    <w:rsid w:val="111E1A8E"/>
    <w:rsid w:val="112409B7"/>
    <w:rsid w:val="11277EBF"/>
    <w:rsid w:val="11286567"/>
    <w:rsid w:val="11346A77"/>
    <w:rsid w:val="113F4335"/>
    <w:rsid w:val="1142587A"/>
    <w:rsid w:val="114333A1"/>
    <w:rsid w:val="114626C6"/>
    <w:rsid w:val="11477335"/>
    <w:rsid w:val="114A6D0C"/>
    <w:rsid w:val="1154554F"/>
    <w:rsid w:val="11603F53"/>
    <w:rsid w:val="116535BD"/>
    <w:rsid w:val="116577BB"/>
    <w:rsid w:val="116D74C7"/>
    <w:rsid w:val="11756886"/>
    <w:rsid w:val="117E1538"/>
    <w:rsid w:val="118045F5"/>
    <w:rsid w:val="118A3424"/>
    <w:rsid w:val="118C6795"/>
    <w:rsid w:val="118D5511"/>
    <w:rsid w:val="119A3908"/>
    <w:rsid w:val="119C7347"/>
    <w:rsid w:val="11A402E3"/>
    <w:rsid w:val="11B5119F"/>
    <w:rsid w:val="11C57571"/>
    <w:rsid w:val="11C70E0E"/>
    <w:rsid w:val="11D05635"/>
    <w:rsid w:val="11D12F8B"/>
    <w:rsid w:val="11EB4164"/>
    <w:rsid w:val="11F254F3"/>
    <w:rsid w:val="11F43656"/>
    <w:rsid w:val="11FC4B3F"/>
    <w:rsid w:val="12057045"/>
    <w:rsid w:val="120E090C"/>
    <w:rsid w:val="121037FD"/>
    <w:rsid w:val="12130FC5"/>
    <w:rsid w:val="1223727C"/>
    <w:rsid w:val="123258EF"/>
    <w:rsid w:val="123A29F6"/>
    <w:rsid w:val="123C49C0"/>
    <w:rsid w:val="12416F97"/>
    <w:rsid w:val="12514ABE"/>
    <w:rsid w:val="12560E79"/>
    <w:rsid w:val="125748D9"/>
    <w:rsid w:val="12694C09"/>
    <w:rsid w:val="126B2BAF"/>
    <w:rsid w:val="127001C5"/>
    <w:rsid w:val="127F160E"/>
    <w:rsid w:val="12874700"/>
    <w:rsid w:val="128935F4"/>
    <w:rsid w:val="12920568"/>
    <w:rsid w:val="129B7938"/>
    <w:rsid w:val="12A061A1"/>
    <w:rsid w:val="12A11341"/>
    <w:rsid w:val="12A612E4"/>
    <w:rsid w:val="12B2233E"/>
    <w:rsid w:val="12B35C24"/>
    <w:rsid w:val="12BA7692"/>
    <w:rsid w:val="12BE3627"/>
    <w:rsid w:val="12BE53D5"/>
    <w:rsid w:val="12C9426C"/>
    <w:rsid w:val="12CE71B4"/>
    <w:rsid w:val="12DF0690"/>
    <w:rsid w:val="12E001E9"/>
    <w:rsid w:val="12ED4FD8"/>
    <w:rsid w:val="12F42C75"/>
    <w:rsid w:val="12F55CD4"/>
    <w:rsid w:val="13006736"/>
    <w:rsid w:val="130A686C"/>
    <w:rsid w:val="130B2B41"/>
    <w:rsid w:val="130F0E08"/>
    <w:rsid w:val="1313761C"/>
    <w:rsid w:val="13141499"/>
    <w:rsid w:val="13173726"/>
    <w:rsid w:val="131D37D2"/>
    <w:rsid w:val="131E2317"/>
    <w:rsid w:val="13257202"/>
    <w:rsid w:val="132A2A6A"/>
    <w:rsid w:val="132C1776"/>
    <w:rsid w:val="133438E9"/>
    <w:rsid w:val="133728D1"/>
    <w:rsid w:val="13377FD1"/>
    <w:rsid w:val="13386F35"/>
    <w:rsid w:val="133D454B"/>
    <w:rsid w:val="133D57E6"/>
    <w:rsid w:val="133F3D36"/>
    <w:rsid w:val="13432E25"/>
    <w:rsid w:val="1347361C"/>
    <w:rsid w:val="1353537A"/>
    <w:rsid w:val="135B2C24"/>
    <w:rsid w:val="138836C6"/>
    <w:rsid w:val="138F1AA8"/>
    <w:rsid w:val="13942D97"/>
    <w:rsid w:val="139B5148"/>
    <w:rsid w:val="13A237B3"/>
    <w:rsid w:val="13A91177"/>
    <w:rsid w:val="13A948DC"/>
    <w:rsid w:val="13AA7607"/>
    <w:rsid w:val="13AC7581"/>
    <w:rsid w:val="13B30CB1"/>
    <w:rsid w:val="13B549CE"/>
    <w:rsid w:val="13B72390"/>
    <w:rsid w:val="13C13D9C"/>
    <w:rsid w:val="13C407C9"/>
    <w:rsid w:val="13C94031"/>
    <w:rsid w:val="13DF3648"/>
    <w:rsid w:val="13E07EEC"/>
    <w:rsid w:val="13E24790"/>
    <w:rsid w:val="13E6064D"/>
    <w:rsid w:val="13E83305"/>
    <w:rsid w:val="13E96481"/>
    <w:rsid w:val="13EC7D20"/>
    <w:rsid w:val="13F00572"/>
    <w:rsid w:val="13FA0089"/>
    <w:rsid w:val="13FE604E"/>
    <w:rsid w:val="1404150D"/>
    <w:rsid w:val="140B7685"/>
    <w:rsid w:val="140D682E"/>
    <w:rsid w:val="14101810"/>
    <w:rsid w:val="14134099"/>
    <w:rsid w:val="14221993"/>
    <w:rsid w:val="143040B0"/>
    <w:rsid w:val="14305E5E"/>
    <w:rsid w:val="1431019E"/>
    <w:rsid w:val="143A0A8B"/>
    <w:rsid w:val="143D2059"/>
    <w:rsid w:val="144C211B"/>
    <w:rsid w:val="145002AE"/>
    <w:rsid w:val="1452396C"/>
    <w:rsid w:val="1457163D"/>
    <w:rsid w:val="14592C14"/>
    <w:rsid w:val="14593607"/>
    <w:rsid w:val="145C11FD"/>
    <w:rsid w:val="14603640"/>
    <w:rsid w:val="14635230"/>
    <w:rsid w:val="146703A5"/>
    <w:rsid w:val="14753BCC"/>
    <w:rsid w:val="14756279"/>
    <w:rsid w:val="147C307E"/>
    <w:rsid w:val="147E306D"/>
    <w:rsid w:val="148D32B1"/>
    <w:rsid w:val="148D4F33"/>
    <w:rsid w:val="148E79F9"/>
    <w:rsid w:val="149F25F2"/>
    <w:rsid w:val="14A32AD4"/>
    <w:rsid w:val="14A63E46"/>
    <w:rsid w:val="14A711AC"/>
    <w:rsid w:val="14B11174"/>
    <w:rsid w:val="14B5456D"/>
    <w:rsid w:val="14B66738"/>
    <w:rsid w:val="14B66F07"/>
    <w:rsid w:val="14C076C6"/>
    <w:rsid w:val="14D56A06"/>
    <w:rsid w:val="14DE3B0C"/>
    <w:rsid w:val="14E275B4"/>
    <w:rsid w:val="14EF3F6B"/>
    <w:rsid w:val="14F03879"/>
    <w:rsid w:val="14F4761F"/>
    <w:rsid w:val="14F86492"/>
    <w:rsid w:val="151412DC"/>
    <w:rsid w:val="151C63E2"/>
    <w:rsid w:val="152359C3"/>
    <w:rsid w:val="15273705"/>
    <w:rsid w:val="15274BAD"/>
    <w:rsid w:val="153042EF"/>
    <w:rsid w:val="154768A3"/>
    <w:rsid w:val="1548759B"/>
    <w:rsid w:val="1548761C"/>
    <w:rsid w:val="154E02AC"/>
    <w:rsid w:val="15541FF3"/>
    <w:rsid w:val="15567922"/>
    <w:rsid w:val="155C2B54"/>
    <w:rsid w:val="15635E03"/>
    <w:rsid w:val="15687343"/>
    <w:rsid w:val="15711FBB"/>
    <w:rsid w:val="15712BD2"/>
    <w:rsid w:val="15735EBE"/>
    <w:rsid w:val="15880269"/>
    <w:rsid w:val="158A495F"/>
    <w:rsid w:val="158B01CB"/>
    <w:rsid w:val="158B4B46"/>
    <w:rsid w:val="158C22C9"/>
    <w:rsid w:val="15916865"/>
    <w:rsid w:val="159D26C3"/>
    <w:rsid w:val="159E4CF5"/>
    <w:rsid w:val="15AC59B8"/>
    <w:rsid w:val="15B24AB7"/>
    <w:rsid w:val="15B90DB3"/>
    <w:rsid w:val="15BC19E7"/>
    <w:rsid w:val="15BE3C6F"/>
    <w:rsid w:val="15C471A6"/>
    <w:rsid w:val="15CE40AB"/>
    <w:rsid w:val="15D40375"/>
    <w:rsid w:val="15DD6507"/>
    <w:rsid w:val="15E1596C"/>
    <w:rsid w:val="15E45152"/>
    <w:rsid w:val="15F551FE"/>
    <w:rsid w:val="15FA2BC8"/>
    <w:rsid w:val="15FB142D"/>
    <w:rsid w:val="15FF181F"/>
    <w:rsid w:val="16014806"/>
    <w:rsid w:val="1607299C"/>
    <w:rsid w:val="16113A6D"/>
    <w:rsid w:val="161672D6"/>
    <w:rsid w:val="161D4990"/>
    <w:rsid w:val="161F63B3"/>
    <w:rsid w:val="162163A6"/>
    <w:rsid w:val="162E2E97"/>
    <w:rsid w:val="16321ADC"/>
    <w:rsid w:val="16324B27"/>
    <w:rsid w:val="163604D9"/>
    <w:rsid w:val="16414353"/>
    <w:rsid w:val="164B627E"/>
    <w:rsid w:val="16526B7A"/>
    <w:rsid w:val="16585B40"/>
    <w:rsid w:val="165B2F3A"/>
    <w:rsid w:val="16662B2C"/>
    <w:rsid w:val="166E2F2C"/>
    <w:rsid w:val="166F6F59"/>
    <w:rsid w:val="167E5202"/>
    <w:rsid w:val="168129A1"/>
    <w:rsid w:val="16907B89"/>
    <w:rsid w:val="16916A50"/>
    <w:rsid w:val="169732C2"/>
    <w:rsid w:val="169966DC"/>
    <w:rsid w:val="169C42E7"/>
    <w:rsid w:val="169E768F"/>
    <w:rsid w:val="16A448E1"/>
    <w:rsid w:val="16A47439"/>
    <w:rsid w:val="16A83506"/>
    <w:rsid w:val="16AA639C"/>
    <w:rsid w:val="16AD19E8"/>
    <w:rsid w:val="16B87170"/>
    <w:rsid w:val="16BA6CDA"/>
    <w:rsid w:val="16C44F84"/>
    <w:rsid w:val="16CD208A"/>
    <w:rsid w:val="16D16E56"/>
    <w:rsid w:val="16D96AE7"/>
    <w:rsid w:val="16ED7503"/>
    <w:rsid w:val="16F87A45"/>
    <w:rsid w:val="1700420E"/>
    <w:rsid w:val="17022691"/>
    <w:rsid w:val="170F2F02"/>
    <w:rsid w:val="1719707D"/>
    <w:rsid w:val="172053E7"/>
    <w:rsid w:val="1729726F"/>
    <w:rsid w:val="172B0B5F"/>
    <w:rsid w:val="17424351"/>
    <w:rsid w:val="174E4E0D"/>
    <w:rsid w:val="17700C7A"/>
    <w:rsid w:val="177B042B"/>
    <w:rsid w:val="17852965"/>
    <w:rsid w:val="17857041"/>
    <w:rsid w:val="178D1819"/>
    <w:rsid w:val="178E4CE3"/>
    <w:rsid w:val="17926530"/>
    <w:rsid w:val="17976428"/>
    <w:rsid w:val="17A82292"/>
    <w:rsid w:val="17A874E1"/>
    <w:rsid w:val="17AF79E2"/>
    <w:rsid w:val="17B533E7"/>
    <w:rsid w:val="17B62B1E"/>
    <w:rsid w:val="17B86DF0"/>
    <w:rsid w:val="17BC0F99"/>
    <w:rsid w:val="17C43206"/>
    <w:rsid w:val="17C74E70"/>
    <w:rsid w:val="17CA0378"/>
    <w:rsid w:val="17D7131A"/>
    <w:rsid w:val="17EF6030"/>
    <w:rsid w:val="181C076B"/>
    <w:rsid w:val="181C19F1"/>
    <w:rsid w:val="182255F2"/>
    <w:rsid w:val="182865F3"/>
    <w:rsid w:val="18302CAF"/>
    <w:rsid w:val="18327623"/>
    <w:rsid w:val="183B653B"/>
    <w:rsid w:val="18464A9E"/>
    <w:rsid w:val="184D43A8"/>
    <w:rsid w:val="18561C0B"/>
    <w:rsid w:val="185740D0"/>
    <w:rsid w:val="186458F6"/>
    <w:rsid w:val="18675D1F"/>
    <w:rsid w:val="18691408"/>
    <w:rsid w:val="186B1B5B"/>
    <w:rsid w:val="186E164B"/>
    <w:rsid w:val="187100E8"/>
    <w:rsid w:val="18740042"/>
    <w:rsid w:val="18765BA1"/>
    <w:rsid w:val="18775C69"/>
    <w:rsid w:val="187A7DED"/>
    <w:rsid w:val="187F5606"/>
    <w:rsid w:val="18813717"/>
    <w:rsid w:val="188B7EE0"/>
    <w:rsid w:val="18936A1C"/>
    <w:rsid w:val="18962920"/>
    <w:rsid w:val="189F3867"/>
    <w:rsid w:val="18A9547C"/>
    <w:rsid w:val="18AE1A47"/>
    <w:rsid w:val="18B057C0"/>
    <w:rsid w:val="18B404C5"/>
    <w:rsid w:val="18B74DA0"/>
    <w:rsid w:val="18B7628C"/>
    <w:rsid w:val="18B903E0"/>
    <w:rsid w:val="18B936C1"/>
    <w:rsid w:val="18C272A1"/>
    <w:rsid w:val="18C42981"/>
    <w:rsid w:val="18CB43A7"/>
    <w:rsid w:val="18CF1E64"/>
    <w:rsid w:val="18D14C09"/>
    <w:rsid w:val="18D45C33"/>
    <w:rsid w:val="18E70207"/>
    <w:rsid w:val="18E936D3"/>
    <w:rsid w:val="18EC7FD0"/>
    <w:rsid w:val="18F057CF"/>
    <w:rsid w:val="18FE29CF"/>
    <w:rsid w:val="19002AD9"/>
    <w:rsid w:val="19013E97"/>
    <w:rsid w:val="19080F64"/>
    <w:rsid w:val="190C6B0E"/>
    <w:rsid w:val="190D667F"/>
    <w:rsid w:val="19116FA1"/>
    <w:rsid w:val="19136B37"/>
    <w:rsid w:val="191F64A1"/>
    <w:rsid w:val="192A2942"/>
    <w:rsid w:val="192D03A2"/>
    <w:rsid w:val="193122CA"/>
    <w:rsid w:val="19362169"/>
    <w:rsid w:val="193A157C"/>
    <w:rsid w:val="19467D20"/>
    <w:rsid w:val="196229FF"/>
    <w:rsid w:val="196634F2"/>
    <w:rsid w:val="196A036B"/>
    <w:rsid w:val="196B5944"/>
    <w:rsid w:val="19731192"/>
    <w:rsid w:val="19755433"/>
    <w:rsid w:val="197B434B"/>
    <w:rsid w:val="198A7DBF"/>
    <w:rsid w:val="19905E79"/>
    <w:rsid w:val="19951A2A"/>
    <w:rsid w:val="19954534"/>
    <w:rsid w:val="19A5109C"/>
    <w:rsid w:val="19BD67DF"/>
    <w:rsid w:val="19C322E0"/>
    <w:rsid w:val="19CB0ABB"/>
    <w:rsid w:val="19E75211"/>
    <w:rsid w:val="19EE0301"/>
    <w:rsid w:val="19F60506"/>
    <w:rsid w:val="19F91FCD"/>
    <w:rsid w:val="19FB0531"/>
    <w:rsid w:val="19FC4ED6"/>
    <w:rsid w:val="1A002F7A"/>
    <w:rsid w:val="1A09249D"/>
    <w:rsid w:val="1A134258"/>
    <w:rsid w:val="1A1A1DE8"/>
    <w:rsid w:val="1A1D6755"/>
    <w:rsid w:val="1A231FC1"/>
    <w:rsid w:val="1A2340A2"/>
    <w:rsid w:val="1A27385F"/>
    <w:rsid w:val="1A28022C"/>
    <w:rsid w:val="1A3F6DFB"/>
    <w:rsid w:val="1A40066C"/>
    <w:rsid w:val="1A465A19"/>
    <w:rsid w:val="1A474018"/>
    <w:rsid w:val="1A4743D2"/>
    <w:rsid w:val="1A495ECC"/>
    <w:rsid w:val="1A4F2DB6"/>
    <w:rsid w:val="1A602357"/>
    <w:rsid w:val="1A6A0B45"/>
    <w:rsid w:val="1A6D60B9"/>
    <w:rsid w:val="1A7519AC"/>
    <w:rsid w:val="1A78230D"/>
    <w:rsid w:val="1A783830"/>
    <w:rsid w:val="1A7C004F"/>
    <w:rsid w:val="1A840CB2"/>
    <w:rsid w:val="1A960DF7"/>
    <w:rsid w:val="1A9E2764"/>
    <w:rsid w:val="1AA44A44"/>
    <w:rsid w:val="1AA44EB0"/>
    <w:rsid w:val="1AA96BE4"/>
    <w:rsid w:val="1AAB193A"/>
    <w:rsid w:val="1AAD645B"/>
    <w:rsid w:val="1AAF434A"/>
    <w:rsid w:val="1AC260C2"/>
    <w:rsid w:val="1AC30640"/>
    <w:rsid w:val="1AC67AEB"/>
    <w:rsid w:val="1AC9077C"/>
    <w:rsid w:val="1AC90DBB"/>
    <w:rsid w:val="1AC94573"/>
    <w:rsid w:val="1ACB068F"/>
    <w:rsid w:val="1ACF0EEF"/>
    <w:rsid w:val="1AD02149"/>
    <w:rsid w:val="1AD5150D"/>
    <w:rsid w:val="1ADF413A"/>
    <w:rsid w:val="1AEF702A"/>
    <w:rsid w:val="1B036AE3"/>
    <w:rsid w:val="1B0A3124"/>
    <w:rsid w:val="1B0C2B2F"/>
    <w:rsid w:val="1B122762"/>
    <w:rsid w:val="1B304996"/>
    <w:rsid w:val="1B324DFA"/>
    <w:rsid w:val="1B3501FE"/>
    <w:rsid w:val="1B3B4F9C"/>
    <w:rsid w:val="1B3F2E2B"/>
    <w:rsid w:val="1B46351E"/>
    <w:rsid w:val="1B4C0E33"/>
    <w:rsid w:val="1B507011"/>
    <w:rsid w:val="1B617245"/>
    <w:rsid w:val="1B6443B9"/>
    <w:rsid w:val="1B693D86"/>
    <w:rsid w:val="1B6F7BD8"/>
    <w:rsid w:val="1B832F6C"/>
    <w:rsid w:val="1B8C01D9"/>
    <w:rsid w:val="1B8F4277"/>
    <w:rsid w:val="1B901690"/>
    <w:rsid w:val="1B944F25"/>
    <w:rsid w:val="1B99078D"/>
    <w:rsid w:val="1B9D6245"/>
    <w:rsid w:val="1BBC447B"/>
    <w:rsid w:val="1BC13B9C"/>
    <w:rsid w:val="1BC8528B"/>
    <w:rsid w:val="1BC925CC"/>
    <w:rsid w:val="1BCB22A8"/>
    <w:rsid w:val="1BD0390B"/>
    <w:rsid w:val="1BD533D3"/>
    <w:rsid w:val="1BD87507"/>
    <w:rsid w:val="1BE03C9A"/>
    <w:rsid w:val="1BE340FE"/>
    <w:rsid w:val="1BE51C24"/>
    <w:rsid w:val="1BE85270"/>
    <w:rsid w:val="1BEA3EA1"/>
    <w:rsid w:val="1BED0AD9"/>
    <w:rsid w:val="1BF61CB2"/>
    <w:rsid w:val="1BFB6832"/>
    <w:rsid w:val="1BFE6842"/>
    <w:rsid w:val="1C0928C4"/>
    <w:rsid w:val="1C0968EA"/>
    <w:rsid w:val="1C0B5C57"/>
    <w:rsid w:val="1C1267CB"/>
    <w:rsid w:val="1C13235A"/>
    <w:rsid w:val="1C146065"/>
    <w:rsid w:val="1C156F10"/>
    <w:rsid w:val="1C1C2FAC"/>
    <w:rsid w:val="1C30784F"/>
    <w:rsid w:val="1C336430"/>
    <w:rsid w:val="1C34223F"/>
    <w:rsid w:val="1C350400"/>
    <w:rsid w:val="1C367A66"/>
    <w:rsid w:val="1C37695D"/>
    <w:rsid w:val="1C3A37CC"/>
    <w:rsid w:val="1C3A61A3"/>
    <w:rsid w:val="1C4B2607"/>
    <w:rsid w:val="1C4E373E"/>
    <w:rsid w:val="1C4F156C"/>
    <w:rsid w:val="1C5546B6"/>
    <w:rsid w:val="1C580648"/>
    <w:rsid w:val="1C5943A5"/>
    <w:rsid w:val="1C5A0222"/>
    <w:rsid w:val="1C5B2501"/>
    <w:rsid w:val="1C625023"/>
    <w:rsid w:val="1C6C4E3D"/>
    <w:rsid w:val="1C6D0804"/>
    <w:rsid w:val="1C7B396D"/>
    <w:rsid w:val="1C832A1E"/>
    <w:rsid w:val="1C8F393E"/>
    <w:rsid w:val="1C901B90"/>
    <w:rsid w:val="1C9176B6"/>
    <w:rsid w:val="1C92743A"/>
    <w:rsid w:val="1C94080A"/>
    <w:rsid w:val="1CAE2016"/>
    <w:rsid w:val="1CB01EBA"/>
    <w:rsid w:val="1CB11B06"/>
    <w:rsid w:val="1CB3096C"/>
    <w:rsid w:val="1CB56037"/>
    <w:rsid w:val="1CBB2D46"/>
    <w:rsid w:val="1CBC195B"/>
    <w:rsid w:val="1CD551CA"/>
    <w:rsid w:val="1CD7365A"/>
    <w:rsid w:val="1CDC4DD5"/>
    <w:rsid w:val="1CEB326A"/>
    <w:rsid w:val="1D012A8E"/>
    <w:rsid w:val="1D01483C"/>
    <w:rsid w:val="1D146F97"/>
    <w:rsid w:val="1D181B85"/>
    <w:rsid w:val="1D1A3EAF"/>
    <w:rsid w:val="1D246914"/>
    <w:rsid w:val="1D2755B7"/>
    <w:rsid w:val="1D2C7777"/>
    <w:rsid w:val="1D3764AF"/>
    <w:rsid w:val="1D3A1AFC"/>
    <w:rsid w:val="1D4330A6"/>
    <w:rsid w:val="1D65301C"/>
    <w:rsid w:val="1D6E5E28"/>
    <w:rsid w:val="1D7B0ACF"/>
    <w:rsid w:val="1D7E40DE"/>
    <w:rsid w:val="1D867418"/>
    <w:rsid w:val="1D8F53FE"/>
    <w:rsid w:val="1DA000F7"/>
    <w:rsid w:val="1DA82F09"/>
    <w:rsid w:val="1DB52E23"/>
    <w:rsid w:val="1DB7139E"/>
    <w:rsid w:val="1DC71A12"/>
    <w:rsid w:val="1DD51F20"/>
    <w:rsid w:val="1DD65CC8"/>
    <w:rsid w:val="1DE257E9"/>
    <w:rsid w:val="1DEB3D87"/>
    <w:rsid w:val="1DED0C1F"/>
    <w:rsid w:val="1DF9451D"/>
    <w:rsid w:val="1DFE08D6"/>
    <w:rsid w:val="1DFE521F"/>
    <w:rsid w:val="1E162569"/>
    <w:rsid w:val="1E2615E7"/>
    <w:rsid w:val="1E272630"/>
    <w:rsid w:val="1E341119"/>
    <w:rsid w:val="1E347D63"/>
    <w:rsid w:val="1E430890"/>
    <w:rsid w:val="1E450758"/>
    <w:rsid w:val="1E4A3FC0"/>
    <w:rsid w:val="1E5C3757"/>
    <w:rsid w:val="1E672DC4"/>
    <w:rsid w:val="1E686EBD"/>
    <w:rsid w:val="1E744D21"/>
    <w:rsid w:val="1E7875AB"/>
    <w:rsid w:val="1E803505"/>
    <w:rsid w:val="1E825A00"/>
    <w:rsid w:val="1E8E65A3"/>
    <w:rsid w:val="1EAF32E5"/>
    <w:rsid w:val="1EAF4086"/>
    <w:rsid w:val="1EB678A8"/>
    <w:rsid w:val="1EB80AF3"/>
    <w:rsid w:val="1EB8152A"/>
    <w:rsid w:val="1EC27FFB"/>
    <w:rsid w:val="1EC30895"/>
    <w:rsid w:val="1ECC2C27"/>
    <w:rsid w:val="1EE00CB3"/>
    <w:rsid w:val="1EE93F77"/>
    <w:rsid w:val="1EEA30B3"/>
    <w:rsid w:val="1EED4231"/>
    <w:rsid w:val="1EED793C"/>
    <w:rsid w:val="1EEE1E03"/>
    <w:rsid w:val="1EF328AA"/>
    <w:rsid w:val="1F07008F"/>
    <w:rsid w:val="1F136211"/>
    <w:rsid w:val="1F2A4FBC"/>
    <w:rsid w:val="1F365E2B"/>
    <w:rsid w:val="1F3B2DE6"/>
    <w:rsid w:val="1F3E1D77"/>
    <w:rsid w:val="1F3F164B"/>
    <w:rsid w:val="1F652DAB"/>
    <w:rsid w:val="1F66307C"/>
    <w:rsid w:val="1F6D67E7"/>
    <w:rsid w:val="1F7373EC"/>
    <w:rsid w:val="1F7E2350"/>
    <w:rsid w:val="1F7E6617"/>
    <w:rsid w:val="1F933745"/>
    <w:rsid w:val="1F9479CB"/>
    <w:rsid w:val="1F9A4AD4"/>
    <w:rsid w:val="1FA51753"/>
    <w:rsid w:val="1FA802DB"/>
    <w:rsid w:val="1FAA740D"/>
    <w:rsid w:val="1FAB6CE1"/>
    <w:rsid w:val="1FB212F2"/>
    <w:rsid w:val="1FBA3477"/>
    <w:rsid w:val="1FBC7E95"/>
    <w:rsid w:val="1FBD035A"/>
    <w:rsid w:val="1FC41B50"/>
    <w:rsid w:val="1FCF6D49"/>
    <w:rsid w:val="1FD34083"/>
    <w:rsid w:val="1FD614CC"/>
    <w:rsid w:val="1FD77464"/>
    <w:rsid w:val="1FDE3C4D"/>
    <w:rsid w:val="1FE21DDE"/>
    <w:rsid w:val="1FE612D2"/>
    <w:rsid w:val="1FE8215C"/>
    <w:rsid w:val="1FF65C7D"/>
    <w:rsid w:val="1FFB1A16"/>
    <w:rsid w:val="1FFE32B4"/>
    <w:rsid w:val="200D1D8D"/>
    <w:rsid w:val="20112FE8"/>
    <w:rsid w:val="20154AB7"/>
    <w:rsid w:val="20166850"/>
    <w:rsid w:val="20182D94"/>
    <w:rsid w:val="201B5C14"/>
    <w:rsid w:val="202A301B"/>
    <w:rsid w:val="203D2423"/>
    <w:rsid w:val="2043058A"/>
    <w:rsid w:val="204D7D98"/>
    <w:rsid w:val="205159B5"/>
    <w:rsid w:val="20594211"/>
    <w:rsid w:val="206C46C2"/>
    <w:rsid w:val="206C6470"/>
    <w:rsid w:val="208B43BB"/>
    <w:rsid w:val="208D3094"/>
    <w:rsid w:val="209C203A"/>
    <w:rsid w:val="20A43E5C"/>
    <w:rsid w:val="20A53730"/>
    <w:rsid w:val="20A63420"/>
    <w:rsid w:val="20A64E49"/>
    <w:rsid w:val="20B011EE"/>
    <w:rsid w:val="20C16E58"/>
    <w:rsid w:val="20D34741"/>
    <w:rsid w:val="20D43C04"/>
    <w:rsid w:val="20D92A5B"/>
    <w:rsid w:val="20E5015C"/>
    <w:rsid w:val="20EA0DC9"/>
    <w:rsid w:val="20FB61D1"/>
    <w:rsid w:val="20FC21E7"/>
    <w:rsid w:val="20FF271D"/>
    <w:rsid w:val="21026DD4"/>
    <w:rsid w:val="210743EB"/>
    <w:rsid w:val="210E2B75"/>
    <w:rsid w:val="210E5C08"/>
    <w:rsid w:val="2114231E"/>
    <w:rsid w:val="21162A64"/>
    <w:rsid w:val="21170193"/>
    <w:rsid w:val="212058C0"/>
    <w:rsid w:val="21297F84"/>
    <w:rsid w:val="21397CF3"/>
    <w:rsid w:val="213A661F"/>
    <w:rsid w:val="213B2E03"/>
    <w:rsid w:val="21562299"/>
    <w:rsid w:val="215B3F2D"/>
    <w:rsid w:val="21626976"/>
    <w:rsid w:val="2165534F"/>
    <w:rsid w:val="21671431"/>
    <w:rsid w:val="216830DB"/>
    <w:rsid w:val="216D462E"/>
    <w:rsid w:val="21731DFE"/>
    <w:rsid w:val="2182708D"/>
    <w:rsid w:val="218B0B78"/>
    <w:rsid w:val="21917344"/>
    <w:rsid w:val="21956A32"/>
    <w:rsid w:val="21A01B0A"/>
    <w:rsid w:val="21CC32B2"/>
    <w:rsid w:val="21CE1665"/>
    <w:rsid w:val="21D27278"/>
    <w:rsid w:val="21D36D79"/>
    <w:rsid w:val="21D544E9"/>
    <w:rsid w:val="21D65509"/>
    <w:rsid w:val="21D7200F"/>
    <w:rsid w:val="21F66939"/>
    <w:rsid w:val="21FF5A3F"/>
    <w:rsid w:val="220151A7"/>
    <w:rsid w:val="22091B46"/>
    <w:rsid w:val="22095967"/>
    <w:rsid w:val="22110776"/>
    <w:rsid w:val="22183208"/>
    <w:rsid w:val="221D0AB0"/>
    <w:rsid w:val="22240A22"/>
    <w:rsid w:val="222901C3"/>
    <w:rsid w:val="222B60D3"/>
    <w:rsid w:val="222D5262"/>
    <w:rsid w:val="22320AB2"/>
    <w:rsid w:val="224732F9"/>
    <w:rsid w:val="224C7D46"/>
    <w:rsid w:val="224E05B7"/>
    <w:rsid w:val="22525290"/>
    <w:rsid w:val="22552DCE"/>
    <w:rsid w:val="22596694"/>
    <w:rsid w:val="225B73F3"/>
    <w:rsid w:val="225D670E"/>
    <w:rsid w:val="225E5CC0"/>
    <w:rsid w:val="22602313"/>
    <w:rsid w:val="22603619"/>
    <w:rsid w:val="2262255B"/>
    <w:rsid w:val="2264749D"/>
    <w:rsid w:val="22665141"/>
    <w:rsid w:val="227B6E3E"/>
    <w:rsid w:val="227D0BFC"/>
    <w:rsid w:val="227E7D5D"/>
    <w:rsid w:val="22851A6B"/>
    <w:rsid w:val="22892753"/>
    <w:rsid w:val="228B10E8"/>
    <w:rsid w:val="228E5809"/>
    <w:rsid w:val="229B303C"/>
    <w:rsid w:val="22A43F56"/>
    <w:rsid w:val="22A46395"/>
    <w:rsid w:val="22A66AF9"/>
    <w:rsid w:val="22A75773"/>
    <w:rsid w:val="22B97967"/>
    <w:rsid w:val="22BB36DF"/>
    <w:rsid w:val="22CB4CA9"/>
    <w:rsid w:val="22CC4D82"/>
    <w:rsid w:val="22D54F77"/>
    <w:rsid w:val="22DD3655"/>
    <w:rsid w:val="22E03B4A"/>
    <w:rsid w:val="22E108DD"/>
    <w:rsid w:val="22EB59FC"/>
    <w:rsid w:val="22FE149A"/>
    <w:rsid w:val="22FE3D72"/>
    <w:rsid w:val="23011188"/>
    <w:rsid w:val="2309277B"/>
    <w:rsid w:val="23160915"/>
    <w:rsid w:val="23270D74"/>
    <w:rsid w:val="232908B7"/>
    <w:rsid w:val="232C1572"/>
    <w:rsid w:val="23344FCE"/>
    <w:rsid w:val="23396140"/>
    <w:rsid w:val="233A74F6"/>
    <w:rsid w:val="233E7847"/>
    <w:rsid w:val="235300B7"/>
    <w:rsid w:val="235A1567"/>
    <w:rsid w:val="235C0A1E"/>
    <w:rsid w:val="23694C17"/>
    <w:rsid w:val="236C539D"/>
    <w:rsid w:val="236D0E98"/>
    <w:rsid w:val="236E7CB9"/>
    <w:rsid w:val="23750C4E"/>
    <w:rsid w:val="238C5539"/>
    <w:rsid w:val="238C7A7B"/>
    <w:rsid w:val="238F05C3"/>
    <w:rsid w:val="23917AB1"/>
    <w:rsid w:val="23A221A9"/>
    <w:rsid w:val="23AD74CB"/>
    <w:rsid w:val="23B37EC2"/>
    <w:rsid w:val="23D05A9C"/>
    <w:rsid w:val="23D86D4D"/>
    <w:rsid w:val="23D969DA"/>
    <w:rsid w:val="23E7698F"/>
    <w:rsid w:val="23EA0038"/>
    <w:rsid w:val="23F0560A"/>
    <w:rsid w:val="23F165F5"/>
    <w:rsid w:val="23F65490"/>
    <w:rsid w:val="23F708C9"/>
    <w:rsid w:val="23FA5009"/>
    <w:rsid w:val="23FD6997"/>
    <w:rsid w:val="23FF584D"/>
    <w:rsid w:val="240247FC"/>
    <w:rsid w:val="241035B6"/>
    <w:rsid w:val="24294E02"/>
    <w:rsid w:val="242C68E1"/>
    <w:rsid w:val="242F3C80"/>
    <w:rsid w:val="243B4AD7"/>
    <w:rsid w:val="24422105"/>
    <w:rsid w:val="2452583B"/>
    <w:rsid w:val="245E0F7E"/>
    <w:rsid w:val="245F0C74"/>
    <w:rsid w:val="246062EC"/>
    <w:rsid w:val="246C05A3"/>
    <w:rsid w:val="24785E60"/>
    <w:rsid w:val="247C77CF"/>
    <w:rsid w:val="247F4950"/>
    <w:rsid w:val="248D6735"/>
    <w:rsid w:val="249F0DA7"/>
    <w:rsid w:val="24AC450F"/>
    <w:rsid w:val="24AF11CD"/>
    <w:rsid w:val="24B71C84"/>
    <w:rsid w:val="24B77ED6"/>
    <w:rsid w:val="24BC11E4"/>
    <w:rsid w:val="24CC1BD3"/>
    <w:rsid w:val="24DD5A07"/>
    <w:rsid w:val="24DD793C"/>
    <w:rsid w:val="24DE563A"/>
    <w:rsid w:val="24ED26DC"/>
    <w:rsid w:val="24F22C79"/>
    <w:rsid w:val="24FE0AAE"/>
    <w:rsid w:val="24FE7658"/>
    <w:rsid w:val="25116F24"/>
    <w:rsid w:val="251423C8"/>
    <w:rsid w:val="251470D6"/>
    <w:rsid w:val="25196DF7"/>
    <w:rsid w:val="251A0287"/>
    <w:rsid w:val="251B58BF"/>
    <w:rsid w:val="251C32CA"/>
    <w:rsid w:val="251E252C"/>
    <w:rsid w:val="25223231"/>
    <w:rsid w:val="25343293"/>
    <w:rsid w:val="2536704D"/>
    <w:rsid w:val="253D27AF"/>
    <w:rsid w:val="25416390"/>
    <w:rsid w:val="2543745B"/>
    <w:rsid w:val="254C4AC2"/>
    <w:rsid w:val="255367C7"/>
    <w:rsid w:val="25575578"/>
    <w:rsid w:val="25714529"/>
    <w:rsid w:val="25730293"/>
    <w:rsid w:val="25807950"/>
    <w:rsid w:val="25830581"/>
    <w:rsid w:val="258B55EA"/>
    <w:rsid w:val="259132CD"/>
    <w:rsid w:val="259A75DB"/>
    <w:rsid w:val="259B3C6C"/>
    <w:rsid w:val="259D03A0"/>
    <w:rsid w:val="25A37D01"/>
    <w:rsid w:val="25AB4593"/>
    <w:rsid w:val="25C16A46"/>
    <w:rsid w:val="25C9313F"/>
    <w:rsid w:val="25C93BC1"/>
    <w:rsid w:val="25CC175F"/>
    <w:rsid w:val="25CD011C"/>
    <w:rsid w:val="25D6554A"/>
    <w:rsid w:val="25E44CFA"/>
    <w:rsid w:val="25E60A73"/>
    <w:rsid w:val="25E6112E"/>
    <w:rsid w:val="25E835D0"/>
    <w:rsid w:val="25EA1595"/>
    <w:rsid w:val="25EA54B7"/>
    <w:rsid w:val="25F27417"/>
    <w:rsid w:val="25F34F3E"/>
    <w:rsid w:val="25F87C46"/>
    <w:rsid w:val="25FE29FF"/>
    <w:rsid w:val="26090902"/>
    <w:rsid w:val="260929B3"/>
    <w:rsid w:val="26097B20"/>
    <w:rsid w:val="260E417C"/>
    <w:rsid w:val="260E6890"/>
    <w:rsid w:val="260F13CC"/>
    <w:rsid w:val="26105AEF"/>
    <w:rsid w:val="26163F51"/>
    <w:rsid w:val="261B111D"/>
    <w:rsid w:val="26243349"/>
    <w:rsid w:val="26404627"/>
    <w:rsid w:val="264A4DCE"/>
    <w:rsid w:val="264D685D"/>
    <w:rsid w:val="26501A22"/>
    <w:rsid w:val="26553EFC"/>
    <w:rsid w:val="265A1CD1"/>
    <w:rsid w:val="26612499"/>
    <w:rsid w:val="26647BE9"/>
    <w:rsid w:val="26663961"/>
    <w:rsid w:val="2666570F"/>
    <w:rsid w:val="266E0940"/>
    <w:rsid w:val="26814F56"/>
    <w:rsid w:val="26815B10"/>
    <w:rsid w:val="26827EAA"/>
    <w:rsid w:val="268767EE"/>
    <w:rsid w:val="26890504"/>
    <w:rsid w:val="268C786C"/>
    <w:rsid w:val="268F22E6"/>
    <w:rsid w:val="26A021F0"/>
    <w:rsid w:val="26A36964"/>
    <w:rsid w:val="26AE5541"/>
    <w:rsid w:val="26B45FA0"/>
    <w:rsid w:val="26C03072"/>
    <w:rsid w:val="26C6007A"/>
    <w:rsid w:val="26CC7C68"/>
    <w:rsid w:val="26D22307"/>
    <w:rsid w:val="26D7660D"/>
    <w:rsid w:val="26DB56E0"/>
    <w:rsid w:val="26DC4E4E"/>
    <w:rsid w:val="26E2748C"/>
    <w:rsid w:val="26F37307"/>
    <w:rsid w:val="26FE4529"/>
    <w:rsid w:val="270C4509"/>
    <w:rsid w:val="271A2958"/>
    <w:rsid w:val="271C4B31"/>
    <w:rsid w:val="27231B1B"/>
    <w:rsid w:val="272707F2"/>
    <w:rsid w:val="27335F39"/>
    <w:rsid w:val="2736229B"/>
    <w:rsid w:val="273852FE"/>
    <w:rsid w:val="274719E5"/>
    <w:rsid w:val="274843F0"/>
    <w:rsid w:val="274858FC"/>
    <w:rsid w:val="2749418B"/>
    <w:rsid w:val="274F0899"/>
    <w:rsid w:val="274F20FF"/>
    <w:rsid w:val="2753518D"/>
    <w:rsid w:val="276E2ACE"/>
    <w:rsid w:val="277359AB"/>
    <w:rsid w:val="27800296"/>
    <w:rsid w:val="278455ED"/>
    <w:rsid w:val="27905FAC"/>
    <w:rsid w:val="27906EE8"/>
    <w:rsid w:val="27934C2A"/>
    <w:rsid w:val="2797065A"/>
    <w:rsid w:val="279903DB"/>
    <w:rsid w:val="27AD27FA"/>
    <w:rsid w:val="27AF0600"/>
    <w:rsid w:val="27B5647B"/>
    <w:rsid w:val="27B65EF6"/>
    <w:rsid w:val="27B70919"/>
    <w:rsid w:val="27B71317"/>
    <w:rsid w:val="27C03907"/>
    <w:rsid w:val="27C32702"/>
    <w:rsid w:val="27C76926"/>
    <w:rsid w:val="27C93E87"/>
    <w:rsid w:val="27CB7F20"/>
    <w:rsid w:val="27CD106A"/>
    <w:rsid w:val="27D14405"/>
    <w:rsid w:val="27D760CD"/>
    <w:rsid w:val="27D83E9F"/>
    <w:rsid w:val="27DA509A"/>
    <w:rsid w:val="27EF4860"/>
    <w:rsid w:val="2810474F"/>
    <w:rsid w:val="28200BB5"/>
    <w:rsid w:val="283D69F1"/>
    <w:rsid w:val="283F2A53"/>
    <w:rsid w:val="284A7F0B"/>
    <w:rsid w:val="284B1061"/>
    <w:rsid w:val="285B3752"/>
    <w:rsid w:val="286A4BFC"/>
    <w:rsid w:val="286D547B"/>
    <w:rsid w:val="28721BEF"/>
    <w:rsid w:val="2877119D"/>
    <w:rsid w:val="287C56BE"/>
    <w:rsid w:val="287E1436"/>
    <w:rsid w:val="2886385B"/>
    <w:rsid w:val="28885BC4"/>
    <w:rsid w:val="28893646"/>
    <w:rsid w:val="288F7ABC"/>
    <w:rsid w:val="289616CB"/>
    <w:rsid w:val="289A78F2"/>
    <w:rsid w:val="289F7C81"/>
    <w:rsid w:val="28A013AD"/>
    <w:rsid w:val="28A37C3D"/>
    <w:rsid w:val="28A80261"/>
    <w:rsid w:val="28A91F4C"/>
    <w:rsid w:val="28B60BD0"/>
    <w:rsid w:val="28B8244C"/>
    <w:rsid w:val="28B931AE"/>
    <w:rsid w:val="28C122CB"/>
    <w:rsid w:val="28C65FE4"/>
    <w:rsid w:val="28CB40BB"/>
    <w:rsid w:val="28CB65FA"/>
    <w:rsid w:val="28D728F5"/>
    <w:rsid w:val="28E05C4D"/>
    <w:rsid w:val="28E75F62"/>
    <w:rsid w:val="28E8372F"/>
    <w:rsid w:val="28F648E9"/>
    <w:rsid w:val="28F770CB"/>
    <w:rsid w:val="29026CC2"/>
    <w:rsid w:val="29070D99"/>
    <w:rsid w:val="290C0930"/>
    <w:rsid w:val="291034DE"/>
    <w:rsid w:val="29171A85"/>
    <w:rsid w:val="291B4ED7"/>
    <w:rsid w:val="29264E4F"/>
    <w:rsid w:val="292673D8"/>
    <w:rsid w:val="292F5911"/>
    <w:rsid w:val="293D4E4D"/>
    <w:rsid w:val="2950740F"/>
    <w:rsid w:val="295D2615"/>
    <w:rsid w:val="29633231"/>
    <w:rsid w:val="296B0F33"/>
    <w:rsid w:val="2988742F"/>
    <w:rsid w:val="29934A6D"/>
    <w:rsid w:val="29A11F42"/>
    <w:rsid w:val="29A36442"/>
    <w:rsid w:val="29A70519"/>
    <w:rsid w:val="29A7165B"/>
    <w:rsid w:val="29AA1DB7"/>
    <w:rsid w:val="29B02340"/>
    <w:rsid w:val="29B16E55"/>
    <w:rsid w:val="29B71615"/>
    <w:rsid w:val="29B8724D"/>
    <w:rsid w:val="29B9024C"/>
    <w:rsid w:val="29C31745"/>
    <w:rsid w:val="29CF7BC4"/>
    <w:rsid w:val="29D551AF"/>
    <w:rsid w:val="29D63A61"/>
    <w:rsid w:val="29E16660"/>
    <w:rsid w:val="29E27F08"/>
    <w:rsid w:val="29EB7292"/>
    <w:rsid w:val="29F37C02"/>
    <w:rsid w:val="29F63DE5"/>
    <w:rsid w:val="29F967DF"/>
    <w:rsid w:val="29FE4E85"/>
    <w:rsid w:val="29FF172F"/>
    <w:rsid w:val="2A18259C"/>
    <w:rsid w:val="2A1E1215"/>
    <w:rsid w:val="2A2369F6"/>
    <w:rsid w:val="2A25483F"/>
    <w:rsid w:val="2A2C4881"/>
    <w:rsid w:val="2A2C6C70"/>
    <w:rsid w:val="2A2F2AF8"/>
    <w:rsid w:val="2A370663"/>
    <w:rsid w:val="2A3E55AE"/>
    <w:rsid w:val="2A440E9D"/>
    <w:rsid w:val="2A44220C"/>
    <w:rsid w:val="2A444539"/>
    <w:rsid w:val="2A5328BC"/>
    <w:rsid w:val="2A57783B"/>
    <w:rsid w:val="2A5F2BA2"/>
    <w:rsid w:val="2A5F7636"/>
    <w:rsid w:val="2A720B27"/>
    <w:rsid w:val="2A7C19A5"/>
    <w:rsid w:val="2A8240DB"/>
    <w:rsid w:val="2A832D34"/>
    <w:rsid w:val="2A861C1F"/>
    <w:rsid w:val="2A8645D2"/>
    <w:rsid w:val="2A870575"/>
    <w:rsid w:val="2A8D3BD6"/>
    <w:rsid w:val="2A946CEF"/>
    <w:rsid w:val="2A9A1E2C"/>
    <w:rsid w:val="2AA131BA"/>
    <w:rsid w:val="2AAC21EB"/>
    <w:rsid w:val="2AAF3D51"/>
    <w:rsid w:val="2AB750BE"/>
    <w:rsid w:val="2ABA6E06"/>
    <w:rsid w:val="2AC46B33"/>
    <w:rsid w:val="2AC46EA9"/>
    <w:rsid w:val="2AEC6B2B"/>
    <w:rsid w:val="2AFA64AB"/>
    <w:rsid w:val="2B0E71AE"/>
    <w:rsid w:val="2B1E41E9"/>
    <w:rsid w:val="2B1E480B"/>
    <w:rsid w:val="2B2822D1"/>
    <w:rsid w:val="2B2C3528"/>
    <w:rsid w:val="2B314B8F"/>
    <w:rsid w:val="2B33006C"/>
    <w:rsid w:val="2B3416F3"/>
    <w:rsid w:val="2B564D56"/>
    <w:rsid w:val="2B5841C1"/>
    <w:rsid w:val="2B590CB5"/>
    <w:rsid w:val="2B5E5172"/>
    <w:rsid w:val="2B6F3EA5"/>
    <w:rsid w:val="2B763C15"/>
    <w:rsid w:val="2B7E48DA"/>
    <w:rsid w:val="2B801021"/>
    <w:rsid w:val="2B803534"/>
    <w:rsid w:val="2B8E1990"/>
    <w:rsid w:val="2B980A61"/>
    <w:rsid w:val="2B9D713B"/>
    <w:rsid w:val="2B9F185E"/>
    <w:rsid w:val="2BA21523"/>
    <w:rsid w:val="2BB2551C"/>
    <w:rsid w:val="2BB331A5"/>
    <w:rsid w:val="2BB35523"/>
    <w:rsid w:val="2BBF5FEE"/>
    <w:rsid w:val="2BC5496C"/>
    <w:rsid w:val="2BC63F40"/>
    <w:rsid w:val="2BCB33A2"/>
    <w:rsid w:val="2BCC4267"/>
    <w:rsid w:val="2BD575BF"/>
    <w:rsid w:val="2BDD0768"/>
    <w:rsid w:val="2BDE2448"/>
    <w:rsid w:val="2BE442B8"/>
    <w:rsid w:val="2BF75796"/>
    <w:rsid w:val="2BFA2FF9"/>
    <w:rsid w:val="2C052162"/>
    <w:rsid w:val="2C1F0952"/>
    <w:rsid w:val="2C227594"/>
    <w:rsid w:val="2C26606D"/>
    <w:rsid w:val="2C2B3683"/>
    <w:rsid w:val="2C2B4D6A"/>
    <w:rsid w:val="2C2E6CCF"/>
    <w:rsid w:val="2C3E0809"/>
    <w:rsid w:val="2C426125"/>
    <w:rsid w:val="2C4604BD"/>
    <w:rsid w:val="2C4913A2"/>
    <w:rsid w:val="2C4E7372"/>
    <w:rsid w:val="2C506C46"/>
    <w:rsid w:val="2C510226"/>
    <w:rsid w:val="2C5523D3"/>
    <w:rsid w:val="2C574478"/>
    <w:rsid w:val="2C6170B1"/>
    <w:rsid w:val="2C6E207C"/>
    <w:rsid w:val="2C7A5532"/>
    <w:rsid w:val="2C892008"/>
    <w:rsid w:val="2C8C34AF"/>
    <w:rsid w:val="2C8E776E"/>
    <w:rsid w:val="2C8F3B89"/>
    <w:rsid w:val="2C9A3C32"/>
    <w:rsid w:val="2CAB443D"/>
    <w:rsid w:val="2CC016FF"/>
    <w:rsid w:val="2CC46A54"/>
    <w:rsid w:val="2CD65020"/>
    <w:rsid w:val="2CDC0D73"/>
    <w:rsid w:val="2CE0118F"/>
    <w:rsid w:val="2CE37ABA"/>
    <w:rsid w:val="2CEC375F"/>
    <w:rsid w:val="2CF06DCB"/>
    <w:rsid w:val="2CFA147B"/>
    <w:rsid w:val="2CFF066C"/>
    <w:rsid w:val="2D031F0A"/>
    <w:rsid w:val="2D153DE9"/>
    <w:rsid w:val="2D1E4CEC"/>
    <w:rsid w:val="2D202ABC"/>
    <w:rsid w:val="2D2554AF"/>
    <w:rsid w:val="2D31774B"/>
    <w:rsid w:val="2D3253FC"/>
    <w:rsid w:val="2D3F50B2"/>
    <w:rsid w:val="2D436247"/>
    <w:rsid w:val="2D572256"/>
    <w:rsid w:val="2D654973"/>
    <w:rsid w:val="2D8624DA"/>
    <w:rsid w:val="2D8D3ECA"/>
    <w:rsid w:val="2DA76701"/>
    <w:rsid w:val="2DA84C0E"/>
    <w:rsid w:val="2DB12E96"/>
    <w:rsid w:val="2DB16FAB"/>
    <w:rsid w:val="2DB73DF8"/>
    <w:rsid w:val="2DC104CD"/>
    <w:rsid w:val="2DCD5130"/>
    <w:rsid w:val="2DD35D80"/>
    <w:rsid w:val="2DD605D2"/>
    <w:rsid w:val="2DD90424"/>
    <w:rsid w:val="2DDB4C35"/>
    <w:rsid w:val="2DEF4853"/>
    <w:rsid w:val="2DF053D5"/>
    <w:rsid w:val="2DFA7067"/>
    <w:rsid w:val="2DFC787A"/>
    <w:rsid w:val="2E051CB2"/>
    <w:rsid w:val="2E07419A"/>
    <w:rsid w:val="2E0F4A25"/>
    <w:rsid w:val="2E134576"/>
    <w:rsid w:val="2E16660C"/>
    <w:rsid w:val="2E1E38AE"/>
    <w:rsid w:val="2E2079BC"/>
    <w:rsid w:val="2E225693"/>
    <w:rsid w:val="2E277E7A"/>
    <w:rsid w:val="2E2A27AE"/>
    <w:rsid w:val="2E2B796A"/>
    <w:rsid w:val="2E363FF8"/>
    <w:rsid w:val="2E3D7193"/>
    <w:rsid w:val="2E45359E"/>
    <w:rsid w:val="2E496043"/>
    <w:rsid w:val="2E4A5917"/>
    <w:rsid w:val="2E4B1DBB"/>
    <w:rsid w:val="2E5C43CC"/>
    <w:rsid w:val="2E5E0C4B"/>
    <w:rsid w:val="2E7B1F74"/>
    <w:rsid w:val="2E87597F"/>
    <w:rsid w:val="2EA63495"/>
    <w:rsid w:val="2EA96AE1"/>
    <w:rsid w:val="2EAA15F1"/>
    <w:rsid w:val="2EAE2349"/>
    <w:rsid w:val="2EB30883"/>
    <w:rsid w:val="2EB72FB4"/>
    <w:rsid w:val="2EC51B0D"/>
    <w:rsid w:val="2EC76F67"/>
    <w:rsid w:val="2ECF3D85"/>
    <w:rsid w:val="2ED718A0"/>
    <w:rsid w:val="2ED973C6"/>
    <w:rsid w:val="2EE1627B"/>
    <w:rsid w:val="2EE606A8"/>
    <w:rsid w:val="2EEA15D4"/>
    <w:rsid w:val="2EF05CCC"/>
    <w:rsid w:val="2EF2593B"/>
    <w:rsid w:val="2EF84D3C"/>
    <w:rsid w:val="2F074090"/>
    <w:rsid w:val="2F076A24"/>
    <w:rsid w:val="2F097580"/>
    <w:rsid w:val="2F0D39F2"/>
    <w:rsid w:val="2F0F657A"/>
    <w:rsid w:val="2F16260B"/>
    <w:rsid w:val="2F220469"/>
    <w:rsid w:val="2F29178F"/>
    <w:rsid w:val="2F2B39A7"/>
    <w:rsid w:val="2F320885"/>
    <w:rsid w:val="2F321585"/>
    <w:rsid w:val="2F39752B"/>
    <w:rsid w:val="2F3A49E5"/>
    <w:rsid w:val="2F3C4FB2"/>
    <w:rsid w:val="2F4302EE"/>
    <w:rsid w:val="2F430CE4"/>
    <w:rsid w:val="2F633134"/>
    <w:rsid w:val="2F643502"/>
    <w:rsid w:val="2F68699C"/>
    <w:rsid w:val="2F6E7EE3"/>
    <w:rsid w:val="2F7013AD"/>
    <w:rsid w:val="2F763569"/>
    <w:rsid w:val="2F84222C"/>
    <w:rsid w:val="2F873C08"/>
    <w:rsid w:val="2F8A06C1"/>
    <w:rsid w:val="2F8B455A"/>
    <w:rsid w:val="2F9817A4"/>
    <w:rsid w:val="2F9967F4"/>
    <w:rsid w:val="2F9A5E88"/>
    <w:rsid w:val="2FB400E1"/>
    <w:rsid w:val="2FB96692"/>
    <w:rsid w:val="2FBD34D9"/>
    <w:rsid w:val="2FC24F7E"/>
    <w:rsid w:val="2FCA26B1"/>
    <w:rsid w:val="2FCC1679"/>
    <w:rsid w:val="2FCE2CA3"/>
    <w:rsid w:val="2FD11895"/>
    <w:rsid w:val="2FD45DE0"/>
    <w:rsid w:val="2FD56807"/>
    <w:rsid w:val="2FE30326"/>
    <w:rsid w:val="2FE35C69"/>
    <w:rsid w:val="2FED502D"/>
    <w:rsid w:val="2FEE1761"/>
    <w:rsid w:val="2FEF5526"/>
    <w:rsid w:val="2FF7799E"/>
    <w:rsid w:val="302057E5"/>
    <w:rsid w:val="30254EDA"/>
    <w:rsid w:val="30274161"/>
    <w:rsid w:val="302A4D3D"/>
    <w:rsid w:val="302B4192"/>
    <w:rsid w:val="30302817"/>
    <w:rsid w:val="303B38BE"/>
    <w:rsid w:val="303E14AB"/>
    <w:rsid w:val="30544BA4"/>
    <w:rsid w:val="305F5858"/>
    <w:rsid w:val="30655C0D"/>
    <w:rsid w:val="30656DA7"/>
    <w:rsid w:val="306A1BCF"/>
    <w:rsid w:val="306F0A59"/>
    <w:rsid w:val="30701715"/>
    <w:rsid w:val="308B7474"/>
    <w:rsid w:val="309061AB"/>
    <w:rsid w:val="30944AC2"/>
    <w:rsid w:val="309F6C6E"/>
    <w:rsid w:val="30AE03DF"/>
    <w:rsid w:val="30BB3385"/>
    <w:rsid w:val="30BC6FA0"/>
    <w:rsid w:val="30BD68A5"/>
    <w:rsid w:val="30DF2C8E"/>
    <w:rsid w:val="30E87D95"/>
    <w:rsid w:val="30EB3D2E"/>
    <w:rsid w:val="30F059C9"/>
    <w:rsid w:val="3105557F"/>
    <w:rsid w:val="3115220C"/>
    <w:rsid w:val="31215055"/>
    <w:rsid w:val="31240C79"/>
    <w:rsid w:val="31264419"/>
    <w:rsid w:val="314632AA"/>
    <w:rsid w:val="31474374"/>
    <w:rsid w:val="3147722A"/>
    <w:rsid w:val="314D23A2"/>
    <w:rsid w:val="31597CDD"/>
    <w:rsid w:val="315A7C75"/>
    <w:rsid w:val="315F792B"/>
    <w:rsid w:val="31605B7D"/>
    <w:rsid w:val="3178020C"/>
    <w:rsid w:val="31886E82"/>
    <w:rsid w:val="31897D43"/>
    <w:rsid w:val="3192480E"/>
    <w:rsid w:val="31A71174"/>
    <w:rsid w:val="31AB0F9C"/>
    <w:rsid w:val="31AC0EC4"/>
    <w:rsid w:val="31B20E63"/>
    <w:rsid w:val="31BB2DB3"/>
    <w:rsid w:val="31BC1712"/>
    <w:rsid w:val="31BD5826"/>
    <w:rsid w:val="31C703F8"/>
    <w:rsid w:val="31CC3E02"/>
    <w:rsid w:val="31CC6E6E"/>
    <w:rsid w:val="31CE71E6"/>
    <w:rsid w:val="31D25464"/>
    <w:rsid w:val="31D9177B"/>
    <w:rsid w:val="31DC43C6"/>
    <w:rsid w:val="31ED3AF6"/>
    <w:rsid w:val="31F84FD8"/>
    <w:rsid w:val="31F9591B"/>
    <w:rsid w:val="31FA0957"/>
    <w:rsid w:val="31FF5785"/>
    <w:rsid w:val="320332F2"/>
    <w:rsid w:val="32105C72"/>
    <w:rsid w:val="322070BA"/>
    <w:rsid w:val="32221084"/>
    <w:rsid w:val="32254A0B"/>
    <w:rsid w:val="3225513C"/>
    <w:rsid w:val="3236068C"/>
    <w:rsid w:val="323B2B02"/>
    <w:rsid w:val="32455389"/>
    <w:rsid w:val="32464912"/>
    <w:rsid w:val="324A2CE8"/>
    <w:rsid w:val="324B7E84"/>
    <w:rsid w:val="32655415"/>
    <w:rsid w:val="326B72F8"/>
    <w:rsid w:val="32780CA4"/>
    <w:rsid w:val="32782D91"/>
    <w:rsid w:val="32874530"/>
    <w:rsid w:val="328D208D"/>
    <w:rsid w:val="32956AC0"/>
    <w:rsid w:val="32957AA8"/>
    <w:rsid w:val="329A13C4"/>
    <w:rsid w:val="329E4165"/>
    <w:rsid w:val="329F3BB7"/>
    <w:rsid w:val="32A13FF3"/>
    <w:rsid w:val="32A221C5"/>
    <w:rsid w:val="32A23F73"/>
    <w:rsid w:val="32AA2E28"/>
    <w:rsid w:val="32AB4EF5"/>
    <w:rsid w:val="32AE1DE4"/>
    <w:rsid w:val="32AF5BDD"/>
    <w:rsid w:val="32B05609"/>
    <w:rsid w:val="32B67A1F"/>
    <w:rsid w:val="32B819E9"/>
    <w:rsid w:val="32BF2D77"/>
    <w:rsid w:val="32C524C6"/>
    <w:rsid w:val="32DA54BB"/>
    <w:rsid w:val="32E301E2"/>
    <w:rsid w:val="32E769A3"/>
    <w:rsid w:val="32E84496"/>
    <w:rsid w:val="32EE7FEE"/>
    <w:rsid w:val="32EF7FD7"/>
    <w:rsid w:val="32F23D79"/>
    <w:rsid w:val="32F90C6B"/>
    <w:rsid w:val="33092201"/>
    <w:rsid w:val="33122EA7"/>
    <w:rsid w:val="33135033"/>
    <w:rsid w:val="33266EA2"/>
    <w:rsid w:val="33291F9F"/>
    <w:rsid w:val="332D1F74"/>
    <w:rsid w:val="332D5F33"/>
    <w:rsid w:val="3330157F"/>
    <w:rsid w:val="333E73E4"/>
    <w:rsid w:val="33417956"/>
    <w:rsid w:val="334511AD"/>
    <w:rsid w:val="3346128A"/>
    <w:rsid w:val="334E7DB9"/>
    <w:rsid w:val="33525999"/>
    <w:rsid w:val="33526BC9"/>
    <w:rsid w:val="33590AD6"/>
    <w:rsid w:val="33620BCB"/>
    <w:rsid w:val="336B0809"/>
    <w:rsid w:val="338006D8"/>
    <w:rsid w:val="33865B4E"/>
    <w:rsid w:val="338F44F8"/>
    <w:rsid w:val="339935C8"/>
    <w:rsid w:val="339F04B3"/>
    <w:rsid w:val="33A60D54"/>
    <w:rsid w:val="33A61841"/>
    <w:rsid w:val="33A813E4"/>
    <w:rsid w:val="33BC72B7"/>
    <w:rsid w:val="33BE4DDD"/>
    <w:rsid w:val="33CF2B46"/>
    <w:rsid w:val="33D16601"/>
    <w:rsid w:val="33DD64E1"/>
    <w:rsid w:val="33DF73AF"/>
    <w:rsid w:val="33E1508F"/>
    <w:rsid w:val="33EF7181"/>
    <w:rsid w:val="33F604F4"/>
    <w:rsid w:val="33F7209D"/>
    <w:rsid w:val="33F936E8"/>
    <w:rsid w:val="33FE167D"/>
    <w:rsid w:val="33FF27C2"/>
    <w:rsid w:val="34014E1D"/>
    <w:rsid w:val="34105363"/>
    <w:rsid w:val="341B3FDD"/>
    <w:rsid w:val="34205E85"/>
    <w:rsid w:val="342A5A27"/>
    <w:rsid w:val="34454037"/>
    <w:rsid w:val="34565015"/>
    <w:rsid w:val="345B087E"/>
    <w:rsid w:val="345D45F6"/>
    <w:rsid w:val="34642490"/>
    <w:rsid w:val="346F1946"/>
    <w:rsid w:val="3475107C"/>
    <w:rsid w:val="34873545"/>
    <w:rsid w:val="348E2A01"/>
    <w:rsid w:val="34934894"/>
    <w:rsid w:val="3496201B"/>
    <w:rsid w:val="34972886"/>
    <w:rsid w:val="349F4C0E"/>
    <w:rsid w:val="34A45B36"/>
    <w:rsid w:val="34AB1CAE"/>
    <w:rsid w:val="34AE403A"/>
    <w:rsid w:val="34AE5750"/>
    <w:rsid w:val="34B64751"/>
    <w:rsid w:val="34BD3DB0"/>
    <w:rsid w:val="34C45C77"/>
    <w:rsid w:val="34CA155F"/>
    <w:rsid w:val="34D32B43"/>
    <w:rsid w:val="34D74C00"/>
    <w:rsid w:val="34D91CD3"/>
    <w:rsid w:val="34DA07DE"/>
    <w:rsid w:val="34DF63DD"/>
    <w:rsid w:val="34E67578"/>
    <w:rsid w:val="34ED6428"/>
    <w:rsid w:val="34EE013D"/>
    <w:rsid w:val="34F87471"/>
    <w:rsid w:val="34FB2C7B"/>
    <w:rsid w:val="350506B9"/>
    <w:rsid w:val="350B2224"/>
    <w:rsid w:val="350B4052"/>
    <w:rsid w:val="352073D1"/>
    <w:rsid w:val="35211B58"/>
    <w:rsid w:val="353335A8"/>
    <w:rsid w:val="35347245"/>
    <w:rsid w:val="353C5640"/>
    <w:rsid w:val="353D7F83"/>
    <w:rsid w:val="35427817"/>
    <w:rsid w:val="35502FCF"/>
    <w:rsid w:val="35546AA2"/>
    <w:rsid w:val="355D5284"/>
    <w:rsid w:val="355F7EFA"/>
    <w:rsid w:val="356403A1"/>
    <w:rsid w:val="356D2ABA"/>
    <w:rsid w:val="3573520E"/>
    <w:rsid w:val="35814314"/>
    <w:rsid w:val="358944F5"/>
    <w:rsid w:val="359C73A0"/>
    <w:rsid w:val="359D395B"/>
    <w:rsid w:val="35A322F9"/>
    <w:rsid w:val="35AD4579"/>
    <w:rsid w:val="35BA0FDF"/>
    <w:rsid w:val="35D00DF7"/>
    <w:rsid w:val="35D03558"/>
    <w:rsid w:val="35D62D99"/>
    <w:rsid w:val="35DE019D"/>
    <w:rsid w:val="35E06D88"/>
    <w:rsid w:val="35E46651"/>
    <w:rsid w:val="35E67D14"/>
    <w:rsid w:val="36052E95"/>
    <w:rsid w:val="360D08FA"/>
    <w:rsid w:val="360F3E90"/>
    <w:rsid w:val="36174C78"/>
    <w:rsid w:val="361F2384"/>
    <w:rsid w:val="36213CE0"/>
    <w:rsid w:val="36227ADF"/>
    <w:rsid w:val="362C067E"/>
    <w:rsid w:val="362C0704"/>
    <w:rsid w:val="363475D8"/>
    <w:rsid w:val="363D0CF1"/>
    <w:rsid w:val="36435A6D"/>
    <w:rsid w:val="365522B3"/>
    <w:rsid w:val="366A2FFA"/>
    <w:rsid w:val="366D6646"/>
    <w:rsid w:val="36745C27"/>
    <w:rsid w:val="36783EC5"/>
    <w:rsid w:val="36785DF0"/>
    <w:rsid w:val="3679148F"/>
    <w:rsid w:val="36832BFC"/>
    <w:rsid w:val="36877708"/>
    <w:rsid w:val="3688609E"/>
    <w:rsid w:val="36894A87"/>
    <w:rsid w:val="36A2393B"/>
    <w:rsid w:val="36A3247F"/>
    <w:rsid w:val="36BD3266"/>
    <w:rsid w:val="36C1706E"/>
    <w:rsid w:val="36D22615"/>
    <w:rsid w:val="36D52C32"/>
    <w:rsid w:val="36D834EA"/>
    <w:rsid w:val="36DC042D"/>
    <w:rsid w:val="36DC181C"/>
    <w:rsid w:val="36E1582E"/>
    <w:rsid w:val="36E53A74"/>
    <w:rsid w:val="36E56433"/>
    <w:rsid w:val="36E82D4C"/>
    <w:rsid w:val="36EC3A0F"/>
    <w:rsid w:val="36EF52AD"/>
    <w:rsid w:val="36F13948"/>
    <w:rsid w:val="36F40B16"/>
    <w:rsid w:val="36FC6348"/>
    <w:rsid w:val="36FF3742"/>
    <w:rsid w:val="370A2A89"/>
    <w:rsid w:val="370F01BA"/>
    <w:rsid w:val="371717C4"/>
    <w:rsid w:val="37187D77"/>
    <w:rsid w:val="371F65D3"/>
    <w:rsid w:val="3721208C"/>
    <w:rsid w:val="37266CF2"/>
    <w:rsid w:val="37270EEB"/>
    <w:rsid w:val="372D1165"/>
    <w:rsid w:val="37305FF2"/>
    <w:rsid w:val="373D77DC"/>
    <w:rsid w:val="37422E24"/>
    <w:rsid w:val="3745535E"/>
    <w:rsid w:val="3746291D"/>
    <w:rsid w:val="37485A3A"/>
    <w:rsid w:val="374C59AF"/>
    <w:rsid w:val="374D5F48"/>
    <w:rsid w:val="37551FC0"/>
    <w:rsid w:val="375636F0"/>
    <w:rsid w:val="37573BFC"/>
    <w:rsid w:val="37645C9B"/>
    <w:rsid w:val="37683B1F"/>
    <w:rsid w:val="37694732"/>
    <w:rsid w:val="376B225B"/>
    <w:rsid w:val="376E5728"/>
    <w:rsid w:val="3776488E"/>
    <w:rsid w:val="377A101B"/>
    <w:rsid w:val="378624B5"/>
    <w:rsid w:val="378667E1"/>
    <w:rsid w:val="378B3228"/>
    <w:rsid w:val="37912258"/>
    <w:rsid w:val="379320DC"/>
    <w:rsid w:val="379C75E1"/>
    <w:rsid w:val="379D2F5B"/>
    <w:rsid w:val="37A1600B"/>
    <w:rsid w:val="37A20571"/>
    <w:rsid w:val="37A662B4"/>
    <w:rsid w:val="37B02753"/>
    <w:rsid w:val="37B22257"/>
    <w:rsid w:val="37B27E77"/>
    <w:rsid w:val="37B4523F"/>
    <w:rsid w:val="37C25A79"/>
    <w:rsid w:val="37C36EFA"/>
    <w:rsid w:val="37CA01F4"/>
    <w:rsid w:val="37CD4E5D"/>
    <w:rsid w:val="37CF1581"/>
    <w:rsid w:val="37D90437"/>
    <w:rsid w:val="37E02A22"/>
    <w:rsid w:val="37E712C5"/>
    <w:rsid w:val="37E90EDD"/>
    <w:rsid w:val="37F00711"/>
    <w:rsid w:val="37F575FE"/>
    <w:rsid w:val="37FA0D1B"/>
    <w:rsid w:val="38044D88"/>
    <w:rsid w:val="380E676A"/>
    <w:rsid w:val="3812130E"/>
    <w:rsid w:val="381551E7"/>
    <w:rsid w:val="38286CC9"/>
    <w:rsid w:val="383832E4"/>
    <w:rsid w:val="383C2774"/>
    <w:rsid w:val="383C45D6"/>
    <w:rsid w:val="38413ABE"/>
    <w:rsid w:val="3846738E"/>
    <w:rsid w:val="384E1563"/>
    <w:rsid w:val="384F4989"/>
    <w:rsid w:val="385658B7"/>
    <w:rsid w:val="385E76D6"/>
    <w:rsid w:val="38606463"/>
    <w:rsid w:val="3865391B"/>
    <w:rsid w:val="38683569"/>
    <w:rsid w:val="386B0EA1"/>
    <w:rsid w:val="386B4E1B"/>
    <w:rsid w:val="387615F1"/>
    <w:rsid w:val="38765B1C"/>
    <w:rsid w:val="387C72F0"/>
    <w:rsid w:val="388007FC"/>
    <w:rsid w:val="3882287D"/>
    <w:rsid w:val="388258D9"/>
    <w:rsid w:val="3888011C"/>
    <w:rsid w:val="38912AC0"/>
    <w:rsid w:val="38974FEC"/>
    <w:rsid w:val="38A01ADE"/>
    <w:rsid w:val="38A04AB1"/>
    <w:rsid w:val="38A327F3"/>
    <w:rsid w:val="38A50319"/>
    <w:rsid w:val="38A50B90"/>
    <w:rsid w:val="38B454B5"/>
    <w:rsid w:val="38B720B6"/>
    <w:rsid w:val="38BC5966"/>
    <w:rsid w:val="38C76A58"/>
    <w:rsid w:val="38CD2919"/>
    <w:rsid w:val="38CF5396"/>
    <w:rsid w:val="38D06DBE"/>
    <w:rsid w:val="38E10229"/>
    <w:rsid w:val="38EA0422"/>
    <w:rsid w:val="38EA21D0"/>
    <w:rsid w:val="38F62CDC"/>
    <w:rsid w:val="38FB43DD"/>
    <w:rsid w:val="38FD1F03"/>
    <w:rsid w:val="38FD63A7"/>
    <w:rsid w:val="390139EF"/>
    <w:rsid w:val="39050DB8"/>
    <w:rsid w:val="390908A8"/>
    <w:rsid w:val="39215B71"/>
    <w:rsid w:val="39273424"/>
    <w:rsid w:val="39335925"/>
    <w:rsid w:val="39444502"/>
    <w:rsid w:val="394C33B4"/>
    <w:rsid w:val="39581830"/>
    <w:rsid w:val="395A05A6"/>
    <w:rsid w:val="39630624"/>
    <w:rsid w:val="39654146"/>
    <w:rsid w:val="39657AA9"/>
    <w:rsid w:val="396A68A4"/>
    <w:rsid w:val="396B60C7"/>
    <w:rsid w:val="39717C01"/>
    <w:rsid w:val="39727DF6"/>
    <w:rsid w:val="397523E2"/>
    <w:rsid w:val="397F0B6A"/>
    <w:rsid w:val="398174E9"/>
    <w:rsid w:val="398756E3"/>
    <w:rsid w:val="39894589"/>
    <w:rsid w:val="398977C1"/>
    <w:rsid w:val="398B2360"/>
    <w:rsid w:val="3999005F"/>
    <w:rsid w:val="399F5A55"/>
    <w:rsid w:val="399F745E"/>
    <w:rsid w:val="39AC56D7"/>
    <w:rsid w:val="39AF4690"/>
    <w:rsid w:val="39B248F5"/>
    <w:rsid w:val="39B276C1"/>
    <w:rsid w:val="39B36A66"/>
    <w:rsid w:val="39B41A57"/>
    <w:rsid w:val="39BE139A"/>
    <w:rsid w:val="39BF31C1"/>
    <w:rsid w:val="39C255E2"/>
    <w:rsid w:val="39C42A21"/>
    <w:rsid w:val="39C723A6"/>
    <w:rsid w:val="39CD5FFB"/>
    <w:rsid w:val="39D2513E"/>
    <w:rsid w:val="39DA0497"/>
    <w:rsid w:val="39E43402"/>
    <w:rsid w:val="39F67AA5"/>
    <w:rsid w:val="3A024D56"/>
    <w:rsid w:val="3A090530"/>
    <w:rsid w:val="3A0C0C41"/>
    <w:rsid w:val="3A145BAE"/>
    <w:rsid w:val="3A1B6927"/>
    <w:rsid w:val="3A26461C"/>
    <w:rsid w:val="3A2F07E2"/>
    <w:rsid w:val="3A2F1B0F"/>
    <w:rsid w:val="3A30541E"/>
    <w:rsid w:val="3A3A0B40"/>
    <w:rsid w:val="3A4823CB"/>
    <w:rsid w:val="3A49435D"/>
    <w:rsid w:val="3A4D2A17"/>
    <w:rsid w:val="3A501B96"/>
    <w:rsid w:val="3A5E69D2"/>
    <w:rsid w:val="3A6B1490"/>
    <w:rsid w:val="3A6D2DE3"/>
    <w:rsid w:val="3A6D4E67"/>
    <w:rsid w:val="3A783437"/>
    <w:rsid w:val="3A9E4335"/>
    <w:rsid w:val="3AA36ADA"/>
    <w:rsid w:val="3AAC1E33"/>
    <w:rsid w:val="3ACB406A"/>
    <w:rsid w:val="3AE27603"/>
    <w:rsid w:val="3AE35A40"/>
    <w:rsid w:val="3AE80991"/>
    <w:rsid w:val="3B0056F9"/>
    <w:rsid w:val="3B0205F2"/>
    <w:rsid w:val="3B0366F1"/>
    <w:rsid w:val="3B0771EA"/>
    <w:rsid w:val="3B084B8F"/>
    <w:rsid w:val="3B0E664A"/>
    <w:rsid w:val="3B1479D8"/>
    <w:rsid w:val="3B1722CC"/>
    <w:rsid w:val="3B350E9E"/>
    <w:rsid w:val="3B360D9B"/>
    <w:rsid w:val="3B455DE4"/>
    <w:rsid w:val="3B567FF1"/>
    <w:rsid w:val="3B626996"/>
    <w:rsid w:val="3B7A0AE5"/>
    <w:rsid w:val="3B800BCA"/>
    <w:rsid w:val="3B94046F"/>
    <w:rsid w:val="3B982AFE"/>
    <w:rsid w:val="3BA21968"/>
    <w:rsid w:val="3BA23236"/>
    <w:rsid w:val="3BA35DAE"/>
    <w:rsid w:val="3BA66882"/>
    <w:rsid w:val="3BA743A8"/>
    <w:rsid w:val="3BAE55DE"/>
    <w:rsid w:val="3BC76589"/>
    <w:rsid w:val="3BCB1BDC"/>
    <w:rsid w:val="3BD038FF"/>
    <w:rsid w:val="3BD972EF"/>
    <w:rsid w:val="3BDB4052"/>
    <w:rsid w:val="3BDF1D94"/>
    <w:rsid w:val="3BE11A85"/>
    <w:rsid w:val="3BE92C35"/>
    <w:rsid w:val="3BED0335"/>
    <w:rsid w:val="3BF57F5C"/>
    <w:rsid w:val="3BF77FA3"/>
    <w:rsid w:val="3BF825C8"/>
    <w:rsid w:val="3BFC46F4"/>
    <w:rsid w:val="3BFE5A3D"/>
    <w:rsid w:val="3C1934F8"/>
    <w:rsid w:val="3C1F4935"/>
    <w:rsid w:val="3C351816"/>
    <w:rsid w:val="3C3A5556"/>
    <w:rsid w:val="3C431E7C"/>
    <w:rsid w:val="3C4D4A8E"/>
    <w:rsid w:val="3C580B01"/>
    <w:rsid w:val="3C580B0D"/>
    <w:rsid w:val="3C590145"/>
    <w:rsid w:val="3C5C563B"/>
    <w:rsid w:val="3C5D200B"/>
    <w:rsid w:val="3C643034"/>
    <w:rsid w:val="3C664263"/>
    <w:rsid w:val="3C6E2142"/>
    <w:rsid w:val="3C6F4174"/>
    <w:rsid w:val="3C700C3E"/>
    <w:rsid w:val="3C724556"/>
    <w:rsid w:val="3C766AE0"/>
    <w:rsid w:val="3C8F5568"/>
    <w:rsid w:val="3C9D05BD"/>
    <w:rsid w:val="3CA97544"/>
    <w:rsid w:val="3CBD7188"/>
    <w:rsid w:val="3CBE7BFC"/>
    <w:rsid w:val="3CC11ACA"/>
    <w:rsid w:val="3CD12B0A"/>
    <w:rsid w:val="3CD2170B"/>
    <w:rsid w:val="3CDE204C"/>
    <w:rsid w:val="3CE7239B"/>
    <w:rsid w:val="3CEA279F"/>
    <w:rsid w:val="3CF2053E"/>
    <w:rsid w:val="3CF3321F"/>
    <w:rsid w:val="3D037D04"/>
    <w:rsid w:val="3D0719EB"/>
    <w:rsid w:val="3D134076"/>
    <w:rsid w:val="3D17730C"/>
    <w:rsid w:val="3D28644F"/>
    <w:rsid w:val="3D2C7F69"/>
    <w:rsid w:val="3D313176"/>
    <w:rsid w:val="3D35635B"/>
    <w:rsid w:val="3D3853A6"/>
    <w:rsid w:val="3D3C2FB5"/>
    <w:rsid w:val="3D52720B"/>
    <w:rsid w:val="3D5479B4"/>
    <w:rsid w:val="3D5561DC"/>
    <w:rsid w:val="3D5D0270"/>
    <w:rsid w:val="3D5E514C"/>
    <w:rsid w:val="3D602C79"/>
    <w:rsid w:val="3D64074B"/>
    <w:rsid w:val="3D754598"/>
    <w:rsid w:val="3D84311C"/>
    <w:rsid w:val="3D8A1F1A"/>
    <w:rsid w:val="3D8F4812"/>
    <w:rsid w:val="3D8F73C5"/>
    <w:rsid w:val="3D933B14"/>
    <w:rsid w:val="3D9378B4"/>
    <w:rsid w:val="3D986D8C"/>
    <w:rsid w:val="3DA70690"/>
    <w:rsid w:val="3DAA0180"/>
    <w:rsid w:val="3DBF55D4"/>
    <w:rsid w:val="3DC36306"/>
    <w:rsid w:val="3DCB25D0"/>
    <w:rsid w:val="3DE90781"/>
    <w:rsid w:val="3DEA1E90"/>
    <w:rsid w:val="3E00506F"/>
    <w:rsid w:val="3E005879"/>
    <w:rsid w:val="3E013C65"/>
    <w:rsid w:val="3E0867BD"/>
    <w:rsid w:val="3E17300B"/>
    <w:rsid w:val="3E29379B"/>
    <w:rsid w:val="3E3068D7"/>
    <w:rsid w:val="3E414794"/>
    <w:rsid w:val="3E462E6E"/>
    <w:rsid w:val="3E471B5B"/>
    <w:rsid w:val="3E4E633F"/>
    <w:rsid w:val="3E546397"/>
    <w:rsid w:val="3E59065F"/>
    <w:rsid w:val="3E5B7CE4"/>
    <w:rsid w:val="3E6C7E98"/>
    <w:rsid w:val="3E706080"/>
    <w:rsid w:val="3E7118ED"/>
    <w:rsid w:val="3E963128"/>
    <w:rsid w:val="3ECA6436"/>
    <w:rsid w:val="3ED03C16"/>
    <w:rsid w:val="3ED13285"/>
    <w:rsid w:val="3ED96678"/>
    <w:rsid w:val="3EDE6333"/>
    <w:rsid w:val="3EE947D9"/>
    <w:rsid w:val="3F00274D"/>
    <w:rsid w:val="3F015947"/>
    <w:rsid w:val="3F0B26C1"/>
    <w:rsid w:val="3F0B4C4E"/>
    <w:rsid w:val="3F0F2990"/>
    <w:rsid w:val="3F112FF8"/>
    <w:rsid w:val="3F175232"/>
    <w:rsid w:val="3F1D32FF"/>
    <w:rsid w:val="3F1E2BD3"/>
    <w:rsid w:val="3F1E76EB"/>
    <w:rsid w:val="3F2C7A42"/>
    <w:rsid w:val="3F327E4E"/>
    <w:rsid w:val="3F374D97"/>
    <w:rsid w:val="3F382C14"/>
    <w:rsid w:val="3F397A0D"/>
    <w:rsid w:val="3F4563B2"/>
    <w:rsid w:val="3F47212A"/>
    <w:rsid w:val="3F472922"/>
    <w:rsid w:val="3F4D4FFE"/>
    <w:rsid w:val="3F536959"/>
    <w:rsid w:val="3F5D366B"/>
    <w:rsid w:val="3F5E782F"/>
    <w:rsid w:val="3F603611"/>
    <w:rsid w:val="3F694137"/>
    <w:rsid w:val="3F6A58DB"/>
    <w:rsid w:val="3F783422"/>
    <w:rsid w:val="3F79088C"/>
    <w:rsid w:val="3F8778BA"/>
    <w:rsid w:val="3F895F2B"/>
    <w:rsid w:val="3FA013DA"/>
    <w:rsid w:val="3FA21D9D"/>
    <w:rsid w:val="3FA33388"/>
    <w:rsid w:val="3FA36C86"/>
    <w:rsid w:val="3FC45529"/>
    <w:rsid w:val="3FC84135"/>
    <w:rsid w:val="3FD03C2D"/>
    <w:rsid w:val="3FFC0219"/>
    <w:rsid w:val="40003951"/>
    <w:rsid w:val="400155CC"/>
    <w:rsid w:val="4011272C"/>
    <w:rsid w:val="401D10DD"/>
    <w:rsid w:val="402C1320"/>
    <w:rsid w:val="403A1357"/>
    <w:rsid w:val="403D4072"/>
    <w:rsid w:val="4041301D"/>
    <w:rsid w:val="404350C7"/>
    <w:rsid w:val="40660D7E"/>
    <w:rsid w:val="40695B00"/>
    <w:rsid w:val="406C4B18"/>
    <w:rsid w:val="406C796F"/>
    <w:rsid w:val="406D7526"/>
    <w:rsid w:val="407056B1"/>
    <w:rsid w:val="407307ED"/>
    <w:rsid w:val="408E5B37"/>
    <w:rsid w:val="4093314D"/>
    <w:rsid w:val="40965E4A"/>
    <w:rsid w:val="409A44DC"/>
    <w:rsid w:val="409F7D44"/>
    <w:rsid w:val="40A56BED"/>
    <w:rsid w:val="40B14820"/>
    <w:rsid w:val="40C26413"/>
    <w:rsid w:val="40C413D0"/>
    <w:rsid w:val="40C416F4"/>
    <w:rsid w:val="40DA335C"/>
    <w:rsid w:val="40DF6A92"/>
    <w:rsid w:val="40E65973"/>
    <w:rsid w:val="40E90781"/>
    <w:rsid w:val="40EE53E3"/>
    <w:rsid w:val="41000FFB"/>
    <w:rsid w:val="4103173C"/>
    <w:rsid w:val="410A4761"/>
    <w:rsid w:val="410B64ED"/>
    <w:rsid w:val="41100491"/>
    <w:rsid w:val="41195658"/>
    <w:rsid w:val="411D70A9"/>
    <w:rsid w:val="411F2520"/>
    <w:rsid w:val="412D70FE"/>
    <w:rsid w:val="4134152A"/>
    <w:rsid w:val="41354204"/>
    <w:rsid w:val="4135717A"/>
    <w:rsid w:val="41373393"/>
    <w:rsid w:val="414179FA"/>
    <w:rsid w:val="41434E9B"/>
    <w:rsid w:val="414867C0"/>
    <w:rsid w:val="414A633F"/>
    <w:rsid w:val="414D3234"/>
    <w:rsid w:val="41533E5F"/>
    <w:rsid w:val="415B010F"/>
    <w:rsid w:val="41797253"/>
    <w:rsid w:val="417A460C"/>
    <w:rsid w:val="418105B3"/>
    <w:rsid w:val="41847C3B"/>
    <w:rsid w:val="418660D7"/>
    <w:rsid w:val="41874A60"/>
    <w:rsid w:val="418F1B67"/>
    <w:rsid w:val="419F0397"/>
    <w:rsid w:val="41A73354"/>
    <w:rsid w:val="41B94E35"/>
    <w:rsid w:val="41B97C0D"/>
    <w:rsid w:val="41BA13B9"/>
    <w:rsid w:val="41BA79CB"/>
    <w:rsid w:val="41C64F9D"/>
    <w:rsid w:val="41C826FD"/>
    <w:rsid w:val="41C90D73"/>
    <w:rsid w:val="41D6322E"/>
    <w:rsid w:val="41DD3BCB"/>
    <w:rsid w:val="41DD51F1"/>
    <w:rsid w:val="41E26D36"/>
    <w:rsid w:val="41E80EE7"/>
    <w:rsid w:val="41EE29EB"/>
    <w:rsid w:val="41EE4ADF"/>
    <w:rsid w:val="41F235E8"/>
    <w:rsid w:val="41FA16D6"/>
    <w:rsid w:val="41FD4D22"/>
    <w:rsid w:val="420013C8"/>
    <w:rsid w:val="420E0285"/>
    <w:rsid w:val="421300DF"/>
    <w:rsid w:val="42205657"/>
    <w:rsid w:val="42206889"/>
    <w:rsid w:val="42295B17"/>
    <w:rsid w:val="422A7869"/>
    <w:rsid w:val="422C072C"/>
    <w:rsid w:val="4237043E"/>
    <w:rsid w:val="42414737"/>
    <w:rsid w:val="426C1EA8"/>
    <w:rsid w:val="426E5235"/>
    <w:rsid w:val="427233A4"/>
    <w:rsid w:val="42763EB6"/>
    <w:rsid w:val="42770F78"/>
    <w:rsid w:val="427A2222"/>
    <w:rsid w:val="427F1328"/>
    <w:rsid w:val="42845443"/>
    <w:rsid w:val="42870A90"/>
    <w:rsid w:val="42957379"/>
    <w:rsid w:val="42A30137"/>
    <w:rsid w:val="42AB6B18"/>
    <w:rsid w:val="42B927E6"/>
    <w:rsid w:val="42CD488F"/>
    <w:rsid w:val="42D52A11"/>
    <w:rsid w:val="42D812EB"/>
    <w:rsid w:val="42E163F2"/>
    <w:rsid w:val="42E303BC"/>
    <w:rsid w:val="42E3216A"/>
    <w:rsid w:val="42E63670"/>
    <w:rsid w:val="42EB7271"/>
    <w:rsid w:val="42F147E7"/>
    <w:rsid w:val="42F355D4"/>
    <w:rsid w:val="42F735B4"/>
    <w:rsid w:val="42F8373B"/>
    <w:rsid w:val="42F87FEB"/>
    <w:rsid w:val="42FD2F83"/>
    <w:rsid w:val="430367FE"/>
    <w:rsid w:val="43113207"/>
    <w:rsid w:val="43144BD3"/>
    <w:rsid w:val="431552B7"/>
    <w:rsid w:val="431C5AD1"/>
    <w:rsid w:val="431E3BB0"/>
    <w:rsid w:val="43265B79"/>
    <w:rsid w:val="432A5FEB"/>
    <w:rsid w:val="432B58BF"/>
    <w:rsid w:val="433529B8"/>
    <w:rsid w:val="433C2338"/>
    <w:rsid w:val="433E0C1C"/>
    <w:rsid w:val="434F5A51"/>
    <w:rsid w:val="435052B6"/>
    <w:rsid w:val="43611844"/>
    <w:rsid w:val="436C03B1"/>
    <w:rsid w:val="437048E9"/>
    <w:rsid w:val="437259B2"/>
    <w:rsid w:val="437454B8"/>
    <w:rsid w:val="437713CC"/>
    <w:rsid w:val="43781D08"/>
    <w:rsid w:val="438A4CDB"/>
    <w:rsid w:val="438E763F"/>
    <w:rsid w:val="43947442"/>
    <w:rsid w:val="43957606"/>
    <w:rsid w:val="43985CFC"/>
    <w:rsid w:val="43994F1E"/>
    <w:rsid w:val="43AA1D0F"/>
    <w:rsid w:val="43B04E54"/>
    <w:rsid w:val="43B33C4E"/>
    <w:rsid w:val="43B4687A"/>
    <w:rsid w:val="43B65AD0"/>
    <w:rsid w:val="43B753A5"/>
    <w:rsid w:val="43B835F7"/>
    <w:rsid w:val="43BC1BF1"/>
    <w:rsid w:val="43C04259"/>
    <w:rsid w:val="43C12007"/>
    <w:rsid w:val="43C755E8"/>
    <w:rsid w:val="43C84F7A"/>
    <w:rsid w:val="43C875B2"/>
    <w:rsid w:val="43C90F7F"/>
    <w:rsid w:val="43CA157C"/>
    <w:rsid w:val="43CD308B"/>
    <w:rsid w:val="43D44904"/>
    <w:rsid w:val="43DE09D2"/>
    <w:rsid w:val="43F3462F"/>
    <w:rsid w:val="43FE4D82"/>
    <w:rsid w:val="44020D16"/>
    <w:rsid w:val="440950CF"/>
    <w:rsid w:val="442F4CC1"/>
    <w:rsid w:val="44325F20"/>
    <w:rsid w:val="4436276D"/>
    <w:rsid w:val="443909BB"/>
    <w:rsid w:val="44436E10"/>
    <w:rsid w:val="444601BD"/>
    <w:rsid w:val="444C01E3"/>
    <w:rsid w:val="44537798"/>
    <w:rsid w:val="445818A6"/>
    <w:rsid w:val="445939C7"/>
    <w:rsid w:val="445A2900"/>
    <w:rsid w:val="445B21D4"/>
    <w:rsid w:val="445D5F4C"/>
    <w:rsid w:val="44615A3C"/>
    <w:rsid w:val="44615BDA"/>
    <w:rsid w:val="44660FF8"/>
    <w:rsid w:val="44672190"/>
    <w:rsid w:val="447514E8"/>
    <w:rsid w:val="448160DE"/>
    <w:rsid w:val="4485370A"/>
    <w:rsid w:val="448D3975"/>
    <w:rsid w:val="44A235A1"/>
    <w:rsid w:val="44AC50DD"/>
    <w:rsid w:val="44B46D70"/>
    <w:rsid w:val="44B72E93"/>
    <w:rsid w:val="44BC55A5"/>
    <w:rsid w:val="44C91833"/>
    <w:rsid w:val="44CE6923"/>
    <w:rsid w:val="44D04970"/>
    <w:rsid w:val="44D11A7C"/>
    <w:rsid w:val="44D84192"/>
    <w:rsid w:val="44DD6EC8"/>
    <w:rsid w:val="44E50673"/>
    <w:rsid w:val="44E61CE0"/>
    <w:rsid w:val="44F20D8A"/>
    <w:rsid w:val="44FE0019"/>
    <w:rsid w:val="45083AF3"/>
    <w:rsid w:val="450A1ACF"/>
    <w:rsid w:val="450A60D4"/>
    <w:rsid w:val="450C7992"/>
    <w:rsid w:val="450D79FE"/>
    <w:rsid w:val="450F557E"/>
    <w:rsid w:val="45124F88"/>
    <w:rsid w:val="452D438E"/>
    <w:rsid w:val="45346F94"/>
    <w:rsid w:val="45392515"/>
    <w:rsid w:val="453940CC"/>
    <w:rsid w:val="453C0998"/>
    <w:rsid w:val="453F1EBF"/>
    <w:rsid w:val="45473CDA"/>
    <w:rsid w:val="454969B5"/>
    <w:rsid w:val="455235D7"/>
    <w:rsid w:val="455420BC"/>
    <w:rsid w:val="4555145F"/>
    <w:rsid w:val="45560A82"/>
    <w:rsid w:val="455752F8"/>
    <w:rsid w:val="456969EC"/>
    <w:rsid w:val="456F5F37"/>
    <w:rsid w:val="457277D5"/>
    <w:rsid w:val="457D5770"/>
    <w:rsid w:val="458319E2"/>
    <w:rsid w:val="458913FF"/>
    <w:rsid w:val="45961716"/>
    <w:rsid w:val="45A76FC5"/>
    <w:rsid w:val="45A8769B"/>
    <w:rsid w:val="45AA7A4F"/>
    <w:rsid w:val="45AB0A76"/>
    <w:rsid w:val="45AF27D7"/>
    <w:rsid w:val="45B841A8"/>
    <w:rsid w:val="45BC4EF4"/>
    <w:rsid w:val="45C36283"/>
    <w:rsid w:val="45C967FC"/>
    <w:rsid w:val="45CF051B"/>
    <w:rsid w:val="45D31F8C"/>
    <w:rsid w:val="45D34C65"/>
    <w:rsid w:val="45E010B2"/>
    <w:rsid w:val="45E44CF9"/>
    <w:rsid w:val="45ED1125"/>
    <w:rsid w:val="45EE4F87"/>
    <w:rsid w:val="45F0690E"/>
    <w:rsid w:val="45F428E0"/>
    <w:rsid w:val="45F97982"/>
    <w:rsid w:val="45FB6D96"/>
    <w:rsid w:val="4600591F"/>
    <w:rsid w:val="46026DAB"/>
    <w:rsid w:val="460A2D60"/>
    <w:rsid w:val="460B2709"/>
    <w:rsid w:val="460E5854"/>
    <w:rsid w:val="461F5830"/>
    <w:rsid w:val="46231B3B"/>
    <w:rsid w:val="46232930"/>
    <w:rsid w:val="46240943"/>
    <w:rsid w:val="462C7957"/>
    <w:rsid w:val="46366353"/>
    <w:rsid w:val="46417A9E"/>
    <w:rsid w:val="46465CFD"/>
    <w:rsid w:val="46474FB7"/>
    <w:rsid w:val="46483C40"/>
    <w:rsid w:val="464955F2"/>
    <w:rsid w:val="4654512D"/>
    <w:rsid w:val="46575EC1"/>
    <w:rsid w:val="466A53FA"/>
    <w:rsid w:val="467C2468"/>
    <w:rsid w:val="467F139C"/>
    <w:rsid w:val="468D7198"/>
    <w:rsid w:val="46912B44"/>
    <w:rsid w:val="4693239D"/>
    <w:rsid w:val="46A40971"/>
    <w:rsid w:val="46A51605"/>
    <w:rsid w:val="46A959D1"/>
    <w:rsid w:val="46A97153"/>
    <w:rsid w:val="46B02CAB"/>
    <w:rsid w:val="46B52531"/>
    <w:rsid w:val="46B968E9"/>
    <w:rsid w:val="46BA1434"/>
    <w:rsid w:val="46C140A8"/>
    <w:rsid w:val="46C318AD"/>
    <w:rsid w:val="46C41550"/>
    <w:rsid w:val="46CB5B53"/>
    <w:rsid w:val="46CC0B82"/>
    <w:rsid w:val="46CC41C9"/>
    <w:rsid w:val="46D26911"/>
    <w:rsid w:val="46DA3BD8"/>
    <w:rsid w:val="46DB5AE7"/>
    <w:rsid w:val="46F801AE"/>
    <w:rsid w:val="46FD25E7"/>
    <w:rsid w:val="46FF778E"/>
    <w:rsid w:val="47036501"/>
    <w:rsid w:val="47057213"/>
    <w:rsid w:val="470B42F4"/>
    <w:rsid w:val="47121270"/>
    <w:rsid w:val="471E24FB"/>
    <w:rsid w:val="472D6842"/>
    <w:rsid w:val="473242CA"/>
    <w:rsid w:val="4736166E"/>
    <w:rsid w:val="47376F28"/>
    <w:rsid w:val="474B6530"/>
    <w:rsid w:val="474D04FA"/>
    <w:rsid w:val="47517078"/>
    <w:rsid w:val="475327A3"/>
    <w:rsid w:val="47541E2A"/>
    <w:rsid w:val="475B7454"/>
    <w:rsid w:val="475D7EB0"/>
    <w:rsid w:val="475F022D"/>
    <w:rsid w:val="47745160"/>
    <w:rsid w:val="477535AD"/>
    <w:rsid w:val="477912EF"/>
    <w:rsid w:val="47833F1C"/>
    <w:rsid w:val="47887955"/>
    <w:rsid w:val="478B4B7E"/>
    <w:rsid w:val="478D366D"/>
    <w:rsid w:val="47933934"/>
    <w:rsid w:val="479B2F9E"/>
    <w:rsid w:val="479C7DF0"/>
    <w:rsid w:val="479E5F12"/>
    <w:rsid w:val="47A97108"/>
    <w:rsid w:val="47AD0183"/>
    <w:rsid w:val="47B04392"/>
    <w:rsid w:val="47BA4EC0"/>
    <w:rsid w:val="47BB6801"/>
    <w:rsid w:val="47C14194"/>
    <w:rsid w:val="47C26616"/>
    <w:rsid w:val="47E04ECA"/>
    <w:rsid w:val="47E16330"/>
    <w:rsid w:val="47E60074"/>
    <w:rsid w:val="47F60B91"/>
    <w:rsid w:val="48012F32"/>
    <w:rsid w:val="480246F2"/>
    <w:rsid w:val="48096C2B"/>
    <w:rsid w:val="48147A00"/>
    <w:rsid w:val="481F6C67"/>
    <w:rsid w:val="48221986"/>
    <w:rsid w:val="482C45B3"/>
    <w:rsid w:val="48385259"/>
    <w:rsid w:val="483C734F"/>
    <w:rsid w:val="483E40C8"/>
    <w:rsid w:val="484D0E76"/>
    <w:rsid w:val="484E0E7D"/>
    <w:rsid w:val="48547666"/>
    <w:rsid w:val="485574DC"/>
    <w:rsid w:val="485E2293"/>
    <w:rsid w:val="48622AC6"/>
    <w:rsid w:val="48660022"/>
    <w:rsid w:val="486D39F5"/>
    <w:rsid w:val="48751E6A"/>
    <w:rsid w:val="48790E7B"/>
    <w:rsid w:val="487A3570"/>
    <w:rsid w:val="48822425"/>
    <w:rsid w:val="48902522"/>
    <w:rsid w:val="48912668"/>
    <w:rsid w:val="48921161"/>
    <w:rsid w:val="48955149"/>
    <w:rsid w:val="48965ED0"/>
    <w:rsid w:val="48AF3AE4"/>
    <w:rsid w:val="48B24FD5"/>
    <w:rsid w:val="48C77E04"/>
    <w:rsid w:val="48CB41E7"/>
    <w:rsid w:val="48D47488"/>
    <w:rsid w:val="48D54CD1"/>
    <w:rsid w:val="48DF20E0"/>
    <w:rsid w:val="48E94252"/>
    <w:rsid w:val="48F13107"/>
    <w:rsid w:val="490D6193"/>
    <w:rsid w:val="49115557"/>
    <w:rsid w:val="49290AF3"/>
    <w:rsid w:val="493279A7"/>
    <w:rsid w:val="493761BF"/>
    <w:rsid w:val="493F38D0"/>
    <w:rsid w:val="49431BB4"/>
    <w:rsid w:val="49434E7D"/>
    <w:rsid w:val="495A3A10"/>
    <w:rsid w:val="49747FC0"/>
    <w:rsid w:val="497826F8"/>
    <w:rsid w:val="497A7538"/>
    <w:rsid w:val="497C3F71"/>
    <w:rsid w:val="49845D29"/>
    <w:rsid w:val="498851DE"/>
    <w:rsid w:val="49900FA3"/>
    <w:rsid w:val="49971F00"/>
    <w:rsid w:val="499B3CDF"/>
    <w:rsid w:val="499B66D1"/>
    <w:rsid w:val="49A11696"/>
    <w:rsid w:val="49A34401"/>
    <w:rsid w:val="49AF522A"/>
    <w:rsid w:val="49B02FC2"/>
    <w:rsid w:val="49B05487"/>
    <w:rsid w:val="49B25B2B"/>
    <w:rsid w:val="49C27DE5"/>
    <w:rsid w:val="49CA4084"/>
    <w:rsid w:val="49CB4C68"/>
    <w:rsid w:val="49CF546E"/>
    <w:rsid w:val="49E0402A"/>
    <w:rsid w:val="49EF3319"/>
    <w:rsid w:val="49F83288"/>
    <w:rsid w:val="49FB1DE3"/>
    <w:rsid w:val="49FC1E08"/>
    <w:rsid w:val="49FF0184"/>
    <w:rsid w:val="4A02381D"/>
    <w:rsid w:val="4A1946C3"/>
    <w:rsid w:val="4A233794"/>
    <w:rsid w:val="4A246462"/>
    <w:rsid w:val="4A2A5114"/>
    <w:rsid w:val="4A2B5750"/>
    <w:rsid w:val="4A2C1BA2"/>
    <w:rsid w:val="4A2C32F7"/>
    <w:rsid w:val="4A2C542C"/>
    <w:rsid w:val="4A2D6588"/>
    <w:rsid w:val="4A2F0D74"/>
    <w:rsid w:val="4A310F37"/>
    <w:rsid w:val="4A410C92"/>
    <w:rsid w:val="4A425211"/>
    <w:rsid w:val="4A4A0D21"/>
    <w:rsid w:val="4A7D3412"/>
    <w:rsid w:val="4A895743"/>
    <w:rsid w:val="4A8F02F3"/>
    <w:rsid w:val="4A911B14"/>
    <w:rsid w:val="4A936A9A"/>
    <w:rsid w:val="4AA26219"/>
    <w:rsid w:val="4AA65283"/>
    <w:rsid w:val="4AAB2F76"/>
    <w:rsid w:val="4AAC3214"/>
    <w:rsid w:val="4AAC3789"/>
    <w:rsid w:val="4AB12B4E"/>
    <w:rsid w:val="4AB8351F"/>
    <w:rsid w:val="4AC67EA3"/>
    <w:rsid w:val="4AC95374"/>
    <w:rsid w:val="4ADA3D6B"/>
    <w:rsid w:val="4ADB3075"/>
    <w:rsid w:val="4ADD3943"/>
    <w:rsid w:val="4AE334DB"/>
    <w:rsid w:val="4AE5143A"/>
    <w:rsid w:val="4AEA7772"/>
    <w:rsid w:val="4AFA79CE"/>
    <w:rsid w:val="4AFB5FC9"/>
    <w:rsid w:val="4AFF5DA9"/>
    <w:rsid w:val="4B022599"/>
    <w:rsid w:val="4B09298A"/>
    <w:rsid w:val="4B1A06F3"/>
    <w:rsid w:val="4B1A6945"/>
    <w:rsid w:val="4B1C05D1"/>
    <w:rsid w:val="4B23371F"/>
    <w:rsid w:val="4B39566A"/>
    <w:rsid w:val="4B3D3368"/>
    <w:rsid w:val="4B3F7E27"/>
    <w:rsid w:val="4B4320D4"/>
    <w:rsid w:val="4B554AF0"/>
    <w:rsid w:val="4B65268A"/>
    <w:rsid w:val="4B697737"/>
    <w:rsid w:val="4B6C5144"/>
    <w:rsid w:val="4B72052F"/>
    <w:rsid w:val="4B726781"/>
    <w:rsid w:val="4B777D5A"/>
    <w:rsid w:val="4B7A6028"/>
    <w:rsid w:val="4B7A73E4"/>
    <w:rsid w:val="4B833CE2"/>
    <w:rsid w:val="4B8A4EF2"/>
    <w:rsid w:val="4B90419B"/>
    <w:rsid w:val="4BA53594"/>
    <w:rsid w:val="4BAB02F5"/>
    <w:rsid w:val="4BAC32C8"/>
    <w:rsid w:val="4BAF13E5"/>
    <w:rsid w:val="4BC92119"/>
    <w:rsid w:val="4BD0504F"/>
    <w:rsid w:val="4BD628AF"/>
    <w:rsid w:val="4BD62D5F"/>
    <w:rsid w:val="4BDE02E1"/>
    <w:rsid w:val="4BEA157E"/>
    <w:rsid w:val="4BF0188C"/>
    <w:rsid w:val="4BF179F0"/>
    <w:rsid w:val="4BFA2F18"/>
    <w:rsid w:val="4C0A69B9"/>
    <w:rsid w:val="4C0D52BF"/>
    <w:rsid w:val="4C12586E"/>
    <w:rsid w:val="4C203417"/>
    <w:rsid w:val="4C3649F8"/>
    <w:rsid w:val="4C4B0D80"/>
    <w:rsid w:val="4C593C61"/>
    <w:rsid w:val="4C5E0271"/>
    <w:rsid w:val="4C651E42"/>
    <w:rsid w:val="4C6A7458"/>
    <w:rsid w:val="4C6B6DC8"/>
    <w:rsid w:val="4C6F2CC0"/>
    <w:rsid w:val="4C7622A1"/>
    <w:rsid w:val="4C7D362F"/>
    <w:rsid w:val="4C825F8D"/>
    <w:rsid w:val="4C83353B"/>
    <w:rsid w:val="4C8B2163"/>
    <w:rsid w:val="4C8E393E"/>
    <w:rsid w:val="4C9B4209"/>
    <w:rsid w:val="4C9C42C9"/>
    <w:rsid w:val="4CAA1F4A"/>
    <w:rsid w:val="4CAA5F9E"/>
    <w:rsid w:val="4CAB3D3F"/>
    <w:rsid w:val="4CAD4915"/>
    <w:rsid w:val="4CAE1A3B"/>
    <w:rsid w:val="4CB56CB6"/>
    <w:rsid w:val="4CC50B32"/>
    <w:rsid w:val="4CC80A1B"/>
    <w:rsid w:val="4CC849B9"/>
    <w:rsid w:val="4CCA0E73"/>
    <w:rsid w:val="4CCA351E"/>
    <w:rsid w:val="4CCF7A15"/>
    <w:rsid w:val="4CD21352"/>
    <w:rsid w:val="4CD55056"/>
    <w:rsid w:val="4CD81D7A"/>
    <w:rsid w:val="4CEE62DB"/>
    <w:rsid w:val="4CF66F3E"/>
    <w:rsid w:val="4CFA743E"/>
    <w:rsid w:val="4D0968A0"/>
    <w:rsid w:val="4D096C71"/>
    <w:rsid w:val="4D0E4DC4"/>
    <w:rsid w:val="4D0F7B15"/>
    <w:rsid w:val="4D1E62DB"/>
    <w:rsid w:val="4D2A0517"/>
    <w:rsid w:val="4D2C11D0"/>
    <w:rsid w:val="4D310C78"/>
    <w:rsid w:val="4D3A4D0E"/>
    <w:rsid w:val="4D414F9D"/>
    <w:rsid w:val="4D550108"/>
    <w:rsid w:val="4D6A3FBD"/>
    <w:rsid w:val="4D733445"/>
    <w:rsid w:val="4D741C84"/>
    <w:rsid w:val="4D814974"/>
    <w:rsid w:val="4D850279"/>
    <w:rsid w:val="4D88780E"/>
    <w:rsid w:val="4D8E6C2B"/>
    <w:rsid w:val="4D90514D"/>
    <w:rsid w:val="4D9123BD"/>
    <w:rsid w:val="4D92310A"/>
    <w:rsid w:val="4D9C4CBC"/>
    <w:rsid w:val="4D9E3B00"/>
    <w:rsid w:val="4DA1171F"/>
    <w:rsid w:val="4DA15541"/>
    <w:rsid w:val="4DA42E3E"/>
    <w:rsid w:val="4DAB111C"/>
    <w:rsid w:val="4DC40DEA"/>
    <w:rsid w:val="4DC734CD"/>
    <w:rsid w:val="4DC879DF"/>
    <w:rsid w:val="4DCB5224"/>
    <w:rsid w:val="4DCC6F1B"/>
    <w:rsid w:val="4DCD6E89"/>
    <w:rsid w:val="4DE025B2"/>
    <w:rsid w:val="4DE64BBF"/>
    <w:rsid w:val="4DFC67D6"/>
    <w:rsid w:val="4E026C23"/>
    <w:rsid w:val="4E1008FB"/>
    <w:rsid w:val="4E165AE9"/>
    <w:rsid w:val="4E1C29D4"/>
    <w:rsid w:val="4E2D35E3"/>
    <w:rsid w:val="4E4168DE"/>
    <w:rsid w:val="4E4D3D70"/>
    <w:rsid w:val="4E564138"/>
    <w:rsid w:val="4E6E5D8A"/>
    <w:rsid w:val="4E6F6206"/>
    <w:rsid w:val="4E7B7294"/>
    <w:rsid w:val="4E847893"/>
    <w:rsid w:val="4E912701"/>
    <w:rsid w:val="4E935E92"/>
    <w:rsid w:val="4E9863BA"/>
    <w:rsid w:val="4EA03605"/>
    <w:rsid w:val="4EA65C1D"/>
    <w:rsid w:val="4EAC3D58"/>
    <w:rsid w:val="4EAD7092"/>
    <w:rsid w:val="4EAF1585"/>
    <w:rsid w:val="4EB470B0"/>
    <w:rsid w:val="4EB64BD7"/>
    <w:rsid w:val="4EBB3A2E"/>
    <w:rsid w:val="4EC310A1"/>
    <w:rsid w:val="4ECD3CCE"/>
    <w:rsid w:val="4ECE677D"/>
    <w:rsid w:val="4EDA7048"/>
    <w:rsid w:val="4EDD6607"/>
    <w:rsid w:val="4EE65CCF"/>
    <w:rsid w:val="4EE70920"/>
    <w:rsid w:val="4EE96D5A"/>
    <w:rsid w:val="4EEC5558"/>
    <w:rsid w:val="4EED66C3"/>
    <w:rsid w:val="4EF92D15"/>
    <w:rsid w:val="4F0C0BD6"/>
    <w:rsid w:val="4F176A14"/>
    <w:rsid w:val="4F180EDF"/>
    <w:rsid w:val="4F196F13"/>
    <w:rsid w:val="4F1B4F8D"/>
    <w:rsid w:val="4F231B40"/>
    <w:rsid w:val="4F25577B"/>
    <w:rsid w:val="4F263BF2"/>
    <w:rsid w:val="4F30407B"/>
    <w:rsid w:val="4F436580"/>
    <w:rsid w:val="4F4426F6"/>
    <w:rsid w:val="4F473731"/>
    <w:rsid w:val="4F592BD5"/>
    <w:rsid w:val="4F5A605D"/>
    <w:rsid w:val="4F5F2938"/>
    <w:rsid w:val="4F6050C6"/>
    <w:rsid w:val="4F701FA8"/>
    <w:rsid w:val="4F803E2D"/>
    <w:rsid w:val="4F895E47"/>
    <w:rsid w:val="4F8D6ADB"/>
    <w:rsid w:val="4F8E1346"/>
    <w:rsid w:val="4F972F81"/>
    <w:rsid w:val="4FAF27AF"/>
    <w:rsid w:val="4FB53E63"/>
    <w:rsid w:val="4FC011D9"/>
    <w:rsid w:val="4FC40524"/>
    <w:rsid w:val="4FC47B81"/>
    <w:rsid w:val="4FDB06D2"/>
    <w:rsid w:val="4FE96272"/>
    <w:rsid w:val="4FED4628"/>
    <w:rsid w:val="4FF57980"/>
    <w:rsid w:val="4FF97471"/>
    <w:rsid w:val="4FFA7700"/>
    <w:rsid w:val="500165E5"/>
    <w:rsid w:val="501A73E7"/>
    <w:rsid w:val="501F67AB"/>
    <w:rsid w:val="50210776"/>
    <w:rsid w:val="502344EE"/>
    <w:rsid w:val="50291DB1"/>
    <w:rsid w:val="50330B3C"/>
    <w:rsid w:val="503A4C9C"/>
    <w:rsid w:val="50452CBB"/>
    <w:rsid w:val="50464888"/>
    <w:rsid w:val="505478CA"/>
    <w:rsid w:val="50561810"/>
    <w:rsid w:val="505A5A36"/>
    <w:rsid w:val="50612A05"/>
    <w:rsid w:val="50642410"/>
    <w:rsid w:val="506568B4"/>
    <w:rsid w:val="507A18B1"/>
    <w:rsid w:val="508421AD"/>
    <w:rsid w:val="508802C9"/>
    <w:rsid w:val="508B5061"/>
    <w:rsid w:val="508E3354"/>
    <w:rsid w:val="509520BE"/>
    <w:rsid w:val="50973817"/>
    <w:rsid w:val="50A43FF1"/>
    <w:rsid w:val="50A5479F"/>
    <w:rsid w:val="50C04B87"/>
    <w:rsid w:val="50C76C83"/>
    <w:rsid w:val="50D06C37"/>
    <w:rsid w:val="50D219EC"/>
    <w:rsid w:val="50D45639"/>
    <w:rsid w:val="50D70F0B"/>
    <w:rsid w:val="50D84B0D"/>
    <w:rsid w:val="50DA02D2"/>
    <w:rsid w:val="50EB20FE"/>
    <w:rsid w:val="50EF44F8"/>
    <w:rsid w:val="50F05872"/>
    <w:rsid w:val="50F25C6E"/>
    <w:rsid w:val="50F36BD9"/>
    <w:rsid w:val="50FA1A21"/>
    <w:rsid w:val="50FB7918"/>
    <w:rsid w:val="50FD092D"/>
    <w:rsid w:val="50FE3F7A"/>
    <w:rsid w:val="510734AA"/>
    <w:rsid w:val="5107796B"/>
    <w:rsid w:val="51091627"/>
    <w:rsid w:val="510B2E21"/>
    <w:rsid w:val="51105D81"/>
    <w:rsid w:val="51157FA2"/>
    <w:rsid w:val="51160411"/>
    <w:rsid w:val="511D2CEB"/>
    <w:rsid w:val="511D6544"/>
    <w:rsid w:val="51233961"/>
    <w:rsid w:val="51240B5B"/>
    <w:rsid w:val="51241D8C"/>
    <w:rsid w:val="512912E2"/>
    <w:rsid w:val="512C1180"/>
    <w:rsid w:val="51343C08"/>
    <w:rsid w:val="514A5AAA"/>
    <w:rsid w:val="515134D9"/>
    <w:rsid w:val="515945E5"/>
    <w:rsid w:val="515B4CD5"/>
    <w:rsid w:val="51680F78"/>
    <w:rsid w:val="51711289"/>
    <w:rsid w:val="517F7502"/>
    <w:rsid w:val="51912FDF"/>
    <w:rsid w:val="51917BBA"/>
    <w:rsid w:val="51A056CA"/>
    <w:rsid w:val="51A24130"/>
    <w:rsid w:val="51A96C75"/>
    <w:rsid w:val="51B04F1C"/>
    <w:rsid w:val="51B64EEE"/>
    <w:rsid w:val="51C07572"/>
    <w:rsid w:val="51C21AE4"/>
    <w:rsid w:val="51C64B15"/>
    <w:rsid w:val="51CC66DE"/>
    <w:rsid w:val="51D64F95"/>
    <w:rsid w:val="51D830B6"/>
    <w:rsid w:val="51E22E2E"/>
    <w:rsid w:val="51E25CE3"/>
    <w:rsid w:val="51EB2DE9"/>
    <w:rsid w:val="51EE0B2B"/>
    <w:rsid w:val="51EE28D9"/>
    <w:rsid w:val="51FD67D5"/>
    <w:rsid w:val="51FE4771"/>
    <w:rsid w:val="52036385"/>
    <w:rsid w:val="52072F21"/>
    <w:rsid w:val="52083663"/>
    <w:rsid w:val="52193518"/>
    <w:rsid w:val="521C2F9A"/>
    <w:rsid w:val="521F2A93"/>
    <w:rsid w:val="52224105"/>
    <w:rsid w:val="52286A2D"/>
    <w:rsid w:val="522A0EBE"/>
    <w:rsid w:val="522E243D"/>
    <w:rsid w:val="523302EC"/>
    <w:rsid w:val="5241628F"/>
    <w:rsid w:val="5244074B"/>
    <w:rsid w:val="524A237E"/>
    <w:rsid w:val="524A69B5"/>
    <w:rsid w:val="524E7273"/>
    <w:rsid w:val="52532B56"/>
    <w:rsid w:val="5256380E"/>
    <w:rsid w:val="52614E59"/>
    <w:rsid w:val="52652FBC"/>
    <w:rsid w:val="52673416"/>
    <w:rsid w:val="52720E14"/>
    <w:rsid w:val="527B72D6"/>
    <w:rsid w:val="527E07C6"/>
    <w:rsid w:val="52832F42"/>
    <w:rsid w:val="52875D63"/>
    <w:rsid w:val="52930960"/>
    <w:rsid w:val="52972F71"/>
    <w:rsid w:val="529C3C2F"/>
    <w:rsid w:val="529E1434"/>
    <w:rsid w:val="529E7DC5"/>
    <w:rsid w:val="52A97CB0"/>
    <w:rsid w:val="52B4142D"/>
    <w:rsid w:val="52B51762"/>
    <w:rsid w:val="52BA5035"/>
    <w:rsid w:val="52CF63E2"/>
    <w:rsid w:val="52D15A36"/>
    <w:rsid w:val="52D16862"/>
    <w:rsid w:val="52DC5FE0"/>
    <w:rsid w:val="52ED38C2"/>
    <w:rsid w:val="52F537F4"/>
    <w:rsid w:val="52FC1720"/>
    <w:rsid w:val="52FC4B01"/>
    <w:rsid w:val="530A6269"/>
    <w:rsid w:val="530C18D2"/>
    <w:rsid w:val="53114D04"/>
    <w:rsid w:val="5314020C"/>
    <w:rsid w:val="531B14AC"/>
    <w:rsid w:val="531B4CDA"/>
    <w:rsid w:val="53217D2D"/>
    <w:rsid w:val="532C36B9"/>
    <w:rsid w:val="532D1D38"/>
    <w:rsid w:val="532F4F57"/>
    <w:rsid w:val="534354D2"/>
    <w:rsid w:val="534C5B09"/>
    <w:rsid w:val="534E1882"/>
    <w:rsid w:val="535A1287"/>
    <w:rsid w:val="536410A5"/>
    <w:rsid w:val="53702351"/>
    <w:rsid w:val="537868FE"/>
    <w:rsid w:val="537A4B22"/>
    <w:rsid w:val="537D3F15"/>
    <w:rsid w:val="53823001"/>
    <w:rsid w:val="538F4A1E"/>
    <w:rsid w:val="53963229"/>
    <w:rsid w:val="53A414A2"/>
    <w:rsid w:val="53A45945"/>
    <w:rsid w:val="53A7368C"/>
    <w:rsid w:val="53A95C18"/>
    <w:rsid w:val="53B22D13"/>
    <w:rsid w:val="53B715DF"/>
    <w:rsid w:val="53BF5E5A"/>
    <w:rsid w:val="53C24FE9"/>
    <w:rsid w:val="53C27437"/>
    <w:rsid w:val="53CB5A7A"/>
    <w:rsid w:val="53CE651E"/>
    <w:rsid w:val="53D84E6F"/>
    <w:rsid w:val="53D85EA0"/>
    <w:rsid w:val="53D86D25"/>
    <w:rsid w:val="53DD664B"/>
    <w:rsid w:val="53DF24DA"/>
    <w:rsid w:val="53E127D4"/>
    <w:rsid w:val="53E93358"/>
    <w:rsid w:val="53EC0010"/>
    <w:rsid w:val="540626F8"/>
    <w:rsid w:val="540D6C24"/>
    <w:rsid w:val="541505F1"/>
    <w:rsid w:val="541A79B6"/>
    <w:rsid w:val="541E20B1"/>
    <w:rsid w:val="54213C26"/>
    <w:rsid w:val="54295E4B"/>
    <w:rsid w:val="542F1C70"/>
    <w:rsid w:val="54311205"/>
    <w:rsid w:val="543141A1"/>
    <w:rsid w:val="543A0058"/>
    <w:rsid w:val="54416A0B"/>
    <w:rsid w:val="5449175F"/>
    <w:rsid w:val="544A6427"/>
    <w:rsid w:val="544B4013"/>
    <w:rsid w:val="544F0592"/>
    <w:rsid w:val="54582B75"/>
    <w:rsid w:val="54583802"/>
    <w:rsid w:val="546B39D2"/>
    <w:rsid w:val="54722618"/>
    <w:rsid w:val="54795557"/>
    <w:rsid w:val="547B7BC5"/>
    <w:rsid w:val="547F3EAC"/>
    <w:rsid w:val="54823680"/>
    <w:rsid w:val="54840BE0"/>
    <w:rsid w:val="549C1906"/>
    <w:rsid w:val="54BD05E5"/>
    <w:rsid w:val="54BE3E60"/>
    <w:rsid w:val="54CB6F02"/>
    <w:rsid w:val="54DD01F2"/>
    <w:rsid w:val="54EF759D"/>
    <w:rsid w:val="54F04B5F"/>
    <w:rsid w:val="5503030D"/>
    <w:rsid w:val="55040110"/>
    <w:rsid w:val="5506712E"/>
    <w:rsid w:val="550D4E05"/>
    <w:rsid w:val="553047C2"/>
    <w:rsid w:val="55336CC1"/>
    <w:rsid w:val="55342C06"/>
    <w:rsid w:val="5541320E"/>
    <w:rsid w:val="554356C6"/>
    <w:rsid w:val="554525D7"/>
    <w:rsid w:val="554A6157"/>
    <w:rsid w:val="55515C76"/>
    <w:rsid w:val="556076FC"/>
    <w:rsid w:val="556A04C9"/>
    <w:rsid w:val="556A70BB"/>
    <w:rsid w:val="556C114B"/>
    <w:rsid w:val="558172CC"/>
    <w:rsid w:val="558C770A"/>
    <w:rsid w:val="558E6E2F"/>
    <w:rsid w:val="55913081"/>
    <w:rsid w:val="55A20A0A"/>
    <w:rsid w:val="55A7399A"/>
    <w:rsid w:val="55B67EFD"/>
    <w:rsid w:val="55C0251B"/>
    <w:rsid w:val="55C06AD5"/>
    <w:rsid w:val="55C4407D"/>
    <w:rsid w:val="55CD7DB2"/>
    <w:rsid w:val="55CE2806"/>
    <w:rsid w:val="55DD0C9B"/>
    <w:rsid w:val="55EB160A"/>
    <w:rsid w:val="55EC35D4"/>
    <w:rsid w:val="55FC3817"/>
    <w:rsid w:val="560033AD"/>
    <w:rsid w:val="56010E2D"/>
    <w:rsid w:val="560228CD"/>
    <w:rsid w:val="56066A41"/>
    <w:rsid w:val="561F417C"/>
    <w:rsid w:val="56222153"/>
    <w:rsid w:val="56311DBD"/>
    <w:rsid w:val="563F244E"/>
    <w:rsid w:val="56411531"/>
    <w:rsid w:val="56457DC6"/>
    <w:rsid w:val="564A39F3"/>
    <w:rsid w:val="564C75BB"/>
    <w:rsid w:val="56540007"/>
    <w:rsid w:val="565B2609"/>
    <w:rsid w:val="5664255B"/>
    <w:rsid w:val="566450C3"/>
    <w:rsid w:val="566E02B3"/>
    <w:rsid w:val="567D6E7B"/>
    <w:rsid w:val="56880B74"/>
    <w:rsid w:val="569A750E"/>
    <w:rsid w:val="56A1616C"/>
    <w:rsid w:val="56A64A20"/>
    <w:rsid w:val="56A947F0"/>
    <w:rsid w:val="56AA304E"/>
    <w:rsid w:val="56C00563"/>
    <w:rsid w:val="56C10A63"/>
    <w:rsid w:val="56C35826"/>
    <w:rsid w:val="56C94E66"/>
    <w:rsid w:val="56CE2A32"/>
    <w:rsid w:val="56CF1BD8"/>
    <w:rsid w:val="56D8105B"/>
    <w:rsid w:val="56DB78D0"/>
    <w:rsid w:val="56E533EC"/>
    <w:rsid w:val="56E575C2"/>
    <w:rsid w:val="56F17DB0"/>
    <w:rsid w:val="56FB5258"/>
    <w:rsid w:val="570010E5"/>
    <w:rsid w:val="57017EEF"/>
    <w:rsid w:val="57024DAC"/>
    <w:rsid w:val="5709258B"/>
    <w:rsid w:val="571457A2"/>
    <w:rsid w:val="57213E06"/>
    <w:rsid w:val="57287787"/>
    <w:rsid w:val="572A6874"/>
    <w:rsid w:val="572A69F3"/>
    <w:rsid w:val="572C477C"/>
    <w:rsid w:val="573C7C43"/>
    <w:rsid w:val="57483897"/>
    <w:rsid w:val="574D505A"/>
    <w:rsid w:val="57567FA1"/>
    <w:rsid w:val="57573430"/>
    <w:rsid w:val="57587558"/>
    <w:rsid w:val="575E0945"/>
    <w:rsid w:val="576158FB"/>
    <w:rsid w:val="576F1DC6"/>
    <w:rsid w:val="57755CEE"/>
    <w:rsid w:val="57791E3F"/>
    <w:rsid w:val="57792C45"/>
    <w:rsid w:val="577B4C0F"/>
    <w:rsid w:val="577C3905"/>
    <w:rsid w:val="577C7041"/>
    <w:rsid w:val="57811AFA"/>
    <w:rsid w:val="57874BC1"/>
    <w:rsid w:val="578853C6"/>
    <w:rsid w:val="579A079F"/>
    <w:rsid w:val="57A2219C"/>
    <w:rsid w:val="57A6014A"/>
    <w:rsid w:val="57A902D4"/>
    <w:rsid w:val="57AE0B41"/>
    <w:rsid w:val="57BD2FDD"/>
    <w:rsid w:val="57BE68AA"/>
    <w:rsid w:val="57C0182A"/>
    <w:rsid w:val="57C2283E"/>
    <w:rsid w:val="57C33EC0"/>
    <w:rsid w:val="57CB652F"/>
    <w:rsid w:val="57CE6C02"/>
    <w:rsid w:val="57D85E54"/>
    <w:rsid w:val="57DC32D5"/>
    <w:rsid w:val="581035A9"/>
    <w:rsid w:val="581C03F5"/>
    <w:rsid w:val="582013BB"/>
    <w:rsid w:val="58206678"/>
    <w:rsid w:val="5828647F"/>
    <w:rsid w:val="582B032D"/>
    <w:rsid w:val="58302B05"/>
    <w:rsid w:val="583077A8"/>
    <w:rsid w:val="583920EC"/>
    <w:rsid w:val="583D1EC5"/>
    <w:rsid w:val="584134CD"/>
    <w:rsid w:val="584A183C"/>
    <w:rsid w:val="58557930"/>
    <w:rsid w:val="585A4093"/>
    <w:rsid w:val="585B613C"/>
    <w:rsid w:val="585D2567"/>
    <w:rsid w:val="585D2B85"/>
    <w:rsid w:val="585F008D"/>
    <w:rsid w:val="586371AE"/>
    <w:rsid w:val="58657A9C"/>
    <w:rsid w:val="58704048"/>
    <w:rsid w:val="58726822"/>
    <w:rsid w:val="58730750"/>
    <w:rsid w:val="58773629"/>
    <w:rsid w:val="587A4EC7"/>
    <w:rsid w:val="588875E4"/>
    <w:rsid w:val="588E0972"/>
    <w:rsid w:val="589A2E73"/>
    <w:rsid w:val="589F0489"/>
    <w:rsid w:val="58A57E7F"/>
    <w:rsid w:val="58A61818"/>
    <w:rsid w:val="58A65CBC"/>
    <w:rsid w:val="58B303D9"/>
    <w:rsid w:val="58BE72F6"/>
    <w:rsid w:val="58C05579"/>
    <w:rsid w:val="58C46142"/>
    <w:rsid w:val="58CB127E"/>
    <w:rsid w:val="58D362AE"/>
    <w:rsid w:val="58E010B4"/>
    <w:rsid w:val="58E33A1F"/>
    <w:rsid w:val="58E82D47"/>
    <w:rsid w:val="58F650D2"/>
    <w:rsid w:val="58F77D3C"/>
    <w:rsid w:val="58FE1654"/>
    <w:rsid w:val="58FF648D"/>
    <w:rsid w:val="5901069B"/>
    <w:rsid w:val="59085CAA"/>
    <w:rsid w:val="590A60D0"/>
    <w:rsid w:val="590D7AE9"/>
    <w:rsid w:val="59112ABE"/>
    <w:rsid w:val="591845C6"/>
    <w:rsid w:val="59226E99"/>
    <w:rsid w:val="592A13CC"/>
    <w:rsid w:val="59376914"/>
    <w:rsid w:val="5939542F"/>
    <w:rsid w:val="59416671"/>
    <w:rsid w:val="594D092E"/>
    <w:rsid w:val="59535901"/>
    <w:rsid w:val="59544440"/>
    <w:rsid w:val="59561025"/>
    <w:rsid w:val="595C5F12"/>
    <w:rsid w:val="596132D5"/>
    <w:rsid w:val="596C6229"/>
    <w:rsid w:val="596D0162"/>
    <w:rsid w:val="596F42B4"/>
    <w:rsid w:val="59725B9E"/>
    <w:rsid w:val="597261AE"/>
    <w:rsid w:val="59761424"/>
    <w:rsid w:val="597867B0"/>
    <w:rsid w:val="597E5176"/>
    <w:rsid w:val="598D44D3"/>
    <w:rsid w:val="599064D5"/>
    <w:rsid w:val="59965D30"/>
    <w:rsid w:val="599A1C4B"/>
    <w:rsid w:val="59A109EA"/>
    <w:rsid w:val="59A57DB6"/>
    <w:rsid w:val="59C966E5"/>
    <w:rsid w:val="59D0543E"/>
    <w:rsid w:val="59D94FC5"/>
    <w:rsid w:val="59D979CB"/>
    <w:rsid w:val="59DE4FE1"/>
    <w:rsid w:val="59E3250B"/>
    <w:rsid w:val="59E85E60"/>
    <w:rsid w:val="59EE5F82"/>
    <w:rsid w:val="59F44805"/>
    <w:rsid w:val="59F55A72"/>
    <w:rsid w:val="5A05596E"/>
    <w:rsid w:val="5A096518"/>
    <w:rsid w:val="5A1A070F"/>
    <w:rsid w:val="5A1B0C11"/>
    <w:rsid w:val="5A1B5B75"/>
    <w:rsid w:val="5A265B87"/>
    <w:rsid w:val="5A2B44CB"/>
    <w:rsid w:val="5A2B624F"/>
    <w:rsid w:val="5A2D6F5B"/>
    <w:rsid w:val="5A315A59"/>
    <w:rsid w:val="5A3566B8"/>
    <w:rsid w:val="5A3A60C7"/>
    <w:rsid w:val="5A3B4F4D"/>
    <w:rsid w:val="5A3D7EC8"/>
    <w:rsid w:val="5A4502FC"/>
    <w:rsid w:val="5A461C5F"/>
    <w:rsid w:val="5A46237C"/>
    <w:rsid w:val="5A46302F"/>
    <w:rsid w:val="5A4E01EB"/>
    <w:rsid w:val="5A5017CA"/>
    <w:rsid w:val="5A600310"/>
    <w:rsid w:val="5A690A7D"/>
    <w:rsid w:val="5A7B1969"/>
    <w:rsid w:val="5A836633"/>
    <w:rsid w:val="5A885A77"/>
    <w:rsid w:val="5A8A17BC"/>
    <w:rsid w:val="5A8B5169"/>
    <w:rsid w:val="5A8E6A07"/>
    <w:rsid w:val="5A96742F"/>
    <w:rsid w:val="5A9D4E9D"/>
    <w:rsid w:val="5A9F0B75"/>
    <w:rsid w:val="5AA20466"/>
    <w:rsid w:val="5AA24261"/>
    <w:rsid w:val="5AA4447D"/>
    <w:rsid w:val="5AA81E53"/>
    <w:rsid w:val="5AD9663A"/>
    <w:rsid w:val="5AE605F2"/>
    <w:rsid w:val="5AF56BB4"/>
    <w:rsid w:val="5AFF40FA"/>
    <w:rsid w:val="5B15647B"/>
    <w:rsid w:val="5B163B24"/>
    <w:rsid w:val="5B1E71E3"/>
    <w:rsid w:val="5B266EC8"/>
    <w:rsid w:val="5B344A8E"/>
    <w:rsid w:val="5B3B7536"/>
    <w:rsid w:val="5B3D02DA"/>
    <w:rsid w:val="5B482152"/>
    <w:rsid w:val="5B4B2B4A"/>
    <w:rsid w:val="5B4C30ED"/>
    <w:rsid w:val="5B4C45E7"/>
    <w:rsid w:val="5B4C5A96"/>
    <w:rsid w:val="5B506201"/>
    <w:rsid w:val="5B5630A1"/>
    <w:rsid w:val="5B57504B"/>
    <w:rsid w:val="5B5A4B3C"/>
    <w:rsid w:val="5B5B0FE0"/>
    <w:rsid w:val="5B627A10"/>
    <w:rsid w:val="5B633E83"/>
    <w:rsid w:val="5B6A2FD1"/>
    <w:rsid w:val="5B6B770F"/>
    <w:rsid w:val="5B6D2AC1"/>
    <w:rsid w:val="5B8C680A"/>
    <w:rsid w:val="5B8F2A37"/>
    <w:rsid w:val="5B9274BB"/>
    <w:rsid w:val="5B9938B6"/>
    <w:rsid w:val="5B9B1471"/>
    <w:rsid w:val="5BA17FE9"/>
    <w:rsid w:val="5BA30291"/>
    <w:rsid w:val="5BA5019B"/>
    <w:rsid w:val="5BA81D4B"/>
    <w:rsid w:val="5BA87F9D"/>
    <w:rsid w:val="5BC15433"/>
    <w:rsid w:val="5BCB7A52"/>
    <w:rsid w:val="5BCE7A03"/>
    <w:rsid w:val="5BCF31E8"/>
    <w:rsid w:val="5BD06B52"/>
    <w:rsid w:val="5BE21A79"/>
    <w:rsid w:val="5BE74621"/>
    <w:rsid w:val="5BEF1725"/>
    <w:rsid w:val="5BF22FC6"/>
    <w:rsid w:val="5BF86FB7"/>
    <w:rsid w:val="5C050F4B"/>
    <w:rsid w:val="5C084598"/>
    <w:rsid w:val="5C084D0F"/>
    <w:rsid w:val="5C0E4679"/>
    <w:rsid w:val="5C120297"/>
    <w:rsid w:val="5C1D0D38"/>
    <w:rsid w:val="5C1E200D"/>
    <w:rsid w:val="5C287B19"/>
    <w:rsid w:val="5C2F564A"/>
    <w:rsid w:val="5C3870B9"/>
    <w:rsid w:val="5C3D4821"/>
    <w:rsid w:val="5C433822"/>
    <w:rsid w:val="5C441A74"/>
    <w:rsid w:val="5C45759A"/>
    <w:rsid w:val="5C49708A"/>
    <w:rsid w:val="5C4D7A5D"/>
    <w:rsid w:val="5C550FE5"/>
    <w:rsid w:val="5C561CA1"/>
    <w:rsid w:val="5C5746CE"/>
    <w:rsid w:val="5C606380"/>
    <w:rsid w:val="5C6165E8"/>
    <w:rsid w:val="5C642423"/>
    <w:rsid w:val="5C6E089F"/>
    <w:rsid w:val="5C705B82"/>
    <w:rsid w:val="5C78796F"/>
    <w:rsid w:val="5C7D31D8"/>
    <w:rsid w:val="5C8D325C"/>
    <w:rsid w:val="5C8D3640"/>
    <w:rsid w:val="5C910A31"/>
    <w:rsid w:val="5C9B0E5A"/>
    <w:rsid w:val="5CA55784"/>
    <w:rsid w:val="5CA671BC"/>
    <w:rsid w:val="5CAC2E4F"/>
    <w:rsid w:val="5CAE7D47"/>
    <w:rsid w:val="5CC60BA3"/>
    <w:rsid w:val="5CC93CE4"/>
    <w:rsid w:val="5CD94967"/>
    <w:rsid w:val="5CE132D2"/>
    <w:rsid w:val="5CE172C2"/>
    <w:rsid w:val="5CE95E77"/>
    <w:rsid w:val="5CF07506"/>
    <w:rsid w:val="5CF7053F"/>
    <w:rsid w:val="5CF9420F"/>
    <w:rsid w:val="5D176A92"/>
    <w:rsid w:val="5D1D34DA"/>
    <w:rsid w:val="5D2921A9"/>
    <w:rsid w:val="5D366B47"/>
    <w:rsid w:val="5D49530A"/>
    <w:rsid w:val="5D520718"/>
    <w:rsid w:val="5D5C2DED"/>
    <w:rsid w:val="5D5C4B9B"/>
    <w:rsid w:val="5D5F66E3"/>
    <w:rsid w:val="5D6B154F"/>
    <w:rsid w:val="5D6B3030"/>
    <w:rsid w:val="5D731EE5"/>
    <w:rsid w:val="5D7336BB"/>
    <w:rsid w:val="5D7A5AE4"/>
    <w:rsid w:val="5D841AE8"/>
    <w:rsid w:val="5D8856FC"/>
    <w:rsid w:val="5D93012F"/>
    <w:rsid w:val="5DA84284"/>
    <w:rsid w:val="5DB42499"/>
    <w:rsid w:val="5DB81D7D"/>
    <w:rsid w:val="5DB91FED"/>
    <w:rsid w:val="5DC04054"/>
    <w:rsid w:val="5DD55EB5"/>
    <w:rsid w:val="5DD706C5"/>
    <w:rsid w:val="5DE057CC"/>
    <w:rsid w:val="5DE132F2"/>
    <w:rsid w:val="5DE53085"/>
    <w:rsid w:val="5DEC52BD"/>
    <w:rsid w:val="5DFC2290"/>
    <w:rsid w:val="5E026AFF"/>
    <w:rsid w:val="5E075281"/>
    <w:rsid w:val="5E0F29CE"/>
    <w:rsid w:val="5E13047B"/>
    <w:rsid w:val="5E1D587E"/>
    <w:rsid w:val="5E1E6B93"/>
    <w:rsid w:val="5E203E1A"/>
    <w:rsid w:val="5E224FDE"/>
    <w:rsid w:val="5E2D4789"/>
    <w:rsid w:val="5E386BF4"/>
    <w:rsid w:val="5E3B12E7"/>
    <w:rsid w:val="5E3E0745"/>
    <w:rsid w:val="5E512226"/>
    <w:rsid w:val="5E5C5D42"/>
    <w:rsid w:val="5E5E352C"/>
    <w:rsid w:val="5E6301AB"/>
    <w:rsid w:val="5E7137B3"/>
    <w:rsid w:val="5E736640"/>
    <w:rsid w:val="5E84737A"/>
    <w:rsid w:val="5E8563AD"/>
    <w:rsid w:val="5E892CEA"/>
    <w:rsid w:val="5E93283E"/>
    <w:rsid w:val="5E993BCD"/>
    <w:rsid w:val="5E9B16F3"/>
    <w:rsid w:val="5EA52572"/>
    <w:rsid w:val="5EA762EA"/>
    <w:rsid w:val="5EA84F5D"/>
    <w:rsid w:val="5EAD7B54"/>
    <w:rsid w:val="5EBB08B3"/>
    <w:rsid w:val="5EBF3673"/>
    <w:rsid w:val="5EC0115A"/>
    <w:rsid w:val="5EC200EC"/>
    <w:rsid w:val="5EC37709"/>
    <w:rsid w:val="5ECA2B2A"/>
    <w:rsid w:val="5ECF75EF"/>
    <w:rsid w:val="5EE74938"/>
    <w:rsid w:val="5EEB4428"/>
    <w:rsid w:val="5EEE6A48"/>
    <w:rsid w:val="5EF13A09"/>
    <w:rsid w:val="5EFA0B0F"/>
    <w:rsid w:val="5F054D0B"/>
    <w:rsid w:val="5F1D1BCB"/>
    <w:rsid w:val="5F2D2C93"/>
    <w:rsid w:val="5F3062DF"/>
    <w:rsid w:val="5F356D24"/>
    <w:rsid w:val="5F363081"/>
    <w:rsid w:val="5F363E0E"/>
    <w:rsid w:val="5F3E394D"/>
    <w:rsid w:val="5F3F25CF"/>
    <w:rsid w:val="5F3F7F26"/>
    <w:rsid w:val="5F420276"/>
    <w:rsid w:val="5F5024DD"/>
    <w:rsid w:val="5F5048C3"/>
    <w:rsid w:val="5F5325B5"/>
    <w:rsid w:val="5F5511A5"/>
    <w:rsid w:val="5F5A15AE"/>
    <w:rsid w:val="5F5E109E"/>
    <w:rsid w:val="5F5F0972"/>
    <w:rsid w:val="5F63348B"/>
    <w:rsid w:val="5F646698"/>
    <w:rsid w:val="5F6653AE"/>
    <w:rsid w:val="5F69359F"/>
    <w:rsid w:val="5F6F6D48"/>
    <w:rsid w:val="5F701A55"/>
    <w:rsid w:val="5F85487D"/>
    <w:rsid w:val="5F8A76EE"/>
    <w:rsid w:val="5F9672F2"/>
    <w:rsid w:val="5F991B1A"/>
    <w:rsid w:val="5F9E056F"/>
    <w:rsid w:val="5FA47FAE"/>
    <w:rsid w:val="5FA57BCF"/>
    <w:rsid w:val="5FA665A1"/>
    <w:rsid w:val="5FBA3DFB"/>
    <w:rsid w:val="5FBF3E7B"/>
    <w:rsid w:val="5FC133DB"/>
    <w:rsid w:val="5FC73BCF"/>
    <w:rsid w:val="5FD21144"/>
    <w:rsid w:val="5FD4310E"/>
    <w:rsid w:val="5FDC4CA3"/>
    <w:rsid w:val="5FE2766E"/>
    <w:rsid w:val="5FE3482B"/>
    <w:rsid w:val="5FE810CD"/>
    <w:rsid w:val="5FF11F12"/>
    <w:rsid w:val="5FF732A1"/>
    <w:rsid w:val="60011A2A"/>
    <w:rsid w:val="600D0A38"/>
    <w:rsid w:val="60121E89"/>
    <w:rsid w:val="602037CE"/>
    <w:rsid w:val="60255CBF"/>
    <w:rsid w:val="60271871"/>
    <w:rsid w:val="602E4741"/>
    <w:rsid w:val="6039337D"/>
    <w:rsid w:val="603D4F9A"/>
    <w:rsid w:val="603D68DC"/>
    <w:rsid w:val="604162CA"/>
    <w:rsid w:val="604A1623"/>
    <w:rsid w:val="606113E5"/>
    <w:rsid w:val="6065020A"/>
    <w:rsid w:val="606969E9"/>
    <w:rsid w:val="606C3347"/>
    <w:rsid w:val="607246D5"/>
    <w:rsid w:val="60820CFB"/>
    <w:rsid w:val="608C3CED"/>
    <w:rsid w:val="609A3489"/>
    <w:rsid w:val="609B00D0"/>
    <w:rsid w:val="609B3C2C"/>
    <w:rsid w:val="60A3059D"/>
    <w:rsid w:val="60A52CFD"/>
    <w:rsid w:val="60B3475D"/>
    <w:rsid w:val="60B42F40"/>
    <w:rsid w:val="60B44CEE"/>
    <w:rsid w:val="60C71EF3"/>
    <w:rsid w:val="60C82547"/>
    <w:rsid w:val="60CC64DC"/>
    <w:rsid w:val="60D214C9"/>
    <w:rsid w:val="60DD3BED"/>
    <w:rsid w:val="60DE5170"/>
    <w:rsid w:val="60E23609"/>
    <w:rsid w:val="60E92BEA"/>
    <w:rsid w:val="60F17196"/>
    <w:rsid w:val="60F5134B"/>
    <w:rsid w:val="60FF475C"/>
    <w:rsid w:val="61004241"/>
    <w:rsid w:val="6106379C"/>
    <w:rsid w:val="610A7106"/>
    <w:rsid w:val="6117668E"/>
    <w:rsid w:val="61222B72"/>
    <w:rsid w:val="612A7B96"/>
    <w:rsid w:val="612E3B82"/>
    <w:rsid w:val="61373613"/>
    <w:rsid w:val="61377DF9"/>
    <w:rsid w:val="6138147B"/>
    <w:rsid w:val="613A66FA"/>
    <w:rsid w:val="613C56B7"/>
    <w:rsid w:val="61443D49"/>
    <w:rsid w:val="61471C93"/>
    <w:rsid w:val="614D4DE8"/>
    <w:rsid w:val="61531F8F"/>
    <w:rsid w:val="615362B5"/>
    <w:rsid w:val="615870CE"/>
    <w:rsid w:val="615D5386"/>
    <w:rsid w:val="61625FCC"/>
    <w:rsid w:val="61636214"/>
    <w:rsid w:val="616603F3"/>
    <w:rsid w:val="6167498E"/>
    <w:rsid w:val="616B5D8F"/>
    <w:rsid w:val="61704748"/>
    <w:rsid w:val="61713FA1"/>
    <w:rsid w:val="6175695A"/>
    <w:rsid w:val="617C2063"/>
    <w:rsid w:val="617C3A5E"/>
    <w:rsid w:val="618F246A"/>
    <w:rsid w:val="61A23FDC"/>
    <w:rsid w:val="61B31923"/>
    <w:rsid w:val="61B942B6"/>
    <w:rsid w:val="61BD0471"/>
    <w:rsid w:val="61BE4076"/>
    <w:rsid w:val="61C84EF5"/>
    <w:rsid w:val="61CC5770"/>
    <w:rsid w:val="61D143F6"/>
    <w:rsid w:val="61D425BA"/>
    <w:rsid w:val="61D4389A"/>
    <w:rsid w:val="61D54F1C"/>
    <w:rsid w:val="61D70C94"/>
    <w:rsid w:val="61E219F6"/>
    <w:rsid w:val="61E71913"/>
    <w:rsid w:val="61E84006"/>
    <w:rsid w:val="61EB473F"/>
    <w:rsid w:val="61EE228C"/>
    <w:rsid w:val="61F665EE"/>
    <w:rsid w:val="620D39D4"/>
    <w:rsid w:val="621A6DD3"/>
    <w:rsid w:val="621C6FEF"/>
    <w:rsid w:val="621F061B"/>
    <w:rsid w:val="62262336"/>
    <w:rsid w:val="622F3BA2"/>
    <w:rsid w:val="623229D4"/>
    <w:rsid w:val="62340B2A"/>
    <w:rsid w:val="62363115"/>
    <w:rsid w:val="62423F0B"/>
    <w:rsid w:val="62456545"/>
    <w:rsid w:val="62466FF4"/>
    <w:rsid w:val="62591BBA"/>
    <w:rsid w:val="625B7B17"/>
    <w:rsid w:val="625E3163"/>
    <w:rsid w:val="627961EF"/>
    <w:rsid w:val="62803958"/>
    <w:rsid w:val="62836182"/>
    <w:rsid w:val="628667EC"/>
    <w:rsid w:val="62873512"/>
    <w:rsid w:val="629E1868"/>
    <w:rsid w:val="62AA45FB"/>
    <w:rsid w:val="62AC0373"/>
    <w:rsid w:val="62BD60DC"/>
    <w:rsid w:val="62BE1C1D"/>
    <w:rsid w:val="62C95973"/>
    <w:rsid w:val="62D45C67"/>
    <w:rsid w:val="62D649B3"/>
    <w:rsid w:val="62D82F16"/>
    <w:rsid w:val="62DC2F72"/>
    <w:rsid w:val="62DE1029"/>
    <w:rsid w:val="62DE58D9"/>
    <w:rsid w:val="62E04C3F"/>
    <w:rsid w:val="62EB24A2"/>
    <w:rsid w:val="62EC2DBB"/>
    <w:rsid w:val="62F53596"/>
    <w:rsid w:val="62FE2EF4"/>
    <w:rsid w:val="63016907"/>
    <w:rsid w:val="63052C56"/>
    <w:rsid w:val="630F7F80"/>
    <w:rsid w:val="63185A08"/>
    <w:rsid w:val="631877B6"/>
    <w:rsid w:val="631A1780"/>
    <w:rsid w:val="632717A7"/>
    <w:rsid w:val="6334298E"/>
    <w:rsid w:val="63397BDB"/>
    <w:rsid w:val="633F4D43"/>
    <w:rsid w:val="63462AE4"/>
    <w:rsid w:val="634E0430"/>
    <w:rsid w:val="634E4FEF"/>
    <w:rsid w:val="63506A0F"/>
    <w:rsid w:val="6359330B"/>
    <w:rsid w:val="636A58AC"/>
    <w:rsid w:val="636E775F"/>
    <w:rsid w:val="636F7582"/>
    <w:rsid w:val="63705DD2"/>
    <w:rsid w:val="63732C3E"/>
    <w:rsid w:val="637B37D9"/>
    <w:rsid w:val="637C24D1"/>
    <w:rsid w:val="638E1826"/>
    <w:rsid w:val="63A31776"/>
    <w:rsid w:val="63A60BAB"/>
    <w:rsid w:val="63A70833"/>
    <w:rsid w:val="63B15515"/>
    <w:rsid w:val="63B63806"/>
    <w:rsid w:val="63B82D47"/>
    <w:rsid w:val="63D21FF5"/>
    <w:rsid w:val="63D74F7B"/>
    <w:rsid w:val="63DF51AD"/>
    <w:rsid w:val="63E67A84"/>
    <w:rsid w:val="63E92F01"/>
    <w:rsid w:val="63E97547"/>
    <w:rsid w:val="63F205E3"/>
    <w:rsid w:val="63F23B09"/>
    <w:rsid w:val="63F3479B"/>
    <w:rsid w:val="63F44C7A"/>
    <w:rsid w:val="63F61FD6"/>
    <w:rsid w:val="640C1B1F"/>
    <w:rsid w:val="640C6B45"/>
    <w:rsid w:val="640E0D75"/>
    <w:rsid w:val="641F6922"/>
    <w:rsid w:val="6433315E"/>
    <w:rsid w:val="643733B8"/>
    <w:rsid w:val="644700DB"/>
    <w:rsid w:val="644A71B1"/>
    <w:rsid w:val="644F3A45"/>
    <w:rsid w:val="64536BF5"/>
    <w:rsid w:val="645B3DFE"/>
    <w:rsid w:val="645D2E4B"/>
    <w:rsid w:val="6473303B"/>
    <w:rsid w:val="64747685"/>
    <w:rsid w:val="648462E6"/>
    <w:rsid w:val="648811FA"/>
    <w:rsid w:val="648C3976"/>
    <w:rsid w:val="649579C8"/>
    <w:rsid w:val="64970BAF"/>
    <w:rsid w:val="64A80309"/>
    <w:rsid w:val="64AC5EEC"/>
    <w:rsid w:val="64AD7237"/>
    <w:rsid w:val="64AE3F5E"/>
    <w:rsid w:val="64AF414A"/>
    <w:rsid w:val="64BD6867"/>
    <w:rsid w:val="64C5396E"/>
    <w:rsid w:val="64CD637E"/>
    <w:rsid w:val="64D72A84"/>
    <w:rsid w:val="64DE04D1"/>
    <w:rsid w:val="64E071F7"/>
    <w:rsid w:val="64EF7D7B"/>
    <w:rsid w:val="64F45029"/>
    <w:rsid w:val="64F82443"/>
    <w:rsid w:val="64F953C5"/>
    <w:rsid w:val="6509672A"/>
    <w:rsid w:val="65117FD7"/>
    <w:rsid w:val="6515525E"/>
    <w:rsid w:val="65161F01"/>
    <w:rsid w:val="65192148"/>
    <w:rsid w:val="651A5A67"/>
    <w:rsid w:val="65330103"/>
    <w:rsid w:val="65332685"/>
    <w:rsid w:val="653438C1"/>
    <w:rsid w:val="6535464F"/>
    <w:rsid w:val="65364D2E"/>
    <w:rsid w:val="65371747"/>
    <w:rsid w:val="6542738F"/>
    <w:rsid w:val="65442AE4"/>
    <w:rsid w:val="6549634D"/>
    <w:rsid w:val="65590721"/>
    <w:rsid w:val="657A6506"/>
    <w:rsid w:val="657F3B1C"/>
    <w:rsid w:val="65850870"/>
    <w:rsid w:val="65931376"/>
    <w:rsid w:val="65933CC9"/>
    <w:rsid w:val="65A20015"/>
    <w:rsid w:val="65A6554D"/>
    <w:rsid w:val="65A90B99"/>
    <w:rsid w:val="65AA6973"/>
    <w:rsid w:val="65BA49EE"/>
    <w:rsid w:val="65BF660F"/>
    <w:rsid w:val="65C1563C"/>
    <w:rsid w:val="65D11E9E"/>
    <w:rsid w:val="65D5198E"/>
    <w:rsid w:val="65DA6FA5"/>
    <w:rsid w:val="65DC2975"/>
    <w:rsid w:val="65DD0843"/>
    <w:rsid w:val="65E136E1"/>
    <w:rsid w:val="65E258D7"/>
    <w:rsid w:val="65EE6258"/>
    <w:rsid w:val="65F6330E"/>
    <w:rsid w:val="660C632E"/>
    <w:rsid w:val="660E6C4E"/>
    <w:rsid w:val="66113086"/>
    <w:rsid w:val="66143184"/>
    <w:rsid w:val="661E50E3"/>
    <w:rsid w:val="662A1773"/>
    <w:rsid w:val="662B3450"/>
    <w:rsid w:val="663941E3"/>
    <w:rsid w:val="663E751D"/>
    <w:rsid w:val="663F0F58"/>
    <w:rsid w:val="6651164E"/>
    <w:rsid w:val="66532BDA"/>
    <w:rsid w:val="665B448A"/>
    <w:rsid w:val="66615CB2"/>
    <w:rsid w:val="66657303"/>
    <w:rsid w:val="66680D2E"/>
    <w:rsid w:val="6669046B"/>
    <w:rsid w:val="666E15AC"/>
    <w:rsid w:val="6676557F"/>
    <w:rsid w:val="66770C98"/>
    <w:rsid w:val="667E769F"/>
    <w:rsid w:val="668301D7"/>
    <w:rsid w:val="66943BBA"/>
    <w:rsid w:val="66976C44"/>
    <w:rsid w:val="66AA43CF"/>
    <w:rsid w:val="66AF21DF"/>
    <w:rsid w:val="66B12E72"/>
    <w:rsid w:val="66B44308"/>
    <w:rsid w:val="66B51A81"/>
    <w:rsid w:val="66B8473B"/>
    <w:rsid w:val="66BB5605"/>
    <w:rsid w:val="66C20165"/>
    <w:rsid w:val="66E005EB"/>
    <w:rsid w:val="66E71979"/>
    <w:rsid w:val="66EC67A5"/>
    <w:rsid w:val="66ED58F8"/>
    <w:rsid w:val="66F26570"/>
    <w:rsid w:val="66FB56FF"/>
    <w:rsid w:val="67062D70"/>
    <w:rsid w:val="671129B9"/>
    <w:rsid w:val="671B4721"/>
    <w:rsid w:val="67205CDA"/>
    <w:rsid w:val="672A7AB8"/>
    <w:rsid w:val="67323D99"/>
    <w:rsid w:val="674A492B"/>
    <w:rsid w:val="675378A6"/>
    <w:rsid w:val="67684475"/>
    <w:rsid w:val="677B47B7"/>
    <w:rsid w:val="677D1C9B"/>
    <w:rsid w:val="67810083"/>
    <w:rsid w:val="67893AE2"/>
    <w:rsid w:val="67A25978"/>
    <w:rsid w:val="67B24A66"/>
    <w:rsid w:val="67BA0E3C"/>
    <w:rsid w:val="67BA691D"/>
    <w:rsid w:val="67BB302B"/>
    <w:rsid w:val="67C847AF"/>
    <w:rsid w:val="67CF7BF5"/>
    <w:rsid w:val="67D63081"/>
    <w:rsid w:val="67EB36EB"/>
    <w:rsid w:val="67EF665C"/>
    <w:rsid w:val="67F03CE6"/>
    <w:rsid w:val="68016A6B"/>
    <w:rsid w:val="680461A9"/>
    <w:rsid w:val="6809591F"/>
    <w:rsid w:val="680E4A33"/>
    <w:rsid w:val="68180C57"/>
    <w:rsid w:val="681C5327"/>
    <w:rsid w:val="682D2844"/>
    <w:rsid w:val="6837248C"/>
    <w:rsid w:val="683A3D2B"/>
    <w:rsid w:val="683D3CBB"/>
    <w:rsid w:val="683D6E30"/>
    <w:rsid w:val="68401DC0"/>
    <w:rsid w:val="684625A1"/>
    <w:rsid w:val="685079F2"/>
    <w:rsid w:val="685F3791"/>
    <w:rsid w:val="686238D9"/>
    <w:rsid w:val="686B1D39"/>
    <w:rsid w:val="686B27C0"/>
    <w:rsid w:val="686E3D71"/>
    <w:rsid w:val="68813EC0"/>
    <w:rsid w:val="6889781A"/>
    <w:rsid w:val="688C7E5F"/>
    <w:rsid w:val="688F0BCC"/>
    <w:rsid w:val="68901A5E"/>
    <w:rsid w:val="68902EA1"/>
    <w:rsid w:val="68A613C0"/>
    <w:rsid w:val="68A82661"/>
    <w:rsid w:val="68AA79C3"/>
    <w:rsid w:val="68AF1FFB"/>
    <w:rsid w:val="68B21361"/>
    <w:rsid w:val="68B47F81"/>
    <w:rsid w:val="68BE3259"/>
    <w:rsid w:val="68C63810"/>
    <w:rsid w:val="68C65C96"/>
    <w:rsid w:val="68DE5A1F"/>
    <w:rsid w:val="68EA1822"/>
    <w:rsid w:val="68F0088D"/>
    <w:rsid w:val="68F268B7"/>
    <w:rsid w:val="68F4037D"/>
    <w:rsid w:val="68F55EA4"/>
    <w:rsid w:val="69026F3E"/>
    <w:rsid w:val="69070D76"/>
    <w:rsid w:val="690B280E"/>
    <w:rsid w:val="691D0918"/>
    <w:rsid w:val="69224CC1"/>
    <w:rsid w:val="6929265B"/>
    <w:rsid w:val="692A62C2"/>
    <w:rsid w:val="693D530D"/>
    <w:rsid w:val="6941224D"/>
    <w:rsid w:val="694A4441"/>
    <w:rsid w:val="69647D1E"/>
    <w:rsid w:val="697414BE"/>
    <w:rsid w:val="6974152B"/>
    <w:rsid w:val="69807EC7"/>
    <w:rsid w:val="69827307"/>
    <w:rsid w:val="69831701"/>
    <w:rsid w:val="6984099D"/>
    <w:rsid w:val="698E2FEE"/>
    <w:rsid w:val="69931135"/>
    <w:rsid w:val="69A973BA"/>
    <w:rsid w:val="69B10E49"/>
    <w:rsid w:val="69C24CB7"/>
    <w:rsid w:val="69C83608"/>
    <w:rsid w:val="69CE5072"/>
    <w:rsid w:val="69D33788"/>
    <w:rsid w:val="69D501AF"/>
    <w:rsid w:val="69DB51BD"/>
    <w:rsid w:val="69E44896"/>
    <w:rsid w:val="69E515F9"/>
    <w:rsid w:val="69E86C89"/>
    <w:rsid w:val="69EA2868"/>
    <w:rsid w:val="69EA352F"/>
    <w:rsid w:val="69EB1780"/>
    <w:rsid w:val="69EF24DD"/>
    <w:rsid w:val="69EF5305"/>
    <w:rsid w:val="69F519F6"/>
    <w:rsid w:val="69FB4E7D"/>
    <w:rsid w:val="6A06421B"/>
    <w:rsid w:val="6A0B28E8"/>
    <w:rsid w:val="6A192342"/>
    <w:rsid w:val="6A1E1E76"/>
    <w:rsid w:val="6A1E610B"/>
    <w:rsid w:val="6A2C3B47"/>
    <w:rsid w:val="6A2E2ECB"/>
    <w:rsid w:val="6A353DC0"/>
    <w:rsid w:val="6A37788E"/>
    <w:rsid w:val="6A383E96"/>
    <w:rsid w:val="6A386990"/>
    <w:rsid w:val="6A421ED2"/>
    <w:rsid w:val="6A42336B"/>
    <w:rsid w:val="6A503DDB"/>
    <w:rsid w:val="6A505A87"/>
    <w:rsid w:val="6A543315"/>
    <w:rsid w:val="6A5C267E"/>
    <w:rsid w:val="6A682DD1"/>
    <w:rsid w:val="6A69413C"/>
    <w:rsid w:val="6A6C60DD"/>
    <w:rsid w:val="6A6C7535"/>
    <w:rsid w:val="6A71051E"/>
    <w:rsid w:val="6A7B28B9"/>
    <w:rsid w:val="6A7F3033"/>
    <w:rsid w:val="6A8D77F9"/>
    <w:rsid w:val="6A987B93"/>
    <w:rsid w:val="6AA933EA"/>
    <w:rsid w:val="6AA968FA"/>
    <w:rsid w:val="6AAF6C52"/>
    <w:rsid w:val="6AB1009A"/>
    <w:rsid w:val="6AB11690"/>
    <w:rsid w:val="6AB2229E"/>
    <w:rsid w:val="6ABF49BB"/>
    <w:rsid w:val="6AD0325F"/>
    <w:rsid w:val="6AD0452E"/>
    <w:rsid w:val="6AD541DF"/>
    <w:rsid w:val="6AD62431"/>
    <w:rsid w:val="6AD9782B"/>
    <w:rsid w:val="6AE508C6"/>
    <w:rsid w:val="6AEA1A38"/>
    <w:rsid w:val="6AEC2E18"/>
    <w:rsid w:val="6AF21175"/>
    <w:rsid w:val="6AFA6728"/>
    <w:rsid w:val="6AFC7D27"/>
    <w:rsid w:val="6AFD33B4"/>
    <w:rsid w:val="6B080C98"/>
    <w:rsid w:val="6B142F59"/>
    <w:rsid w:val="6B1D6166"/>
    <w:rsid w:val="6B207D0A"/>
    <w:rsid w:val="6B230B09"/>
    <w:rsid w:val="6B23319C"/>
    <w:rsid w:val="6B255DAC"/>
    <w:rsid w:val="6B280372"/>
    <w:rsid w:val="6B2B7B7E"/>
    <w:rsid w:val="6B333F89"/>
    <w:rsid w:val="6B362FB2"/>
    <w:rsid w:val="6B380586"/>
    <w:rsid w:val="6B3C2561"/>
    <w:rsid w:val="6B4F2E8F"/>
    <w:rsid w:val="6B5D12C8"/>
    <w:rsid w:val="6B685053"/>
    <w:rsid w:val="6B724E0D"/>
    <w:rsid w:val="6B735ED1"/>
    <w:rsid w:val="6B7403D7"/>
    <w:rsid w:val="6B7E14E6"/>
    <w:rsid w:val="6B931BC8"/>
    <w:rsid w:val="6B9672E2"/>
    <w:rsid w:val="6B9B150B"/>
    <w:rsid w:val="6B9F0931"/>
    <w:rsid w:val="6BA0659B"/>
    <w:rsid w:val="6BA8544F"/>
    <w:rsid w:val="6BAC4F3F"/>
    <w:rsid w:val="6BB07981"/>
    <w:rsid w:val="6BBB4142"/>
    <w:rsid w:val="6BBD0AAA"/>
    <w:rsid w:val="6BC02799"/>
    <w:rsid w:val="6BC77FCB"/>
    <w:rsid w:val="6BC80F6B"/>
    <w:rsid w:val="6BCA186A"/>
    <w:rsid w:val="6BD3071E"/>
    <w:rsid w:val="6BE45423"/>
    <w:rsid w:val="6BE71872"/>
    <w:rsid w:val="6BE91CF0"/>
    <w:rsid w:val="6BEC5C84"/>
    <w:rsid w:val="6BF531E6"/>
    <w:rsid w:val="6BF904D0"/>
    <w:rsid w:val="6BFB29F1"/>
    <w:rsid w:val="6BFF1FD7"/>
    <w:rsid w:val="6C00181B"/>
    <w:rsid w:val="6C025B86"/>
    <w:rsid w:val="6C042FCD"/>
    <w:rsid w:val="6C080372"/>
    <w:rsid w:val="6C1B2A90"/>
    <w:rsid w:val="6C240F7A"/>
    <w:rsid w:val="6C270A6A"/>
    <w:rsid w:val="6C29745B"/>
    <w:rsid w:val="6C2C153A"/>
    <w:rsid w:val="6C362C00"/>
    <w:rsid w:val="6C384A25"/>
    <w:rsid w:val="6C3F1351"/>
    <w:rsid w:val="6C416557"/>
    <w:rsid w:val="6C443130"/>
    <w:rsid w:val="6C456B48"/>
    <w:rsid w:val="6C4C615E"/>
    <w:rsid w:val="6C4E2455"/>
    <w:rsid w:val="6C4F0E67"/>
    <w:rsid w:val="6C506213"/>
    <w:rsid w:val="6C557385"/>
    <w:rsid w:val="6C59637D"/>
    <w:rsid w:val="6C5C6804"/>
    <w:rsid w:val="6C5D2A67"/>
    <w:rsid w:val="6C6156A8"/>
    <w:rsid w:val="6C6E20D3"/>
    <w:rsid w:val="6C7726F0"/>
    <w:rsid w:val="6C7A6DEC"/>
    <w:rsid w:val="6C7D68DC"/>
    <w:rsid w:val="6C8317D4"/>
    <w:rsid w:val="6C865816"/>
    <w:rsid w:val="6C880524"/>
    <w:rsid w:val="6C9003BD"/>
    <w:rsid w:val="6CAB51F7"/>
    <w:rsid w:val="6CB22A29"/>
    <w:rsid w:val="6CB2657F"/>
    <w:rsid w:val="6CB744E6"/>
    <w:rsid w:val="6CB81E8E"/>
    <w:rsid w:val="6CBE1854"/>
    <w:rsid w:val="6CBF6EF4"/>
    <w:rsid w:val="6CC035C9"/>
    <w:rsid w:val="6CD26FA2"/>
    <w:rsid w:val="6CE53128"/>
    <w:rsid w:val="6CE92F0B"/>
    <w:rsid w:val="6CED4800"/>
    <w:rsid w:val="6CF50DB7"/>
    <w:rsid w:val="6D0B213A"/>
    <w:rsid w:val="6D112876"/>
    <w:rsid w:val="6D18386D"/>
    <w:rsid w:val="6D1A58F6"/>
    <w:rsid w:val="6D204643"/>
    <w:rsid w:val="6D2439F2"/>
    <w:rsid w:val="6D2E48E4"/>
    <w:rsid w:val="6D372F2F"/>
    <w:rsid w:val="6D404927"/>
    <w:rsid w:val="6D535D19"/>
    <w:rsid w:val="6D553B92"/>
    <w:rsid w:val="6D594E29"/>
    <w:rsid w:val="6D636E89"/>
    <w:rsid w:val="6D697080"/>
    <w:rsid w:val="6D701CBE"/>
    <w:rsid w:val="6D796222"/>
    <w:rsid w:val="6D7B61C4"/>
    <w:rsid w:val="6D822A10"/>
    <w:rsid w:val="6D88281F"/>
    <w:rsid w:val="6D893D5F"/>
    <w:rsid w:val="6D8A00B7"/>
    <w:rsid w:val="6D8B5977"/>
    <w:rsid w:val="6D8E425C"/>
    <w:rsid w:val="6D947BA0"/>
    <w:rsid w:val="6D965EA7"/>
    <w:rsid w:val="6DB60213"/>
    <w:rsid w:val="6DBC51E2"/>
    <w:rsid w:val="6DD356F6"/>
    <w:rsid w:val="6DE21DA9"/>
    <w:rsid w:val="6DE770F9"/>
    <w:rsid w:val="6DF57072"/>
    <w:rsid w:val="6DF7166F"/>
    <w:rsid w:val="6E061045"/>
    <w:rsid w:val="6E070B53"/>
    <w:rsid w:val="6E071014"/>
    <w:rsid w:val="6E076FD2"/>
    <w:rsid w:val="6E0C43BB"/>
    <w:rsid w:val="6E0E518B"/>
    <w:rsid w:val="6E106EDD"/>
    <w:rsid w:val="6E24261A"/>
    <w:rsid w:val="6E2960DB"/>
    <w:rsid w:val="6E2C4878"/>
    <w:rsid w:val="6E3114C0"/>
    <w:rsid w:val="6E364F94"/>
    <w:rsid w:val="6E455162"/>
    <w:rsid w:val="6E4B4EE4"/>
    <w:rsid w:val="6E565319"/>
    <w:rsid w:val="6E616BA9"/>
    <w:rsid w:val="6E6656A0"/>
    <w:rsid w:val="6E665A69"/>
    <w:rsid w:val="6E6E05C8"/>
    <w:rsid w:val="6E842B2C"/>
    <w:rsid w:val="6E843F52"/>
    <w:rsid w:val="6E9A2AB1"/>
    <w:rsid w:val="6EA53BE4"/>
    <w:rsid w:val="6EAC62D3"/>
    <w:rsid w:val="6EAE069B"/>
    <w:rsid w:val="6EB02E16"/>
    <w:rsid w:val="6EB135C6"/>
    <w:rsid w:val="6EB262B4"/>
    <w:rsid w:val="6EB4171B"/>
    <w:rsid w:val="6EB74327"/>
    <w:rsid w:val="6EB94779"/>
    <w:rsid w:val="6EBC5DA0"/>
    <w:rsid w:val="6EBE44CC"/>
    <w:rsid w:val="6EC8420A"/>
    <w:rsid w:val="6EC87CF5"/>
    <w:rsid w:val="6ED17A60"/>
    <w:rsid w:val="6ED44ED9"/>
    <w:rsid w:val="6EE91CAC"/>
    <w:rsid w:val="6EF14BBA"/>
    <w:rsid w:val="6EF27CED"/>
    <w:rsid w:val="6EFA00C4"/>
    <w:rsid w:val="6F0C1ED9"/>
    <w:rsid w:val="6F295EF2"/>
    <w:rsid w:val="6F2F0361"/>
    <w:rsid w:val="6F357C31"/>
    <w:rsid w:val="6F3B1355"/>
    <w:rsid w:val="6F3C68AD"/>
    <w:rsid w:val="6F437B71"/>
    <w:rsid w:val="6F4705F4"/>
    <w:rsid w:val="6F557656"/>
    <w:rsid w:val="6F5E118B"/>
    <w:rsid w:val="6F6F4C02"/>
    <w:rsid w:val="6F71400B"/>
    <w:rsid w:val="6F722340"/>
    <w:rsid w:val="6F7C5FB9"/>
    <w:rsid w:val="6F7E3097"/>
    <w:rsid w:val="6F7F2EDE"/>
    <w:rsid w:val="6F884C51"/>
    <w:rsid w:val="6F921B0E"/>
    <w:rsid w:val="6F9E4634"/>
    <w:rsid w:val="6FAB7E14"/>
    <w:rsid w:val="6FB12833"/>
    <w:rsid w:val="6FB4359C"/>
    <w:rsid w:val="6FB97C2B"/>
    <w:rsid w:val="6FBB7906"/>
    <w:rsid w:val="6FC57A8F"/>
    <w:rsid w:val="6FC96CDB"/>
    <w:rsid w:val="6FCF56A0"/>
    <w:rsid w:val="6FD16D5D"/>
    <w:rsid w:val="6FD9434D"/>
    <w:rsid w:val="6FE74798"/>
    <w:rsid w:val="6FE858E2"/>
    <w:rsid w:val="6FE96188"/>
    <w:rsid w:val="6FF45B79"/>
    <w:rsid w:val="6FFB3222"/>
    <w:rsid w:val="6FFE1F38"/>
    <w:rsid w:val="700A07DC"/>
    <w:rsid w:val="700D36BB"/>
    <w:rsid w:val="700E15EF"/>
    <w:rsid w:val="700E61C9"/>
    <w:rsid w:val="70116BD6"/>
    <w:rsid w:val="7017199F"/>
    <w:rsid w:val="70192940"/>
    <w:rsid w:val="701B2694"/>
    <w:rsid w:val="70241CE7"/>
    <w:rsid w:val="702552C0"/>
    <w:rsid w:val="70310CC5"/>
    <w:rsid w:val="703628A1"/>
    <w:rsid w:val="70376E46"/>
    <w:rsid w:val="70381498"/>
    <w:rsid w:val="703A0B6E"/>
    <w:rsid w:val="7040147E"/>
    <w:rsid w:val="70447E3C"/>
    <w:rsid w:val="70454C15"/>
    <w:rsid w:val="70473489"/>
    <w:rsid w:val="704C7447"/>
    <w:rsid w:val="705B0CE2"/>
    <w:rsid w:val="706C5B05"/>
    <w:rsid w:val="706E6C67"/>
    <w:rsid w:val="70711B3F"/>
    <w:rsid w:val="70720DDD"/>
    <w:rsid w:val="70755745"/>
    <w:rsid w:val="707C1A99"/>
    <w:rsid w:val="70853FB1"/>
    <w:rsid w:val="70861078"/>
    <w:rsid w:val="708B3449"/>
    <w:rsid w:val="70904E30"/>
    <w:rsid w:val="709219BB"/>
    <w:rsid w:val="70974410"/>
    <w:rsid w:val="70992764"/>
    <w:rsid w:val="709A5CAE"/>
    <w:rsid w:val="709F32C5"/>
    <w:rsid w:val="70A1703D"/>
    <w:rsid w:val="70A57C8C"/>
    <w:rsid w:val="70BF74C3"/>
    <w:rsid w:val="70C81F31"/>
    <w:rsid w:val="70CA42D3"/>
    <w:rsid w:val="70CB4CE4"/>
    <w:rsid w:val="70CE619F"/>
    <w:rsid w:val="70D1691E"/>
    <w:rsid w:val="70D70169"/>
    <w:rsid w:val="70DA42FD"/>
    <w:rsid w:val="70DF66EC"/>
    <w:rsid w:val="70E43C1E"/>
    <w:rsid w:val="70E55217"/>
    <w:rsid w:val="70EA437C"/>
    <w:rsid w:val="70F058CE"/>
    <w:rsid w:val="70FB78FE"/>
    <w:rsid w:val="71082F56"/>
    <w:rsid w:val="710D46D2"/>
    <w:rsid w:val="711268D7"/>
    <w:rsid w:val="711517D9"/>
    <w:rsid w:val="71156158"/>
    <w:rsid w:val="713C0B14"/>
    <w:rsid w:val="7153337B"/>
    <w:rsid w:val="71535E5D"/>
    <w:rsid w:val="71542301"/>
    <w:rsid w:val="715776FB"/>
    <w:rsid w:val="715B3690"/>
    <w:rsid w:val="716167CC"/>
    <w:rsid w:val="716B764B"/>
    <w:rsid w:val="71700497"/>
    <w:rsid w:val="71883383"/>
    <w:rsid w:val="7192329A"/>
    <w:rsid w:val="719916A5"/>
    <w:rsid w:val="71BE777B"/>
    <w:rsid w:val="71C12955"/>
    <w:rsid w:val="71C245AC"/>
    <w:rsid w:val="71C63847"/>
    <w:rsid w:val="71CB1E97"/>
    <w:rsid w:val="71D35C3B"/>
    <w:rsid w:val="71D92869"/>
    <w:rsid w:val="71DB3678"/>
    <w:rsid w:val="71DD3198"/>
    <w:rsid w:val="71E05943"/>
    <w:rsid w:val="71E6715F"/>
    <w:rsid w:val="71E87E63"/>
    <w:rsid w:val="71EF2707"/>
    <w:rsid w:val="71F94C57"/>
    <w:rsid w:val="71FB259A"/>
    <w:rsid w:val="720C09F1"/>
    <w:rsid w:val="720C3010"/>
    <w:rsid w:val="720E6F08"/>
    <w:rsid w:val="721F7C55"/>
    <w:rsid w:val="72276524"/>
    <w:rsid w:val="722B79DF"/>
    <w:rsid w:val="72323CC5"/>
    <w:rsid w:val="723512A9"/>
    <w:rsid w:val="72361A07"/>
    <w:rsid w:val="723D5012"/>
    <w:rsid w:val="72400E16"/>
    <w:rsid w:val="72431297"/>
    <w:rsid w:val="72436DF3"/>
    <w:rsid w:val="724743D2"/>
    <w:rsid w:val="72556331"/>
    <w:rsid w:val="72571671"/>
    <w:rsid w:val="725D2412"/>
    <w:rsid w:val="72607910"/>
    <w:rsid w:val="726A7471"/>
    <w:rsid w:val="72701EDF"/>
    <w:rsid w:val="72710C91"/>
    <w:rsid w:val="727833A9"/>
    <w:rsid w:val="727F1872"/>
    <w:rsid w:val="72872262"/>
    <w:rsid w:val="728F703B"/>
    <w:rsid w:val="72903F71"/>
    <w:rsid w:val="729737D5"/>
    <w:rsid w:val="72A0512A"/>
    <w:rsid w:val="72A5093A"/>
    <w:rsid w:val="72A85492"/>
    <w:rsid w:val="72A92D88"/>
    <w:rsid w:val="72B83769"/>
    <w:rsid w:val="72BA2840"/>
    <w:rsid w:val="72C54B39"/>
    <w:rsid w:val="72CD136B"/>
    <w:rsid w:val="72CF011D"/>
    <w:rsid w:val="72D76656"/>
    <w:rsid w:val="72E27A24"/>
    <w:rsid w:val="72E821CA"/>
    <w:rsid w:val="72EB6624"/>
    <w:rsid w:val="72F22A83"/>
    <w:rsid w:val="72FA5ACB"/>
    <w:rsid w:val="73027383"/>
    <w:rsid w:val="73035F4E"/>
    <w:rsid w:val="73054503"/>
    <w:rsid w:val="730E3013"/>
    <w:rsid w:val="73171838"/>
    <w:rsid w:val="73183A05"/>
    <w:rsid w:val="731F249B"/>
    <w:rsid w:val="733046A8"/>
    <w:rsid w:val="7346211D"/>
    <w:rsid w:val="734904BB"/>
    <w:rsid w:val="73492FB7"/>
    <w:rsid w:val="73591E51"/>
    <w:rsid w:val="735A571E"/>
    <w:rsid w:val="736018A4"/>
    <w:rsid w:val="736427A3"/>
    <w:rsid w:val="736D3206"/>
    <w:rsid w:val="73770529"/>
    <w:rsid w:val="73833EE3"/>
    <w:rsid w:val="73835371"/>
    <w:rsid w:val="738A66DB"/>
    <w:rsid w:val="739429DF"/>
    <w:rsid w:val="73966C01"/>
    <w:rsid w:val="73A66F5D"/>
    <w:rsid w:val="73B8517F"/>
    <w:rsid w:val="73BE6635"/>
    <w:rsid w:val="73C13E1D"/>
    <w:rsid w:val="73C60B68"/>
    <w:rsid w:val="73CD639B"/>
    <w:rsid w:val="73CE2AD9"/>
    <w:rsid w:val="73D14D72"/>
    <w:rsid w:val="73D2575F"/>
    <w:rsid w:val="73E536E4"/>
    <w:rsid w:val="73E824F5"/>
    <w:rsid w:val="73ED55A3"/>
    <w:rsid w:val="73F97190"/>
    <w:rsid w:val="73FA00B6"/>
    <w:rsid w:val="73FB5E3A"/>
    <w:rsid w:val="73FC0A2E"/>
    <w:rsid w:val="740611E4"/>
    <w:rsid w:val="740A314B"/>
    <w:rsid w:val="74146FF6"/>
    <w:rsid w:val="741713C4"/>
    <w:rsid w:val="7419338E"/>
    <w:rsid w:val="7419513C"/>
    <w:rsid w:val="74244395"/>
    <w:rsid w:val="74340A61"/>
    <w:rsid w:val="74343D8F"/>
    <w:rsid w:val="7435169E"/>
    <w:rsid w:val="743A45EB"/>
    <w:rsid w:val="743D2C84"/>
    <w:rsid w:val="743E57BA"/>
    <w:rsid w:val="744E40CD"/>
    <w:rsid w:val="745E7E5B"/>
    <w:rsid w:val="7472074F"/>
    <w:rsid w:val="74721A7C"/>
    <w:rsid w:val="747B5DF7"/>
    <w:rsid w:val="74805A26"/>
    <w:rsid w:val="7488443F"/>
    <w:rsid w:val="748F4D8F"/>
    <w:rsid w:val="74900EEE"/>
    <w:rsid w:val="74927A91"/>
    <w:rsid w:val="749869A9"/>
    <w:rsid w:val="74AE17FA"/>
    <w:rsid w:val="74CF2DB6"/>
    <w:rsid w:val="74D576DC"/>
    <w:rsid w:val="74D674DD"/>
    <w:rsid w:val="74DA4986"/>
    <w:rsid w:val="74E26D55"/>
    <w:rsid w:val="74E90E53"/>
    <w:rsid w:val="74EE0A7B"/>
    <w:rsid w:val="74F00593"/>
    <w:rsid w:val="74FA236C"/>
    <w:rsid w:val="74FF4332"/>
    <w:rsid w:val="75023D3B"/>
    <w:rsid w:val="75054E5E"/>
    <w:rsid w:val="75135548"/>
    <w:rsid w:val="751B6ED0"/>
    <w:rsid w:val="75225F2D"/>
    <w:rsid w:val="752B02E4"/>
    <w:rsid w:val="752E4BC5"/>
    <w:rsid w:val="75313FD1"/>
    <w:rsid w:val="753521A5"/>
    <w:rsid w:val="753636DD"/>
    <w:rsid w:val="75387844"/>
    <w:rsid w:val="753F5076"/>
    <w:rsid w:val="75405EF4"/>
    <w:rsid w:val="754B1724"/>
    <w:rsid w:val="754C3080"/>
    <w:rsid w:val="755A0A19"/>
    <w:rsid w:val="755B3BC3"/>
    <w:rsid w:val="755C79D6"/>
    <w:rsid w:val="755E374E"/>
    <w:rsid w:val="7568437A"/>
    <w:rsid w:val="75690048"/>
    <w:rsid w:val="756B516A"/>
    <w:rsid w:val="756E3266"/>
    <w:rsid w:val="756E7123"/>
    <w:rsid w:val="756F4E8D"/>
    <w:rsid w:val="75751129"/>
    <w:rsid w:val="75781181"/>
    <w:rsid w:val="757F6643"/>
    <w:rsid w:val="75936982"/>
    <w:rsid w:val="759576A7"/>
    <w:rsid w:val="75A27FCB"/>
    <w:rsid w:val="75A81E9F"/>
    <w:rsid w:val="75C5515B"/>
    <w:rsid w:val="75C80BC8"/>
    <w:rsid w:val="75F62FEB"/>
    <w:rsid w:val="76054DB3"/>
    <w:rsid w:val="76055C6B"/>
    <w:rsid w:val="76061F39"/>
    <w:rsid w:val="760955AC"/>
    <w:rsid w:val="761D53B8"/>
    <w:rsid w:val="76342701"/>
    <w:rsid w:val="76353A3B"/>
    <w:rsid w:val="763E70DC"/>
    <w:rsid w:val="7641097A"/>
    <w:rsid w:val="764A0E3B"/>
    <w:rsid w:val="764E0C85"/>
    <w:rsid w:val="765715BD"/>
    <w:rsid w:val="766737CD"/>
    <w:rsid w:val="76764BDF"/>
    <w:rsid w:val="767F58A5"/>
    <w:rsid w:val="769047D6"/>
    <w:rsid w:val="76984A3E"/>
    <w:rsid w:val="76A333E3"/>
    <w:rsid w:val="76A760C1"/>
    <w:rsid w:val="76A81F74"/>
    <w:rsid w:val="76AB2DF4"/>
    <w:rsid w:val="76AC02AB"/>
    <w:rsid w:val="76B33418"/>
    <w:rsid w:val="76B96E85"/>
    <w:rsid w:val="76C70E7F"/>
    <w:rsid w:val="76D70DBA"/>
    <w:rsid w:val="76DB44A8"/>
    <w:rsid w:val="76E34130"/>
    <w:rsid w:val="76F7731F"/>
    <w:rsid w:val="7701169F"/>
    <w:rsid w:val="771A7835"/>
    <w:rsid w:val="771B11CB"/>
    <w:rsid w:val="772112C1"/>
    <w:rsid w:val="7728112E"/>
    <w:rsid w:val="77286EAE"/>
    <w:rsid w:val="77302F0F"/>
    <w:rsid w:val="7735228D"/>
    <w:rsid w:val="77364198"/>
    <w:rsid w:val="77385FC2"/>
    <w:rsid w:val="77387FCF"/>
    <w:rsid w:val="77446974"/>
    <w:rsid w:val="77470212"/>
    <w:rsid w:val="77471FC0"/>
    <w:rsid w:val="77492D19"/>
    <w:rsid w:val="774F10FC"/>
    <w:rsid w:val="775A6155"/>
    <w:rsid w:val="775B5423"/>
    <w:rsid w:val="775B77A7"/>
    <w:rsid w:val="775E1745"/>
    <w:rsid w:val="776407BA"/>
    <w:rsid w:val="77694772"/>
    <w:rsid w:val="776F731D"/>
    <w:rsid w:val="77737F33"/>
    <w:rsid w:val="77756B2D"/>
    <w:rsid w:val="77891384"/>
    <w:rsid w:val="77965C7B"/>
    <w:rsid w:val="77A46B4A"/>
    <w:rsid w:val="77AB07A1"/>
    <w:rsid w:val="77AB1DAB"/>
    <w:rsid w:val="77AB254F"/>
    <w:rsid w:val="77B149F2"/>
    <w:rsid w:val="77B32055"/>
    <w:rsid w:val="77C17FC5"/>
    <w:rsid w:val="77C40E64"/>
    <w:rsid w:val="77C45B44"/>
    <w:rsid w:val="77C703C9"/>
    <w:rsid w:val="77C875A5"/>
    <w:rsid w:val="77D65134"/>
    <w:rsid w:val="77D92896"/>
    <w:rsid w:val="77DE0B76"/>
    <w:rsid w:val="77E3052C"/>
    <w:rsid w:val="77EA5DB8"/>
    <w:rsid w:val="77F4231E"/>
    <w:rsid w:val="780B69ED"/>
    <w:rsid w:val="780C30CB"/>
    <w:rsid w:val="780C7687"/>
    <w:rsid w:val="780F401F"/>
    <w:rsid w:val="78121ACF"/>
    <w:rsid w:val="781520BE"/>
    <w:rsid w:val="781557C0"/>
    <w:rsid w:val="78181EE4"/>
    <w:rsid w:val="781E5417"/>
    <w:rsid w:val="782208CD"/>
    <w:rsid w:val="78231809"/>
    <w:rsid w:val="78290BB8"/>
    <w:rsid w:val="782B5594"/>
    <w:rsid w:val="78320EC2"/>
    <w:rsid w:val="7840713B"/>
    <w:rsid w:val="78450BF6"/>
    <w:rsid w:val="784A10B6"/>
    <w:rsid w:val="78540F49"/>
    <w:rsid w:val="78541E0B"/>
    <w:rsid w:val="785901FD"/>
    <w:rsid w:val="786372CE"/>
    <w:rsid w:val="786A30EF"/>
    <w:rsid w:val="786C7F30"/>
    <w:rsid w:val="786F59B3"/>
    <w:rsid w:val="787963E5"/>
    <w:rsid w:val="787B76F9"/>
    <w:rsid w:val="78807F3E"/>
    <w:rsid w:val="788D430B"/>
    <w:rsid w:val="78915F7C"/>
    <w:rsid w:val="789254BD"/>
    <w:rsid w:val="78994A9D"/>
    <w:rsid w:val="78A366C8"/>
    <w:rsid w:val="78A82F32"/>
    <w:rsid w:val="78AD5045"/>
    <w:rsid w:val="78AE679B"/>
    <w:rsid w:val="78CC4E73"/>
    <w:rsid w:val="78CC5096"/>
    <w:rsid w:val="78CD0F6B"/>
    <w:rsid w:val="78D745B3"/>
    <w:rsid w:val="78DA64F7"/>
    <w:rsid w:val="78E45FEC"/>
    <w:rsid w:val="78E55059"/>
    <w:rsid w:val="78E71CAD"/>
    <w:rsid w:val="78F76851"/>
    <w:rsid w:val="78F9553C"/>
    <w:rsid w:val="78FB1C21"/>
    <w:rsid w:val="78FB3062"/>
    <w:rsid w:val="78FE1231"/>
    <w:rsid w:val="790513E9"/>
    <w:rsid w:val="790B6A59"/>
    <w:rsid w:val="791305A6"/>
    <w:rsid w:val="791A3E30"/>
    <w:rsid w:val="79256331"/>
    <w:rsid w:val="792E3438"/>
    <w:rsid w:val="79356F84"/>
    <w:rsid w:val="795A298F"/>
    <w:rsid w:val="79627585"/>
    <w:rsid w:val="796C3F60"/>
    <w:rsid w:val="79725A1A"/>
    <w:rsid w:val="79766B8D"/>
    <w:rsid w:val="797D616D"/>
    <w:rsid w:val="79906A46"/>
    <w:rsid w:val="79983C45"/>
    <w:rsid w:val="79A43426"/>
    <w:rsid w:val="79A44EC6"/>
    <w:rsid w:val="79AF6091"/>
    <w:rsid w:val="79B248B5"/>
    <w:rsid w:val="79B40181"/>
    <w:rsid w:val="79C277A1"/>
    <w:rsid w:val="79C342FF"/>
    <w:rsid w:val="79DF2984"/>
    <w:rsid w:val="79E87A8A"/>
    <w:rsid w:val="79EE51DC"/>
    <w:rsid w:val="79F10AAB"/>
    <w:rsid w:val="79F3642F"/>
    <w:rsid w:val="79F54C8C"/>
    <w:rsid w:val="79F57FD6"/>
    <w:rsid w:val="79FD4249"/>
    <w:rsid w:val="7A114EAD"/>
    <w:rsid w:val="7A182498"/>
    <w:rsid w:val="7A1E52CF"/>
    <w:rsid w:val="7A281E28"/>
    <w:rsid w:val="7A2A5749"/>
    <w:rsid w:val="7A34360F"/>
    <w:rsid w:val="7A3525A4"/>
    <w:rsid w:val="7A38580D"/>
    <w:rsid w:val="7A3E76AA"/>
    <w:rsid w:val="7A43079A"/>
    <w:rsid w:val="7A4353ED"/>
    <w:rsid w:val="7A4A2C67"/>
    <w:rsid w:val="7A4A49DA"/>
    <w:rsid w:val="7A5264B1"/>
    <w:rsid w:val="7A5C0EB9"/>
    <w:rsid w:val="7A5C6CDF"/>
    <w:rsid w:val="7A5F5873"/>
    <w:rsid w:val="7A631BA5"/>
    <w:rsid w:val="7A712C6F"/>
    <w:rsid w:val="7A78483D"/>
    <w:rsid w:val="7A7D6D0B"/>
    <w:rsid w:val="7A806412"/>
    <w:rsid w:val="7A831561"/>
    <w:rsid w:val="7A8D07A2"/>
    <w:rsid w:val="7A97500D"/>
    <w:rsid w:val="7A9B68AB"/>
    <w:rsid w:val="7AA36A9B"/>
    <w:rsid w:val="7AC35E02"/>
    <w:rsid w:val="7ACA7190"/>
    <w:rsid w:val="7ACB1443"/>
    <w:rsid w:val="7AD937EF"/>
    <w:rsid w:val="7AD93877"/>
    <w:rsid w:val="7AE04755"/>
    <w:rsid w:val="7AE63E26"/>
    <w:rsid w:val="7AE83C1D"/>
    <w:rsid w:val="7AE85868"/>
    <w:rsid w:val="7AF9602D"/>
    <w:rsid w:val="7AFB584B"/>
    <w:rsid w:val="7AFD57B8"/>
    <w:rsid w:val="7AFE6E3A"/>
    <w:rsid w:val="7AFF63FC"/>
    <w:rsid w:val="7B022DCE"/>
    <w:rsid w:val="7B09415C"/>
    <w:rsid w:val="7B097FA4"/>
    <w:rsid w:val="7B0A0A59"/>
    <w:rsid w:val="7B124360"/>
    <w:rsid w:val="7B170503"/>
    <w:rsid w:val="7B191012"/>
    <w:rsid w:val="7B25086A"/>
    <w:rsid w:val="7B256ABC"/>
    <w:rsid w:val="7B297C35"/>
    <w:rsid w:val="7B335E42"/>
    <w:rsid w:val="7B362536"/>
    <w:rsid w:val="7B3A53E6"/>
    <w:rsid w:val="7B423126"/>
    <w:rsid w:val="7B4756CC"/>
    <w:rsid w:val="7B4909FD"/>
    <w:rsid w:val="7B4D4A82"/>
    <w:rsid w:val="7B5260CA"/>
    <w:rsid w:val="7B62117E"/>
    <w:rsid w:val="7B7B66DC"/>
    <w:rsid w:val="7B8075D3"/>
    <w:rsid w:val="7B823259"/>
    <w:rsid w:val="7B845591"/>
    <w:rsid w:val="7B875081"/>
    <w:rsid w:val="7B930881"/>
    <w:rsid w:val="7B9559F0"/>
    <w:rsid w:val="7BA05027"/>
    <w:rsid w:val="7BA07EF1"/>
    <w:rsid w:val="7BA4491D"/>
    <w:rsid w:val="7BB44410"/>
    <w:rsid w:val="7BB820A8"/>
    <w:rsid w:val="7BC02341"/>
    <w:rsid w:val="7BCB2C89"/>
    <w:rsid w:val="7BDE2695"/>
    <w:rsid w:val="7BE20509"/>
    <w:rsid w:val="7BEC31E9"/>
    <w:rsid w:val="7BFB3C5B"/>
    <w:rsid w:val="7C092164"/>
    <w:rsid w:val="7C15209F"/>
    <w:rsid w:val="7C156B31"/>
    <w:rsid w:val="7C194DB1"/>
    <w:rsid w:val="7C1C7D31"/>
    <w:rsid w:val="7C27219E"/>
    <w:rsid w:val="7C2F32A5"/>
    <w:rsid w:val="7C3379F3"/>
    <w:rsid w:val="7C392554"/>
    <w:rsid w:val="7C432C5D"/>
    <w:rsid w:val="7C4D5514"/>
    <w:rsid w:val="7C5C7F1F"/>
    <w:rsid w:val="7C606846"/>
    <w:rsid w:val="7C63276B"/>
    <w:rsid w:val="7C6929D9"/>
    <w:rsid w:val="7C6A0990"/>
    <w:rsid w:val="7C6C2CF6"/>
    <w:rsid w:val="7C70111F"/>
    <w:rsid w:val="7C723A11"/>
    <w:rsid w:val="7C7427B7"/>
    <w:rsid w:val="7C7750F6"/>
    <w:rsid w:val="7C8415C1"/>
    <w:rsid w:val="7C870653"/>
    <w:rsid w:val="7C887303"/>
    <w:rsid w:val="7C954B16"/>
    <w:rsid w:val="7C961A20"/>
    <w:rsid w:val="7CAC36E8"/>
    <w:rsid w:val="7CAF02AA"/>
    <w:rsid w:val="7CBA6D35"/>
    <w:rsid w:val="7CBD674D"/>
    <w:rsid w:val="7CC3033B"/>
    <w:rsid w:val="7CC540B3"/>
    <w:rsid w:val="7CCD740C"/>
    <w:rsid w:val="7CD63FE0"/>
    <w:rsid w:val="7CDC3B91"/>
    <w:rsid w:val="7CE24E2A"/>
    <w:rsid w:val="7CE259EF"/>
    <w:rsid w:val="7CE64029"/>
    <w:rsid w:val="7CE97BAC"/>
    <w:rsid w:val="7CFF5EE2"/>
    <w:rsid w:val="7D1203CD"/>
    <w:rsid w:val="7D120895"/>
    <w:rsid w:val="7D123D8A"/>
    <w:rsid w:val="7D142B60"/>
    <w:rsid w:val="7D254DEB"/>
    <w:rsid w:val="7D2A6B4F"/>
    <w:rsid w:val="7D2C5EE0"/>
    <w:rsid w:val="7D312DC3"/>
    <w:rsid w:val="7D3E5BA7"/>
    <w:rsid w:val="7D472D1A"/>
    <w:rsid w:val="7D562F5D"/>
    <w:rsid w:val="7D584888"/>
    <w:rsid w:val="7D5947FB"/>
    <w:rsid w:val="7D621902"/>
    <w:rsid w:val="7D6A4C5A"/>
    <w:rsid w:val="7D6B6A88"/>
    <w:rsid w:val="7D6D79F2"/>
    <w:rsid w:val="7D807FDA"/>
    <w:rsid w:val="7D8F7D7D"/>
    <w:rsid w:val="7D9544B2"/>
    <w:rsid w:val="7D956583"/>
    <w:rsid w:val="7D970D1F"/>
    <w:rsid w:val="7D9D293A"/>
    <w:rsid w:val="7DA4016C"/>
    <w:rsid w:val="7DA955E3"/>
    <w:rsid w:val="7DAB428A"/>
    <w:rsid w:val="7DBD3473"/>
    <w:rsid w:val="7DC205F3"/>
    <w:rsid w:val="7DE00FF5"/>
    <w:rsid w:val="7DE03EE7"/>
    <w:rsid w:val="7DE93DD1"/>
    <w:rsid w:val="7DEB7B49"/>
    <w:rsid w:val="7DF50781"/>
    <w:rsid w:val="7DFC4807"/>
    <w:rsid w:val="7E013ABF"/>
    <w:rsid w:val="7E022D6F"/>
    <w:rsid w:val="7E067F8E"/>
    <w:rsid w:val="7E0848B5"/>
    <w:rsid w:val="7E0D4E31"/>
    <w:rsid w:val="7E186464"/>
    <w:rsid w:val="7E1B6A4F"/>
    <w:rsid w:val="7E1C1F12"/>
    <w:rsid w:val="7E234B2F"/>
    <w:rsid w:val="7E2E7A36"/>
    <w:rsid w:val="7E33504C"/>
    <w:rsid w:val="7E350DC4"/>
    <w:rsid w:val="7E396542"/>
    <w:rsid w:val="7E3B560D"/>
    <w:rsid w:val="7E460F4A"/>
    <w:rsid w:val="7E582D05"/>
    <w:rsid w:val="7E583B3C"/>
    <w:rsid w:val="7E5A082B"/>
    <w:rsid w:val="7E5A6C61"/>
    <w:rsid w:val="7E616E86"/>
    <w:rsid w:val="7E6258BD"/>
    <w:rsid w:val="7E656269"/>
    <w:rsid w:val="7E6B48F3"/>
    <w:rsid w:val="7E702F44"/>
    <w:rsid w:val="7E7E3296"/>
    <w:rsid w:val="7E7F4735"/>
    <w:rsid w:val="7E8B30DA"/>
    <w:rsid w:val="7E925BCF"/>
    <w:rsid w:val="7E961E29"/>
    <w:rsid w:val="7EA131CA"/>
    <w:rsid w:val="7EAD12A3"/>
    <w:rsid w:val="7EB2635F"/>
    <w:rsid w:val="7EB443DF"/>
    <w:rsid w:val="7EB919F5"/>
    <w:rsid w:val="7EBD0D65"/>
    <w:rsid w:val="7EBF34E9"/>
    <w:rsid w:val="7ED92098"/>
    <w:rsid w:val="7EE0443D"/>
    <w:rsid w:val="7EE26641"/>
    <w:rsid w:val="7EE57261"/>
    <w:rsid w:val="7EE65E15"/>
    <w:rsid w:val="7EEB0822"/>
    <w:rsid w:val="7EEC201E"/>
    <w:rsid w:val="7EEF18BB"/>
    <w:rsid w:val="7EEF6163"/>
    <w:rsid w:val="7EFD2861"/>
    <w:rsid w:val="7F01514B"/>
    <w:rsid w:val="7F052E8D"/>
    <w:rsid w:val="7F0C0A41"/>
    <w:rsid w:val="7F0C797C"/>
    <w:rsid w:val="7F107ECB"/>
    <w:rsid w:val="7F1258C2"/>
    <w:rsid w:val="7F141322"/>
    <w:rsid w:val="7F1D0821"/>
    <w:rsid w:val="7F2046B9"/>
    <w:rsid w:val="7F216DBB"/>
    <w:rsid w:val="7F2E171C"/>
    <w:rsid w:val="7F3E30CA"/>
    <w:rsid w:val="7F4D171D"/>
    <w:rsid w:val="7F577673"/>
    <w:rsid w:val="7F5B2972"/>
    <w:rsid w:val="7F5B7AD0"/>
    <w:rsid w:val="7F641370"/>
    <w:rsid w:val="7F641481"/>
    <w:rsid w:val="7F7542A6"/>
    <w:rsid w:val="7F793E84"/>
    <w:rsid w:val="7F7A0FD3"/>
    <w:rsid w:val="7F833DB1"/>
    <w:rsid w:val="7F8A5140"/>
    <w:rsid w:val="7F8D69DE"/>
    <w:rsid w:val="7F9935D5"/>
    <w:rsid w:val="7F9C28CE"/>
    <w:rsid w:val="7F9D4E73"/>
    <w:rsid w:val="7FA42DD2"/>
    <w:rsid w:val="7FA71124"/>
    <w:rsid w:val="7FB04335"/>
    <w:rsid w:val="7FB1438A"/>
    <w:rsid w:val="7FB24C3E"/>
    <w:rsid w:val="7FB25ED4"/>
    <w:rsid w:val="7FB752E8"/>
    <w:rsid w:val="7FBA110E"/>
    <w:rsid w:val="7FC45967"/>
    <w:rsid w:val="7FCA6AE1"/>
    <w:rsid w:val="7FCF6FF7"/>
    <w:rsid w:val="7FD12D6F"/>
    <w:rsid w:val="7FDB599C"/>
    <w:rsid w:val="7FE66697"/>
    <w:rsid w:val="7FF8787D"/>
  </w:rsids>
  <w:docVars>
    <w:docVar w:name="commondata" w:val="eyJjb3VudCI6NDAzLCJoZGlkIjoiNDdkN2Y4NjMxMjczODhkNTY2YzkxNTY4NTJiYjZiY2EiLCJ1c2VyQ291bnQiOjF9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4:docId w14:val="67D09F49"/>
  <w15:docId w15:val="{8D2DC4D8-4A34-44A2-A4CB-C07711C48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TableGrid">
    <w:name w:val="Table Grid"/>
    <w:basedOn w:val="TableNormal"/>
    <w:autoRedefine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简历_内容主区_副标题_段落"/>
    <w:qFormat/>
    <w:pPr>
      <w:tabs>
        <w:tab w:val="center" w:pos="4820"/>
        <w:tab w:val="right" w:pos="10065"/>
      </w:tabs>
      <w:adjustRightInd w:val="0"/>
      <w:snapToGrid w:val="0"/>
      <w:spacing w:line="336" w:lineRule="auto"/>
    </w:pPr>
    <w:rPr>
      <w:rFonts w:ascii="MiSans" w:eastAsia="MiSans" w:hAnsi="MiSans" w:cs="MiSans"/>
      <w:b/>
      <w:bCs/>
      <w:color w:val="404040" w:themeColor="text1" w:themeTint="BF"/>
      <w:sz w:val="21"/>
      <w:szCs w:val="21"/>
    </w:rPr>
  </w:style>
  <w:style w:type="paragraph" w:customStyle="1" w:styleId="a0">
    <w:name w:val="简历_内容主区_大标题_文本框"/>
    <w:qFormat/>
    <w:pPr>
      <w:snapToGrid w:val="0"/>
    </w:pPr>
    <w:rPr>
      <w:rFonts w:ascii="MiSans" w:eastAsia="MiSans" w:hAnsi="MiSans" w:cs="MiSans" w:hint="eastAsia"/>
      <w:b/>
      <w:bCs/>
      <w:color w:val="FFFFFF" w:themeColor="background1"/>
      <w:sz w:val="26"/>
    </w:rPr>
  </w:style>
  <w:style w:type="paragraph" w:customStyle="1" w:styleId="a1">
    <w:name w:val="简历_页首标题_标题_段落"/>
    <w:link w:val="Char"/>
    <w:qFormat/>
    <w:pPr>
      <w:tabs>
        <w:tab w:val="right" w:pos="8820"/>
      </w:tabs>
      <w:ind w:left="1058" w:leftChars="504"/>
    </w:pPr>
    <w:rPr>
      <w:rFonts w:ascii="MiSans" w:eastAsia="MiSans" w:hAnsi="MiSans" w:cs="MiSans" w:hint="eastAsia"/>
      <w:b/>
      <w:bCs/>
      <w:spacing w:val="20"/>
      <w:sz w:val="32"/>
      <w:szCs w:val="32"/>
    </w:rPr>
  </w:style>
  <w:style w:type="character" w:customStyle="1" w:styleId="Char">
    <w:name w:val="简历_内容主区_页眉主标题_段落 Char"/>
    <w:link w:val="a1"/>
    <w:autoRedefine/>
    <w:qFormat/>
    <w:rPr>
      <w:rFonts w:ascii="MiSans" w:eastAsia="MiSans" w:hAnsi="MiSans" w:cs="MiSans" w:hint="eastAsia"/>
      <w:b/>
      <w:bCs/>
      <w:spacing w:val="20"/>
      <w:sz w:val="32"/>
      <w:szCs w:val="32"/>
    </w:rPr>
  </w:style>
  <w:style w:type="paragraph" w:customStyle="1" w:styleId="a2">
    <w:name w:val="简历_个人信息_正文_段落"/>
    <w:link w:val="Char0"/>
    <w:qFormat/>
    <w:pPr>
      <w:tabs>
        <w:tab w:val="left" w:pos="2520"/>
        <w:tab w:val="left" w:pos="5040"/>
      </w:tabs>
      <w:adjustRightInd w:val="0"/>
      <w:snapToGrid w:val="0"/>
      <w:spacing w:line="360" w:lineRule="auto"/>
    </w:pPr>
    <w:rPr>
      <w:rFonts w:ascii="MiSans" w:eastAsia="MiSans" w:hAnsi="MiSans" w:cs="MiSans" w:hint="eastAsia"/>
      <w:color w:val="404040" w:themeColor="text1" w:themeTint="BF"/>
      <w:sz w:val="21"/>
    </w:rPr>
  </w:style>
  <w:style w:type="character" w:customStyle="1" w:styleId="Char0">
    <w:name w:val="简历_个人信息_正文_段落 Char"/>
    <w:link w:val="a2"/>
    <w:autoRedefine/>
    <w:qFormat/>
    <w:rPr>
      <w:rFonts w:ascii="MiSans" w:eastAsia="MiSans" w:hAnsi="MiSans" w:cs="MiSans" w:hint="eastAsia"/>
      <w:color w:val="404040" w:themeColor="text1" w:themeTint="BF"/>
      <w:sz w:val="21"/>
    </w:rPr>
  </w:style>
  <w:style w:type="paragraph" w:customStyle="1" w:styleId="a3">
    <w:name w:val="简历_内容主区_正文_段落"/>
    <w:qFormat/>
    <w:pPr>
      <w:snapToGrid w:val="0"/>
      <w:spacing w:line="288" w:lineRule="auto"/>
    </w:pPr>
    <w:rPr>
      <w:rFonts w:ascii="MiSans" w:eastAsia="MiSans" w:hAnsi="MiSans" w:cs="MiSans" w:hint="eastAsia"/>
      <w:color w:val="404040" w:themeColor="text1" w:themeTint="BF"/>
      <w:sz w:val="21"/>
    </w:rPr>
  </w:style>
  <w:style w:type="paragraph" w:customStyle="1" w:styleId="a4">
    <w:name w:val="简历_内容主区_大标题_段落"/>
    <w:qFormat/>
    <w:pPr>
      <w:adjustRightInd w:val="0"/>
      <w:snapToGrid w:val="0"/>
      <w:spacing w:line="336" w:lineRule="auto"/>
    </w:pPr>
    <w:rPr>
      <w:rFonts w:ascii="MiSans" w:eastAsia="MiSans" w:hAnsi="MiSans" w:cs="MiSans"/>
      <w:b/>
      <w:bCs/>
      <w:color w:val="404040" w:themeColor="text1" w:themeTint="B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sv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sv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sv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sv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header" Target="header1.xml" /><Relationship Id="rId22" Type="http://schemas.openxmlformats.org/officeDocument/2006/relationships/theme" Target="theme/theme1.xml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sv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019384f1-8665-4ca2-9bfa-afad59ead18e\&#31616;&#27905;&#25252;&#22763;&#25252;&#29702;&#24212;&#23626;&#29983;&#27714;&#32844;&#31616;&#21382;.docx" TargetMode="External" /></Relationships>
</file>

<file path=word/theme/theme1.xml><?xml version="1.0" encoding="utf-8"?>
<a:theme xmlns:a="http://schemas.openxmlformats.org/drawingml/2006/main" name="Office 主题">
  <a:themeElements>
    <a:clrScheme name="水墨江南">
      <a:dk1>
        <a:srgbClr val="000000"/>
      </a:dk1>
      <a:lt1>
        <a:srgbClr val="FFFFFF"/>
      </a:lt1>
      <a:dk2>
        <a:srgbClr val="DEF8FF"/>
      </a:dk2>
      <a:lt2>
        <a:srgbClr val="B9D2FD"/>
      </a:lt2>
      <a:accent1>
        <a:srgbClr val="99C2FD"/>
      </a:accent1>
      <a:accent2>
        <a:srgbClr val="6C92FD"/>
      </a:accent2>
      <a:accent3>
        <a:srgbClr val="4765D8"/>
      </a:accent3>
      <a:accent4>
        <a:srgbClr val="6771AB"/>
      </a:accent4>
      <a:accent5>
        <a:srgbClr val="2E3B72"/>
      </a:accent5>
      <a:accent6>
        <a:srgbClr val="161B32"/>
      </a:accent6>
      <a:hlink>
        <a:srgbClr val="141E26"/>
      </a:hlink>
      <a:folHlink>
        <a:srgbClr val="4C579B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简洁护士护理应届生求职简历.docx</Template>
  <TotalTime>2</TotalTime>
  <Pages>1</Pages>
  <Words>104</Words>
  <Characters>596</Characters>
  <Application>Microsoft Office Word</Application>
  <DocSecurity>0</DocSecurity>
  <Lines>4</Lines>
  <Paragraphs>1</Paragraphs>
  <ScaleCrop>false</ScaleCrop>
  <Manager>www.jianlimoban-ziyuan.com</Manager>
  <Company>简历模板资源网</Company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2EDB91AA903640378B68EBF257A28DFE_11</vt:lpwstr>
  </property>
  <property fmtid="{D5CDD505-2E9C-101B-9397-08002B2CF9AE}" pid="3" name="KSOProductBuildVer">
    <vt:lpwstr>2052-12.9.0.17344</vt:lpwstr>
  </property>
  <property fmtid="{D5CDD505-2E9C-101B-9397-08002B2CF9AE}" pid="4" name="KSOTemplateUUID">
    <vt:lpwstr>v1.0_mb_BbyRIfLLDXEsKq0uBwr+Og==</vt:lpwstr>
  </property>
</Properties>
</file>