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FC91CDB">
      <w:pPr>
        <w:ind w:left="-2" w:hanging="1038" w:leftChars="-495" w:hangingChars="472"/>
        <w:rPr>
          <w:sz w:val="22"/>
          <w:szCs w:val="24"/>
        </w:rPr>
      </w:pPr>
      <w:bookmarkStart w:id="0" w:name="_GoBack"/>
      <w:bookmarkEnd w:id="0"/>
      <w:r>
        <w:rPr>
          <w:rFonts w:hint="eastAsia"/>
          <w:sz w:val="22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-259080</wp:posOffset>
            </wp:positionV>
            <wp:extent cx="1102995" cy="1495425"/>
            <wp:effectExtent l="19050" t="19050" r="20955" b="1016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6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495321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-618490</wp:posOffset>
                </wp:positionH>
                <wp:positionV relativeFrom="paragraph">
                  <wp:posOffset>-645795</wp:posOffset>
                </wp:positionV>
                <wp:extent cx="1281430" cy="389890"/>
                <wp:effectExtent l="0" t="0" r="0" b="0"/>
                <wp:wrapNone/>
                <wp:docPr id="2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143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个人简历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5" type="#_x0000_t202" style="width:100.9pt;height:30.7pt;margin-top:-50.85pt;margin-left:-48.7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4AE264EE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个人简历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-115570</wp:posOffset>
                </wp:positionV>
                <wp:extent cx="2774950" cy="1470660"/>
                <wp:effectExtent l="0" t="0" r="0" b="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7495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应聘岗位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：新媒体运营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5000元/月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：123-4567-7890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LINXE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.com    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 住 址：广东广州市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type="#_x0000_t202" style="width:218.5pt;height:115.8pt;margin-top:-9.1pt;margin-left:151.8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3904C93E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应聘岗位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：新媒体运营</w:t>
                      </w:r>
                    </w:p>
                    <w:p w14:paraId="07A92698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5000元/月</w:t>
                      </w:r>
                    </w:p>
                    <w:p w14:paraId="7F3A4B3D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  话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：123-4567-7890</w:t>
                      </w:r>
                    </w:p>
                    <w:p w14:paraId="7A6561F0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箱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LINXE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.com     </w:t>
                      </w:r>
                    </w:p>
                    <w:p w14:paraId="1E6B1AEB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0DF45E0D">
                      <w:pPr>
                        <w:snapToGrid w:val="0"/>
                        <w:spacing w:line="336" w:lineRule="auto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72C8C06F">
                      <w:pPr>
                        <w:snapToGrid w:val="0"/>
                        <w:spacing w:line="336" w:lineRule="auto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1A8B4682">
                      <w:pPr>
                        <w:snapToGrid w:val="0"/>
                        <w:spacing w:line="336" w:lineRule="auto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 住 址：广东广州市</w:t>
                      </w:r>
                    </w:p>
                    <w:p w14:paraId="6C1C9728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FDFC0A3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-115570</wp:posOffset>
                </wp:positionV>
                <wp:extent cx="2579370" cy="1510665"/>
                <wp:effectExtent l="0" t="0" r="0" b="0"/>
                <wp:wrapNone/>
                <wp:docPr id="6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51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 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    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：23岁  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    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：本科学士学位 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    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：上海市浦东区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width:203.1pt;height:118.95pt;margin-top:-9.1pt;margin-left:-51.3pt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14:paraId="7175BC1C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姓    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CBE6858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年    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：23岁   </w:t>
                      </w:r>
                    </w:p>
                    <w:p w14:paraId="3FB5E0A5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学    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：本科学士学位 </w:t>
                      </w:r>
                    </w:p>
                    <w:p w14:paraId="3F77EA44">
                      <w:pPr>
                        <w:snapToGrid w:val="0"/>
                        <w:spacing w:line="336" w:lineRule="auto"/>
                        <w:jc w:val="left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地    址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：上海市浦东区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-595630</wp:posOffset>
                </wp:positionV>
                <wp:extent cx="4191635" cy="304165"/>
                <wp:effectExtent l="4445" t="4445" r="10160" b="11430"/>
                <wp:wrapNone/>
                <wp:docPr id="31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4191635" cy="3041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自选图形 23" o:spid="_x0000_s1028" style="width:330.05pt;height:23.95pt;margin-top:-46.9pt;margin-left:3.25pt;flip:x y;mso-height-relative:page;mso-width-relative:page;position:absolute;z-index:251669504" coordsize="21600,21600" filled="t" fillcolor="#dfe4f0" stroked="t" strokecolor="white">
                <v:stroke joinstyle="round"/>
                <o:lock v:ext="edit" aspectratio="f"/>
                <v:textbox>
                  <w:txbxContent>
                    <w:p w14:paraId="4F4714CA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-584835</wp:posOffset>
                </wp:positionV>
                <wp:extent cx="2994025" cy="358775"/>
                <wp:effectExtent l="0" t="0" r="0" b="0"/>
                <wp:wrapNone/>
                <wp:docPr id="3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402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9" type="#_x0000_t202" style="width:235.75pt;height:28.25pt;margin-top:-46.05pt;margin-left:82.7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0792B4DD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-766445</wp:posOffset>
                </wp:positionH>
                <wp:positionV relativeFrom="paragraph">
                  <wp:posOffset>-595630</wp:posOffset>
                </wp:positionV>
                <wp:extent cx="1619250" cy="304165"/>
                <wp:effectExtent l="4445" t="4445" r="6985" b="11430"/>
                <wp:wrapNone/>
                <wp:docPr id="27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1619250" cy="3041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自选图形 23" o:spid="_x0000_s1030" style="width:127.5pt;height:23.95pt;margin-top:-46.9pt;margin-left:-60.35pt;flip:x y;mso-height-relative:page;mso-width-relative:page;position:absolute;z-index:251680768" coordsize="21600,21600" filled="t" fillcolor="#6076b4" stroked="t" strokecolor="white">
                <v:stroke joinstyle="round"/>
                <o:lock v:ext="edit" aspectratio="f"/>
                <v:textbox>
                  <w:txbxContent>
                    <w:p w14:paraId="52D7634F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-1276350</wp:posOffset>
                </wp:positionV>
                <wp:extent cx="1416050" cy="775970"/>
                <wp:effectExtent l="386715" t="66675" r="391795" b="7175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700000">
                          <a:off x="0" y="0"/>
                          <a:ext cx="1416050" cy="7759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正圆 55简" w:eastAsia="汉仪正圆 55简" w:hAnsi="汉仪正圆 55简" w:cs="汉仪正圆 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111.5pt;height:61.1pt;margin-top:-100.5pt;margin-left:448.25pt;mso-height-relative:page;mso-width-relative:page;position:absolute;rotation:45;v-text-anchor:middle;z-index:251677696" coordsize="21600,21600" filled="t" fillcolor="#6076b4" stroked="f" strokeweight="1pt">
                <v:stroke joinstyle="miter"/>
                <o:lock v:ext="edit" aspectratio="f"/>
                <v:textbox>
                  <w:txbxContent>
                    <w:p w14:paraId="0802FB1A">
                      <w:pPr>
                        <w:jc w:val="center"/>
                        <w:rPr>
                          <w:rFonts w:ascii="汉仪正圆 55简" w:eastAsia="汉仪正圆 55简" w:hAnsi="汉仪正圆 55简" w:cs="汉仪正圆 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-1220470</wp:posOffset>
                </wp:positionV>
                <wp:extent cx="1416050" cy="775970"/>
                <wp:effectExtent l="386715" t="66675" r="391795" b="7175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700000">
                          <a:off x="0" y="0"/>
                          <a:ext cx="1416050" cy="775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正圆 55简" w:eastAsia="汉仪正圆 55简" w:hAnsi="汉仪正圆 55简" w:cs="汉仪正圆 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111.5pt;height:61.1pt;margin-top:-96.1pt;margin-left:445.1pt;mso-height-relative:page;mso-width-relative:page;position:absolute;rotation:45;v-text-anchor:middle;z-index:251673600" coordsize="21600,21600" filled="t" fillcolor="#dfe4f0" stroked="f" strokeweight="1pt">
                <v:stroke joinstyle="miter"/>
                <o:lock v:ext="edit" aspectratio="f"/>
                <v:textbox>
                  <w:txbxContent>
                    <w:p w14:paraId="2C6FD7C0">
                      <w:pPr>
                        <w:jc w:val="center"/>
                        <w:rPr>
                          <w:rFonts w:ascii="汉仪正圆 55简" w:eastAsia="汉仪正圆 55简" w:hAnsi="汉仪正圆 55简" w:cs="汉仪正圆 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-1125855</wp:posOffset>
                </wp:positionH>
                <wp:positionV relativeFrom="paragraph">
                  <wp:posOffset>-974725</wp:posOffset>
                </wp:positionV>
                <wp:extent cx="185420" cy="10833735"/>
                <wp:effectExtent l="0" t="0" r="12700" b="19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420" cy="1083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14.6pt;height:853.05pt;margin-top:-76.75pt;margin-left:-88.65pt;mso-height-relative:page;mso-width-relative:page;position:absolute;v-text-anchor:middle;z-index:251671552" coordsize="21600,21600" filled="t" fillcolor="#dfe4f0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-1205230</wp:posOffset>
                </wp:positionH>
                <wp:positionV relativeFrom="paragraph">
                  <wp:posOffset>-974725</wp:posOffset>
                </wp:positionV>
                <wp:extent cx="185420" cy="10833735"/>
                <wp:effectExtent l="0" t="0" r="12700" b="19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420" cy="108337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14.6pt;height:853.05pt;margin-top:-76.75pt;margin-left:-94.9pt;mso-height-relative:page;mso-width-relative:page;position:absolute;v-text-anchor:middle;z-index:251675648" coordsize="21600,21600" filled="t" fillcolor="#6076b4" stroked="f" strokeweight="2pt">
                <o:lock v:ext="edit" aspectratio="f"/>
              </v:rect>
            </w:pict>
          </mc:Fallback>
        </mc:AlternateContent>
      </w:r>
      <w:r>
        <w:rPr>
          <w:rFonts w:hint="eastAsia"/>
          <w:sz w:val="22"/>
          <w:szCs w:val="24"/>
        </w:rPr>
        <w:t xml:space="preserve"> </w:t>
      </w:r>
    </w:p>
    <w:p w14:paraId="1164F479">
      <w:pPr>
        <w:ind w:left="-49" w:hanging="991" w:leftChars="-495" w:hangingChars="472"/>
        <w:rPr>
          <w:sz w:val="22"/>
          <w:szCs w:val="24"/>
        </w:rPr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7911465</wp:posOffset>
                </wp:positionV>
                <wp:extent cx="873125" cy="3524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240" w:afterAutospacing="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68.75pt;height:27.75pt;margin-top:622.95pt;margin-left:-22.4pt;mso-height-relative:page;mso-width-relative:page;position:absolute;z-index:251736064" coordsize="21600,21600" filled="f" stroked="f" strokeweight="0.5pt">
                <o:lock v:ext="edit" aspectratio="f"/>
                <v:textbox>
                  <w:txbxContent>
                    <w:p w14:paraId="00D2394C">
                      <w:pPr>
                        <w:pStyle w:val="NormalWeb"/>
                        <w:snapToGrid w:val="0"/>
                        <w:spacing w:before="0" w:beforeAutospacing="0" w:after="240" w:afterAutospacing="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  <w:p w14:paraId="1BECC50B">
                      <w:pPr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6523355</wp:posOffset>
                </wp:positionV>
                <wp:extent cx="863600" cy="3524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3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240" w:afterAutospacing="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个人技能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68pt;height:27.75pt;margin-top:513.65pt;margin-left:-22.4pt;mso-height-relative:page;mso-width-relative:page;position:absolute;z-index:251734016" coordsize="21600,21600" filled="f" stroked="f" strokeweight="0.5pt">
                <o:lock v:ext="edit" aspectratio="f"/>
                <v:textbox>
                  <w:txbxContent>
                    <w:p w14:paraId="49FC31ED">
                      <w:pPr>
                        <w:pStyle w:val="NormalWeb"/>
                        <w:snapToGrid w:val="0"/>
                        <w:spacing w:before="0" w:beforeAutospacing="0" w:after="240" w:afterAutospacing="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个人技能 </w:t>
                      </w:r>
                    </w:p>
                    <w:p w14:paraId="6B143127">
                      <w:pPr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4606925</wp:posOffset>
                </wp:positionV>
                <wp:extent cx="857250" cy="3524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240" w:afterAutospacing="0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实践经历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67.5pt;height:27.75pt;margin-top:362.75pt;margin-left:-22.4pt;mso-height-relative:page;mso-width-relative:page;position:absolute;z-index:251731968" coordsize="21600,21600" filled="f" stroked="f" strokeweight="0.5pt">
                <o:lock v:ext="edit" aspectratio="f"/>
                <v:textbox>
                  <w:txbxContent>
                    <w:p w14:paraId="4641C850">
                      <w:pPr>
                        <w:pStyle w:val="NormalWeb"/>
                        <w:snapToGrid w:val="0"/>
                        <w:spacing w:before="0" w:beforeAutospacing="0" w:after="240" w:afterAutospacing="0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实践经历 </w:t>
                      </w:r>
                    </w:p>
                    <w:p w14:paraId="64AE72FD">
                      <w:pPr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2943225</wp:posOffset>
                </wp:positionV>
                <wp:extent cx="865505" cy="35242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550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240" w:afterAutospacing="0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校园经历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68.15pt;height:27.75pt;margin-top:231.75pt;margin-left:-22.4pt;mso-height-relative:page;mso-width-relative:page;position:absolute;z-index:251738112" coordsize="21600,21600" filled="f" stroked="f" strokeweight="0.5pt">
                <o:lock v:ext="edit" aspectratio="f"/>
                <v:textbox>
                  <w:txbxContent>
                    <w:p w14:paraId="6BDBC2D7">
                      <w:pPr>
                        <w:pStyle w:val="NormalWeb"/>
                        <w:snapToGrid w:val="0"/>
                        <w:spacing w:before="0" w:beforeAutospacing="0" w:after="240" w:afterAutospacing="0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校园经历 </w:t>
                      </w:r>
                    </w:p>
                    <w:p w14:paraId="68CEA724">
                      <w:pPr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1282700</wp:posOffset>
                </wp:positionV>
                <wp:extent cx="862965" cy="35242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296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240" w:afterAutospacing="0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67.95pt;height:27.75pt;margin-top:101pt;margin-left:-22.4pt;mso-height-relative:page;mso-width-relative:page;position:absolute;z-index:251729920" coordsize="21600,21600" filled="f" stroked="f" strokeweight="0.5pt">
                <o:lock v:ext="edit" aspectratio="f"/>
                <v:textbox>
                  <w:txbxContent>
                    <w:p w14:paraId="1EBDFDF0">
                      <w:pPr>
                        <w:pStyle w:val="NormalWeb"/>
                        <w:snapToGrid w:val="0"/>
                        <w:spacing w:before="0" w:beforeAutospacing="0" w:after="240" w:afterAutospacing="0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  <w:p w14:paraId="79C394B6">
                      <w:pPr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1336675</wp:posOffset>
                </wp:positionV>
                <wp:extent cx="1148715" cy="241300"/>
                <wp:effectExtent l="6350" t="6350" r="18415" b="114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8715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90.45pt;height:19pt;margin-top:105.25pt;margin-left:-37.45pt;mso-height-relative:page;mso-width-relative:page;position:absolute;v-text-anchor:middle;z-index:251661312" coordsize="21600,21600" filled="t" fillcolor="#dfe4f0" stroked="t" strokecolor="white" strokeweight="1pt">
                <v:stroke joinstyle="miter"/>
                <o:lock v:ext="edit" aspectratio="f"/>
                <v:textbox>
                  <w:txbxContent>
                    <w:p w14:paraId="5A17C9D2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1948815</wp:posOffset>
                </wp:positionV>
                <wp:extent cx="6684645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8464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主修课程：语言学概论、文字学、中国当代文学、外国文学、文学概论、中国文化概论、文艺心理学、中国历代文论、美学、民间文学、儿童文学、影视文学、比较文学、西方文论、写作等。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校内荣誉：连续2年获得校综合奖学金“励志奖”；学习成绩优异，荣获校三好学生。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1" type="#_x0000_t202" style="width:526.35pt;height:79.2pt;margin-top:153.45pt;margin-left:-51.3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 w14:paraId="507509A7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主修课程：语言学概论、文字学、中国当代文学、外国文学、文学概论、中国文化概论、文艺心理学、中国历代文论、美学、民间文学、儿童文学、影视文学、比较文学、西方文论、写作等。</w:t>
                      </w:r>
                    </w:p>
                    <w:p w14:paraId="35002A1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校内荣誉：连续2年获得校综合奖学金“励志奖”；学习成绩优异，荣获校三好学生。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1639570</wp:posOffset>
                </wp:positionV>
                <wp:extent cx="6769100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910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　　　                    上海某区某大学　　　                    汉语言文学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2" type="#_x0000_t202" style="width:533pt;height:25.2pt;margin-top:129.1pt;margin-left:-51.3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 w14:paraId="5B68354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　　　                    上海某区某大学　　　                    汉语言文学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1402715</wp:posOffset>
                </wp:positionV>
                <wp:extent cx="160020" cy="101600"/>
                <wp:effectExtent l="0" t="0" r="7620" b="508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020" cy="10160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43" style="width:12.6pt;height:8pt;margin-top:110.45pt;margin-left:-34.9pt;mso-height-relative:page;mso-width-relative:page;position:absolute;v-text-anchor:middle;z-index:251707392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2pt">
                <v:stroke joinstyle="miter"/>
                <v:path o:connecttype="custom" o:connectlocs="27665,55392;41328,55392;69235,66174;79107,67803;90020,65840;114761,55392;129881,55392;129881,72191;121301,85271;87145,100064;70026,100064;36204,85271;27665,72191;79643,1;88425,1249;153814,24608;155813,30417;155896,30417;155896,71995;160020,85450;148524,85450;152523,72120;152523,32005;88217,59208;70933,59501;3587,33467;3628,26823;70891,1416;79643,1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1336675</wp:posOffset>
                </wp:positionV>
                <wp:extent cx="1148715" cy="241300"/>
                <wp:effectExtent l="6350" t="6350" r="18415" b="114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8715" cy="24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90.45pt;height:19pt;margin-top:105.25pt;margin-left:-46.55pt;mso-height-relative:page;mso-width-relative:page;position:absolute;v-text-anchor:middle;z-index:251699200" coordsize="21600,21600" filled="t" fillcolor="#6076b4" stroked="t" strokecolor="white" strokeweight="1pt">
                <v:stroke joinstyle="miter"/>
                <o:lock v:ext="edit" aspectratio="f"/>
                <v:textbox>
                  <w:txbxContent>
                    <w:p w14:paraId="2A1D8D57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1459230</wp:posOffset>
                </wp:positionV>
                <wp:extent cx="5249545" cy="0"/>
                <wp:effectExtent l="0" t="9525" r="8255" b="13335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495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 w="sm" len="sm"/>
                          <a:tailEnd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5" style="mso-height-relative:page;mso-width-relative:page;position:absolute;z-index:251691008" from="56.4pt,114.9pt" to="469.75pt,114.9pt" coordsize="21600,21600" stroked="t" strokecolor="#d9d9d9" strokeweight="1.5pt">
                <v:stroke joinstyle="round" startarrowwidth="narrow" startarrowlength="short" endarrowwidth="narrow" endarrowlength="short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3116580</wp:posOffset>
                </wp:positionV>
                <wp:extent cx="5249545" cy="0"/>
                <wp:effectExtent l="0" t="9525" r="8255" b="13335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495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 w="sm" len="sm"/>
                          <a:tailEnd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6" style="mso-height-relative:page;mso-width-relative:page;position:absolute;z-index:251740160" from="56.4pt,245.4pt" to="469.75pt,245.4pt" coordsize="21600,21600" stroked="t" strokecolor="#d9d9d9" strokeweight="1.5pt">
                <v:stroke joinstyle="round" startarrowwidth="narrow" startarrowlength="short" endarrowwidth="narrow" endarrowlength="short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2993390</wp:posOffset>
                </wp:positionV>
                <wp:extent cx="1134110" cy="241300"/>
                <wp:effectExtent l="6350" t="6350" r="17780" b="1143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89.3pt;height:19pt;margin-top:235.7pt;margin-left:-36.8pt;mso-height-relative:page;mso-width-relative:page;position:absolute;v-text-anchor:middle;z-index:251667456" coordsize="21600,21600" filled="t" fillcolor="#dfe4f0" stroked="t" strokecolor="white" strokeweight="1pt">
                <v:stroke joinstyle="miter"/>
                <o:lock v:ext="edit" aspectratio="f"/>
                <v:textbox>
                  <w:txbxContent>
                    <w:p w14:paraId="5FCC1B5C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2993390</wp:posOffset>
                </wp:positionV>
                <wp:extent cx="1134110" cy="241300"/>
                <wp:effectExtent l="6350" t="6350" r="1778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89.3pt;height:19pt;margin-top:235.7pt;margin-left:-45.9pt;mso-height-relative:page;mso-width-relative:page;position:absolute;v-text-anchor:middle;z-index:251721728" coordsize="21600,21600" filled="t" fillcolor="#6076b4" stroked="t" strokecolor="white" strokeweight="1pt">
                <v:stroke joinstyle="miter"/>
                <o:lock v:ext="edit" aspectratio="f"/>
                <v:textbox>
                  <w:txbxContent>
                    <w:p w14:paraId="791CCCD9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3621405</wp:posOffset>
                </wp:positionV>
                <wp:extent cx="6707505" cy="1005840"/>
                <wp:effectExtent l="0" t="0" r="0" b="0"/>
                <wp:wrapNone/>
                <wp:docPr id="3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750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在校期间任学生会宣传干部，负责学校官方微博，微信公众号的运营。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负责为学校活动拉取赞助，策划活动流程，上门拜访企业并与之建立合作关系。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kern w:val="24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负责过某互联网产品的校园推广，进行了很好的策划和宣传，吸引了5000+用户注册使用。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9" type="#_x0000_t202" style="width:528.15pt;height:79.2pt;margin-top:285.15pt;margin-left:-51.3pt;mso-height-relative:page;mso-width-relative:page;position:absolute;z-index:251725824" coordsize="21600,21600" filled="f" stroked="f">
                <o:lock v:ext="edit" aspectratio="f"/>
                <v:textbox style="mso-fit-shape-to-text:t">
                  <w:txbxContent>
                    <w:p w14:paraId="47B9489B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在校期间任学生会宣传干部，负责学校官方微博，微信公众号的运营。</w:t>
                      </w:r>
                    </w:p>
                    <w:p w14:paraId="2A23455E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负责为学校活动拉取赞助，策划活动流程，上门拜访企业并与之建立合作关系。</w:t>
                      </w:r>
                    </w:p>
                    <w:p w14:paraId="2628DF92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kern w:val="24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负责过某互联网产品的校园推广，进行了很好的策划和宣传，吸引了5000+用户注册使用。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3307715</wp:posOffset>
                </wp:positionV>
                <wp:extent cx="6762115" cy="320040"/>
                <wp:effectExtent l="0" t="0" r="0" b="0"/>
                <wp:wrapNone/>
                <wp:docPr id="1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11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　　　                    学生会新闻部门　　　                      宣传干部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0" type="#_x0000_t202" style="width:532.45pt;height:25.2pt;margin-top:260.45pt;margin-left:-51.3pt;mso-height-relative:page;mso-width-relative:page;position:absolute;z-index:251723776" coordsize="21600,21600" filled="f" stroked="f">
                <o:lock v:ext="edit" aspectratio="f"/>
                <v:textbox style="mso-fit-shape-to-text:t">
                  <w:txbxContent>
                    <w:p w14:paraId="20D7A14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　　　                    学生会新闻部门　　　                      宣传干部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3059430</wp:posOffset>
                </wp:positionV>
                <wp:extent cx="119380" cy="113030"/>
                <wp:effectExtent l="0" t="0" r="2540" b="8890"/>
                <wp:wrapNone/>
                <wp:docPr id="54" name="science-book_71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380" cy="113030"/>
                        </a:xfrm>
                        <a:custGeom>
                          <a:avLst/>
                          <a:gdLst>
                            <a:gd name="connsiteX0" fmla="*/ 420884 w 608697"/>
                            <a:gd name="connsiteY0" fmla="*/ 485137 h 568475"/>
                            <a:gd name="connsiteX1" fmla="*/ 589080 w 608697"/>
                            <a:gd name="connsiteY1" fmla="*/ 485137 h 568475"/>
                            <a:gd name="connsiteX2" fmla="*/ 608697 w 608697"/>
                            <a:gd name="connsiteY2" fmla="*/ 504650 h 568475"/>
                            <a:gd name="connsiteX3" fmla="*/ 608697 w 608697"/>
                            <a:gd name="connsiteY3" fmla="*/ 511203 h 568475"/>
                            <a:gd name="connsiteX4" fmla="*/ 589080 w 608697"/>
                            <a:gd name="connsiteY4" fmla="*/ 530716 h 568475"/>
                            <a:gd name="connsiteX5" fmla="*/ 418721 w 608697"/>
                            <a:gd name="connsiteY5" fmla="*/ 530716 h 568475"/>
                            <a:gd name="connsiteX6" fmla="*/ 330483 w 608697"/>
                            <a:gd name="connsiteY6" fmla="*/ 564900 h 568475"/>
                            <a:gd name="connsiteX7" fmla="*/ 320861 w 608697"/>
                            <a:gd name="connsiteY7" fmla="*/ 568475 h 568475"/>
                            <a:gd name="connsiteX8" fmla="*/ 320861 w 608697"/>
                            <a:gd name="connsiteY8" fmla="*/ 526992 h 568475"/>
                            <a:gd name="connsiteX9" fmla="*/ 328096 w 608697"/>
                            <a:gd name="connsiteY9" fmla="*/ 513438 h 568475"/>
                            <a:gd name="connsiteX10" fmla="*/ 420884 w 608697"/>
                            <a:gd name="connsiteY10" fmla="*/ 485137 h 568475"/>
                            <a:gd name="connsiteX11" fmla="*/ 19622 w 608697"/>
                            <a:gd name="connsiteY11" fmla="*/ 485137 h 568475"/>
                            <a:gd name="connsiteX12" fmla="*/ 187860 w 608697"/>
                            <a:gd name="connsiteY12" fmla="*/ 485137 h 568475"/>
                            <a:gd name="connsiteX13" fmla="*/ 280670 w 608697"/>
                            <a:gd name="connsiteY13" fmla="*/ 513438 h 568475"/>
                            <a:gd name="connsiteX14" fmla="*/ 287907 w 608697"/>
                            <a:gd name="connsiteY14" fmla="*/ 526992 h 568475"/>
                            <a:gd name="connsiteX15" fmla="*/ 287907 w 608697"/>
                            <a:gd name="connsiteY15" fmla="*/ 568475 h 568475"/>
                            <a:gd name="connsiteX16" fmla="*/ 278134 w 608697"/>
                            <a:gd name="connsiteY16" fmla="*/ 564826 h 568475"/>
                            <a:gd name="connsiteX17" fmla="*/ 187860 w 608697"/>
                            <a:gd name="connsiteY17" fmla="*/ 530716 h 568475"/>
                            <a:gd name="connsiteX18" fmla="*/ 19622 w 608697"/>
                            <a:gd name="connsiteY18" fmla="*/ 530716 h 568475"/>
                            <a:gd name="connsiteX19" fmla="*/ 0 w 608697"/>
                            <a:gd name="connsiteY19" fmla="*/ 511203 h 568475"/>
                            <a:gd name="connsiteX20" fmla="*/ 0 w 608697"/>
                            <a:gd name="connsiteY20" fmla="*/ 504650 h 568475"/>
                            <a:gd name="connsiteX21" fmla="*/ 19622 w 608697"/>
                            <a:gd name="connsiteY21" fmla="*/ 485137 h 568475"/>
                            <a:gd name="connsiteX22" fmla="*/ 420884 w 608697"/>
                            <a:gd name="connsiteY22" fmla="*/ 29920 h 568475"/>
                            <a:gd name="connsiteX23" fmla="*/ 438710 w 608697"/>
                            <a:gd name="connsiteY23" fmla="*/ 29920 h 568475"/>
                            <a:gd name="connsiteX24" fmla="*/ 438710 w 608697"/>
                            <a:gd name="connsiteY24" fmla="*/ 162804 h 568475"/>
                            <a:gd name="connsiteX25" fmla="*/ 450421 w 608697"/>
                            <a:gd name="connsiteY25" fmla="*/ 193343 h 568475"/>
                            <a:gd name="connsiteX26" fmla="*/ 473469 w 608697"/>
                            <a:gd name="connsiteY26" fmla="*/ 218817 h 568475"/>
                            <a:gd name="connsiteX27" fmla="*/ 500097 w 608697"/>
                            <a:gd name="connsiteY27" fmla="*/ 230661 h 568475"/>
                            <a:gd name="connsiteX28" fmla="*/ 526799 w 608697"/>
                            <a:gd name="connsiteY28" fmla="*/ 218817 h 568475"/>
                            <a:gd name="connsiteX29" fmla="*/ 549772 w 608697"/>
                            <a:gd name="connsiteY29" fmla="*/ 193343 h 568475"/>
                            <a:gd name="connsiteX30" fmla="*/ 561557 w 608697"/>
                            <a:gd name="connsiteY30" fmla="*/ 162804 h 568475"/>
                            <a:gd name="connsiteX31" fmla="*/ 561557 w 608697"/>
                            <a:gd name="connsiteY31" fmla="*/ 29920 h 568475"/>
                            <a:gd name="connsiteX32" fmla="*/ 589080 w 608697"/>
                            <a:gd name="connsiteY32" fmla="*/ 29920 h 568475"/>
                            <a:gd name="connsiteX33" fmla="*/ 608697 w 608697"/>
                            <a:gd name="connsiteY33" fmla="*/ 49435 h 568475"/>
                            <a:gd name="connsiteX34" fmla="*/ 608697 w 608697"/>
                            <a:gd name="connsiteY34" fmla="*/ 440489 h 568475"/>
                            <a:gd name="connsiteX35" fmla="*/ 589080 w 608697"/>
                            <a:gd name="connsiteY35" fmla="*/ 460004 h 568475"/>
                            <a:gd name="connsiteX36" fmla="*/ 420884 w 608697"/>
                            <a:gd name="connsiteY36" fmla="*/ 460004 h 568475"/>
                            <a:gd name="connsiteX37" fmla="*/ 320861 w 608697"/>
                            <a:gd name="connsiteY37" fmla="*/ 497769 h 568475"/>
                            <a:gd name="connsiteX38" fmla="*/ 320861 w 608697"/>
                            <a:gd name="connsiteY38" fmla="*/ 67610 h 568475"/>
                            <a:gd name="connsiteX39" fmla="*/ 420884 w 608697"/>
                            <a:gd name="connsiteY39" fmla="*/ 29920 h 568475"/>
                            <a:gd name="connsiteX40" fmla="*/ 19622 w 608697"/>
                            <a:gd name="connsiteY40" fmla="*/ 29920 h 568475"/>
                            <a:gd name="connsiteX41" fmla="*/ 187860 w 608697"/>
                            <a:gd name="connsiteY41" fmla="*/ 29920 h 568475"/>
                            <a:gd name="connsiteX42" fmla="*/ 287907 w 608697"/>
                            <a:gd name="connsiteY42" fmla="*/ 67610 h 568475"/>
                            <a:gd name="connsiteX43" fmla="*/ 287907 w 608697"/>
                            <a:gd name="connsiteY43" fmla="*/ 497769 h 568475"/>
                            <a:gd name="connsiteX44" fmla="*/ 187860 w 608697"/>
                            <a:gd name="connsiteY44" fmla="*/ 460004 h 568475"/>
                            <a:gd name="connsiteX45" fmla="*/ 19622 w 608697"/>
                            <a:gd name="connsiteY45" fmla="*/ 460004 h 568475"/>
                            <a:gd name="connsiteX46" fmla="*/ 0 w 608697"/>
                            <a:gd name="connsiteY46" fmla="*/ 440489 h 568475"/>
                            <a:gd name="connsiteX47" fmla="*/ 0 w 608697"/>
                            <a:gd name="connsiteY47" fmla="*/ 49435 h 568475"/>
                            <a:gd name="connsiteX48" fmla="*/ 19622 w 608697"/>
                            <a:gd name="connsiteY48" fmla="*/ 29920 h 568475"/>
                            <a:gd name="connsiteX49" fmla="*/ 484356 w 608697"/>
                            <a:gd name="connsiteY49" fmla="*/ 0 h 568475"/>
                            <a:gd name="connsiteX50" fmla="*/ 515833 w 608697"/>
                            <a:gd name="connsiteY50" fmla="*/ 0 h 568475"/>
                            <a:gd name="connsiteX51" fmla="*/ 535450 w 608697"/>
                            <a:gd name="connsiteY51" fmla="*/ 19586 h 568475"/>
                            <a:gd name="connsiteX52" fmla="*/ 535450 w 608697"/>
                            <a:gd name="connsiteY52" fmla="*/ 29937 h 568475"/>
                            <a:gd name="connsiteX53" fmla="*/ 535450 w 608697"/>
                            <a:gd name="connsiteY53" fmla="*/ 162791 h 568475"/>
                            <a:gd name="connsiteX54" fmla="*/ 530378 w 608697"/>
                            <a:gd name="connsiteY54" fmla="*/ 175898 h 568475"/>
                            <a:gd name="connsiteX55" fmla="*/ 507404 w 608697"/>
                            <a:gd name="connsiteY55" fmla="*/ 201367 h 568475"/>
                            <a:gd name="connsiteX56" fmla="*/ 500095 w 608697"/>
                            <a:gd name="connsiteY56" fmla="*/ 204569 h 568475"/>
                            <a:gd name="connsiteX57" fmla="*/ 492860 w 608697"/>
                            <a:gd name="connsiteY57" fmla="*/ 201367 h 568475"/>
                            <a:gd name="connsiteX58" fmla="*/ 469811 w 608697"/>
                            <a:gd name="connsiteY58" fmla="*/ 175898 h 568475"/>
                            <a:gd name="connsiteX59" fmla="*/ 464814 w 608697"/>
                            <a:gd name="connsiteY59" fmla="*/ 162791 h 568475"/>
                            <a:gd name="connsiteX60" fmla="*/ 464814 w 608697"/>
                            <a:gd name="connsiteY60" fmla="*/ 29937 h 568475"/>
                            <a:gd name="connsiteX61" fmla="*/ 464814 w 608697"/>
                            <a:gd name="connsiteY61" fmla="*/ 19586 h 568475"/>
                            <a:gd name="connsiteX62" fmla="*/ 484356 w 608697"/>
                            <a:gd name="connsiteY62" fmla="*/ 0 h 568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fill="norm" h="568475" w="608697" stroke="1">
                              <a:moveTo>
                                <a:pt x="420884" y="485137"/>
                              </a:moveTo>
                              <a:lnTo>
                                <a:pt x="589080" y="485137"/>
                              </a:lnTo>
                              <a:cubicBezTo>
                                <a:pt x="599896" y="485137"/>
                                <a:pt x="608697" y="493851"/>
                                <a:pt x="608697" y="504650"/>
                              </a:cubicBezTo>
                              <a:lnTo>
                                <a:pt x="608697" y="511203"/>
                              </a:lnTo>
                              <a:cubicBezTo>
                                <a:pt x="608697" y="522002"/>
                                <a:pt x="599896" y="530716"/>
                                <a:pt x="589080" y="530716"/>
                              </a:cubicBezTo>
                              <a:lnTo>
                                <a:pt x="418721" y="530716"/>
                              </a:lnTo>
                              <a:cubicBezTo>
                                <a:pt x="386051" y="530716"/>
                                <a:pt x="355172" y="543526"/>
                                <a:pt x="330483" y="564900"/>
                              </a:cubicBezTo>
                              <a:cubicBezTo>
                                <a:pt x="327723" y="567283"/>
                                <a:pt x="324292" y="568475"/>
                                <a:pt x="320861" y="568475"/>
                              </a:cubicBezTo>
                              <a:lnTo>
                                <a:pt x="320861" y="526992"/>
                              </a:lnTo>
                              <a:cubicBezTo>
                                <a:pt x="320861" y="521556"/>
                                <a:pt x="323621" y="516491"/>
                                <a:pt x="328096" y="513438"/>
                              </a:cubicBezTo>
                              <a:cubicBezTo>
                                <a:pt x="355395" y="495042"/>
                                <a:pt x="387617" y="485137"/>
                                <a:pt x="420884" y="485137"/>
                              </a:cubicBezTo>
                              <a:close/>
                              <a:moveTo>
                                <a:pt x="19622" y="485137"/>
                              </a:moveTo>
                              <a:lnTo>
                                <a:pt x="187860" y="485137"/>
                              </a:lnTo>
                              <a:cubicBezTo>
                                <a:pt x="221134" y="485137"/>
                                <a:pt x="253364" y="495042"/>
                                <a:pt x="280670" y="513438"/>
                              </a:cubicBezTo>
                              <a:cubicBezTo>
                                <a:pt x="285147" y="516491"/>
                                <a:pt x="287907" y="521556"/>
                                <a:pt x="287907" y="526992"/>
                              </a:cubicBezTo>
                              <a:lnTo>
                                <a:pt x="287907" y="568475"/>
                              </a:lnTo>
                              <a:cubicBezTo>
                                <a:pt x="284400" y="568475"/>
                                <a:pt x="280969" y="567283"/>
                                <a:pt x="278134" y="564826"/>
                              </a:cubicBezTo>
                              <a:cubicBezTo>
                                <a:pt x="253215" y="542856"/>
                                <a:pt x="221134" y="530716"/>
                                <a:pt x="187860" y="530716"/>
                              </a:cubicBezTo>
                              <a:lnTo>
                                <a:pt x="19622" y="530716"/>
                              </a:lnTo>
                              <a:cubicBezTo>
                                <a:pt x="8804" y="530716"/>
                                <a:pt x="0" y="522002"/>
                                <a:pt x="0" y="511203"/>
                              </a:cubicBezTo>
                              <a:lnTo>
                                <a:pt x="0" y="504650"/>
                              </a:lnTo>
                              <a:cubicBezTo>
                                <a:pt x="0" y="493851"/>
                                <a:pt x="8804" y="485137"/>
                                <a:pt x="19622" y="485137"/>
                              </a:cubicBezTo>
                              <a:close/>
                              <a:moveTo>
                                <a:pt x="420884" y="29920"/>
                              </a:moveTo>
                              <a:lnTo>
                                <a:pt x="438710" y="29920"/>
                              </a:lnTo>
                              <a:lnTo>
                                <a:pt x="438710" y="162804"/>
                              </a:lnTo>
                              <a:cubicBezTo>
                                <a:pt x="438710" y="174126"/>
                                <a:pt x="442887" y="184926"/>
                                <a:pt x="450421" y="193343"/>
                              </a:cubicBezTo>
                              <a:lnTo>
                                <a:pt x="473469" y="218817"/>
                              </a:lnTo>
                              <a:cubicBezTo>
                                <a:pt x="480256" y="226341"/>
                                <a:pt x="489953" y="230661"/>
                                <a:pt x="500097" y="230661"/>
                              </a:cubicBezTo>
                              <a:cubicBezTo>
                                <a:pt x="510241" y="230661"/>
                                <a:pt x="520012" y="226341"/>
                                <a:pt x="526799" y="218817"/>
                              </a:cubicBezTo>
                              <a:lnTo>
                                <a:pt x="549772" y="193343"/>
                              </a:lnTo>
                              <a:cubicBezTo>
                                <a:pt x="557380" y="184926"/>
                                <a:pt x="561557" y="174126"/>
                                <a:pt x="561557" y="162804"/>
                              </a:cubicBezTo>
                              <a:lnTo>
                                <a:pt x="561557" y="29920"/>
                              </a:lnTo>
                              <a:lnTo>
                                <a:pt x="589080" y="29920"/>
                              </a:lnTo>
                              <a:cubicBezTo>
                                <a:pt x="599896" y="29920"/>
                                <a:pt x="608697" y="38635"/>
                                <a:pt x="608697" y="49435"/>
                              </a:cubicBezTo>
                              <a:lnTo>
                                <a:pt x="608697" y="440489"/>
                              </a:lnTo>
                              <a:cubicBezTo>
                                <a:pt x="608697" y="451289"/>
                                <a:pt x="599896" y="460004"/>
                                <a:pt x="589080" y="460004"/>
                              </a:cubicBezTo>
                              <a:lnTo>
                                <a:pt x="420884" y="460004"/>
                              </a:lnTo>
                              <a:cubicBezTo>
                                <a:pt x="384037" y="460004"/>
                                <a:pt x="348533" y="473412"/>
                                <a:pt x="320861" y="497769"/>
                              </a:cubicBezTo>
                              <a:lnTo>
                                <a:pt x="320861" y="67610"/>
                              </a:lnTo>
                              <a:cubicBezTo>
                                <a:pt x="348533" y="43327"/>
                                <a:pt x="384037" y="29920"/>
                                <a:pt x="420884" y="29920"/>
                              </a:cubicBezTo>
                              <a:close/>
                              <a:moveTo>
                                <a:pt x="19622" y="29920"/>
                              </a:moveTo>
                              <a:lnTo>
                                <a:pt x="187860" y="29920"/>
                              </a:lnTo>
                              <a:cubicBezTo>
                                <a:pt x="224715" y="29920"/>
                                <a:pt x="260228" y="43327"/>
                                <a:pt x="287907" y="67610"/>
                              </a:cubicBezTo>
                              <a:lnTo>
                                <a:pt x="287907" y="497769"/>
                              </a:lnTo>
                              <a:cubicBezTo>
                                <a:pt x="260228" y="473412"/>
                                <a:pt x="224715" y="460004"/>
                                <a:pt x="187860" y="460004"/>
                              </a:cubicBezTo>
                              <a:lnTo>
                                <a:pt x="19622" y="460004"/>
                              </a:lnTo>
                              <a:cubicBezTo>
                                <a:pt x="8804" y="460004"/>
                                <a:pt x="0" y="451289"/>
                                <a:pt x="0" y="440489"/>
                              </a:cubicBezTo>
                              <a:lnTo>
                                <a:pt x="0" y="49435"/>
                              </a:lnTo>
                              <a:cubicBezTo>
                                <a:pt x="0" y="38635"/>
                                <a:pt x="8804" y="29920"/>
                                <a:pt x="19622" y="29920"/>
                              </a:cubicBezTo>
                              <a:close/>
                              <a:moveTo>
                                <a:pt x="484356" y="0"/>
                              </a:moveTo>
                              <a:lnTo>
                                <a:pt x="515833" y="0"/>
                              </a:lnTo>
                              <a:cubicBezTo>
                                <a:pt x="526648" y="0"/>
                                <a:pt x="535450" y="8787"/>
                                <a:pt x="535450" y="19586"/>
                              </a:cubicBezTo>
                              <a:lnTo>
                                <a:pt x="535450" y="29937"/>
                              </a:lnTo>
                              <a:lnTo>
                                <a:pt x="535450" y="162791"/>
                              </a:lnTo>
                              <a:cubicBezTo>
                                <a:pt x="535450" y="167632"/>
                                <a:pt x="533660" y="172249"/>
                                <a:pt x="530378" y="175898"/>
                              </a:cubicBezTo>
                              <a:lnTo>
                                <a:pt x="507404" y="201367"/>
                              </a:lnTo>
                              <a:cubicBezTo>
                                <a:pt x="505465" y="203526"/>
                                <a:pt x="502780" y="204569"/>
                                <a:pt x="500095" y="204569"/>
                              </a:cubicBezTo>
                              <a:cubicBezTo>
                                <a:pt x="497409" y="204569"/>
                                <a:pt x="494799" y="203526"/>
                                <a:pt x="492860" y="201367"/>
                              </a:cubicBezTo>
                              <a:lnTo>
                                <a:pt x="469811" y="175898"/>
                              </a:lnTo>
                              <a:cubicBezTo>
                                <a:pt x="466604" y="172249"/>
                                <a:pt x="464814" y="167632"/>
                                <a:pt x="464814" y="162791"/>
                              </a:cubicBezTo>
                              <a:lnTo>
                                <a:pt x="464814" y="29937"/>
                              </a:lnTo>
                              <a:lnTo>
                                <a:pt x="464814" y="19586"/>
                              </a:lnTo>
                              <a:cubicBezTo>
                                <a:pt x="464814" y="8787"/>
                                <a:pt x="473541" y="0"/>
                                <a:pt x="4843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cience-book_71286" o:spid="_x0000_s1051" style="width:9.4pt;height:8.9pt;margin-top:240.9pt;margin-left:-33.25pt;mso-height-relative:page;mso-width-relative:page;position:absolute;v-text-anchor:middle;z-index:251727872" coordsize="608697,568475" o:spt="100" adj="-11796480,,5400" path="m420884,485137l589080,485137c599896,485137,608697,493851,608697,504650l608697,511203c608697,522002,599896,530716,589080,530716l418721,530716c386051,530716,355172,543526,330483,564900c327723,567283,324292,568475,320861,568475l320861,526992c320861,521556,323621,516491,328096,513438c355395,495042,387617,485137,420884,485137xm19622,485137l187860,485137c221134,485137,253364,495042,280670,513438c285147,516491,287907,521556,287907,526992l287907,568475c284400,568475,280969,567283,278134,564826c253215,542856,221134,530716,187860,530716l19622,530716c8804,530716,,522002,,511203l,504650c,493851,8804,485137,19622,485137xm420884,29920l438710,29920,438710,162804c438710,174126,442887,184926,450421,193343l473469,218817c480256,226341,489953,230661,500097,230661c510241,230661,520012,226341,526799,218817l549772,193343c557380,184926,561557,174126,561557,162804l561557,29920,589080,29920c599896,29920,608697,38635,608697,49435l608697,440489c608697,451289,599896,460004,589080,460004l420884,460004c384037,460004,348533,473412,320861,497769l320861,67610c348533,43327,384037,29920,420884,29920xm19622,29920l187860,29920c224715,29920,260228,43327,287907,67610l287907,497769c260228,473412,224715,460004,187860,460004l19622,460004c8804,460004,,451289,,440489l,49435c,38635,8804,29920,19622,29920xm484356,l515833,c526648,,535450,8787,535450,19586l535450,29937,535450,162791c535450,167632,533660,172249,530378,175898l507404,201367c505465,203526,502780,204569,500095,204569c497409,204569,494799,203526,492860,201367l469811,175898c466604,172249,464814,167632,464814,162791l464814,29937,464814,19586c464814,8787,473541,,484356,xe" filled="t" fillcolor="white" stroked="f" strokeweight="2pt">
                <v:stroke joinstyle="miter"/>
                <v:path o:connecttype="custom" o:connectlocs="82545,96459;115532,96459;119380,100339;119380,101642;115532,105522;82121,105522;64815,112319;62928,113030;62928,104781;64347,102086;82545,96459;3848,96459;36843,96459;55046,102086;56465,104781;56465,113030;54548,112304;36843,105522;3848,105522;0,101642;0,100339;3848,96459;82545,5948;86041,5948;86041,32370;88338,38442;92858,43507;98080,45862;103317,43507;107823,38442;110134,32370;110134,5948;115532,5948;119380,9829;119380,87582;115532,91462;82545,91462;62928,98971;62928,13442;82545,5948;3848,5948;36843,5948;56465,13442;56465,98971;36843,91462;3848,91462;0,87582;0,9829;3848,5948;94993,0;101167,0;105014,3894;105014,5952;105014,32367;104019,34973;99514,40037;98080,40674;96661,40037;92141,34973;91161,32367;91161,5952;91161,3894;94993,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4782185</wp:posOffset>
                </wp:positionV>
                <wp:extent cx="5249545" cy="0"/>
                <wp:effectExtent l="0" t="9525" r="8255" b="1333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495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 w="sm" len="sm"/>
                          <a:tailEnd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2" style="mso-height-relative:page;mso-width-relative:page;position:absolute;z-index:251742208" from="56.4pt,376.55pt" to="469.75pt,376.55pt" coordsize="21600,21600" stroked="t" strokecolor="#d9d9d9" strokeweight="1.5pt">
                <v:stroke joinstyle="round" startarrowwidth="narrow" startarrowlength="short" endarrowwidth="narrow" endarrowlength="short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4657090</wp:posOffset>
                </wp:positionV>
                <wp:extent cx="1134110" cy="241300"/>
                <wp:effectExtent l="6350" t="6350" r="17780" b="1143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89.3pt;height:19pt;margin-top:366.7pt;margin-left:-36.8pt;mso-height-relative:page;mso-width-relative:page;position:absolute;v-text-anchor:middle;z-index:251663360" coordsize="21600,21600" filled="t" fillcolor="#dfe4f0" stroked="t" strokecolor="white" strokeweight="1pt">
                <v:stroke joinstyle="miter"/>
                <o:lock v:ext="edit" aspectratio="f"/>
                <v:textbox>
                  <w:txbxContent>
                    <w:p w14:paraId="111CB1AE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4657090</wp:posOffset>
                </wp:positionV>
                <wp:extent cx="1134110" cy="241300"/>
                <wp:effectExtent l="6350" t="6350" r="17780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89.3pt;height:19pt;margin-top:366.7pt;margin-left:-45.9pt;mso-height-relative:page;mso-width-relative:page;position:absolute;v-text-anchor:middle;z-index:251701248" coordsize="21600,21600" filled="t" fillcolor="#6076b4" stroked="t" strokecolor="white" strokeweight="1pt">
                <v:stroke joinstyle="miter"/>
                <o:lock v:ext="edit" aspectratio="f"/>
                <v:textbox>
                  <w:txbxContent>
                    <w:p w14:paraId="67EBEC10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5273040</wp:posOffset>
                </wp:positionV>
                <wp:extent cx="6721475" cy="1234440"/>
                <wp:effectExtent l="0" t="0" r="0" b="0"/>
                <wp:wrapNone/>
                <wp:docPr id="2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2147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负责微信、微博公众号内容，包括原创干货、文稿撰写、短文案等；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负责微信、微博平台运营，创意策划、平台新增粉丝；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负责节日活动宣传活动方案策划、跟进及执行；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分析微信数据，结合数及用户反馈制定并调整活动策略，提高用户量和转化量。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5" type="#_x0000_t202" style="width:529.25pt;height:97.2pt;margin-top:415.2pt;margin-left:-51.3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 w14:paraId="0FC681B6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负责微信、微博公众号内容，包括原创干货、文稿撰写、短文案等；</w:t>
                      </w:r>
                    </w:p>
                    <w:p w14:paraId="4D6ACC2D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负责微信、微博平台运营，创意策划、平台新增粉丝；</w:t>
                      </w:r>
                    </w:p>
                    <w:p w14:paraId="1527C8DF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负责节日活动宣传活动方案策划、跟进及执行；</w:t>
                      </w:r>
                    </w:p>
                    <w:p w14:paraId="3251C36B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分析微信数据，结合数及用户反馈制定并调整活动策略，提高用户量和转化量。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4962525</wp:posOffset>
                </wp:positionV>
                <wp:extent cx="6754495" cy="320040"/>
                <wp:effectExtent l="0" t="0" r="0" b="0"/>
                <wp:wrapNone/>
                <wp:docPr id="1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44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20XX.06-20XX.10　　　                   北京某有限公司　　　                      实习运营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6" type="#_x0000_t202" style="width:531.85pt;height:25.2pt;margin-top:390.75pt;margin-left:-51.3pt;mso-height-relative:page;mso-width-relative:page;position:absolute;z-index:251717632" coordsize="21600,21600" filled="f" stroked="f">
                <o:lock v:ext="edit" aspectratio="f"/>
                <v:textbox style="mso-fit-shape-to-text:t">
                  <w:txbxContent>
                    <w:p w14:paraId="168FB88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20XX.06-20XX.10　　　                   北京某有限公司　　　                      实习运营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4724400</wp:posOffset>
                </wp:positionV>
                <wp:extent cx="119380" cy="103505"/>
                <wp:effectExtent l="0" t="0" r="2540" b="3175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380" cy="103505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57" style="width:9.4pt;height:8.15pt;margin-top:372pt;margin-left:-33.25pt;mso-height-relative:page;mso-width-relative:page;position:absolute;v-text-anchor:middle;z-index:251705344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2pt">
                <v:stroke joinstyle="miter"/>
                <v:path o:connecttype="custom" o:connectlocs="119380,28023;119380,53920;0,53920;0,28023;3115,20413;10636,17260;34082,17260;34082,6462;35945,1896;40469,0;78850,0;83374,1896;85237,6462;85237,17260;108683,17260;116204,20413;119380,28023;119380,60370;119380,92742;116264,100352;108743,103505;10672,103505;3151,100352;11,92742;11,60370;44767,60370;44767,71169;46032,74201;49041,75481;70350,75481;73347,74201;74612,71169;74612,60370;119380,60370;42654,17224;76749,17224;76749,8600;42654,8600;42654,17224;68225,60370;68225,69007;51154,69007;51154,60370;68225,60370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6692265</wp:posOffset>
                </wp:positionV>
                <wp:extent cx="5249545" cy="0"/>
                <wp:effectExtent l="0" t="9525" r="8255" b="13335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495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 w="sm" len="sm"/>
                          <a:tailEnd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8" style="mso-height-relative:page;mso-width-relative:page;position:absolute;z-index:251744256" from="56.4pt,526.95pt" to="469.75pt,526.95pt" coordsize="21600,21600" stroked="t" strokecolor="#d9d9d9" strokeweight="1.5pt">
                <v:stroke joinstyle="round" startarrowwidth="narrow" startarrowlength="short" endarrowwidth="narrow" endarrowlength="short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6574790</wp:posOffset>
                </wp:positionV>
                <wp:extent cx="1134110" cy="241300"/>
                <wp:effectExtent l="6350" t="6350" r="17780" b="1143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89.3pt;height:19pt;margin-top:517.7pt;margin-left:-36.8pt;mso-height-relative:page;mso-width-relative:page;position:absolute;v-text-anchor:middle;z-index:251665408" coordsize="21600,21600" filled="t" fillcolor="#dfe4f0" stroked="t" strokecolor="white" strokeweight="1pt">
                <v:stroke joinstyle="miter"/>
                <o:lock v:ext="edit" aspectratio="f"/>
                <v:textbox>
                  <w:txbxContent>
                    <w:p w14:paraId="5251279E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6626225</wp:posOffset>
                </wp:positionV>
                <wp:extent cx="123190" cy="134620"/>
                <wp:effectExtent l="0" t="0" r="13970" b="2540"/>
                <wp:wrapNone/>
                <wp:docPr id="39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190" cy="13462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60" style="width:9.7pt;height:10.6pt;margin-top:521.75pt;margin-left:-33.45pt;mso-height-relative:page;mso-width-relative:page;position:absolute;v-text-anchor:middle;z-index:251709440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2pt">
                <v:stroke joinstyle="miter"/>
                <v:path o:connecttype="custom" o:connectlocs="17709,84801;25948,99549;44433,102349;49959,107633;34443,132555;26794,132180;19223,117018;4395,117018;738,110176;104524,83360;122442,110176;118804,117017;103954,117017;96402,132180;88751,132554;72898,107120;77677,102348;96166,99548;104524,83360;61070,33491;78621,51090;61070,68689;43519,51090;61070,33491;61064,24687;34728,51090;61064,77493;87400,51090;61064,24687;61064,0;73357,8459;76110,9366;91019,9760;95995,23859;97706,26205;109526,35295;105534,49276;105534,52904;109526,66885;97706,75975;95995,78341;91019,92420;76110,92814;73357,93721;61064,102181;48772,93721;46018,92814;31109,92420;26133,78321;24442,75975;12602,66885;16830,52549;16830,49631;12602,35295;24442,26205;26133,23859;31109,9760;46018,9366;48772,8478;61064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6574790</wp:posOffset>
                </wp:positionV>
                <wp:extent cx="1134110" cy="241300"/>
                <wp:effectExtent l="6350" t="6350" r="17780" b="1143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89.3pt;height:19pt;margin-top:517.7pt;margin-left:-45.9pt;mso-height-relative:page;mso-width-relative:page;position:absolute;v-text-anchor:middle;z-index:251703296" coordsize="21600,21600" filled="t" fillcolor="#6076b4" stroked="t" strokecolor="white" strokeweight="1pt">
                <v:stroke joinstyle="miter"/>
                <o:lock v:ext="edit" aspectratio="f"/>
                <v:textbox>
                  <w:txbxContent>
                    <w:p w14:paraId="0BB33420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6923405</wp:posOffset>
                </wp:positionV>
                <wp:extent cx="6697345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734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专业证书：CET-4证书、全国计算机二级证书；普通话一级甲等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掌握技能：具有新媒体运营经验，有一定的文案基础，熟悉微信/微博/抖音等新媒体后台功能，熟练使用office办公软件，会进行各类数据的统计及文字的处理工作。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2" type="#_x0000_t202" style="width:527.35pt;height:61.2pt;margin-top:545.15pt;margin-left:-51.3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50864353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专业证书：CET-4证书、全国计算机二级证书；普通话一级甲等</w:t>
                      </w:r>
                    </w:p>
                    <w:p w14:paraId="49D1B85E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掌握技能：具有新媒体运营经验，有一定的文案基础，熟悉微信/微博/抖音等新媒体后台功能，熟练使用office办公软件，会进行各类数据的统计及文字的处理工作。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8079740</wp:posOffset>
                </wp:positionV>
                <wp:extent cx="5249545" cy="0"/>
                <wp:effectExtent l="0" t="9525" r="8255" b="1333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495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 w="sm" len="sm"/>
                          <a:tailEnd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3" style="mso-height-relative:page;mso-width-relative:page;position:absolute;z-index:251746304" from="56.4pt,636.2pt" to="469.75pt,636.2pt" coordsize="21600,21600" stroked="t" strokecolor="#d9d9d9" strokeweight="1.5pt">
                <v:stroke joinstyle="round" startarrowwidth="narrow" startarrowlength="short" endarrowwidth="narrow" endarrowlength="short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7961630</wp:posOffset>
                </wp:positionV>
                <wp:extent cx="1134110" cy="241300"/>
                <wp:effectExtent l="6350" t="6350" r="17780" b="1143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89.3pt;height:19pt;margin-top:626.9pt;margin-left:-36.8pt;mso-height-relative:page;mso-width-relative:page;position:absolute;v-text-anchor:middle;z-index:251659264" coordsize="21600,21600" filled="t" fillcolor="#dfe4f0" stroked="t" strokecolor="white" strokeweight="1pt">
                <v:stroke joinstyle="miter"/>
                <o:lock v:ext="edit" aspectratio="f"/>
                <v:textbox>
                  <w:txbxContent>
                    <w:p w14:paraId="089A8832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8030845</wp:posOffset>
                </wp:positionV>
                <wp:extent cx="129540" cy="108585"/>
                <wp:effectExtent l="0" t="0" r="7620" b="133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" cy="10858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65" style="width:10.2pt;height:8.55pt;margin-top:632.35pt;margin-left:-33.7pt;mso-height-relative:page;mso-width-relative:page;position:absolute;v-text-anchor:middle;z-index:251711488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2pt">
                <v:stroke joinstyle="miter"/>
                <v:path o:connecttype="custom" o:connectlocs="54397,85196;121190,85196;129540,93624;121190,102052;54397,102052;46048,93624;54397,85196;15361,78663;19117,80981;21580,86080;27132,86881;30513,89747;29469,94087;25420,98049;26339,103317;26464,104370;22290,108585;20328,108079;15361,105424;10394,108079;8432,108585;6011,107742;4341,103654;5301,98049;1252,94087;209,89747;3590,86881;9141,86080;11604,80981;15361,78663;54397,45833;121190,45833;129540,54262;121190,62690;54397,62690;46048,54262;54397,45833;15361,39316;19117,41675;21580,46772;27132,47572;30513,50436;29469,54775;25420,58734;26339,63999;26464,65010;22290,69222;20328,68759;15361,66105;10394,68759;8432,69222;6011,68422;4341,64294;5301,58734;1252,54775;209,50436;3590,47572;9141,46772;11604,41675;15361,39316;54397,6532;121190,6532;129540,14960;121190,23389;54397,23389;46048,14960;54397,6532;15361,0;19117,2358;21580,7413;27132,8255;30513,11119;29469,15416;25420,19375;26339,24683;26464,25693;22290,29906;20328,29400;15361,26789;10394,29400;8432,29906;6011,29105;4341,24977;5301,19375;1252,15416;209,11119;3590,8255;9141,7413;11604,2358;15361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7961630</wp:posOffset>
                </wp:positionV>
                <wp:extent cx="1134110" cy="241300"/>
                <wp:effectExtent l="6350" t="6350" r="17780" b="1143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4110" cy="24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6" style="width:89.3pt;height:19pt;margin-top:626.9pt;margin-left:-45.9pt;mso-height-relative:page;mso-width-relative:page;position:absolute;v-text-anchor:middle;z-index:251693056" coordsize="21600,21600" filled="t" fillcolor="#6076b4" stroked="t" strokecolor="white" strokeweight="1pt">
                <v:stroke joinstyle="miter"/>
                <o:lock v:ext="edit" aspectratio="f"/>
                <v:textbox>
                  <w:txbxContent>
                    <w:p w14:paraId="3F056B31">
                      <w:pPr>
                        <w:jc w:val="center"/>
                        <w:rPr>
                          <w:rFonts w:ascii="汉仪旗黑-55简" w:eastAsia="汉仪旗黑-55简" w:hAnsi="汉仪旗黑-55简" w:cs="汉仪旗黑-55简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8306435</wp:posOffset>
                </wp:positionV>
                <wp:extent cx="6692900" cy="86995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290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对新媒体兴趣浓厚，文案功底好，具备热点敏感度，思维敏捷，接受新鲜事物快。我性格随和，沉着冷静。工作独立性较强，做事认真细致，思路清晰主次分明。工作积极主动，责任心与上进心较强，具有良好的沟通协调能力与合作的团队精神，能够协助相关部门更好地完成相关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527pt;height:68.5pt;margin-top:654.05pt;margin-left:-51.3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 w14:paraId="415A513E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对新媒体兴趣浓厚，文案功底好，具备热点敏感度，思维敏捷，接受新鲜事物快。我性格随和，沉着冷静。工作独立性较强，做事认真细致，思路清晰主次分明。工作积极主动，责任心与上进心较强，具有良好的沟通协调能力与合作的团队精神，能够协助相关部门更好地完成相关工作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w:type="default" r:id="rId6"/>
      <w:headerReference w:type="first" r:id="rId7"/>
      <w:pgSz w:w="11906" w:h="16838"/>
      <w:pgMar w:top="1440" w:right="1800" w:bottom="1440" w:left="1800" w:header="0" w:footer="0" w:gutter="0"/>
      <w:cols w:num="1" w:space="425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FF88C45-4A66-4D61-808E-85FF8958C82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2" w:fontKey="{F4FAED43-45FD-4293-B8B4-7ADBC47AA7E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D88E72B-3D3C-4290-92C4-C071C635F54A}"/>
    <w:embedBold r:id="rId4" w:subsetted="1" w:fontKey="{00D45354-0F99-4B01-AAA9-2CBC5A5C76BC}"/>
  </w:font>
  <w:font w:name="汉仪旗黑-55简">
    <w:altName w:val="黑体"/>
    <w:panose1 w:val="00000000000000000000"/>
    <w:charset w:val="80"/>
    <w:family w:val="auto"/>
    <w:pitch w:val="default"/>
    <w:sig w:usb0="00000000" w:usb1="00000000" w:usb2="00000016" w:usb3="00000000" w:csb0="40020001" w:csb1="C0D60000"/>
    <w:embedRegular r:id="rId5" w:fontKey="{3EA6E8B6-9173-4ED5-8348-040B1A410866}"/>
  </w:font>
  <w:font w:name="汉仪正圆 55简">
    <w:altName w:val="宋体"/>
    <w:panose1 w:val="00000000000000000000"/>
    <w:charset w:val="86"/>
    <w:family w:val="auto"/>
    <w:pitch w:val="default"/>
    <w:sig w:usb0="00000000" w:usb1="00000000" w:usb2="00000016" w:usb3="00000000" w:csb0="0004009F" w:csb1="00000000"/>
    <w:embedRegular r:id="rId6" w:fontKey="{00F3C0F8-5B4B-460F-9DC2-93E5D5AD5D5E}"/>
  </w:font>
  <w:font w:name="阿里巴巴普惠体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  <w:embedRegular r:id="rId7" w:fontKey="{FF80DD24-1E6B-4B7E-A38D-9369A0776306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215CA0D">
    <w:pPr>
      <w:pStyle w:val="Header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B931AD7">
    <w:pPr>
      <w:pStyle w:val="Header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C4637F2"/>
    <w:multiLevelType w:val="singleLevel"/>
    <w:tmpl w:val="DC4637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340BA2B"/>
    <w:multiLevelType w:val="singleLevel"/>
    <w:tmpl w:val="3340BA2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401D52"/>
    <w:rsid w:val="001C47BD"/>
    <w:rsid w:val="003673AE"/>
    <w:rsid w:val="003B407A"/>
    <w:rsid w:val="00585603"/>
    <w:rsid w:val="00592115"/>
    <w:rsid w:val="0060148D"/>
    <w:rsid w:val="0068212C"/>
    <w:rsid w:val="006E7E80"/>
    <w:rsid w:val="007916BC"/>
    <w:rsid w:val="0081325B"/>
    <w:rsid w:val="00833991"/>
    <w:rsid w:val="00937838"/>
    <w:rsid w:val="00BB3973"/>
    <w:rsid w:val="00C1483D"/>
    <w:rsid w:val="00D10703"/>
    <w:rsid w:val="00D77FFC"/>
    <w:rsid w:val="00DB1EB3"/>
    <w:rsid w:val="00E21B0A"/>
    <w:rsid w:val="00E8372E"/>
    <w:rsid w:val="00E96CBD"/>
    <w:rsid w:val="00F41CDF"/>
    <w:rsid w:val="00F7484E"/>
    <w:rsid w:val="00FA520C"/>
    <w:rsid w:val="00FE2A36"/>
    <w:rsid w:val="050701C2"/>
    <w:rsid w:val="05925983"/>
    <w:rsid w:val="05DD0C48"/>
    <w:rsid w:val="062E2E51"/>
    <w:rsid w:val="063702A7"/>
    <w:rsid w:val="073741EC"/>
    <w:rsid w:val="0AD322AB"/>
    <w:rsid w:val="0F210251"/>
    <w:rsid w:val="12743C24"/>
    <w:rsid w:val="145C772E"/>
    <w:rsid w:val="18320A4C"/>
    <w:rsid w:val="19B70EAC"/>
    <w:rsid w:val="1B0E795D"/>
    <w:rsid w:val="1B2F6F40"/>
    <w:rsid w:val="1D2B032E"/>
    <w:rsid w:val="1D3E15EC"/>
    <w:rsid w:val="1DF0098A"/>
    <w:rsid w:val="1E5B684D"/>
    <w:rsid w:val="1ED325B6"/>
    <w:rsid w:val="209810B6"/>
    <w:rsid w:val="20BA2247"/>
    <w:rsid w:val="218D76F1"/>
    <w:rsid w:val="22397A5D"/>
    <w:rsid w:val="25203CCD"/>
    <w:rsid w:val="25781D74"/>
    <w:rsid w:val="28647AE3"/>
    <w:rsid w:val="29910562"/>
    <w:rsid w:val="2AA9555C"/>
    <w:rsid w:val="2AC72D5E"/>
    <w:rsid w:val="2B164D81"/>
    <w:rsid w:val="2BC83317"/>
    <w:rsid w:val="2CC73098"/>
    <w:rsid w:val="2CD63616"/>
    <w:rsid w:val="34DB0BD9"/>
    <w:rsid w:val="35DF397D"/>
    <w:rsid w:val="36752647"/>
    <w:rsid w:val="388C61E0"/>
    <w:rsid w:val="3BF769C5"/>
    <w:rsid w:val="3FA11776"/>
    <w:rsid w:val="412D2C62"/>
    <w:rsid w:val="4247233B"/>
    <w:rsid w:val="428B4A24"/>
    <w:rsid w:val="42BD2493"/>
    <w:rsid w:val="43180F69"/>
    <w:rsid w:val="45367BAA"/>
    <w:rsid w:val="46EB2AFA"/>
    <w:rsid w:val="48B20D13"/>
    <w:rsid w:val="4A27264A"/>
    <w:rsid w:val="4A7D3C9B"/>
    <w:rsid w:val="4EDB475C"/>
    <w:rsid w:val="52401D52"/>
    <w:rsid w:val="54035D09"/>
    <w:rsid w:val="56430491"/>
    <w:rsid w:val="566B150C"/>
    <w:rsid w:val="588E017E"/>
    <w:rsid w:val="58D534A1"/>
    <w:rsid w:val="5B796339"/>
    <w:rsid w:val="5BD9622F"/>
    <w:rsid w:val="5CA31E75"/>
    <w:rsid w:val="61002342"/>
    <w:rsid w:val="61BF421E"/>
    <w:rsid w:val="61EB6090"/>
    <w:rsid w:val="637E17C2"/>
    <w:rsid w:val="64F34A8B"/>
    <w:rsid w:val="65960653"/>
    <w:rsid w:val="669F33CA"/>
    <w:rsid w:val="674B3C18"/>
    <w:rsid w:val="67506E80"/>
    <w:rsid w:val="67914DBB"/>
    <w:rsid w:val="699A1661"/>
    <w:rsid w:val="6AD06270"/>
    <w:rsid w:val="6C384C57"/>
    <w:rsid w:val="6E6839AE"/>
    <w:rsid w:val="6EB505AF"/>
    <w:rsid w:val="6EF327D0"/>
    <w:rsid w:val="6FCB53B2"/>
    <w:rsid w:val="70383C45"/>
    <w:rsid w:val="70B0200B"/>
    <w:rsid w:val="717C4ECA"/>
    <w:rsid w:val="72E2469F"/>
    <w:rsid w:val="748F1B72"/>
    <w:rsid w:val="75C36A6F"/>
    <w:rsid w:val="76300A38"/>
    <w:rsid w:val="79C255C7"/>
    <w:rsid w:val="7A264494"/>
    <w:rsid w:val="7B800EE2"/>
    <w:rsid w:val="7BF22495"/>
    <w:rsid w:val="7E5F555C"/>
  </w:rsids>
  <w:docVars>
    <w:docVar w:name="commondata" w:val="eyJjb3VudCI6MiwiaGRpZCI6IjgwMTEzOTMxYTllMDgyYmY3MGViZDIyZjNkZWMzYTdk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3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a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a0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itle">
    <w:name w:val="Title"/>
    <w:basedOn w:val="Normal"/>
    <w:next w:val="Normal"/>
    <w:link w:val="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1">
    <w:name w:val="标题 1 字符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">
    <w:name w:val="标题 2 字符"/>
    <w:basedOn w:val="DefaultParagraphFont"/>
    <w:link w:val="Heading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">
    <w:name w:val="标题 字符"/>
    <w:basedOn w:val="DefaultParagraphFont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0">
    <w:name w:val="副标题 字符"/>
    <w:basedOn w:val="DefaultParagraphFont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a1">
    <w:name w:val="页眉 字符"/>
    <w:basedOn w:val="DefaultParagraphFont"/>
    <w:link w:val="Header"/>
    <w:uiPriority w:val="99"/>
    <w:semiHidden/>
    <w:qFormat/>
    <w:rPr>
      <w:kern w:val="2"/>
      <w:sz w:val="18"/>
      <w:szCs w:val="18"/>
    </w:rPr>
  </w:style>
  <w:style w:type="character" w:customStyle="1" w:styleId="a2">
    <w:name w:val="页脚 字符"/>
    <w:basedOn w:val="DefaultParagraphFont"/>
    <w:link w:val="Footer"/>
    <w:uiPriority w:val="99"/>
    <w:semiHidden/>
    <w:qFormat/>
    <w:rPr>
      <w:kern w:val="2"/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kern w:val="2"/>
      <w:sz w:val="18"/>
      <w:szCs w:val="18"/>
    </w:rPr>
  </w:style>
  <w:style w:type="paragraph" w:customStyle="1" w:styleId="11">
    <w:name w:val="列出段落1"/>
    <w:basedOn w:val="Normal"/>
    <w:uiPriority w:val="34"/>
    <w:qFormat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31616;&#21382;-&#27491;&#24335;&#31616;&#21382;&#31616;&#32422;&#31616;&#21382;&#21830;&#21153;&#31616;&#21382;&#31616;&#27905;&#31616;&#21382;&#27714;&#32844;&#31616;&#21382;334.docx" TargetMode="External" /></Relationships>
</file>

<file path=word/theme/theme1.xml><?xml version="1.0" encoding="utf-8"?>
<a:theme xmlns:a="http://schemas.openxmlformats.org/drawingml/2006/main" name="Office 主题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简历-正式简历简约简历商务简历简洁简历求职简历334</Template>
  <TotalTime>26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E2BBAD8915D34CCA8CBFF1BC5DE3912E_13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v1.0_mb_AMfC/YKHDWSQch5sHYe5+g==</vt:lpwstr>
  </property>
</Properties>
</file>