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8682447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-294640</wp:posOffset>
                </wp:positionH>
                <wp:positionV relativeFrom="paragraph">
                  <wp:posOffset>3105785</wp:posOffset>
                </wp:positionV>
                <wp:extent cx="942975" cy="288925"/>
                <wp:effectExtent l="0" t="0" r="0" b="0"/>
                <wp:wrapNone/>
                <wp:docPr id="120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95960" y="4123055"/>
                          <a:ext cx="942975" cy="288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工作经历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31" o:spid="_x0000_s1025" style="width:74.25pt;height:22.75pt;margin-top:244.55pt;margin-left:-23.2pt;mso-height-relative:page;mso-width-relative:page;position:absolute;v-text-anchor:middle;z-index:251692032" coordsize="21600,21600" filled="f" stroked="f" strokeweight="1pt">
                <v:stroke joinstyle="miter"/>
                <o:lock v:ext="edit" aspectratio="f"/>
                <v:textbox>
                  <w:txbxContent>
                    <w:p w14:paraId="020FC73A">
                      <w:pPr>
                        <w:pStyle w:val="NormalWeb"/>
                        <w:spacing w:before="0" w:beforeAutospacing="0" w:after="0" w:afterAutospacing="0" w:line="312" w:lineRule="exact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工作经历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-294640</wp:posOffset>
                </wp:positionH>
                <wp:positionV relativeFrom="paragraph">
                  <wp:posOffset>1330960</wp:posOffset>
                </wp:positionV>
                <wp:extent cx="942975" cy="288925"/>
                <wp:effectExtent l="0" t="0" r="0" b="0"/>
                <wp:wrapNone/>
                <wp:docPr id="10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95960" y="2573020"/>
                          <a:ext cx="942975" cy="288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教育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 w:eastAsia="zh-CN"/>
                              </w:rPr>
                              <w:t>经历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31" o:spid="_x0000_s1026" style="width:74.25pt;height:22.75pt;margin-top:104.8pt;margin-left:-23.2pt;mso-height-relative:page;mso-width-relative:page;position:absolute;v-text-anchor:middle;z-index:251706368" coordsize="21600,21600" filled="f" stroked="f" strokeweight="1pt">
                <v:stroke joinstyle="miter"/>
                <o:lock v:ext="edit" aspectratio="f"/>
                <v:textbox>
                  <w:txbxContent>
                    <w:p w14:paraId="71BCC238">
                      <w:pPr>
                        <w:pStyle w:val="NormalWeb"/>
                        <w:spacing w:before="0" w:beforeAutospacing="0" w:after="0" w:afterAutospacing="0" w:line="312" w:lineRule="exact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教育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 w:eastAsia="zh-CN"/>
                        </w:rPr>
                        <w:t>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-951865</wp:posOffset>
                </wp:positionV>
                <wp:extent cx="1209040" cy="4762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0904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7" type="#_x0000_t202" style="width:95.2pt;height:37.5pt;margin-top:-74.95pt;margin-left:160.05pt;mso-height-relative:page;mso-width-relative:page;position:absolute;z-index:251709440" coordsize="21600,21600" filled="f" stroked="f" strokeweight="0.5pt">
                <o:lock v:ext="edit" aspectratio="f"/>
                <v:textbox>
                  <w:txbxContent>
                    <w:p w14:paraId="06874D3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-301625</wp:posOffset>
                </wp:positionH>
                <wp:positionV relativeFrom="paragraph">
                  <wp:posOffset>6673850</wp:posOffset>
                </wp:positionV>
                <wp:extent cx="942975" cy="288925"/>
                <wp:effectExtent l="0" t="0" r="0" b="0"/>
                <wp:wrapNone/>
                <wp:docPr id="139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95960" y="7647305"/>
                          <a:ext cx="942975" cy="288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 w:eastAsia="zh-CN"/>
                              </w:rPr>
                              <w:t>个人技能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31" o:spid="_x0000_s1028" style="width:74.25pt;height:22.75pt;margin-top:525.5pt;margin-left:-23.75pt;mso-height-relative:page;mso-width-relative:page;position:absolute;v-text-anchor:middle;z-index:251700224" coordsize="21600,21600" filled="f" stroked="f" strokeweight="1pt">
                <v:stroke joinstyle="miter"/>
                <o:lock v:ext="edit" aspectratio="f"/>
                <v:textbox>
                  <w:txbxContent>
                    <w:p w14:paraId="2DC1D5A2">
                      <w:pPr>
                        <w:pStyle w:val="NormalWeb"/>
                        <w:spacing w:before="0" w:beforeAutospacing="0" w:after="0" w:afterAutospacing="0" w:line="312" w:lineRule="exact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 w:eastAsia="zh-CN"/>
                        </w:rPr>
                        <w:t>个人技能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6736715</wp:posOffset>
                </wp:positionV>
                <wp:extent cx="164465" cy="179070"/>
                <wp:effectExtent l="0" t="0" r="6985" b="11430"/>
                <wp:wrapNone/>
                <wp:docPr id="34" name="trophy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465" cy="179070"/>
                        </a:xfrm>
                        <a:custGeom>
                          <a:avLst/>
                          <a:gdLst>
                            <a:gd name="connsiteX0" fmla="*/ 80136 w 557453"/>
                            <a:gd name="connsiteY0" fmla="*/ 382183 h 606706"/>
                            <a:gd name="connsiteX1" fmla="*/ 117421 w 557453"/>
                            <a:gd name="connsiteY1" fmla="*/ 448650 h 606706"/>
                            <a:gd name="connsiteX2" fmla="*/ 201069 w 557453"/>
                            <a:gd name="connsiteY2" fmla="*/ 461268 h 606706"/>
                            <a:gd name="connsiteX3" fmla="*/ 226074 w 557453"/>
                            <a:gd name="connsiteY3" fmla="*/ 485082 h 606706"/>
                            <a:gd name="connsiteX4" fmla="*/ 155863 w 557453"/>
                            <a:gd name="connsiteY4" fmla="*/ 597400 h 606706"/>
                            <a:gd name="connsiteX5" fmla="*/ 121248 w 557453"/>
                            <a:gd name="connsiteY5" fmla="*/ 595711 h 606706"/>
                            <a:gd name="connsiteX6" fmla="*/ 86988 w 557453"/>
                            <a:gd name="connsiteY6" fmla="*/ 527379 h 606706"/>
                            <a:gd name="connsiteX7" fmla="*/ 19892 w 557453"/>
                            <a:gd name="connsiteY7" fmla="*/ 527379 h 606706"/>
                            <a:gd name="connsiteX8" fmla="*/ 3340 w 557453"/>
                            <a:gd name="connsiteY8" fmla="*/ 496545 h 606706"/>
                            <a:gd name="connsiteX9" fmla="*/ 472991 w 557453"/>
                            <a:gd name="connsiteY9" fmla="*/ 375691 h 606706"/>
                            <a:gd name="connsiteX10" fmla="*/ 554072 w 557453"/>
                            <a:gd name="connsiteY10" fmla="*/ 496542 h 606706"/>
                            <a:gd name="connsiteX11" fmla="*/ 537607 w 557453"/>
                            <a:gd name="connsiteY11" fmla="*/ 527377 h 606706"/>
                            <a:gd name="connsiteX12" fmla="*/ 470410 w 557453"/>
                            <a:gd name="connsiteY12" fmla="*/ 527377 h 606706"/>
                            <a:gd name="connsiteX13" fmla="*/ 436234 w 557453"/>
                            <a:gd name="connsiteY13" fmla="*/ 595711 h 606706"/>
                            <a:gd name="connsiteX14" fmla="*/ 401612 w 557453"/>
                            <a:gd name="connsiteY14" fmla="*/ 597399 h 606706"/>
                            <a:gd name="connsiteX15" fmla="*/ 329876 w 557453"/>
                            <a:gd name="connsiteY15" fmla="*/ 482769 h 606706"/>
                            <a:gd name="connsiteX16" fmla="*/ 351504 w 557453"/>
                            <a:gd name="connsiteY16" fmla="*/ 461264 h 606706"/>
                            <a:gd name="connsiteX17" fmla="*/ 435166 w 557453"/>
                            <a:gd name="connsiteY17" fmla="*/ 448646 h 606706"/>
                            <a:gd name="connsiteX18" fmla="*/ 472991 w 557453"/>
                            <a:gd name="connsiteY18" fmla="*/ 375691 h 606706"/>
                            <a:gd name="connsiteX19" fmla="*/ 276353 w 557453"/>
                            <a:gd name="connsiteY19" fmla="*/ 150940 h 606706"/>
                            <a:gd name="connsiteX20" fmla="*/ 355775 w 557453"/>
                            <a:gd name="connsiteY20" fmla="*/ 230256 h 606706"/>
                            <a:gd name="connsiteX21" fmla="*/ 276353 w 557453"/>
                            <a:gd name="connsiteY21" fmla="*/ 309572 h 606706"/>
                            <a:gd name="connsiteX22" fmla="*/ 196931 w 557453"/>
                            <a:gd name="connsiteY22" fmla="*/ 230256 h 606706"/>
                            <a:gd name="connsiteX23" fmla="*/ 276353 w 557453"/>
                            <a:gd name="connsiteY23" fmla="*/ 150940 h 606706"/>
                            <a:gd name="connsiteX24" fmla="*/ 276326 w 557453"/>
                            <a:gd name="connsiteY24" fmla="*/ 111262 h 606706"/>
                            <a:gd name="connsiteX25" fmla="*/ 157153 w 557453"/>
                            <a:gd name="connsiteY25" fmla="*/ 230255 h 606706"/>
                            <a:gd name="connsiteX26" fmla="*/ 276326 w 557453"/>
                            <a:gd name="connsiteY26" fmla="*/ 349248 h 606706"/>
                            <a:gd name="connsiteX27" fmla="*/ 395499 w 557453"/>
                            <a:gd name="connsiteY27" fmla="*/ 230255 h 606706"/>
                            <a:gd name="connsiteX28" fmla="*/ 276326 w 557453"/>
                            <a:gd name="connsiteY28" fmla="*/ 111262 h 606706"/>
                            <a:gd name="connsiteX29" fmla="*/ 276326 w 557453"/>
                            <a:gd name="connsiteY29" fmla="*/ 0 h 606706"/>
                            <a:gd name="connsiteX30" fmla="*/ 331952 w 557453"/>
                            <a:gd name="connsiteY30" fmla="*/ 38124 h 606706"/>
                            <a:gd name="connsiteX31" fmla="*/ 344412 w 557453"/>
                            <a:gd name="connsiteY31" fmla="*/ 42212 h 606706"/>
                            <a:gd name="connsiteX32" fmla="*/ 411875 w 557453"/>
                            <a:gd name="connsiteY32" fmla="*/ 43989 h 606706"/>
                            <a:gd name="connsiteX33" fmla="*/ 434392 w 557453"/>
                            <a:gd name="connsiteY33" fmla="*/ 107529 h 606706"/>
                            <a:gd name="connsiteX34" fmla="*/ 442135 w 557453"/>
                            <a:gd name="connsiteY34" fmla="*/ 118105 h 606706"/>
                            <a:gd name="connsiteX35" fmla="*/ 495625 w 557453"/>
                            <a:gd name="connsiteY35" fmla="*/ 159072 h 606706"/>
                            <a:gd name="connsiteX36" fmla="*/ 477558 w 557453"/>
                            <a:gd name="connsiteY36" fmla="*/ 222079 h 606706"/>
                            <a:gd name="connsiteX37" fmla="*/ 477558 w 557453"/>
                            <a:gd name="connsiteY37" fmla="*/ 238431 h 606706"/>
                            <a:gd name="connsiteX38" fmla="*/ 495625 w 557453"/>
                            <a:gd name="connsiteY38" fmla="*/ 301438 h 606706"/>
                            <a:gd name="connsiteX39" fmla="*/ 442135 w 557453"/>
                            <a:gd name="connsiteY39" fmla="*/ 342405 h 606706"/>
                            <a:gd name="connsiteX40" fmla="*/ 434392 w 557453"/>
                            <a:gd name="connsiteY40" fmla="*/ 353070 h 606706"/>
                            <a:gd name="connsiteX41" fmla="*/ 411875 w 557453"/>
                            <a:gd name="connsiteY41" fmla="*/ 416521 h 606706"/>
                            <a:gd name="connsiteX42" fmla="*/ 344412 w 557453"/>
                            <a:gd name="connsiteY42" fmla="*/ 418298 h 606706"/>
                            <a:gd name="connsiteX43" fmla="*/ 331952 w 557453"/>
                            <a:gd name="connsiteY43" fmla="*/ 422386 h 606706"/>
                            <a:gd name="connsiteX44" fmla="*/ 276326 w 557453"/>
                            <a:gd name="connsiteY44" fmla="*/ 460510 h 606706"/>
                            <a:gd name="connsiteX45" fmla="*/ 220701 w 557453"/>
                            <a:gd name="connsiteY45" fmla="*/ 422386 h 606706"/>
                            <a:gd name="connsiteX46" fmla="*/ 208240 w 557453"/>
                            <a:gd name="connsiteY46" fmla="*/ 418298 h 606706"/>
                            <a:gd name="connsiteX47" fmla="*/ 140777 w 557453"/>
                            <a:gd name="connsiteY47" fmla="*/ 416521 h 606706"/>
                            <a:gd name="connsiteX48" fmla="*/ 118260 w 557453"/>
                            <a:gd name="connsiteY48" fmla="*/ 352981 h 606706"/>
                            <a:gd name="connsiteX49" fmla="*/ 110606 w 557453"/>
                            <a:gd name="connsiteY49" fmla="*/ 342405 h 606706"/>
                            <a:gd name="connsiteX50" fmla="*/ 57027 w 557453"/>
                            <a:gd name="connsiteY50" fmla="*/ 301438 h 606706"/>
                            <a:gd name="connsiteX51" fmla="*/ 76162 w 557453"/>
                            <a:gd name="connsiteY51" fmla="*/ 236831 h 606706"/>
                            <a:gd name="connsiteX52" fmla="*/ 76162 w 557453"/>
                            <a:gd name="connsiteY52" fmla="*/ 223679 h 606706"/>
                            <a:gd name="connsiteX53" fmla="*/ 57027 w 557453"/>
                            <a:gd name="connsiteY53" fmla="*/ 159072 h 606706"/>
                            <a:gd name="connsiteX54" fmla="*/ 110606 w 557453"/>
                            <a:gd name="connsiteY54" fmla="*/ 118105 h 606706"/>
                            <a:gd name="connsiteX55" fmla="*/ 118260 w 557453"/>
                            <a:gd name="connsiteY55" fmla="*/ 107529 h 606706"/>
                            <a:gd name="connsiteX56" fmla="*/ 140777 w 557453"/>
                            <a:gd name="connsiteY56" fmla="*/ 43989 h 606706"/>
                            <a:gd name="connsiteX57" fmla="*/ 208240 w 557453"/>
                            <a:gd name="connsiteY57" fmla="*/ 42212 h 606706"/>
                            <a:gd name="connsiteX58" fmla="*/ 220701 w 557453"/>
                            <a:gd name="connsiteY58" fmla="*/ 38213 h 606706"/>
                            <a:gd name="connsiteX59" fmla="*/ 276326 w 557453"/>
                            <a:gd name="connsiteY59" fmla="*/ 0 h 60670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fill="norm" h="606706" w="557453" stroke="1">
                              <a:moveTo>
                                <a:pt x="80136" y="382183"/>
                              </a:moveTo>
                              <a:cubicBezTo>
                                <a:pt x="82271" y="408752"/>
                                <a:pt x="95708" y="432922"/>
                                <a:pt x="117421" y="448650"/>
                              </a:cubicBezTo>
                              <a:cubicBezTo>
                                <a:pt x="143850" y="467843"/>
                                <a:pt x="171258" y="469354"/>
                                <a:pt x="201069" y="461268"/>
                              </a:cubicBezTo>
                              <a:cubicBezTo>
                                <a:pt x="208989" y="471042"/>
                                <a:pt x="214150" y="477262"/>
                                <a:pt x="226074" y="485082"/>
                              </a:cubicBezTo>
                              <a:lnTo>
                                <a:pt x="155863" y="597400"/>
                              </a:lnTo>
                              <a:cubicBezTo>
                                <a:pt x="147677" y="610462"/>
                                <a:pt x="128189" y="609662"/>
                                <a:pt x="121248" y="595711"/>
                              </a:cubicBezTo>
                              <a:lnTo>
                                <a:pt x="86988" y="527379"/>
                              </a:lnTo>
                              <a:lnTo>
                                <a:pt x="19892" y="527379"/>
                              </a:lnTo>
                              <a:cubicBezTo>
                                <a:pt x="3963" y="527379"/>
                                <a:pt x="-5380" y="509696"/>
                                <a:pt x="3340" y="496545"/>
                              </a:cubicBezTo>
                              <a:close/>
                              <a:moveTo>
                                <a:pt x="472991" y="375691"/>
                              </a:moveTo>
                              <a:lnTo>
                                <a:pt x="554072" y="496542"/>
                              </a:lnTo>
                              <a:cubicBezTo>
                                <a:pt x="562883" y="509605"/>
                                <a:pt x="553449" y="527377"/>
                                <a:pt x="537607" y="527377"/>
                              </a:cubicBezTo>
                              <a:lnTo>
                                <a:pt x="470410" y="527377"/>
                              </a:lnTo>
                              <a:lnTo>
                                <a:pt x="436234" y="595711"/>
                              </a:lnTo>
                              <a:cubicBezTo>
                                <a:pt x="429291" y="609573"/>
                                <a:pt x="409800" y="610462"/>
                                <a:pt x="401612" y="597399"/>
                              </a:cubicBezTo>
                              <a:lnTo>
                                <a:pt x="329876" y="482769"/>
                              </a:lnTo>
                              <a:cubicBezTo>
                                <a:pt x="340378" y="475215"/>
                                <a:pt x="344473" y="469973"/>
                                <a:pt x="351504" y="461264"/>
                              </a:cubicBezTo>
                              <a:cubicBezTo>
                                <a:pt x="380963" y="469173"/>
                                <a:pt x="408465" y="468107"/>
                                <a:pt x="435166" y="448646"/>
                              </a:cubicBezTo>
                              <a:cubicBezTo>
                                <a:pt x="457327" y="432651"/>
                                <a:pt x="471300" y="408747"/>
                                <a:pt x="472991" y="375691"/>
                              </a:cubicBezTo>
                              <a:close/>
                              <a:moveTo>
                                <a:pt x="276353" y="150940"/>
                              </a:moveTo>
                              <a:cubicBezTo>
                                <a:pt x="320217" y="150940"/>
                                <a:pt x="355775" y="186451"/>
                                <a:pt x="355775" y="230256"/>
                              </a:cubicBezTo>
                              <a:cubicBezTo>
                                <a:pt x="355775" y="274061"/>
                                <a:pt x="320217" y="309572"/>
                                <a:pt x="276353" y="309572"/>
                              </a:cubicBezTo>
                              <a:cubicBezTo>
                                <a:pt x="232489" y="309572"/>
                                <a:pt x="196931" y="274061"/>
                                <a:pt x="196931" y="230256"/>
                              </a:cubicBezTo>
                              <a:cubicBezTo>
                                <a:pt x="196931" y="186451"/>
                                <a:pt x="232489" y="150940"/>
                                <a:pt x="276353" y="150940"/>
                              </a:cubicBezTo>
                              <a:close/>
                              <a:moveTo>
                                <a:pt x="276326" y="111262"/>
                              </a:moveTo>
                              <a:cubicBezTo>
                                <a:pt x="210643" y="111262"/>
                                <a:pt x="157153" y="164671"/>
                                <a:pt x="157153" y="230255"/>
                              </a:cubicBezTo>
                              <a:cubicBezTo>
                                <a:pt x="157153" y="295839"/>
                                <a:pt x="210643" y="349248"/>
                                <a:pt x="276326" y="349248"/>
                              </a:cubicBezTo>
                              <a:cubicBezTo>
                                <a:pt x="342009" y="349248"/>
                                <a:pt x="395499" y="295839"/>
                                <a:pt x="395499" y="230255"/>
                              </a:cubicBezTo>
                              <a:cubicBezTo>
                                <a:pt x="395499" y="164671"/>
                                <a:pt x="342009" y="111262"/>
                                <a:pt x="276326" y="111262"/>
                              </a:cubicBezTo>
                              <a:close/>
                              <a:moveTo>
                                <a:pt x="276326" y="0"/>
                              </a:moveTo>
                              <a:cubicBezTo>
                                <a:pt x="305341" y="0"/>
                                <a:pt x="317000" y="19640"/>
                                <a:pt x="331952" y="38124"/>
                              </a:cubicBezTo>
                              <a:cubicBezTo>
                                <a:pt x="334978" y="41856"/>
                                <a:pt x="339873" y="43456"/>
                                <a:pt x="344412" y="42212"/>
                              </a:cubicBezTo>
                              <a:cubicBezTo>
                                <a:pt x="368086" y="35902"/>
                                <a:pt x="388646" y="27105"/>
                                <a:pt x="411875" y="43989"/>
                              </a:cubicBezTo>
                              <a:cubicBezTo>
                                <a:pt x="435371" y="60963"/>
                                <a:pt x="433146" y="83713"/>
                                <a:pt x="434392" y="107529"/>
                              </a:cubicBezTo>
                              <a:cubicBezTo>
                                <a:pt x="434659" y="112239"/>
                                <a:pt x="437685" y="116416"/>
                                <a:pt x="442135" y="118105"/>
                              </a:cubicBezTo>
                              <a:cubicBezTo>
                                <a:pt x="465009" y="126814"/>
                                <a:pt x="486814" y="131790"/>
                                <a:pt x="495625" y="159072"/>
                              </a:cubicBezTo>
                              <a:cubicBezTo>
                                <a:pt x="504525" y="186532"/>
                                <a:pt x="489662" y="203506"/>
                                <a:pt x="477558" y="222079"/>
                              </a:cubicBezTo>
                              <a:cubicBezTo>
                                <a:pt x="474265" y="227056"/>
                                <a:pt x="474265" y="233454"/>
                                <a:pt x="477558" y="238431"/>
                              </a:cubicBezTo>
                              <a:cubicBezTo>
                                <a:pt x="490196" y="257804"/>
                                <a:pt x="504436" y="274511"/>
                                <a:pt x="495625" y="301438"/>
                              </a:cubicBezTo>
                              <a:cubicBezTo>
                                <a:pt x="486725" y="328987"/>
                                <a:pt x="464297" y="333963"/>
                                <a:pt x="442135" y="342405"/>
                              </a:cubicBezTo>
                              <a:cubicBezTo>
                                <a:pt x="437685" y="344094"/>
                                <a:pt x="434659" y="348271"/>
                                <a:pt x="434392" y="353070"/>
                              </a:cubicBezTo>
                              <a:cubicBezTo>
                                <a:pt x="433146" y="377419"/>
                                <a:pt x="435104" y="399725"/>
                                <a:pt x="411875" y="416521"/>
                              </a:cubicBezTo>
                              <a:cubicBezTo>
                                <a:pt x="388468" y="433583"/>
                                <a:pt x="367552" y="424519"/>
                                <a:pt x="344412" y="418298"/>
                              </a:cubicBezTo>
                              <a:cubicBezTo>
                                <a:pt x="339962" y="417054"/>
                                <a:pt x="334978" y="418654"/>
                                <a:pt x="331952" y="422386"/>
                              </a:cubicBezTo>
                              <a:cubicBezTo>
                                <a:pt x="316555" y="441404"/>
                                <a:pt x="305074" y="460510"/>
                                <a:pt x="276326" y="460510"/>
                              </a:cubicBezTo>
                              <a:cubicBezTo>
                                <a:pt x="247312" y="460510"/>
                                <a:pt x="235653" y="440870"/>
                                <a:pt x="220701" y="422386"/>
                              </a:cubicBezTo>
                              <a:cubicBezTo>
                                <a:pt x="217763" y="418654"/>
                                <a:pt x="212868" y="417054"/>
                                <a:pt x="208240" y="418298"/>
                              </a:cubicBezTo>
                              <a:cubicBezTo>
                                <a:pt x="184655" y="424608"/>
                                <a:pt x="164006" y="433405"/>
                                <a:pt x="140777" y="416521"/>
                              </a:cubicBezTo>
                              <a:cubicBezTo>
                                <a:pt x="117281" y="399547"/>
                                <a:pt x="119506" y="376708"/>
                                <a:pt x="118260" y="352981"/>
                              </a:cubicBezTo>
                              <a:cubicBezTo>
                                <a:pt x="117993" y="348271"/>
                                <a:pt x="114967" y="344094"/>
                                <a:pt x="110606" y="342405"/>
                              </a:cubicBezTo>
                              <a:cubicBezTo>
                                <a:pt x="87643" y="333696"/>
                                <a:pt x="65927" y="328720"/>
                                <a:pt x="57027" y="301438"/>
                              </a:cubicBezTo>
                              <a:cubicBezTo>
                                <a:pt x="48038" y="273711"/>
                                <a:pt x="63346" y="256560"/>
                                <a:pt x="76162" y="236831"/>
                              </a:cubicBezTo>
                              <a:cubicBezTo>
                                <a:pt x="78743" y="232832"/>
                                <a:pt x="78743" y="227678"/>
                                <a:pt x="76162" y="223679"/>
                              </a:cubicBezTo>
                              <a:cubicBezTo>
                                <a:pt x="62812" y="203151"/>
                                <a:pt x="48127" y="186355"/>
                                <a:pt x="57027" y="159072"/>
                              </a:cubicBezTo>
                              <a:cubicBezTo>
                                <a:pt x="66016" y="131523"/>
                                <a:pt x="88355" y="126547"/>
                                <a:pt x="110606" y="118105"/>
                              </a:cubicBezTo>
                              <a:cubicBezTo>
                                <a:pt x="114967" y="116416"/>
                                <a:pt x="117993" y="112239"/>
                                <a:pt x="118260" y="107529"/>
                              </a:cubicBezTo>
                              <a:cubicBezTo>
                                <a:pt x="119506" y="83091"/>
                                <a:pt x="117548" y="60785"/>
                                <a:pt x="140777" y="43989"/>
                              </a:cubicBezTo>
                              <a:cubicBezTo>
                                <a:pt x="164273" y="26927"/>
                                <a:pt x="185278" y="36080"/>
                                <a:pt x="208240" y="42212"/>
                              </a:cubicBezTo>
                              <a:cubicBezTo>
                                <a:pt x="212868" y="43456"/>
                                <a:pt x="217763" y="41856"/>
                                <a:pt x="220701" y="38213"/>
                              </a:cubicBezTo>
                              <a:cubicBezTo>
                                <a:pt x="236187" y="19018"/>
                                <a:pt x="247668" y="0"/>
                                <a:pt x="276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rophy" o:spid="_x0000_s1029" style="width:12.95pt;height:14.1pt;margin-top:530.45pt;margin-left:-41.95pt;mso-height-relative:page;mso-width-relative:page;position:absolute;v-text-anchor:middle;z-index:251715584" coordsize="557453,606706" o:spt="100" adj="-11796480,,5400" path="m80136,382183c82271,408752,95708,432922,117421,448650c143850,467843,171258,469354,201069,461268c208989,471042,214150,477262,226074,485082l155863,597400c147677,610462,128189,609662,121248,595711l86988,527379,19892,527379c3963,527379,-5380,509696,3340,496545xm472991,375691l554072,496542c562883,509605,553449,527377,537607,527377l470410,527377,436234,595711c429291,609573,409800,610462,401612,597399l329876,482769c340378,475215,344473,469973,351504,461264c380963,469173,408465,468107,435166,448646c457327,432651,471300,408747,472991,375691xm276353,150940c320217,150940,355775,186451,355775,230256c355775,274061,320217,309572,276353,309572c232489,309572,196931,274061,196931,230256c196931,186451,232489,150940,276353,150940xm276326,111262c210643,111262,157153,164671,157153,230255c157153,295839,210643,349248,276326,349248c342009,349248,395499,295839,395499,230255c395499,164671,342009,111262,276326,111262xm276326,c305341,,317000,19640,331952,38124c334978,41856,339873,43456,344412,42212c368086,35902,388646,27105,411875,43989c435371,60963,433146,83713,434392,107529c434659,112239,437685,116416,442135,118105c465009,126814,486814,131790,495625,159072c504525,186532,489662,203506,477558,222079c474265,227056,474265,233454,477558,238431c490196,257804,504436,274511,495625,301438c486725,328987,464297,333963,442135,342405c437685,344094,434659,348271,434392,353070c433146,377419,435104,399725,411875,416521c388468,433583,367552,424519,344412,418298c339962,417054,334978,418654,331952,422386c316555,441404,305074,460510,276326,460510c247312,460510,235653,440870,220701,422386c217763,418654,212868,417054,208240,418298c184655,424608,164006,433405,140777,416521c117281,399547,119506,376708,118260,352981c117993,348271,114967,344094,110606,342405c87643,333696,65927,328720,57027,301438c48038,273711,63346,256560,76162,236831c78743,232832,78743,227678,76162,223679c62812,203151,48127,186355,57027,159072c66016,131523,88355,126547,110606,118105c114967,116416,117993,112239,118260,107529c119506,83091,117548,60785,140777,43989c164273,26927,185278,36080,208240,42212c212868,43456,217763,41856,220701,38213c236187,19018,247668,,276326,xe" filled="t" fillcolor="white" stroked="f" strokeweight="1pt">
                <v:stroke joinstyle="miter"/>
                <v:path o:connecttype="custom" o:connectlocs="23642,112801;34642,132419;59321,136143;66698,143172;45984,176323;35771,175824;25664,155656;5868,155656;985,146555;139546,110885;163467,146554;158609,155655;138784,155655;128701,175824;118487,176323;97323,142489;103703,136142;128386,132418;139546,110885;81532,44550;104964,67960;81532,91370;58100,67960;81532,44550;81524,32839;46364,67960;81524,103080;116683,67960;81524,32839;81524,0;97935,11252;101611,12458;121515,12983;128158,31737;130442,34858;146223,46950;140893,65546;140893,70373;146223,88969;130442,101061;128158,104209;121515,122936;101611,123461;97935,124667;81524,135920;65113,124667;61436,123461;41533,122936;34890,104182;32632,101061;16824,88969;22470,69900;22470,66019;16824,46950;32632,34858;34890,31737;41533,12983;61436,12458;65113,11278;81524,0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8250555</wp:posOffset>
                </wp:positionV>
                <wp:extent cx="180975" cy="151765"/>
                <wp:effectExtent l="0" t="0" r="9525" b="635"/>
                <wp:wrapNone/>
                <wp:docPr id="75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975" cy="151765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fill="norm" h="503202" w="606768" stroke="1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30" style="width:14.25pt;height:11.95pt;margin-top:649.65pt;margin-left:-43.25pt;mso-height-relative:page;mso-width-relative:page;position:absolute;v-text-anchor:middle;z-index:251717632" coordsize="606768,503202" o:spt="100" adj="-11796480,,5400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c79382,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,71952,xe" filled="t" fillcolor="white" stroked="f" strokeweight="1pt">
                <v:stroke joinstyle="miter"/>
                <v:path o:connecttype="custom" o:connectlocs="75997,119075;169310,119075;180975,130855;169310,142635;75997,142635;64333,130855;75997,119075;21460,109945;26708,113184;30149,120311;37905,121430;42628,125436;41170,131503;35514,137039;36797,144402;36972,145874;31140,151765;28400,151058;21460,147347;14521,151058;11780,151765;8398,150586;6065,144873;7407,137039;1750,131503;292,125436;5016,121430;12771,120311;16212,113184;21460,109945;75997,64060;169310,64060;180975,75839;169310,87619;75997,87619;64333,75839;75997,64060;21460,54951;26708,58248;30149,65371;37905,66490;42628,70493;41170,76556;35514,82090;36797,89449;36972,90862;31140,96749;28400,96102;21460,92393;14521,96102;11780,96749;8398,95631;6065,89861;7407,82090;1750,76556;292,70493;5016,66490;12771,65371;16212,58248;21460,54951;75997,9130;169310,9130;180975,20910;169310,32689;75997,32689;64333,20910;75997,9130;21460,0;26708,3296;30149,10361;37905,11538;42628,15541;41170,21546;35514,27080;36797,34498;36972,35911;31140,41798;28400,41092;21460,37441;14521,41092;11780,41798;8398,40679;6065,34910;7407,27080;1750,21546;292,15541;5016,11538;12771,10361;16212,3296;21460,0" o:connectangles="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1417955</wp:posOffset>
                </wp:positionV>
                <wp:extent cx="222885" cy="140970"/>
                <wp:effectExtent l="0" t="0" r="5715" b="11430"/>
                <wp:wrapNone/>
                <wp:docPr id="57" name="graduation-hat-fron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885" cy="140970"/>
                        </a:xfrm>
                        <a:custGeom>
                          <a:avLst/>
                          <a:gdLst>
                            <a:gd name="connsiteX0" fmla="*/ 104550 w 604718"/>
                            <a:gd name="connsiteY0" fmla="*/ 208330 h 382112"/>
                            <a:gd name="connsiteX1" fmla="*/ 156180 w 604718"/>
                            <a:gd name="connsiteY1" fmla="*/ 208330 h 382112"/>
                            <a:gd name="connsiteX2" fmla="*/ 261642 w 604718"/>
                            <a:gd name="connsiteY2" fmla="*/ 248878 h 382112"/>
                            <a:gd name="connsiteX3" fmla="*/ 298947 w 604718"/>
                            <a:gd name="connsiteY3" fmla="*/ 255007 h 382112"/>
                            <a:gd name="connsiteX4" fmla="*/ 340187 w 604718"/>
                            <a:gd name="connsiteY4" fmla="*/ 247621 h 382112"/>
                            <a:gd name="connsiteX5" fmla="*/ 433687 w 604718"/>
                            <a:gd name="connsiteY5" fmla="*/ 208330 h 382112"/>
                            <a:gd name="connsiteX6" fmla="*/ 490825 w 604718"/>
                            <a:gd name="connsiteY6" fmla="*/ 208330 h 382112"/>
                            <a:gd name="connsiteX7" fmla="*/ 490825 w 604718"/>
                            <a:gd name="connsiteY7" fmla="*/ 271509 h 382112"/>
                            <a:gd name="connsiteX8" fmla="*/ 458400 w 604718"/>
                            <a:gd name="connsiteY8" fmla="*/ 320701 h 382112"/>
                            <a:gd name="connsiteX9" fmla="*/ 329326 w 604718"/>
                            <a:gd name="connsiteY9" fmla="*/ 376337 h 382112"/>
                            <a:gd name="connsiteX10" fmla="*/ 264632 w 604718"/>
                            <a:gd name="connsiteY10" fmla="*/ 376337 h 382112"/>
                            <a:gd name="connsiteX11" fmla="*/ 136819 w 604718"/>
                            <a:gd name="connsiteY11" fmla="*/ 320701 h 382112"/>
                            <a:gd name="connsiteX12" fmla="*/ 104550 w 604718"/>
                            <a:gd name="connsiteY12" fmla="*/ 271509 h 382112"/>
                            <a:gd name="connsiteX13" fmla="*/ 300973 w 604718"/>
                            <a:gd name="connsiteY13" fmla="*/ 5 h 382112"/>
                            <a:gd name="connsiteX14" fmla="*/ 334162 w 604718"/>
                            <a:gd name="connsiteY14" fmla="*/ 4701 h 382112"/>
                            <a:gd name="connsiteX15" fmla="*/ 581267 w 604718"/>
                            <a:gd name="connsiteY15" fmla="*/ 92552 h 382112"/>
                            <a:gd name="connsiteX16" fmla="*/ 588822 w 604718"/>
                            <a:gd name="connsiteY16" fmla="*/ 114398 h 382112"/>
                            <a:gd name="connsiteX17" fmla="*/ 589136 w 604718"/>
                            <a:gd name="connsiteY17" fmla="*/ 114398 h 382112"/>
                            <a:gd name="connsiteX18" fmla="*/ 589136 w 604718"/>
                            <a:gd name="connsiteY18" fmla="*/ 270771 h 382112"/>
                            <a:gd name="connsiteX19" fmla="*/ 604718 w 604718"/>
                            <a:gd name="connsiteY19" fmla="*/ 321376 h 382112"/>
                            <a:gd name="connsiteX20" fmla="*/ 561278 w 604718"/>
                            <a:gd name="connsiteY20" fmla="*/ 321376 h 382112"/>
                            <a:gd name="connsiteX21" fmla="*/ 576388 w 604718"/>
                            <a:gd name="connsiteY21" fmla="*/ 271242 h 382112"/>
                            <a:gd name="connsiteX22" fmla="*/ 576388 w 604718"/>
                            <a:gd name="connsiteY22" fmla="*/ 120370 h 382112"/>
                            <a:gd name="connsiteX23" fmla="*/ 333376 w 604718"/>
                            <a:gd name="connsiteY23" fmla="*/ 222680 h 382112"/>
                            <a:gd name="connsiteX24" fmla="*/ 268058 w 604718"/>
                            <a:gd name="connsiteY24" fmla="*/ 223780 h 382112"/>
                            <a:gd name="connsiteX25" fmla="*/ 13556 w 604718"/>
                            <a:gd name="connsiteY25" fmla="*/ 125870 h 382112"/>
                            <a:gd name="connsiteX26" fmla="*/ 13714 w 604718"/>
                            <a:gd name="connsiteY26" fmla="*/ 100882 h 382112"/>
                            <a:gd name="connsiteX27" fmla="*/ 267901 w 604718"/>
                            <a:gd name="connsiteY27" fmla="*/ 5329 h 382112"/>
                            <a:gd name="connsiteX28" fmla="*/ 300973 w 604718"/>
                            <a:gd name="connsiteY28" fmla="*/ 5 h 38211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fill="norm" h="382112" w="604718" stroke="1">
                              <a:moveTo>
                                <a:pt x="104550" y="208330"/>
                              </a:moveTo>
                              <a:lnTo>
                                <a:pt x="156180" y="208330"/>
                              </a:lnTo>
                              <a:lnTo>
                                <a:pt x="261642" y="248878"/>
                              </a:lnTo>
                              <a:cubicBezTo>
                                <a:pt x="274864" y="253907"/>
                                <a:pt x="289188" y="255007"/>
                                <a:pt x="298947" y="255007"/>
                              </a:cubicBezTo>
                              <a:cubicBezTo>
                                <a:pt x="314373" y="255007"/>
                                <a:pt x="329012" y="252493"/>
                                <a:pt x="340187" y="247621"/>
                              </a:cubicBezTo>
                              <a:lnTo>
                                <a:pt x="433687" y="208330"/>
                              </a:lnTo>
                              <a:lnTo>
                                <a:pt x="490825" y="208330"/>
                              </a:lnTo>
                              <a:lnTo>
                                <a:pt x="490825" y="271509"/>
                              </a:lnTo>
                              <a:cubicBezTo>
                                <a:pt x="490825" y="290998"/>
                                <a:pt x="476344" y="313000"/>
                                <a:pt x="458400" y="320701"/>
                              </a:cubicBezTo>
                              <a:lnTo>
                                <a:pt x="329326" y="376337"/>
                              </a:lnTo>
                              <a:cubicBezTo>
                                <a:pt x="311382" y="384038"/>
                                <a:pt x="282419" y="384038"/>
                                <a:pt x="264632" y="376337"/>
                              </a:cubicBezTo>
                              <a:lnTo>
                                <a:pt x="136819" y="320701"/>
                              </a:lnTo>
                              <a:cubicBezTo>
                                <a:pt x="119032" y="313000"/>
                                <a:pt x="104550" y="290998"/>
                                <a:pt x="104550" y="271509"/>
                              </a:cubicBezTo>
                              <a:close/>
                              <a:moveTo>
                                <a:pt x="300973" y="5"/>
                              </a:moveTo>
                              <a:cubicBezTo>
                                <a:pt x="312954" y="-93"/>
                                <a:pt x="324955" y="1479"/>
                                <a:pt x="334162" y="4701"/>
                              </a:cubicBezTo>
                              <a:lnTo>
                                <a:pt x="581267" y="92552"/>
                              </a:lnTo>
                              <a:cubicBezTo>
                                <a:pt x="596849" y="98053"/>
                                <a:pt x="599210" y="107168"/>
                                <a:pt x="588822" y="114398"/>
                              </a:cubicBezTo>
                              <a:lnTo>
                                <a:pt x="589136" y="114398"/>
                              </a:lnTo>
                              <a:lnTo>
                                <a:pt x="589136" y="270771"/>
                              </a:lnTo>
                              <a:lnTo>
                                <a:pt x="604718" y="321376"/>
                              </a:lnTo>
                              <a:lnTo>
                                <a:pt x="561278" y="321376"/>
                              </a:lnTo>
                              <a:lnTo>
                                <a:pt x="576388" y="271242"/>
                              </a:lnTo>
                              <a:lnTo>
                                <a:pt x="576388" y="120370"/>
                              </a:lnTo>
                              <a:lnTo>
                                <a:pt x="333376" y="222680"/>
                              </a:lnTo>
                              <a:cubicBezTo>
                                <a:pt x="315433" y="230224"/>
                                <a:pt x="286158" y="230695"/>
                                <a:pt x="268058" y="223780"/>
                              </a:cubicBezTo>
                              <a:lnTo>
                                <a:pt x="13556" y="125870"/>
                              </a:lnTo>
                              <a:cubicBezTo>
                                <a:pt x="-4544" y="118798"/>
                                <a:pt x="-4544" y="107640"/>
                                <a:pt x="13714" y="100882"/>
                              </a:cubicBezTo>
                              <a:lnTo>
                                <a:pt x="267901" y="5329"/>
                              </a:lnTo>
                              <a:cubicBezTo>
                                <a:pt x="277030" y="1872"/>
                                <a:pt x="288991" y="104"/>
                                <a:pt x="300973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graduation-hat-front" o:spid="_x0000_s1031" style="width:17.55pt;height:11.1pt;margin-top:111.65pt;margin-left:-45.9pt;mso-height-relative:page;mso-width-relative:page;position:absolute;v-text-anchor:middle;z-index:251713536" coordsize="604718,382112" o:spt="100" adj="-11796480,,5400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 filled="t" fillcolor="white" stroked="f" strokeweight="1pt">
                <v:stroke joinstyle="miter"/>
                <v:path o:connecttype="custom" o:connectlocs="38534,76857;57564,76857;96435,91816;110184,94078;125385,91353;159846,76857;180906,76857;180906,100165;168955,118314;121381,138839;97537,138839;50428,118314;38534,100165;110931,1;123164,1734;214241,34144;217026,42204;217141,42204;217141,99893;222885,118563;206874,118563;212443,100067;212443,44407;122874,82151;98799,82557;4996,46436;5054,37217;98742,1965;110931,1" o:connectangles="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-543560</wp:posOffset>
                </wp:positionH>
                <wp:positionV relativeFrom="paragraph">
                  <wp:posOffset>3184525</wp:posOffset>
                </wp:positionV>
                <wp:extent cx="179070" cy="154305"/>
                <wp:effectExtent l="0" t="0" r="11430" b="17145"/>
                <wp:wrapNone/>
                <wp:docPr id="69" name="table-blank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070" cy="154305"/>
                        </a:xfrm>
                        <a:custGeom>
                          <a:avLst/>
                          <a:gdLst>
                            <a:gd name="T0" fmla="*/ 10000 w 10000"/>
                            <a:gd name="T1" fmla="*/ 2320 h 8569"/>
                            <a:gd name="T2" fmla="*/ 10000 w 10000"/>
                            <a:gd name="T3" fmla="*/ 4464 h 8569"/>
                            <a:gd name="T4" fmla="*/ 0 w 10000"/>
                            <a:gd name="T5" fmla="*/ 4464 h 8569"/>
                            <a:gd name="T6" fmla="*/ 0 w 10000"/>
                            <a:gd name="T7" fmla="*/ 2320 h 8569"/>
                            <a:gd name="T8" fmla="*/ 261 w 10000"/>
                            <a:gd name="T9" fmla="*/ 1690 h 8569"/>
                            <a:gd name="T10" fmla="*/ 891 w 10000"/>
                            <a:gd name="T11" fmla="*/ 1429 h 8569"/>
                            <a:gd name="T12" fmla="*/ 2855 w 10000"/>
                            <a:gd name="T13" fmla="*/ 1429 h 8569"/>
                            <a:gd name="T14" fmla="*/ 2855 w 10000"/>
                            <a:gd name="T15" fmla="*/ 535 h 8569"/>
                            <a:gd name="T16" fmla="*/ 3011 w 10000"/>
                            <a:gd name="T17" fmla="*/ 157 h 8569"/>
                            <a:gd name="T18" fmla="*/ 3390 w 10000"/>
                            <a:gd name="T19" fmla="*/ 0 h 8569"/>
                            <a:gd name="T20" fmla="*/ 6605 w 10000"/>
                            <a:gd name="T21" fmla="*/ 0 h 8569"/>
                            <a:gd name="T22" fmla="*/ 6984 w 10000"/>
                            <a:gd name="T23" fmla="*/ 157 h 8569"/>
                            <a:gd name="T24" fmla="*/ 7140 w 10000"/>
                            <a:gd name="T25" fmla="*/ 535 h 8569"/>
                            <a:gd name="T26" fmla="*/ 7140 w 10000"/>
                            <a:gd name="T27" fmla="*/ 1429 h 8569"/>
                            <a:gd name="T28" fmla="*/ 9104 w 10000"/>
                            <a:gd name="T29" fmla="*/ 1429 h 8569"/>
                            <a:gd name="T30" fmla="*/ 9734 w 10000"/>
                            <a:gd name="T31" fmla="*/ 1690 h 8569"/>
                            <a:gd name="T32" fmla="*/ 10000 w 10000"/>
                            <a:gd name="T33" fmla="*/ 2320 h 8569"/>
                            <a:gd name="T34" fmla="*/ 10000 w 10000"/>
                            <a:gd name="T35" fmla="*/ 4998 h 8569"/>
                            <a:gd name="T36" fmla="*/ 10000 w 10000"/>
                            <a:gd name="T37" fmla="*/ 7678 h 8569"/>
                            <a:gd name="T38" fmla="*/ 9739 w 10000"/>
                            <a:gd name="T39" fmla="*/ 8308 h 8569"/>
                            <a:gd name="T40" fmla="*/ 9109 w 10000"/>
                            <a:gd name="T41" fmla="*/ 8569 h 8569"/>
                            <a:gd name="T42" fmla="*/ 894 w 10000"/>
                            <a:gd name="T43" fmla="*/ 8569 h 8569"/>
                            <a:gd name="T44" fmla="*/ 264 w 10000"/>
                            <a:gd name="T45" fmla="*/ 8308 h 8569"/>
                            <a:gd name="T46" fmla="*/ 1 w 10000"/>
                            <a:gd name="T47" fmla="*/ 7678 h 8569"/>
                            <a:gd name="T48" fmla="*/ 1 w 10000"/>
                            <a:gd name="T49" fmla="*/ 4998 h 8569"/>
                            <a:gd name="T50" fmla="*/ 3750 w 10000"/>
                            <a:gd name="T51" fmla="*/ 4998 h 8569"/>
                            <a:gd name="T52" fmla="*/ 3750 w 10000"/>
                            <a:gd name="T53" fmla="*/ 5892 h 8569"/>
                            <a:gd name="T54" fmla="*/ 3856 w 10000"/>
                            <a:gd name="T55" fmla="*/ 6143 h 8569"/>
                            <a:gd name="T56" fmla="*/ 4108 w 10000"/>
                            <a:gd name="T57" fmla="*/ 6249 h 8569"/>
                            <a:gd name="T58" fmla="*/ 5893 w 10000"/>
                            <a:gd name="T59" fmla="*/ 6249 h 8569"/>
                            <a:gd name="T60" fmla="*/ 6144 w 10000"/>
                            <a:gd name="T61" fmla="*/ 6143 h 8569"/>
                            <a:gd name="T62" fmla="*/ 6250 w 10000"/>
                            <a:gd name="T63" fmla="*/ 5892 h 8569"/>
                            <a:gd name="T64" fmla="*/ 6250 w 10000"/>
                            <a:gd name="T65" fmla="*/ 4998 h 8569"/>
                            <a:gd name="T66" fmla="*/ 10000 w 10000"/>
                            <a:gd name="T67" fmla="*/ 4998 h 8569"/>
                            <a:gd name="T68" fmla="*/ 3573 w 10000"/>
                            <a:gd name="T69" fmla="*/ 1426 h 8569"/>
                            <a:gd name="T70" fmla="*/ 6429 w 10000"/>
                            <a:gd name="T71" fmla="*/ 1426 h 8569"/>
                            <a:gd name="T72" fmla="*/ 6429 w 10000"/>
                            <a:gd name="T73" fmla="*/ 712 h 8569"/>
                            <a:gd name="T74" fmla="*/ 3573 w 10000"/>
                            <a:gd name="T75" fmla="*/ 712 h 8569"/>
                            <a:gd name="T76" fmla="*/ 3573 w 10000"/>
                            <a:gd name="T77" fmla="*/ 1426 h 8569"/>
                            <a:gd name="T78" fmla="*/ 5715 w 10000"/>
                            <a:gd name="T79" fmla="*/ 4998 h 8569"/>
                            <a:gd name="T80" fmla="*/ 5715 w 10000"/>
                            <a:gd name="T81" fmla="*/ 5713 h 8569"/>
                            <a:gd name="T82" fmla="*/ 4285 w 10000"/>
                            <a:gd name="T83" fmla="*/ 5713 h 8569"/>
                            <a:gd name="T84" fmla="*/ 4285 w 10000"/>
                            <a:gd name="T85" fmla="*/ 4998 h 8569"/>
                            <a:gd name="T86" fmla="*/ 5715 w 10000"/>
                            <a:gd name="T87" fmla="*/ 4998 h 856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fill="norm" h="8569" w="10000" stroke="1">
                              <a:moveTo>
                                <a:pt x="10000" y="2320"/>
                              </a:moveTo>
                              <a:lnTo>
                                <a:pt x="10000" y="4464"/>
                              </a:lnTo>
                              <a:lnTo>
                                <a:pt x="0" y="4464"/>
                              </a:lnTo>
                              <a:lnTo>
                                <a:pt x="0" y="2320"/>
                              </a:lnTo>
                              <a:cubicBezTo>
                                <a:pt x="0" y="2075"/>
                                <a:pt x="88" y="1864"/>
                                <a:pt x="261" y="1690"/>
                              </a:cubicBezTo>
                              <a:cubicBezTo>
                                <a:pt x="436" y="1515"/>
                                <a:pt x="646" y="1429"/>
                                <a:pt x="891" y="1429"/>
                              </a:cubicBezTo>
                              <a:lnTo>
                                <a:pt x="2855" y="1429"/>
                              </a:lnTo>
                              <a:lnTo>
                                <a:pt x="2855" y="535"/>
                              </a:lnTo>
                              <a:cubicBezTo>
                                <a:pt x="2855" y="387"/>
                                <a:pt x="2906" y="260"/>
                                <a:pt x="3011" y="157"/>
                              </a:cubicBezTo>
                              <a:cubicBezTo>
                                <a:pt x="3116" y="52"/>
                                <a:pt x="3243" y="0"/>
                                <a:pt x="3390" y="0"/>
                              </a:cubicBezTo>
                              <a:lnTo>
                                <a:pt x="6605" y="0"/>
                              </a:lnTo>
                              <a:cubicBezTo>
                                <a:pt x="6754" y="0"/>
                                <a:pt x="6880" y="52"/>
                                <a:pt x="6984" y="157"/>
                              </a:cubicBezTo>
                              <a:cubicBezTo>
                                <a:pt x="7089" y="262"/>
                                <a:pt x="7140" y="388"/>
                                <a:pt x="7140" y="535"/>
                              </a:cubicBezTo>
                              <a:lnTo>
                                <a:pt x="7140" y="1429"/>
                              </a:lnTo>
                              <a:lnTo>
                                <a:pt x="9104" y="1429"/>
                              </a:lnTo>
                              <a:cubicBezTo>
                                <a:pt x="9349" y="1429"/>
                                <a:pt x="9560" y="1518"/>
                                <a:pt x="9734" y="1690"/>
                              </a:cubicBezTo>
                              <a:cubicBezTo>
                                <a:pt x="9912" y="1864"/>
                                <a:pt x="10000" y="2074"/>
                                <a:pt x="10000" y="2320"/>
                              </a:cubicBezTo>
                              <a:close/>
                              <a:moveTo>
                                <a:pt x="10000" y="4998"/>
                              </a:moveTo>
                              <a:lnTo>
                                <a:pt x="10000" y="7678"/>
                              </a:lnTo>
                              <a:cubicBezTo>
                                <a:pt x="10000" y="7923"/>
                                <a:pt x="9911" y="8134"/>
                                <a:pt x="9739" y="8308"/>
                              </a:cubicBezTo>
                              <a:cubicBezTo>
                                <a:pt x="9564" y="8483"/>
                                <a:pt x="9354" y="8569"/>
                                <a:pt x="9109" y="8569"/>
                              </a:cubicBezTo>
                              <a:lnTo>
                                <a:pt x="894" y="8569"/>
                              </a:lnTo>
                              <a:cubicBezTo>
                                <a:pt x="649" y="8569"/>
                                <a:pt x="438" y="8481"/>
                                <a:pt x="264" y="8308"/>
                              </a:cubicBezTo>
                              <a:cubicBezTo>
                                <a:pt x="89" y="8133"/>
                                <a:pt x="1" y="7923"/>
                                <a:pt x="1" y="7678"/>
                              </a:cubicBezTo>
                              <a:lnTo>
                                <a:pt x="1" y="4998"/>
                              </a:lnTo>
                              <a:lnTo>
                                <a:pt x="3750" y="4998"/>
                              </a:lnTo>
                              <a:lnTo>
                                <a:pt x="3750" y="5892"/>
                              </a:lnTo>
                              <a:cubicBezTo>
                                <a:pt x="3750" y="5988"/>
                                <a:pt x="3785" y="6072"/>
                                <a:pt x="3856" y="6143"/>
                              </a:cubicBezTo>
                              <a:cubicBezTo>
                                <a:pt x="3928" y="6214"/>
                                <a:pt x="4010" y="6249"/>
                                <a:pt x="4108" y="6249"/>
                              </a:cubicBezTo>
                              <a:lnTo>
                                <a:pt x="5893" y="6249"/>
                              </a:lnTo>
                              <a:cubicBezTo>
                                <a:pt x="5989" y="6249"/>
                                <a:pt x="6073" y="6214"/>
                                <a:pt x="6144" y="6143"/>
                              </a:cubicBezTo>
                              <a:cubicBezTo>
                                <a:pt x="6215" y="6072"/>
                                <a:pt x="6250" y="5989"/>
                                <a:pt x="6250" y="5892"/>
                              </a:cubicBezTo>
                              <a:lnTo>
                                <a:pt x="6250" y="4998"/>
                              </a:lnTo>
                              <a:lnTo>
                                <a:pt x="10000" y="4998"/>
                              </a:lnTo>
                              <a:close/>
                              <a:moveTo>
                                <a:pt x="3573" y="1426"/>
                              </a:moveTo>
                              <a:lnTo>
                                <a:pt x="6429" y="1426"/>
                              </a:lnTo>
                              <a:lnTo>
                                <a:pt x="6429" y="712"/>
                              </a:lnTo>
                              <a:lnTo>
                                <a:pt x="3573" y="712"/>
                              </a:lnTo>
                              <a:lnTo>
                                <a:pt x="3573" y="1426"/>
                              </a:lnTo>
                              <a:close/>
                              <a:moveTo>
                                <a:pt x="5715" y="4998"/>
                              </a:moveTo>
                              <a:lnTo>
                                <a:pt x="5715" y="5713"/>
                              </a:lnTo>
                              <a:lnTo>
                                <a:pt x="4285" y="5713"/>
                              </a:lnTo>
                              <a:lnTo>
                                <a:pt x="4285" y="4998"/>
                              </a:lnTo>
                              <a:lnTo>
                                <a:pt x="5715" y="499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able-blank" o:spid="_x0000_s1032" style="width:14.1pt;height:12.15pt;margin-top:250.75pt;margin-left:-42.8pt;mso-height-relative:page;mso-width-relative:page;position:absolute;v-text-anchor:middle;z-index:251711488" coordsize="10000,8569" o:spt="100" adj="-11796480,,5400" path="m10000,2320l10000,4464,,4464,,2320c,2075,88,1864,261,1690c436,1515,646,1429,891,1429l2855,1429,2855,535c2855,387,2906,260,3011,157c3116,52,3243,,3390,l6605,c6754,,6880,52,6984,157c7089,262,7140,388,7140,535l7140,1429,9104,1429c9349,1429,9560,1518,9734,1690c9912,1864,10000,2074,10000,2320xm10000,4998l10000,7678c10000,7923,9911,8134,9739,8308c9564,8483,9354,8569,9109,8569l894,8569c649,8569,438,8481,264,8308c89,8133,1,7923,1,7678l1,4998,3750,4998,3750,5892c3750,5988,3785,6072,3856,6143c3928,6214,4010,6249,4108,6249l5893,6249c5989,6249,6073,6214,6144,6143c6215,6072,6250,5989,6250,5892l6250,4998,10000,4998xm3573,1426l6429,1426,6429,712,3573,712,3573,1426xm5715,4998l5715,5713,4285,5713,4285,4998,5715,4998xe" filled="t" fillcolor="white" stroked="f" strokeweight="1pt">
                <v:stroke joinstyle="miter"/>
                <v:path o:connecttype="custom" o:connectlocs="179070,41777;179070,80384;0,80384;0,41777;4673,30432;15955,25732;51124,25732;51124,9633;53917,2827;60704,0;118275,0;125062,2827;127855,9633;127855,25732;163025,25732;174306,30432;179070,41777;179070,90000;179070,138260;174396,149605;163114,154305;16008,154305;4727,149605;17,138260;17,90000;67151,90000;67151,106099;69049,110619;73561,112527;105525,112527;110020,110619;111918,106099;111918,90000;179070,90000;63981,25678;115124,25678;115124,12821;63981,12821;63981,25678;102338,90000;102338,102876;76731,102876;76731,90000;102338,90000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5260340</wp:posOffset>
                </wp:positionV>
                <wp:extent cx="6903720" cy="1213485"/>
                <wp:effectExtent l="0" t="0" r="0" b="0"/>
                <wp:wrapNone/>
                <wp:docPr id="1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3720" cy="12134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工作内容：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负责指定区域客户的销售往来账务核对及货款催收工作；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负责营销部日常工作流程和工作任务，按照产品上市的计划，协助区域经理开展相关工作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负责协助区域经理、财务部做好发货、退货、回款工作的审核与确认；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6" o:spid="_x0000_s1033" type="#_x0000_t202" style="width:543.6pt;height:95.55pt;margin-top:414.2pt;margin-left:-62.55pt;mso-height-relative:page;mso-width-relative:page;position:absolute;z-index:251685888" coordsize="21600,21600" filled="f" stroked="f">
                <o:lock v:ext="edit" aspectratio="f"/>
                <v:textbox>
                  <w:txbxContent>
                    <w:p w14:paraId="0D45E96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工作内容：</w:t>
                      </w:r>
                    </w:p>
                    <w:p w14:paraId="46A468C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负责指定区域客户的销售往来账务核对及货款催收工作；</w:t>
                      </w:r>
                    </w:p>
                    <w:p w14:paraId="0E34953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负责营销部日常工作流程和工作任务，按照产品上市的计划，协助区域经理开展相关工作</w:t>
                      </w:r>
                    </w:p>
                    <w:p w14:paraId="0BFF2E4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负责协助区域经理、财务部做好发货、退货、回款工作的审核与确认；</w:t>
                      </w:r>
                    </w:p>
                    <w:p w14:paraId="1E062E2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3780790</wp:posOffset>
                </wp:positionV>
                <wp:extent cx="6793865" cy="1125220"/>
                <wp:effectExtent l="0" t="0" r="0" b="0"/>
                <wp:wrapNone/>
                <wp:docPr id="2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93865" cy="1125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工作内容：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负责接听客户电话，在线解决客户反馈的问题；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协助业务员通过QQ、微信等线上交流工具处理客户反馈的售后问题；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售后服务发现的问题要及时汇总，并与销售、技术讨论后，找到恰当的解决方案。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6" o:spid="_x0000_s1034" type="#_x0000_t202" style="width:534.95pt;height:88.6pt;margin-top:297.7pt;margin-left:-62.55pt;mso-height-relative:page;mso-width-relative:page;position:absolute;z-index:251681792" coordsize="21600,21600" filled="f" stroked="f">
                <o:lock v:ext="edit" aspectratio="f"/>
                <v:textbox>
                  <w:txbxContent>
                    <w:p w14:paraId="5F45B84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工作内容：</w:t>
                      </w:r>
                    </w:p>
                    <w:p w14:paraId="0873279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负责接听客户电话，在线解决客户反馈的问题；</w:t>
                      </w:r>
                    </w:p>
                    <w:p w14:paraId="56795A6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协助业务员通过QQ、微信等线上交流工具处理客户反馈的售后问题；</w:t>
                      </w:r>
                    </w:p>
                    <w:p w14:paraId="3CE4D66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售后服务发现的问题要及时汇总，并与销售、技术讨论后，找到恰当的解决方案。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3481070</wp:posOffset>
                </wp:positionV>
                <wp:extent cx="6896735" cy="320040"/>
                <wp:effectExtent l="0" t="0" r="0" b="0"/>
                <wp:wrapNone/>
                <wp:docPr id="1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9673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XX.11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北京某某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有限公司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客服专员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5" type="#_x0000_t202" style="width:543.05pt;height:25.2pt;margin-top:274.1pt;margin-left:-62.55pt;mso-height-relative:page;mso-width-relative:page;position:absolute;z-index:251679744" coordsize="21600,21600" filled="f" stroked="f">
                <o:lock v:ext="edit" aspectratio="f"/>
                <v:textbox style="mso-fit-shape-to-text:t">
                  <w:txbxContent>
                    <w:p w14:paraId="23A0B0AB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XX.11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北京某某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有限公司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客服专员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1688465</wp:posOffset>
                </wp:positionV>
                <wp:extent cx="7052945" cy="320040"/>
                <wp:effectExtent l="0" t="0" r="0" b="0"/>
                <wp:wrapNone/>
                <wp:docPr id="8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529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北京某区某某大学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市场营销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6" type="#_x0000_t202" style="width:555.35pt;height:25.2pt;margin-top:132.95pt;margin-left:-62.55pt;mso-height-relative:page;mso-width-relative:page;position:absolute;z-index:251675648" coordsize="21600,21600" filled="f" stroked="f">
                <o:lock v:ext="edit" aspectratio="f"/>
                <v:textbox style="mso-fit-shape-to-text:t">
                  <w:txbxContent>
                    <w:p w14:paraId="4DF96C95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北京某区某某大学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市场营销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1984375</wp:posOffset>
                </wp:positionV>
                <wp:extent cx="6835140" cy="1005840"/>
                <wp:effectExtent l="0" t="0" r="0" b="0"/>
                <wp:wrapNone/>
                <wp:docPr id="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3514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主修课程：管理学、微观经济学、宏观经济学、管理信息系统、统计学、运筹学、会计学、财务管理、市场营销、经济法、消费者行为学、消费心理学等。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校内荣誉：校内荣誉：连续2年获得校综合奖学金“励志奖”，获校三好学生，优秀学生会干部。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7" type="#_x0000_t202" style="width:538.2pt;height:79.2pt;margin-top:156.25pt;margin-left:-62.55pt;mso-height-relative:page;mso-width-relative:page;position:absolute;z-index:251677696" coordsize="21600,21600" filled="f" stroked="f">
                <o:lock v:ext="edit" aspectratio="f"/>
                <v:textbox style="mso-fit-shape-to-text:t">
                  <w:txbxContent>
                    <w:p w14:paraId="6F085B9D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主修课程：管理学、微观经济学、宏观经济学、管理信息系统、统计学、运筹学、会计学、财务管理、市场营销、经济法、消费者行为学、消费心理学等。</w:t>
                      </w:r>
                    </w:p>
                    <w:p w14:paraId="2AE21906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校内荣誉：校内荣誉：连续2年获得校综合奖学金“励志奖”，获校三好学生，优秀学生会干部。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4954270</wp:posOffset>
                </wp:positionV>
                <wp:extent cx="6892290" cy="320040"/>
                <wp:effectExtent l="0" t="0" r="0" b="0"/>
                <wp:wrapNone/>
                <wp:docPr id="3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9229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北京某某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有限公司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客服专员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8" type="#_x0000_t202" style="width:542.7pt;height:25.2pt;margin-top:390.1pt;margin-left:-62.55pt;mso-height-relative:page;mso-width-relative:page;position:absolute;z-index:251683840" coordsize="21600,21600" filled="f" stroked="f">
                <o:lock v:ext="edit" aspectratio="f"/>
                <v:textbox style="mso-fit-shape-to-text:t">
                  <w:txbxContent>
                    <w:p w14:paraId="2D0B4A3F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20XX.0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北京某某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有限公司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客服专员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3117215</wp:posOffset>
                </wp:positionV>
                <wp:extent cx="1513205" cy="288290"/>
                <wp:effectExtent l="0" t="0" r="10795" b="16510"/>
                <wp:wrapNone/>
                <wp:docPr id="118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70840" y="4138930"/>
                          <a:ext cx="1513205" cy="28829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16" o:spid="_x0000_s1039" style="width:119.15pt;height:22.7pt;margin-top:245.45pt;margin-left:-57.6pt;mso-height-relative:page;mso-width-relative:page;position:absolute;v-text-anchor:middle;z-index:251689984" arcsize="10923f" coordsize="21600,21600" filled="t" fillcolor="#7598d9" stroked="f" strokeweight="1pt">
                <v:stroke joinstyle="miter"/>
                <o:lock v:ext="edit" aspectratio="f"/>
                <v:textbox>
                  <w:txbxContent>
                    <w:p w14:paraId="3282B476"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3138170</wp:posOffset>
                </wp:positionV>
                <wp:extent cx="5288915" cy="260350"/>
                <wp:effectExtent l="0" t="0" r="6985" b="6350"/>
                <wp:wrapNone/>
                <wp:docPr id="25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88915" cy="260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16" o:spid="_x0000_s1040" style="width:416.45pt;height:20.5pt;margin-top:247.1pt;margin-left:50.5pt;mso-height-relative:page;mso-width-relative:page;position:absolute;v-text-anchor:middle;z-index:251661312" arcsize="10923f" coordsize="21600,21600" filled="t" fillcolor="#e3eaf7" stroked="f" strokeweight="1pt">
                <v:stroke joinstyle="miter"/>
                <o:lock v:ext="edit" aspectratio="f"/>
                <v:textbox>
                  <w:txbxContent>
                    <w:p w14:paraId="346D1B20"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7036435</wp:posOffset>
                </wp:positionV>
                <wp:extent cx="6884670" cy="940435"/>
                <wp:effectExtent l="0" t="0" r="0" b="0"/>
                <wp:wrapNone/>
                <wp:docPr id="1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84670" cy="940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专业证书：大学英语四级证书、全国计算机二级证书；普通话一级甲等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掌握技能：具有客服专员经验，有一定的文案基础，熟悉微信/微博/抖音等媒体平台后台交流功能，熟练使用office办公软件，会进行各类数据的统计及文字的处理工作。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6" o:spid="_x0000_s1041" type="#_x0000_t202" style="width:542.1pt;height:74.05pt;margin-top:554.05pt;margin-left:-62.55pt;mso-height-relative:page;mso-width-relative:page;position:absolute;z-index:251673600" coordsize="21600,21600" filled="f" stroked="f">
                <o:lock v:ext="edit" aspectratio="f"/>
                <v:textbox>
                  <w:txbxContent>
                    <w:p w14:paraId="23B748F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专业证书：大学英语四级证书、全国计算机二级证书；普通话一级甲等</w:t>
                      </w:r>
                    </w:p>
                    <w:p w14:paraId="41ADFDA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掌握技能：具有客服专员经验，有一定的文案基础，熟悉微信/微博/抖音等媒体平台后台交流功能，熟练使用office办公软件，会进行各类数据的统计及文字的处理工作。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6703060</wp:posOffset>
                </wp:positionV>
                <wp:extent cx="5288915" cy="260350"/>
                <wp:effectExtent l="0" t="0" r="6985" b="6350"/>
                <wp:wrapNone/>
                <wp:docPr id="22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88915" cy="260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16" o:spid="_x0000_s1042" style="width:416.45pt;height:20.5pt;margin-top:527.8pt;margin-left:50.5pt;mso-height-relative:page;mso-width-relative:page;position:absolute;v-text-anchor:middle;z-index:251665408" arcsize="10923f" coordsize="21600,21600" filled="t" fillcolor="#e3eaf7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6682105</wp:posOffset>
                </wp:positionV>
                <wp:extent cx="1513205" cy="288290"/>
                <wp:effectExtent l="0" t="0" r="10795" b="16510"/>
                <wp:wrapNone/>
                <wp:docPr id="137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70840" y="7663180"/>
                          <a:ext cx="1513205" cy="28829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16" o:spid="_x0000_s1043" style="width:119.15pt;height:22.7pt;margin-top:526.15pt;margin-left:-57.6pt;mso-height-relative:page;mso-width-relative:page;position:absolute;v-text-anchor:middle;z-index:251698176" arcsize="10923f" coordsize="21600,21600" filled="t" fillcolor="#7598d9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-294640</wp:posOffset>
                </wp:positionH>
                <wp:positionV relativeFrom="paragraph">
                  <wp:posOffset>8177530</wp:posOffset>
                </wp:positionV>
                <wp:extent cx="942975" cy="288925"/>
                <wp:effectExtent l="0" t="0" r="0" b="0"/>
                <wp:wrapNone/>
                <wp:docPr id="149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95960" y="8920480"/>
                          <a:ext cx="942975" cy="288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自我评价家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31" o:spid="_x0000_s1044" style="width:74.25pt;height:22.75pt;margin-top:643.9pt;margin-left:-23.2pt;mso-height-relative:page;mso-width-relative:page;position:absolute;v-text-anchor:middle;z-index:251696128" coordsize="21600,21600" filled="f" stroked="f" strokeweight="1pt">
                <v:stroke joinstyle="miter"/>
                <o:lock v:ext="edit" aspectratio="f"/>
                <v:textbox>
                  <w:txbxContent>
                    <w:p w14:paraId="378E5071">
                      <w:pPr>
                        <w:pStyle w:val="NormalWeb"/>
                        <w:spacing w:before="0" w:beforeAutospacing="0" w:after="0" w:afterAutospacing="0" w:line="312" w:lineRule="exact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自我评价家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8539480</wp:posOffset>
                </wp:positionV>
                <wp:extent cx="6800215" cy="777240"/>
                <wp:effectExtent l="0" t="0" r="0" b="0"/>
                <wp:wrapNone/>
                <wp:docPr id="10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0021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非常热爱客服工作，普通话标准，文案功底好，打字速度快，思维敏捷，接受新鲜事物快。性格随和，沉着冷静。工作独立性较强，做事认真细致，思路清晰主次分明。工作积极，责任心与上进心较强，具有良好的沟通协调能力与合作的团队精神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5" type="#_x0000_t202" style="width:535.45pt;height:61.2pt;margin-top:672.4pt;margin-left:-62.55pt;mso-height-relative:page;mso-width-relative:page;position:absolute;z-index:251671552" coordsize="21600,21600" filled="f" stroked="f">
                <o:lock v:ext="edit" aspectratio="f"/>
                <v:textbox style="mso-fit-shape-to-text:t">
                  <w:txbxContent>
                    <w:p w14:paraId="5E6180F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非常热爱客服工作，普通话标准，文案功底好，打字速度快，思维敏捷，接受新鲜事物快。性格随和，沉着冷静。工作独立性较强，做事认真细致，思路清晰主次分明。工作积极，责任心与上进心较强，具有良好的沟通协调能力与合作的团队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8205470</wp:posOffset>
                </wp:positionV>
                <wp:extent cx="5288915" cy="260350"/>
                <wp:effectExtent l="0" t="0" r="6985" b="6350"/>
                <wp:wrapNone/>
                <wp:docPr id="20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88915" cy="260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16" o:spid="_x0000_s1046" style="width:416.45pt;height:20.5pt;margin-top:646.1pt;margin-left:50.5pt;mso-height-relative:page;mso-width-relative:page;position:absolute;v-text-anchor:middle;z-index:251663360" arcsize="10923f" coordsize="21600,21600" filled="t" fillcolor="#e3eaf7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8184515</wp:posOffset>
                </wp:positionV>
                <wp:extent cx="1513205" cy="288290"/>
                <wp:effectExtent l="0" t="0" r="10795" b="16510"/>
                <wp:wrapNone/>
                <wp:docPr id="147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70840" y="8936355"/>
                          <a:ext cx="1513205" cy="28829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16" o:spid="_x0000_s1047" style="width:119.15pt;height:22.7pt;margin-top:644.45pt;margin-left:-57.6pt;mso-height-relative:page;mso-width-relative:page;position:absolute;v-text-anchor:middle;z-index:251694080" arcsize="10923f" coordsize="21600,21600" filled="t" fillcolor="#7598d9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1363345</wp:posOffset>
                </wp:positionV>
                <wp:extent cx="5288915" cy="260350"/>
                <wp:effectExtent l="0" t="0" r="6985" b="6350"/>
                <wp:wrapNone/>
                <wp:docPr id="21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88915" cy="260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16" o:spid="_x0000_s1048" style="width:416.45pt;height:20.5pt;margin-top:107.35pt;margin-left:50.5pt;mso-height-relative:page;mso-width-relative:page;position:absolute;v-text-anchor:middle;z-index:251667456" arcsize="10923f" coordsize="21600,21600" filled="t" fillcolor="#e3eaf7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-514350</wp:posOffset>
            </wp:positionV>
            <wp:extent cx="1115060" cy="1560830"/>
            <wp:effectExtent l="0" t="0" r="8890" b="1270"/>
            <wp:wrapNone/>
            <wp:docPr id="6" name="图片 6" descr="06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807085</wp:posOffset>
                </wp:positionV>
                <wp:extent cx="182880" cy="130810"/>
                <wp:effectExtent l="0" t="0" r="7620" b="2540"/>
                <wp:wrapNone/>
                <wp:docPr id="47" name="iconfont-11442-5354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2880" cy="130810"/>
                        </a:xfrm>
                        <a:custGeom>
                          <a:avLst/>
                          <a:gdLst>
                            <a:gd name="T0" fmla="*/ 12768 w 12800"/>
                            <a:gd name="T1" fmla="*/ 0 h 9128"/>
                            <a:gd name="T2" fmla="*/ 6408 w 12800"/>
                            <a:gd name="T3" fmla="*/ 5349 h 9128"/>
                            <a:gd name="T4" fmla="*/ 49 w 12800"/>
                            <a:gd name="T5" fmla="*/ 0 h 9128"/>
                            <a:gd name="T6" fmla="*/ 12768 w 12800"/>
                            <a:gd name="T7" fmla="*/ 0 h 9128"/>
                            <a:gd name="T8" fmla="*/ 0 w 12800"/>
                            <a:gd name="T9" fmla="*/ 457 h 9128"/>
                            <a:gd name="T10" fmla="*/ 4249 w 12800"/>
                            <a:gd name="T11" fmla="*/ 4055 h 9128"/>
                            <a:gd name="T12" fmla="*/ 0 w 12800"/>
                            <a:gd name="T13" fmla="*/ 9123 h 9128"/>
                            <a:gd name="T14" fmla="*/ 0 w 12800"/>
                            <a:gd name="T15" fmla="*/ 457 h 9128"/>
                            <a:gd name="T16" fmla="*/ 492 w 12800"/>
                            <a:gd name="T17" fmla="*/ 9128 h 9128"/>
                            <a:gd name="T18" fmla="*/ 4544 w 12800"/>
                            <a:gd name="T19" fmla="*/ 4344 h 9128"/>
                            <a:gd name="T20" fmla="*/ 6407 w 12800"/>
                            <a:gd name="T21" fmla="*/ 5874 h 9128"/>
                            <a:gd name="T22" fmla="*/ 8273 w 12800"/>
                            <a:gd name="T23" fmla="*/ 4296 h 9128"/>
                            <a:gd name="T24" fmla="*/ 12325 w 12800"/>
                            <a:gd name="T25" fmla="*/ 9128 h 9128"/>
                            <a:gd name="T26" fmla="*/ 492 w 12800"/>
                            <a:gd name="T27" fmla="*/ 9128 h 9128"/>
                            <a:gd name="T28" fmla="*/ 12800 w 12800"/>
                            <a:gd name="T29" fmla="*/ 9123 h 9128"/>
                            <a:gd name="T30" fmla="*/ 8552 w 12800"/>
                            <a:gd name="T31" fmla="*/ 4055 h 9128"/>
                            <a:gd name="T32" fmla="*/ 12800 w 12800"/>
                            <a:gd name="T33" fmla="*/ 457 h 9128"/>
                            <a:gd name="T34" fmla="*/ 12800 w 12800"/>
                            <a:gd name="T35" fmla="*/ 9123 h 9128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fill="norm" h="9128" w="12800" stroke="1">
                              <a:moveTo>
                                <a:pt x="12768" y="0"/>
                              </a:moveTo>
                              <a:lnTo>
                                <a:pt x="6408" y="5349"/>
                              </a:lnTo>
                              <a:lnTo>
                                <a:pt x="49" y="0"/>
                              </a:lnTo>
                              <a:lnTo>
                                <a:pt x="12768" y="0"/>
                              </a:lnTo>
                              <a:close/>
                              <a:moveTo>
                                <a:pt x="0" y="457"/>
                              </a:moveTo>
                              <a:lnTo>
                                <a:pt x="4249" y="4055"/>
                              </a:lnTo>
                              <a:lnTo>
                                <a:pt x="0" y="9123"/>
                              </a:lnTo>
                              <a:lnTo>
                                <a:pt x="0" y="457"/>
                              </a:lnTo>
                              <a:close/>
                              <a:moveTo>
                                <a:pt x="492" y="9128"/>
                              </a:moveTo>
                              <a:lnTo>
                                <a:pt x="4544" y="4344"/>
                              </a:lnTo>
                              <a:lnTo>
                                <a:pt x="6407" y="5874"/>
                              </a:lnTo>
                              <a:lnTo>
                                <a:pt x="8273" y="4296"/>
                              </a:lnTo>
                              <a:lnTo>
                                <a:pt x="12325" y="9128"/>
                              </a:lnTo>
                              <a:lnTo>
                                <a:pt x="492" y="9128"/>
                              </a:lnTo>
                              <a:close/>
                              <a:moveTo>
                                <a:pt x="12800" y="9123"/>
                              </a:moveTo>
                              <a:lnTo>
                                <a:pt x="8552" y="4055"/>
                              </a:lnTo>
                              <a:lnTo>
                                <a:pt x="12800" y="457"/>
                              </a:lnTo>
                              <a:lnTo>
                                <a:pt x="12800" y="912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442-5354204" o:spid="_x0000_s1049" style="width:14.4pt;height:10.3pt;margin-top:63.55pt;margin-left:132.2pt;mso-height-relative:page;mso-width-relative:page;position:absolute;v-text-anchor:middle;z-index:251729920" coordsize="12800,9128" o:spt="100" adj="-11796480,,5400" path="m12768,l6408,5349,49,,12768,xm,457l4249,4055,,9123,,457xm492,9128l4544,4344,6407,5874,8273,4296,12325,9128,492,9128xm12800,9123l8552,4055,12800,457,12800,9123xe" filled="t" fillcolor="#7598d9" stroked="f" strokeweight="1pt">
                <v:stroke joinstyle="miter"/>
                <v:path o:connecttype="custom" o:connectlocs="182422,0;91554,76654;700,0;182422,0;0,6549;60707,58110;0,130738;0,6549;7029,130810;64922,62252;91540,84178;118200,61564;176093,130810;7029,130810;182880,130738;122186,58110;182880,6549;182880,130738" o:connectangles="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289560</wp:posOffset>
                </wp:positionV>
                <wp:extent cx="4467860" cy="725805"/>
                <wp:effectExtent l="0" t="0" r="0" b="0"/>
                <wp:wrapNone/>
                <wp:docPr id="2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67860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1995-08-08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188-8888-8888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学士学位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邮箱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hyperlink r:id="rId6" w:history="1"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jianlimoban-ziyuan.com</w:t>
                              </w:r>
                            </w:hyperlink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50" type="#_x0000_t202" style="width:351.8pt;height:57.15pt;margin-top:22.8pt;margin-left:-21.45pt;mso-wrap-distance-bottom:0;mso-wrap-distance-left:9pt;mso-wrap-distance-right:9pt;mso-wrap-distance-top:0;position:absolute;v-text-anchor:top;z-index:251668480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</w:rPr>
                        <w:t>生日：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 xml:space="preserve">1995-08-08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188-8888-8888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</w:rPr>
                        <w:t>学历：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本科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</w:rPr>
                        <w:t>学士学位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 xml:space="preserve">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</w:rPr>
                        <w:t>邮箱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</w:rPr>
                        <w:t>：</w:t>
                      </w:r>
                      <w:hyperlink r:id="rId6" w:history="1"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4"/>
                            <w:szCs w:val="24"/>
                            <w:u w:val="none"/>
                            <w:lang w:val="en-US" w:eastAsia="zh-CN"/>
                          </w:rPr>
                          <w:t>jianlimoban-ziyuan.com</w:t>
                        </w:r>
                      </w:hyperlink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广东广州市</w:t>
                      </w:r>
                    </w:p>
                    <w:p>
                      <w:pPr>
                        <w:snapToGrid w:val="0"/>
                        <w:ind w:left="0" w:firstLine="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snapToGrid w:val="0"/>
                        <w:ind w:left="0" w:firstLine="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-706755</wp:posOffset>
                </wp:positionH>
                <wp:positionV relativeFrom="paragraph">
                  <wp:posOffset>-430530</wp:posOffset>
                </wp:positionV>
                <wp:extent cx="1280160" cy="705485"/>
                <wp:effectExtent l="0" t="0" r="0" b="0"/>
                <wp:wrapNone/>
                <wp:docPr id="2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016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7598D9" w:themeColor="accent2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598D9" w:themeColor="accent2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51" type="#_x0000_t202" style="width:100.8pt;height:55.55pt;margin-top:-33.9pt;margin-left:-55.65pt;mso-wrap-distance-bottom:0;mso-wrap-distance-left:9pt;mso-wrap-distance-right:9pt;mso-wrap-distance-top:0;position:absolute;v-text-anchor:top;z-index:251718656" filled="f" fillcolor="this" stroked="f" strokeweight="0.5pt">
                <v:textbox>
                  <w:txbxContent>
                    <w:p w14:paraId="543BD10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7598D9" w:themeColor="accent2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598D9" w:themeColor="accent2"/>
                          <w:sz w:val="56"/>
                          <w:szCs w:val="56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-161925</wp:posOffset>
                </wp:positionV>
                <wp:extent cx="1823085" cy="337185"/>
                <wp:effectExtent l="0" t="0" r="0" b="0"/>
                <wp:wrapNone/>
                <wp:docPr id="2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308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求职意向：客服专员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52" type="#_x0000_t202" style="width:143.55pt;height:26.55pt;margin-top:-12.75pt;margin-left:68.9pt;mso-height-relative:page;mso-width-relative:page;position:absolute;z-index:251721728" coordsize="21600,21600" filled="f" stroked="f" strokeweight="0.5pt">
                <o:lock v:ext="edit" aspectratio="f"/>
                <v:textbox>
                  <w:txbxContent>
                    <w:p w14:paraId="1C7601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求职意向：客服专员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792480</wp:posOffset>
                </wp:positionV>
                <wp:extent cx="195580" cy="153035"/>
                <wp:effectExtent l="0" t="0" r="13970" b="18415"/>
                <wp:wrapNone/>
                <wp:docPr id="56" name="mortarboard_2293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580" cy="153035"/>
                        </a:xfrm>
                        <a:custGeom>
                          <a:avLst/>
                          <a:gdLst>
                            <a:gd name="connsiteX0" fmla="*/ 110880 w 607596"/>
                            <a:gd name="connsiteY0" fmla="*/ 307122 h 474702"/>
                            <a:gd name="connsiteX1" fmla="*/ 117999 w 607596"/>
                            <a:gd name="connsiteY1" fmla="*/ 307388 h 474702"/>
                            <a:gd name="connsiteX2" fmla="*/ 270804 w 607596"/>
                            <a:gd name="connsiteY2" fmla="*/ 405224 h 474702"/>
                            <a:gd name="connsiteX3" fmla="*/ 316102 w 607596"/>
                            <a:gd name="connsiteY3" fmla="*/ 405224 h 474702"/>
                            <a:gd name="connsiteX4" fmla="*/ 468907 w 607596"/>
                            <a:gd name="connsiteY4" fmla="*/ 307388 h 474702"/>
                            <a:gd name="connsiteX5" fmla="*/ 479675 w 607596"/>
                            <a:gd name="connsiteY5" fmla="*/ 313253 h 474702"/>
                            <a:gd name="connsiteX6" fmla="*/ 479675 w 607596"/>
                            <a:gd name="connsiteY6" fmla="*/ 404691 h 474702"/>
                            <a:gd name="connsiteX7" fmla="*/ 107231 w 607596"/>
                            <a:gd name="connsiteY7" fmla="*/ 404691 h 474702"/>
                            <a:gd name="connsiteX8" fmla="*/ 107231 w 607596"/>
                            <a:gd name="connsiteY8" fmla="*/ 313253 h 474702"/>
                            <a:gd name="connsiteX9" fmla="*/ 110880 w 607596"/>
                            <a:gd name="connsiteY9" fmla="*/ 307122 h 474702"/>
                            <a:gd name="connsiteX10" fmla="*/ 282138 w 607596"/>
                            <a:gd name="connsiteY10" fmla="*/ 3333 h 474702"/>
                            <a:gd name="connsiteX11" fmla="*/ 304744 w 607596"/>
                            <a:gd name="connsiteY11" fmla="*/ 3333 h 474702"/>
                            <a:gd name="connsiteX12" fmla="*/ 577358 w 607596"/>
                            <a:gd name="connsiteY12" fmla="*/ 177884 h 474702"/>
                            <a:gd name="connsiteX13" fmla="*/ 586971 w 607596"/>
                            <a:gd name="connsiteY13" fmla="*/ 195482 h 474702"/>
                            <a:gd name="connsiteX14" fmla="*/ 586971 w 607596"/>
                            <a:gd name="connsiteY14" fmla="*/ 356080 h 474702"/>
                            <a:gd name="connsiteX15" fmla="*/ 604593 w 607596"/>
                            <a:gd name="connsiteY15" fmla="*/ 383720 h 474702"/>
                            <a:gd name="connsiteX16" fmla="*/ 604593 w 607596"/>
                            <a:gd name="connsiteY16" fmla="*/ 404339 h 474702"/>
                            <a:gd name="connsiteX17" fmla="*/ 582253 w 607596"/>
                            <a:gd name="connsiteY17" fmla="*/ 439445 h 474702"/>
                            <a:gd name="connsiteX18" fmla="*/ 549768 w 607596"/>
                            <a:gd name="connsiteY18" fmla="*/ 439445 h 474702"/>
                            <a:gd name="connsiteX19" fmla="*/ 527428 w 607596"/>
                            <a:gd name="connsiteY19" fmla="*/ 404339 h 474702"/>
                            <a:gd name="connsiteX20" fmla="*/ 527428 w 607596"/>
                            <a:gd name="connsiteY20" fmla="*/ 383720 h 474702"/>
                            <a:gd name="connsiteX21" fmla="*/ 545050 w 607596"/>
                            <a:gd name="connsiteY21" fmla="*/ 356080 h 474702"/>
                            <a:gd name="connsiteX22" fmla="*/ 545050 w 607596"/>
                            <a:gd name="connsiteY22" fmla="*/ 233698 h 474702"/>
                            <a:gd name="connsiteX23" fmla="*/ 304744 w 607596"/>
                            <a:gd name="connsiteY23" fmla="*/ 387630 h 474702"/>
                            <a:gd name="connsiteX24" fmla="*/ 282138 w 607596"/>
                            <a:gd name="connsiteY24" fmla="*/ 387630 h 474702"/>
                            <a:gd name="connsiteX25" fmla="*/ 9612 w 607596"/>
                            <a:gd name="connsiteY25" fmla="*/ 213079 h 474702"/>
                            <a:gd name="connsiteX26" fmla="*/ 9612 w 607596"/>
                            <a:gd name="connsiteY26" fmla="*/ 177884 h 4747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fill="norm" h="474702" w="607596" stroke="1">
                              <a:moveTo>
                                <a:pt x="110880" y="307122"/>
                              </a:moveTo>
                              <a:cubicBezTo>
                                <a:pt x="112993" y="305966"/>
                                <a:pt x="115686" y="305877"/>
                                <a:pt x="117999" y="307388"/>
                              </a:cubicBezTo>
                              <a:lnTo>
                                <a:pt x="270804" y="405224"/>
                              </a:lnTo>
                              <a:cubicBezTo>
                                <a:pt x="284598" y="414022"/>
                                <a:pt x="302308" y="414022"/>
                                <a:pt x="316102" y="405224"/>
                              </a:cubicBezTo>
                              <a:lnTo>
                                <a:pt x="468907" y="307388"/>
                              </a:lnTo>
                              <a:cubicBezTo>
                                <a:pt x="473534" y="304367"/>
                                <a:pt x="479675" y="307744"/>
                                <a:pt x="479675" y="313253"/>
                              </a:cubicBezTo>
                              <a:lnTo>
                                <a:pt x="479675" y="404691"/>
                              </a:lnTo>
                              <a:cubicBezTo>
                                <a:pt x="479675" y="498351"/>
                                <a:pt x="107231" y="497729"/>
                                <a:pt x="107231" y="404691"/>
                              </a:cubicBezTo>
                              <a:lnTo>
                                <a:pt x="107231" y="313253"/>
                              </a:lnTo>
                              <a:cubicBezTo>
                                <a:pt x="107231" y="310499"/>
                                <a:pt x="108766" y="308277"/>
                                <a:pt x="110880" y="307122"/>
                              </a:cubicBezTo>
                              <a:close/>
                              <a:moveTo>
                                <a:pt x="282138" y="3333"/>
                              </a:moveTo>
                              <a:cubicBezTo>
                                <a:pt x="289080" y="-1111"/>
                                <a:pt x="297891" y="-1111"/>
                                <a:pt x="304744" y="3333"/>
                              </a:cubicBezTo>
                              <a:lnTo>
                                <a:pt x="577358" y="177884"/>
                              </a:lnTo>
                              <a:cubicBezTo>
                                <a:pt x="583232" y="181617"/>
                                <a:pt x="586971" y="188194"/>
                                <a:pt x="586971" y="195482"/>
                              </a:cubicBezTo>
                              <a:lnTo>
                                <a:pt x="586971" y="356080"/>
                              </a:lnTo>
                              <a:lnTo>
                                <a:pt x="604593" y="383720"/>
                              </a:lnTo>
                              <a:cubicBezTo>
                                <a:pt x="608598" y="390030"/>
                                <a:pt x="608598" y="398029"/>
                                <a:pt x="604593" y="404339"/>
                              </a:cubicBezTo>
                              <a:lnTo>
                                <a:pt x="582253" y="439445"/>
                              </a:lnTo>
                              <a:cubicBezTo>
                                <a:pt x="574688" y="451265"/>
                                <a:pt x="557333" y="451354"/>
                                <a:pt x="549768" y="439445"/>
                              </a:cubicBezTo>
                              <a:lnTo>
                                <a:pt x="527428" y="404339"/>
                              </a:lnTo>
                              <a:cubicBezTo>
                                <a:pt x="523423" y="398029"/>
                                <a:pt x="523423" y="390030"/>
                                <a:pt x="527428" y="383720"/>
                              </a:cubicBezTo>
                              <a:lnTo>
                                <a:pt x="545050" y="356080"/>
                              </a:lnTo>
                              <a:lnTo>
                                <a:pt x="545050" y="233698"/>
                              </a:lnTo>
                              <a:lnTo>
                                <a:pt x="304744" y="387630"/>
                              </a:lnTo>
                              <a:cubicBezTo>
                                <a:pt x="297891" y="391985"/>
                                <a:pt x="289080" y="391985"/>
                                <a:pt x="282138" y="387630"/>
                              </a:cubicBezTo>
                              <a:lnTo>
                                <a:pt x="9612" y="213079"/>
                              </a:lnTo>
                              <a:cubicBezTo>
                                <a:pt x="-3204" y="204902"/>
                                <a:pt x="-3204" y="186061"/>
                                <a:pt x="9612" y="177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mortarboard_229345" o:spid="_x0000_s1053" style="width:15.4pt;height:12.05pt;margin-top:62.4pt;margin-left:-46.95pt;mso-height-relative:page;mso-width-relative:page;position:absolute;v-text-anchor:middle;z-index:251727872" coordsize="607596,474702" o:spt="100" adj="-11796480,,5400" path="m110880,307122c112993,305966,115686,305877,117999,307388l270804,405224c284598,414022,302308,414022,316102,405224l468907,307388c473534,304367,479675,307744,479675,313253l479675,404691c479675,498351,107231,497729,107231,404691l107231,313253c107231,310499,108766,308277,110880,307122xm282138,3333c289080,-1111,297891,-1111,304744,3333l577358,177884c583232,181617,586971,188194,586971,195482l586971,356080,604593,383720c608598,390030,608598,398029,604593,404339l582253,439445c574688,451265,557333,451354,549768,439445l527428,404339c523423,398029,523423,390030,527428,383720l545050,356080,545050,233698,304744,387630c297891,391985,289080,391985,282138,387630l9612,213079c-3204,204902,-3204,186061,9612,177884xe" filled="t" fillcolor="#7598d9" stroked="f" strokeweight="1pt">
                <v:stroke joinstyle="miter"/>
                <v:path o:connecttype="custom" o:connectlocs="35691,99010;37982,99096;87169,130636;101750,130636;150937,99096;154403,100986;154403,130464;34516,130464;34516,100986;35691,99010;90817,1074;98094,1074;185846,57346;188940,63019;188940,114793;194613,123704;194613,130351;187422,141668;176965,141668;169774,130351;169774,123704;175446,114793;175446,75339;98094,124964;90817,124964;3094,68692;3094,57346" o:connectangles="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391160</wp:posOffset>
                </wp:positionV>
                <wp:extent cx="172085" cy="172085"/>
                <wp:effectExtent l="0" t="0" r="18415" b="18415"/>
                <wp:wrapNone/>
                <wp:docPr id="29" name="calendar_3201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085" cy="172085"/>
                        </a:xfrm>
                        <a:custGeom>
                          <a:avLst/>
                          <a:gdLst>
                            <a:gd name="connsiteX0" fmla="*/ 455712 w 607639"/>
                            <a:gd name="connsiteY0" fmla="*/ 429814 h 606722"/>
                            <a:gd name="connsiteX1" fmla="*/ 480975 w 607639"/>
                            <a:gd name="connsiteY1" fmla="*/ 455041 h 606722"/>
                            <a:gd name="connsiteX2" fmla="*/ 455712 w 607639"/>
                            <a:gd name="connsiteY2" fmla="*/ 480268 h 606722"/>
                            <a:gd name="connsiteX3" fmla="*/ 430449 w 607639"/>
                            <a:gd name="connsiteY3" fmla="*/ 455041 h 606722"/>
                            <a:gd name="connsiteX4" fmla="*/ 455712 w 607639"/>
                            <a:gd name="connsiteY4" fmla="*/ 429814 h 606722"/>
                            <a:gd name="connsiteX5" fmla="*/ 303775 w 607639"/>
                            <a:gd name="connsiteY5" fmla="*/ 404448 h 606722"/>
                            <a:gd name="connsiteX6" fmla="*/ 253131 w 607639"/>
                            <a:gd name="connsiteY6" fmla="*/ 455017 h 606722"/>
                            <a:gd name="connsiteX7" fmla="*/ 303775 w 607639"/>
                            <a:gd name="connsiteY7" fmla="*/ 505585 h 606722"/>
                            <a:gd name="connsiteX8" fmla="*/ 354419 w 607639"/>
                            <a:gd name="connsiteY8" fmla="*/ 455017 h 606722"/>
                            <a:gd name="connsiteX9" fmla="*/ 303775 w 607639"/>
                            <a:gd name="connsiteY9" fmla="*/ 404448 h 606722"/>
                            <a:gd name="connsiteX10" fmla="*/ 151932 w 607639"/>
                            <a:gd name="connsiteY10" fmla="*/ 404448 h 606722"/>
                            <a:gd name="connsiteX11" fmla="*/ 101288 w 607639"/>
                            <a:gd name="connsiteY11" fmla="*/ 455017 h 606722"/>
                            <a:gd name="connsiteX12" fmla="*/ 151932 w 607639"/>
                            <a:gd name="connsiteY12" fmla="*/ 505585 h 606722"/>
                            <a:gd name="connsiteX13" fmla="*/ 202576 w 607639"/>
                            <a:gd name="connsiteY13" fmla="*/ 455017 h 606722"/>
                            <a:gd name="connsiteX14" fmla="*/ 151932 w 607639"/>
                            <a:gd name="connsiteY14" fmla="*/ 404448 h 606722"/>
                            <a:gd name="connsiteX15" fmla="*/ 455707 w 607639"/>
                            <a:gd name="connsiteY15" fmla="*/ 379208 h 606722"/>
                            <a:gd name="connsiteX16" fmla="*/ 379786 w 607639"/>
                            <a:gd name="connsiteY16" fmla="*/ 455017 h 606722"/>
                            <a:gd name="connsiteX17" fmla="*/ 455707 w 607639"/>
                            <a:gd name="connsiteY17" fmla="*/ 530825 h 606722"/>
                            <a:gd name="connsiteX18" fmla="*/ 531629 w 607639"/>
                            <a:gd name="connsiteY18" fmla="*/ 455017 h 606722"/>
                            <a:gd name="connsiteX19" fmla="*/ 455707 w 607639"/>
                            <a:gd name="connsiteY19" fmla="*/ 379208 h 606722"/>
                            <a:gd name="connsiteX20" fmla="*/ 455707 w 607639"/>
                            <a:gd name="connsiteY20" fmla="*/ 252743 h 606722"/>
                            <a:gd name="connsiteX21" fmla="*/ 405063 w 607639"/>
                            <a:gd name="connsiteY21" fmla="*/ 303311 h 606722"/>
                            <a:gd name="connsiteX22" fmla="*/ 455707 w 607639"/>
                            <a:gd name="connsiteY22" fmla="*/ 353880 h 606722"/>
                            <a:gd name="connsiteX23" fmla="*/ 506351 w 607639"/>
                            <a:gd name="connsiteY23" fmla="*/ 303311 h 606722"/>
                            <a:gd name="connsiteX24" fmla="*/ 455707 w 607639"/>
                            <a:gd name="connsiteY24" fmla="*/ 252743 h 606722"/>
                            <a:gd name="connsiteX25" fmla="*/ 303775 w 607639"/>
                            <a:gd name="connsiteY25" fmla="*/ 252743 h 606722"/>
                            <a:gd name="connsiteX26" fmla="*/ 253131 w 607639"/>
                            <a:gd name="connsiteY26" fmla="*/ 303311 h 606722"/>
                            <a:gd name="connsiteX27" fmla="*/ 303775 w 607639"/>
                            <a:gd name="connsiteY27" fmla="*/ 353880 h 606722"/>
                            <a:gd name="connsiteX28" fmla="*/ 354419 w 607639"/>
                            <a:gd name="connsiteY28" fmla="*/ 303311 h 606722"/>
                            <a:gd name="connsiteX29" fmla="*/ 303775 w 607639"/>
                            <a:gd name="connsiteY29" fmla="*/ 252743 h 606722"/>
                            <a:gd name="connsiteX30" fmla="*/ 151932 w 607639"/>
                            <a:gd name="connsiteY30" fmla="*/ 252743 h 606722"/>
                            <a:gd name="connsiteX31" fmla="*/ 101288 w 607639"/>
                            <a:gd name="connsiteY31" fmla="*/ 303311 h 606722"/>
                            <a:gd name="connsiteX32" fmla="*/ 151932 w 607639"/>
                            <a:gd name="connsiteY32" fmla="*/ 353880 h 606722"/>
                            <a:gd name="connsiteX33" fmla="*/ 202576 w 607639"/>
                            <a:gd name="connsiteY33" fmla="*/ 303311 h 606722"/>
                            <a:gd name="connsiteX34" fmla="*/ 151932 w 607639"/>
                            <a:gd name="connsiteY34" fmla="*/ 252743 h 606722"/>
                            <a:gd name="connsiteX35" fmla="*/ 0 w 607639"/>
                            <a:gd name="connsiteY35" fmla="*/ 227503 h 606722"/>
                            <a:gd name="connsiteX36" fmla="*/ 607639 w 607639"/>
                            <a:gd name="connsiteY36" fmla="*/ 227503 h 606722"/>
                            <a:gd name="connsiteX37" fmla="*/ 607639 w 607639"/>
                            <a:gd name="connsiteY37" fmla="*/ 581393 h 606722"/>
                            <a:gd name="connsiteX38" fmla="*/ 582273 w 607639"/>
                            <a:gd name="connsiteY38" fmla="*/ 606722 h 606722"/>
                            <a:gd name="connsiteX39" fmla="*/ 25278 w 607639"/>
                            <a:gd name="connsiteY39" fmla="*/ 606722 h 606722"/>
                            <a:gd name="connsiteX40" fmla="*/ 0 w 607639"/>
                            <a:gd name="connsiteY40" fmla="*/ 581393 h 606722"/>
                            <a:gd name="connsiteX41" fmla="*/ 177210 w 607639"/>
                            <a:gd name="connsiteY41" fmla="*/ 0 h 606722"/>
                            <a:gd name="connsiteX42" fmla="*/ 248503 w 607639"/>
                            <a:gd name="connsiteY42" fmla="*/ 50578 h 606722"/>
                            <a:gd name="connsiteX43" fmla="*/ 308492 w 607639"/>
                            <a:gd name="connsiteY43" fmla="*/ 50578 h 606722"/>
                            <a:gd name="connsiteX44" fmla="*/ 379786 w 607639"/>
                            <a:gd name="connsiteY44" fmla="*/ 0 h 606722"/>
                            <a:gd name="connsiteX45" fmla="*/ 451079 w 607639"/>
                            <a:gd name="connsiteY45" fmla="*/ 50578 h 606722"/>
                            <a:gd name="connsiteX46" fmla="*/ 582273 w 607639"/>
                            <a:gd name="connsiteY46" fmla="*/ 50578 h 606722"/>
                            <a:gd name="connsiteX47" fmla="*/ 607639 w 607639"/>
                            <a:gd name="connsiteY47" fmla="*/ 75822 h 606722"/>
                            <a:gd name="connsiteX48" fmla="*/ 607639 w 607639"/>
                            <a:gd name="connsiteY48" fmla="*/ 176978 h 606722"/>
                            <a:gd name="connsiteX49" fmla="*/ 0 w 607639"/>
                            <a:gd name="connsiteY49" fmla="*/ 176978 h 606722"/>
                            <a:gd name="connsiteX50" fmla="*/ 0 w 607639"/>
                            <a:gd name="connsiteY50" fmla="*/ 75822 h 606722"/>
                            <a:gd name="connsiteX51" fmla="*/ 25278 w 607639"/>
                            <a:gd name="connsiteY51" fmla="*/ 50578 h 606722"/>
                            <a:gd name="connsiteX52" fmla="*/ 105916 w 607639"/>
                            <a:gd name="connsiteY52" fmla="*/ 50578 h 606722"/>
                            <a:gd name="connsiteX53" fmla="*/ 177210 w 607639"/>
                            <a:gd name="connsiteY53" fmla="*/ 0 h 60672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fill="norm" h="606722" w="607639" stroke="1">
                              <a:moveTo>
                                <a:pt x="455712" y="429814"/>
                              </a:moveTo>
                              <a:cubicBezTo>
                                <a:pt x="469664" y="429814"/>
                                <a:pt x="480975" y="441109"/>
                                <a:pt x="480975" y="455041"/>
                              </a:cubicBezTo>
                              <a:cubicBezTo>
                                <a:pt x="480975" y="468973"/>
                                <a:pt x="469664" y="480268"/>
                                <a:pt x="455712" y="480268"/>
                              </a:cubicBezTo>
                              <a:cubicBezTo>
                                <a:pt x="441760" y="480268"/>
                                <a:pt x="430449" y="468973"/>
                                <a:pt x="430449" y="455041"/>
                              </a:cubicBezTo>
                              <a:cubicBezTo>
                                <a:pt x="430449" y="441109"/>
                                <a:pt x="441760" y="429814"/>
                                <a:pt x="455712" y="429814"/>
                              </a:cubicBezTo>
                              <a:close/>
                              <a:moveTo>
                                <a:pt x="303775" y="404448"/>
                              </a:moveTo>
                              <a:cubicBezTo>
                                <a:pt x="275827" y="404448"/>
                                <a:pt x="253131" y="427111"/>
                                <a:pt x="253131" y="455017"/>
                              </a:cubicBezTo>
                              <a:cubicBezTo>
                                <a:pt x="253131" y="482923"/>
                                <a:pt x="275827" y="505585"/>
                                <a:pt x="303775" y="505585"/>
                              </a:cubicBezTo>
                              <a:cubicBezTo>
                                <a:pt x="331812" y="505585"/>
                                <a:pt x="354419" y="482923"/>
                                <a:pt x="354419" y="455017"/>
                              </a:cubicBezTo>
                              <a:cubicBezTo>
                                <a:pt x="354419" y="427111"/>
                                <a:pt x="331812" y="404448"/>
                                <a:pt x="303775" y="404448"/>
                              </a:cubicBezTo>
                              <a:close/>
                              <a:moveTo>
                                <a:pt x="151932" y="404448"/>
                              </a:moveTo>
                              <a:cubicBezTo>
                                <a:pt x="123895" y="404448"/>
                                <a:pt x="101288" y="427111"/>
                                <a:pt x="101288" y="455017"/>
                              </a:cubicBezTo>
                              <a:cubicBezTo>
                                <a:pt x="101288" y="482923"/>
                                <a:pt x="123895" y="505585"/>
                                <a:pt x="151932" y="505585"/>
                              </a:cubicBezTo>
                              <a:cubicBezTo>
                                <a:pt x="179880" y="505585"/>
                                <a:pt x="202576" y="482923"/>
                                <a:pt x="202576" y="455017"/>
                              </a:cubicBezTo>
                              <a:cubicBezTo>
                                <a:pt x="202576" y="427111"/>
                                <a:pt x="179880" y="404448"/>
                                <a:pt x="151932" y="404448"/>
                              </a:cubicBezTo>
                              <a:close/>
                              <a:moveTo>
                                <a:pt x="455707" y="379208"/>
                              </a:moveTo>
                              <a:cubicBezTo>
                                <a:pt x="413875" y="379208"/>
                                <a:pt x="379786" y="413247"/>
                                <a:pt x="379786" y="455017"/>
                              </a:cubicBezTo>
                              <a:cubicBezTo>
                                <a:pt x="379786" y="496787"/>
                                <a:pt x="413875" y="530825"/>
                                <a:pt x="455707" y="530825"/>
                              </a:cubicBezTo>
                              <a:cubicBezTo>
                                <a:pt x="497540" y="530825"/>
                                <a:pt x="531629" y="496787"/>
                                <a:pt x="531629" y="455017"/>
                              </a:cubicBezTo>
                              <a:cubicBezTo>
                                <a:pt x="531629" y="413247"/>
                                <a:pt x="497540" y="379208"/>
                                <a:pt x="455707" y="379208"/>
                              </a:cubicBezTo>
                              <a:close/>
                              <a:moveTo>
                                <a:pt x="455707" y="252743"/>
                              </a:moveTo>
                              <a:cubicBezTo>
                                <a:pt x="427759" y="252743"/>
                                <a:pt x="405063" y="275405"/>
                                <a:pt x="405063" y="303311"/>
                              </a:cubicBezTo>
                              <a:cubicBezTo>
                                <a:pt x="405063" y="331217"/>
                                <a:pt x="427759" y="353880"/>
                                <a:pt x="455707" y="353880"/>
                              </a:cubicBezTo>
                              <a:cubicBezTo>
                                <a:pt x="483655" y="353880"/>
                                <a:pt x="506351" y="331217"/>
                                <a:pt x="506351" y="303311"/>
                              </a:cubicBezTo>
                              <a:cubicBezTo>
                                <a:pt x="506351" y="275405"/>
                                <a:pt x="483655" y="252743"/>
                                <a:pt x="455707" y="252743"/>
                              </a:cubicBezTo>
                              <a:close/>
                              <a:moveTo>
                                <a:pt x="303775" y="252743"/>
                              </a:moveTo>
                              <a:cubicBezTo>
                                <a:pt x="275827" y="252743"/>
                                <a:pt x="253131" y="275405"/>
                                <a:pt x="253131" y="303311"/>
                              </a:cubicBezTo>
                              <a:cubicBezTo>
                                <a:pt x="253131" y="331217"/>
                                <a:pt x="275827" y="353880"/>
                                <a:pt x="303775" y="353880"/>
                              </a:cubicBezTo>
                              <a:cubicBezTo>
                                <a:pt x="331812" y="353880"/>
                                <a:pt x="354419" y="331217"/>
                                <a:pt x="354419" y="303311"/>
                              </a:cubicBezTo>
                              <a:cubicBezTo>
                                <a:pt x="354419" y="275405"/>
                                <a:pt x="331812" y="252743"/>
                                <a:pt x="303775" y="252743"/>
                              </a:cubicBezTo>
                              <a:close/>
                              <a:moveTo>
                                <a:pt x="151932" y="252743"/>
                              </a:moveTo>
                              <a:cubicBezTo>
                                <a:pt x="123895" y="252743"/>
                                <a:pt x="101288" y="275405"/>
                                <a:pt x="101288" y="303311"/>
                              </a:cubicBezTo>
                              <a:cubicBezTo>
                                <a:pt x="101288" y="331217"/>
                                <a:pt x="123895" y="353880"/>
                                <a:pt x="151932" y="353880"/>
                              </a:cubicBezTo>
                              <a:cubicBezTo>
                                <a:pt x="179880" y="353880"/>
                                <a:pt x="202576" y="331217"/>
                                <a:pt x="202576" y="303311"/>
                              </a:cubicBezTo>
                              <a:cubicBezTo>
                                <a:pt x="202576" y="275405"/>
                                <a:pt x="179880" y="252743"/>
                                <a:pt x="151932" y="252743"/>
                              </a:cubicBezTo>
                              <a:close/>
                              <a:moveTo>
                                <a:pt x="0" y="227503"/>
                              </a:moveTo>
                              <a:lnTo>
                                <a:pt x="607639" y="227503"/>
                              </a:lnTo>
                              <a:lnTo>
                                <a:pt x="607639" y="581393"/>
                              </a:lnTo>
                              <a:cubicBezTo>
                                <a:pt x="607639" y="595435"/>
                                <a:pt x="596335" y="606722"/>
                                <a:pt x="582273" y="606722"/>
                              </a:cubicBezTo>
                              <a:lnTo>
                                <a:pt x="25278" y="606722"/>
                              </a:lnTo>
                              <a:cubicBezTo>
                                <a:pt x="11304" y="606722"/>
                                <a:pt x="0" y="595435"/>
                                <a:pt x="0" y="581393"/>
                              </a:cubicBezTo>
                              <a:close/>
                              <a:moveTo>
                                <a:pt x="177210" y="0"/>
                              </a:moveTo>
                              <a:cubicBezTo>
                                <a:pt x="210142" y="0"/>
                                <a:pt x="238000" y="21244"/>
                                <a:pt x="248503" y="50578"/>
                              </a:cubicBezTo>
                              <a:lnTo>
                                <a:pt x="308492" y="50578"/>
                              </a:lnTo>
                              <a:cubicBezTo>
                                <a:pt x="318906" y="21244"/>
                                <a:pt x="346765" y="0"/>
                                <a:pt x="379786" y="0"/>
                              </a:cubicBezTo>
                              <a:cubicBezTo>
                                <a:pt x="412718" y="0"/>
                                <a:pt x="440576" y="21244"/>
                                <a:pt x="451079" y="50578"/>
                              </a:cubicBezTo>
                              <a:lnTo>
                                <a:pt x="582273" y="50578"/>
                              </a:lnTo>
                              <a:cubicBezTo>
                                <a:pt x="596335" y="50578"/>
                                <a:pt x="607639" y="61867"/>
                                <a:pt x="607639" y="75822"/>
                              </a:cubicBezTo>
                              <a:lnTo>
                                <a:pt x="607639" y="176978"/>
                              </a:lnTo>
                              <a:lnTo>
                                <a:pt x="0" y="176978"/>
                              </a:lnTo>
                              <a:lnTo>
                                <a:pt x="0" y="75822"/>
                              </a:lnTo>
                              <a:cubicBezTo>
                                <a:pt x="0" y="61867"/>
                                <a:pt x="11304" y="50578"/>
                                <a:pt x="25278" y="50578"/>
                              </a:cubicBezTo>
                              <a:lnTo>
                                <a:pt x="105916" y="50578"/>
                              </a:lnTo>
                              <a:cubicBezTo>
                                <a:pt x="116419" y="21244"/>
                                <a:pt x="144278" y="0"/>
                                <a:pt x="1772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calendar_320192" o:spid="_x0000_s1054" style="width:13.55pt;height:13.55pt;margin-top:30.8pt;margin-left:-46.25pt;mso-height-relative:page;mso-width-relative:page;position:absolute;v-text-anchor:middle;z-index:251723776" coordsize="607639,606722" o:spt="100" adj="-11796480,,5400" path="m455712,429814c469664,429814,480975,441109,480975,455041c480975,468973,469664,480268,455712,480268c441760,480268,430449,468973,430449,455041c430449,441109,441760,429814,455712,429814xm303775,404448c275827,404448,253131,427111,253131,455017c253131,482923,275827,505585,303775,505585c331812,505585,354419,482923,354419,455017c354419,427111,331812,404448,303775,404448xm151932,404448c123895,404448,101288,427111,101288,455017c101288,482923,123895,505585,151932,505585c179880,505585,202576,482923,202576,455017c202576,427111,179880,404448,151932,404448xm455707,379208c413875,379208,379786,413247,379786,455017c379786,496787,413875,530825,455707,530825c497540,530825,531629,496787,531629,455017c531629,413247,497540,379208,455707,379208xm455707,252743c427759,252743,405063,275405,405063,303311c405063,331217,427759,353880,455707,353880c483655,353880,506351,331217,506351,303311c506351,275405,483655,252743,455707,252743xm303775,252743c275827,252743,253131,275405,253131,303311c253131,331217,275827,353880,303775,353880c331812,353880,354419,331217,354419,303311c354419,275405,331812,252743,303775,252743xm151932,252743c123895,252743,101288,275405,101288,303311c101288,331217,123895,353880,151932,353880c179880,353880,202576,331217,202576,303311c202576,275405,179880,252743,151932,252743xm,227503l607639,227503,607639,581393c607639,595435,596335,606722,582273,606722l25278,606722c11304,606722,,595435,,581393xm177210,c210142,,238000,21244,248503,50578l308492,50578c318906,21244,346765,,379786,c412718,,440576,21244,451079,50578l582273,50578c596335,50578,607639,61867,607639,75822l607639,176978,,176978,,75822c,61867,11304,50578,25278,50578l105916,50578c116419,21244,144278,,177210,xe" filled="t" fillcolor="#7598d9" stroked="f" strokeweight="1pt">
                <v:stroke joinstyle="miter"/>
                <v:path o:connecttype="custom" o:connectlocs="129058,121908;136213,129063;129058,136218;121904,129063;129058,121908;86029,114713;71687,129056;86029,143399;100372,129056;86029,114713;43027,114713;28685,129056;43027,143399;57370,129056;43027,114713;129057,107555;107556,129056;129057,150558;150558,129056;129057,107555;129057,71685;114714,86028;129057,100371;143399,86028;129057,71685;86029,71685;71687,86028;86029,100371;100372,86028;86029,71685;43027,71685;28685,86028;43027,100371;57370,86028;43027,71685;0,64526;172085,64526;172085,164900;164901,172085;7158,172085;0,164900;50186,0;70376,14345;87365,14345;107556,0;127746,14345;164901,14345;172085,21505;172085,50196;0,50196;0,21505;7158,14345;29995,14345;50186,0" o:connectangles="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1693545</wp:posOffset>
                </wp:positionH>
                <wp:positionV relativeFrom="paragraph">
                  <wp:posOffset>393700</wp:posOffset>
                </wp:positionV>
                <wp:extent cx="161290" cy="161290"/>
                <wp:effectExtent l="0" t="0" r="10160" b="10160"/>
                <wp:wrapNone/>
                <wp:docPr id="31" name="iconfont-11511-54660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290" cy="161290"/>
                        </a:xfrm>
                        <a:custGeom>
                          <a:avLst/>
                          <a:gdLst>
                            <a:gd name="T0" fmla="*/ 12800 w 12800"/>
                            <a:gd name="T1" fmla="*/ 10109 h 12800"/>
                            <a:gd name="T2" fmla="*/ 12709 w 12800"/>
                            <a:gd name="T3" fmla="*/ 10750 h 12800"/>
                            <a:gd name="T4" fmla="*/ 12518 w 12800"/>
                            <a:gd name="T5" fmla="*/ 11373 h 12800"/>
                            <a:gd name="T6" fmla="*/ 11409 w 12800"/>
                            <a:gd name="T7" fmla="*/ 12336 h 12800"/>
                            <a:gd name="T8" fmla="*/ 9718 w 12800"/>
                            <a:gd name="T9" fmla="*/ 12800 h 12800"/>
                            <a:gd name="T10" fmla="*/ 9241 w 12800"/>
                            <a:gd name="T11" fmla="*/ 12768 h 12800"/>
                            <a:gd name="T12" fmla="*/ 8718 w 12800"/>
                            <a:gd name="T13" fmla="*/ 12655 h 12800"/>
                            <a:gd name="T14" fmla="*/ 8286 w 12800"/>
                            <a:gd name="T15" fmla="*/ 12523 h 12800"/>
                            <a:gd name="T16" fmla="*/ 7782 w 12800"/>
                            <a:gd name="T17" fmla="*/ 12336 h 12800"/>
                            <a:gd name="T18" fmla="*/ 7336 w 12800"/>
                            <a:gd name="T19" fmla="*/ 12173 h 12800"/>
                            <a:gd name="T20" fmla="*/ 5745 w 12800"/>
                            <a:gd name="T21" fmla="*/ 11418 h 12800"/>
                            <a:gd name="T22" fmla="*/ 3341 w 12800"/>
                            <a:gd name="T23" fmla="*/ 9459 h 12800"/>
                            <a:gd name="T24" fmla="*/ 1382 w 12800"/>
                            <a:gd name="T25" fmla="*/ 7055 h 12800"/>
                            <a:gd name="T26" fmla="*/ 627 w 12800"/>
                            <a:gd name="T27" fmla="*/ 5464 h 12800"/>
                            <a:gd name="T28" fmla="*/ 464 w 12800"/>
                            <a:gd name="T29" fmla="*/ 5018 h 12800"/>
                            <a:gd name="T30" fmla="*/ 277 w 12800"/>
                            <a:gd name="T31" fmla="*/ 4514 h 12800"/>
                            <a:gd name="T32" fmla="*/ 145 w 12800"/>
                            <a:gd name="T33" fmla="*/ 4082 h 12800"/>
                            <a:gd name="T34" fmla="*/ 32 w 12800"/>
                            <a:gd name="T35" fmla="*/ 3559 h 12800"/>
                            <a:gd name="T36" fmla="*/ 0 w 12800"/>
                            <a:gd name="T37" fmla="*/ 3082 h 12800"/>
                            <a:gd name="T38" fmla="*/ 464 w 12800"/>
                            <a:gd name="T39" fmla="*/ 1391 h 12800"/>
                            <a:gd name="T40" fmla="*/ 1427 w 12800"/>
                            <a:gd name="T41" fmla="*/ 282 h 12800"/>
                            <a:gd name="T42" fmla="*/ 2050 w 12800"/>
                            <a:gd name="T43" fmla="*/ 91 h 12800"/>
                            <a:gd name="T44" fmla="*/ 2691 w 12800"/>
                            <a:gd name="T45" fmla="*/ 0 h 12800"/>
                            <a:gd name="T46" fmla="*/ 2882 w 12800"/>
                            <a:gd name="T47" fmla="*/ 27 h 12800"/>
                            <a:gd name="T48" fmla="*/ 3364 w 12800"/>
                            <a:gd name="T49" fmla="*/ 718 h 12800"/>
                            <a:gd name="T50" fmla="*/ 3636 w 12800"/>
                            <a:gd name="T51" fmla="*/ 1209 h 12800"/>
                            <a:gd name="T52" fmla="*/ 3955 w 12800"/>
                            <a:gd name="T53" fmla="*/ 1786 h 12800"/>
                            <a:gd name="T54" fmla="*/ 4236 w 12800"/>
                            <a:gd name="T55" fmla="*/ 2273 h 12800"/>
                            <a:gd name="T56" fmla="*/ 4395 w 12800"/>
                            <a:gd name="T57" fmla="*/ 2500 h 12800"/>
                            <a:gd name="T58" fmla="*/ 4591 w 12800"/>
                            <a:gd name="T59" fmla="*/ 2823 h 12800"/>
                            <a:gd name="T60" fmla="*/ 4655 w 12800"/>
                            <a:gd name="T61" fmla="*/ 3082 h 12800"/>
                            <a:gd name="T62" fmla="*/ 4395 w 12800"/>
                            <a:gd name="T63" fmla="*/ 3536 h 12800"/>
                            <a:gd name="T64" fmla="*/ 3832 w 12800"/>
                            <a:gd name="T65" fmla="*/ 4036 h 12800"/>
                            <a:gd name="T66" fmla="*/ 3268 w 12800"/>
                            <a:gd name="T67" fmla="*/ 4518 h 12800"/>
                            <a:gd name="T68" fmla="*/ 3009 w 12800"/>
                            <a:gd name="T69" fmla="*/ 4936 h 12800"/>
                            <a:gd name="T70" fmla="*/ 3055 w 12800"/>
                            <a:gd name="T71" fmla="*/ 5141 h 12800"/>
                            <a:gd name="T72" fmla="*/ 3132 w 12800"/>
                            <a:gd name="T73" fmla="*/ 5327 h 12800"/>
                            <a:gd name="T74" fmla="*/ 3259 w 12800"/>
                            <a:gd name="T75" fmla="*/ 5545 h 12800"/>
                            <a:gd name="T76" fmla="*/ 3364 w 12800"/>
                            <a:gd name="T77" fmla="*/ 5718 h 12800"/>
                            <a:gd name="T78" fmla="*/ 4945 w 12800"/>
                            <a:gd name="T79" fmla="*/ 7855 h 12800"/>
                            <a:gd name="T80" fmla="*/ 7082 w 12800"/>
                            <a:gd name="T81" fmla="*/ 9436 h 12800"/>
                            <a:gd name="T82" fmla="*/ 7255 w 12800"/>
                            <a:gd name="T83" fmla="*/ 9541 h 12800"/>
                            <a:gd name="T84" fmla="*/ 7473 w 12800"/>
                            <a:gd name="T85" fmla="*/ 9668 h 12800"/>
                            <a:gd name="T86" fmla="*/ 7659 w 12800"/>
                            <a:gd name="T87" fmla="*/ 9745 h 12800"/>
                            <a:gd name="T88" fmla="*/ 7864 w 12800"/>
                            <a:gd name="T89" fmla="*/ 9791 h 12800"/>
                            <a:gd name="T90" fmla="*/ 8282 w 12800"/>
                            <a:gd name="T91" fmla="*/ 9532 h 12800"/>
                            <a:gd name="T92" fmla="*/ 8764 w 12800"/>
                            <a:gd name="T93" fmla="*/ 8968 h 12800"/>
                            <a:gd name="T94" fmla="*/ 9264 w 12800"/>
                            <a:gd name="T95" fmla="*/ 8405 h 12800"/>
                            <a:gd name="T96" fmla="*/ 9718 w 12800"/>
                            <a:gd name="T97" fmla="*/ 8145 h 12800"/>
                            <a:gd name="T98" fmla="*/ 9977 w 12800"/>
                            <a:gd name="T99" fmla="*/ 8209 h 12800"/>
                            <a:gd name="T100" fmla="*/ 10300 w 12800"/>
                            <a:gd name="T101" fmla="*/ 8405 h 12800"/>
                            <a:gd name="T102" fmla="*/ 10527 w 12800"/>
                            <a:gd name="T103" fmla="*/ 8564 h 12800"/>
                            <a:gd name="T104" fmla="*/ 11014 w 12800"/>
                            <a:gd name="T105" fmla="*/ 8845 h 12800"/>
                            <a:gd name="T106" fmla="*/ 11591 w 12800"/>
                            <a:gd name="T107" fmla="*/ 9164 h 12800"/>
                            <a:gd name="T108" fmla="*/ 12082 w 12800"/>
                            <a:gd name="T109" fmla="*/ 9436 h 12800"/>
                            <a:gd name="T110" fmla="*/ 12773 w 12800"/>
                            <a:gd name="T111" fmla="*/ 9918 h 12800"/>
                            <a:gd name="T112" fmla="*/ 12800 w 12800"/>
                            <a:gd name="T113" fmla="*/ 10109 h 12800"/>
                            <a:gd name="T114" fmla="*/ 12800 w 12800"/>
                            <a:gd name="T115" fmla="*/ 10109 h 1280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fill="norm" h="12800" w="12800" stroke="1">
                              <a:moveTo>
                                <a:pt x="12800" y="10109"/>
                              </a:moveTo>
                              <a:cubicBezTo>
                                <a:pt x="12800" y="10273"/>
                                <a:pt x="12770" y="10486"/>
                                <a:pt x="12709" y="10750"/>
                              </a:cubicBezTo>
                              <a:cubicBezTo>
                                <a:pt x="12648" y="11014"/>
                                <a:pt x="12585" y="11221"/>
                                <a:pt x="12518" y="11373"/>
                              </a:cubicBezTo>
                              <a:cubicBezTo>
                                <a:pt x="12391" y="11676"/>
                                <a:pt x="12021" y="11997"/>
                                <a:pt x="11409" y="12336"/>
                              </a:cubicBezTo>
                              <a:cubicBezTo>
                                <a:pt x="10839" y="12645"/>
                                <a:pt x="10276" y="12800"/>
                                <a:pt x="9718" y="12800"/>
                              </a:cubicBezTo>
                              <a:cubicBezTo>
                                <a:pt x="9555" y="12800"/>
                                <a:pt x="9395" y="12789"/>
                                <a:pt x="9241" y="12768"/>
                              </a:cubicBezTo>
                              <a:cubicBezTo>
                                <a:pt x="9086" y="12747"/>
                                <a:pt x="8912" y="12709"/>
                                <a:pt x="8718" y="12655"/>
                              </a:cubicBezTo>
                              <a:cubicBezTo>
                                <a:pt x="8524" y="12600"/>
                                <a:pt x="8380" y="12556"/>
                                <a:pt x="8286" y="12523"/>
                              </a:cubicBezTo>
                              <a:cubicBezTo>
                                <a:pt x="8192" y="12489"/>
                                <a:pt x="8024" y="12427"/>
                                <a:pt x="7782" y="12336"/>
                              </a:cubicBezTo>
                              <a:cubicBezTo>
                                <a:pt x="7539" y="12245"/>
                                <a:pt x="7391" y="12191"/>
                                <a:pt x="7336" y="12173"/>
                              </a:cubicBezTo>
                              <a:cubicBezTo>
                                <a:pt x="6742" y="11961"/>
                                <a:pt x="6212" y="11709"/>
                                <a:pt x="5745" y="11418"/>
                              </a:cubicBezTo>
                              <a:cubicBezTo>
                                <a:pt x="4970" y="10939"/>
                                <a:pt x="4168" y="10286"/>
                                <a:pt x="3341" y="9459"/>
                              </a:cubicBezTo>
                              <a:cubicBezTo>
                                <a:pt x="2514" y="8632"/>
                                <a:pt x="1861" y="7830"/>
                                <a:pt x="1382" y="7055"/>
                              </a:cubicBezTo>
                              <a:cubicBezTo>
                                <a:pt x="1091" y="6588"/>
                                <a:pt x="839" y="6058"/>
                                <a:pt x="627" y="5464"/>
                              </a:cubicBezTo>
                              <a:cubicBezTo>
                                <a:pt x="609" y="5409"/>
                                <a:pt x="555" y="5261"/>
                                <a:pt x="464" y="5018"/>
                              </a:cubicBezTo>
                              <a:cubicBezTo>
                                <a:pt x="373" y="4776"/>
                                <a:pt x="311" y="4608"/>
                                <a:pt x="277" y="4514"/>
                              </a:cubicBezTo>
                              <a:cubicBezTo>
                                <a:pt x="244" y="4420"/>
                                <a:pt x="200" y="4276"/>
                                <a:pt x="145" y="4082"/>
                              </a:cubicBezTo>
                              <a:cubicBezTo>
                                <a:pt x="91" y="3888"/>
                                <a:pt x="53" y="3714"/>
                                <a:pt x="32" y="3559"/>
                              </a:cubicBezTo>
                              <a:cubicBezTo>
                                <a:pt x="11" y="3405"/>
                                <a:pt x="0" y="3245"/>
                                <a:pt x="0" y="3082"/>
                              </a:cubicBezTo>
                              <a:cubicBezTo>
                                <a:pt x="0" y="2524"/>
                                <a:pt x="155" y="1961"/>
                                <a:pt x="464" y="1391"/>
                              </a:cubicBezTo>
                              <a:cubicBezTo>
                                <a:pt x="803" y="779"/>
                                <a:pt x="1124" y="409"/>
                                <a:pt x="1427" y="282"/>
                              </a:cubicBezTo>
                              <a:cubicBezTo>
                                <a:pt x="1579" y="215"/>
                                <a:pt x="1786" y="152"/>
                                <a:pt x="2050" y="91"/>
                              </a:cubicBezTo>
                              <a:cubicBezTo>
                                <a:pt x="2314" y="30"/>
                                <a:pt x="2527" y="0"/>
                                <a:pt x="2691" y="0"/>
                              </a:cubicBezTo>
                              <a:cubicBezTo>
                                <a:pt x="2776" y="0"/>
                                <a:pt x="2839" y="9"/>
                                <a:pt x="2882" y="27"/>
                              </a:cubicBezTo>
                              <a:cubicBezTo>
                                <a:pt x="2991" y="64"/>
                                <a:pt x="3152" y="294"/>
                                <a:pt x="3364" y="718"/>
                              </a:cubicBezTo>
                              <a:cubicBezTo>
                                <a:pt x="3430" y="833"/>
                                <a:pt x="3521" y="997"/>
                                <a:pt x="3636" y="1209"/>
                              </a:cubicBezTo>
                              <a:cubicBezTo>
                                <a:pt x="3752" y="1421"/>
                                <a:pt x="3858" y="1614"/>
                                <a:pt x="3955" y="1786"/>
                              </a:cubicBezTo>
                              <a:cubicBezTo>
                                <a:pt x="4052" y="1959"/>
                                <a:pt x="4145" y="2121"/>
                                <a:pt x="4236" y="2273"/>
                              </a:cubicBezTo>
                              <a:cubicBezTo>
                                <a:pt x="4255" y="2297"/>
                                <a:pt x="4308" y="2373"/>
                                <a:pt x="4395" y="2500"/>
                              </a:cubicBezTo>
                              <a:cubicBezTo>
                                <a:pt x="4483" y="2627"/>
                                <a:pt x="4548" y="2735"/>
                                <a:pt x="4591" y="2823"/>
                              </a:cubicBezTo>
                              <a:cubicBezTo>
                                <a:pt x="4633" y="2911"/>
                                <a:pt x="4655" y="2997"/>
                                <a:pt x="4655" y="3082"/>
                              </a:cubicBezTo>
                              <a:cubicBezTo>
                                <a:pt x="4655" y="3203"/>
                                <a:pt x="4568" y="3355"/>
                                <a:pt x="4395" y="3536"/>
                              </a:cubicBezTo>
                              <a:cubicBezTo>
                                <a:pt x="4223" y="3718"/>
                                <a:pt x="4035" y="3885"/>
                                <a:pt x="3832" y="4036"/>
                              </a:cubicBezTo>
                              <a:cubicBezTo>
                                <a:pt x="3629" y="4188"/>
                                <a:pt x="3441" y="4348"/>
                                <a:pt x="3268" y="4518"/>
                              </a:cubicBezTo>
                              <a:cubicBezTo>
                                <a:pt x="3095" y="4688"/>
                                <a:pt x="3009" y="4827"/>
                                <a:pt x="3009" y="4936"/>
                              </a:cubicBezTo>
                              <a:cubicBezTo>
                                <a:pt x="3009" y="4991"/>
                                <a:pt x="3024" y="5059"/>
                                <a:pt x="3055" y="5141"/>
                              </a:cubicBezTo>
                              <a:cubicBezTo>
                                <a:pt x="3085" y="5223"/>
                                <a:pt x="3111" y="5285"/>
                                <a:pt x="3132" y="5327"/>
                              </a:cubicBezTo>
                              <a:cubicBezTo>
                                <a:pt x="3153" y="5370"/>
                                <a:pt x="3195" y="5442"/>
                                <a:pt x="3259" y="5545"/>
                              </a:cubicBezTo>
                              <a:cubicBezTo>
                                <a:pt x="3323" y="5648"/>
                                <a:pt x="3358" y="5706"/>
                                <a:pt x="3364" y="5718"/>
                              </a:cubicBezTo>
                              <a:cubicBezTo>
                                <a:pt x="3824" y="6548"/>
                                <a:pt x="4352" y="7261"/>
                                <a:pt x="4945" y="7855"/>
                              </a:cubicBezTo>
                              <a:cubicBezTo>
                                <a:pt x="5539" y="8448"/>
                                <a:pt x="6252" y="8976"/>
                                <a:pt x="7082" y="9436"/>
                              </a:cubicBezTo>
                              <a:cubicBezTo>
                                <a:pt x="7094" y="9442"/>
                                <a:pt x="7152" y="9477"/>
                                <a:pt x="7255" y="9541"/>
                              </a:cubicBezTo>
                              <a:cubicBezTo>
                                <a:pt x="7358" y="9605"/>
                                <a:pt x="7430" y="9647"/>
                                <a:pt x="7473" y="9668"/>
                              </a:cubicBezTo>
                              <a:cubicBezTo>
                                <a:pt x="7515" y="9689"/>
                                <a:pt x="7577" y="9715"/>
                                <a:pt x="7659" y="9745"/>
                              </a:cubicBezTo>
                              <a:cubicBezTo>
                                <a:pt x="7741" y="9776"/>
                                <a:pt x="7809" y="9791"/>
                                <a:pt x="7864" y="9791"/>
                              </a:cubicBezTo>
                              <a:cubicBezTo>
                                <a:pt x="7973" y="9791"/>
                                <a:pt x="8112" y="9705"/>
                                <a:pt x="8282" y="9532"/>
                              </a:cubicBezTo>
                              <a:cubicBezTo>
                                <a:pt x="8452" y="9359"/>
                                <a:pt x="8612" y="9171"/>
                                <a:pt x="8764" y="8968"/>
                              </a:cubicBezTo>
                              <a:cubicBezTo>
                                <a:pt x="8915" y="8765"/>
                                <a:pt x="9082" y="8577"/>
                                <a:pt x="9264" y="8405"/>
                              </a:cubicBezTo>
                              <a:cubicBezTo>
                                <a:pt x="9445" y="8232"/>
                                <a:pt x="9597" y="8145"/>
                                <a:pt x="9718" y="8145"/>
                              </a:cubicBezTo>
                              <a:cubicBezTo>
                                <a:pt x="9803" y="8145"/>
                                <a:pt x="9889" y="8167"/>
                                <a:pt x="9977" y="8209"/>
                              </a:cubicBezTo>
                              <a:cubicBezTo>
                                <a:pt x="10065" y="8252"/>
                                <a:pt x="10173" y="8317"/>
                                <a:pt x="10300" y="8405"/>
                              </a:cubicBezTo>
                              <a:cubicBezTo>
                                <a:pt x="10427" y="8492"/>
                                <a:pt x="10503" y="8545"/>
                                <a:pt x="10527" y="8564"/>
                              </a:cubicBezTo>
                              <a:cubicBezTo>
                                <a:pt x="10679" y="8655"/>
                                <a:pt x="10841" y="8748"/>
                                <a:pt x="11014" y="8845"/>
                              </a:cubicBezTo>
                              <a:cubicBezTo>
                                <a:pt x="11186" y="8942"/>
                                <a:pt x="11379" y="9048"/>
                                <a:pt x="11591" y="9164"/>
                              </a:cubicBezTo>
                              <a:cubicBezTo>
                                <a:pt x="11803" y="9279"/>
                                <a:pt x="11967" y="9370"/>
                                <a:pt x="12082" y="9436"/>
                              </a:cubicBezTo>
                              <a:cubicBezTo>
                                <a:pt x="12506" y="9648"/>
                                <a:pt x="12736" y="9809"/>
                                <a:pt x="12773" y="9918"/>
                              </a:cubicBezTo>
                              <a:cubicBezTo>
                                <a:pt x="12791" y="9961"/>
                                <a:pt x="12800" y="10024"/>
                                <a:pt x="12800" y="10109"/>
                              </a:cubicBezTo>
                              <a:close/>
                              <a:moveTo>
                                <a:pt x="12800" y="10109"/>
                              </a:move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511-5466068" o:spid="_x0000_s1055" style="width:12.7pt;height:12.7pt;margin-top:31pt;margin-left:133.35pt;mso-height-relative:page;mso-width-relative:page;position:absolute;v-text-anchor:middle;z-index:251725824" coordsize="12800,12800" o:spt="100" adj="-11796480,,5400" path="m12800,10109c12800,10273,12770,10486,12709,10750c12648,11014,12585,11221,12518,11373c12391,11676,12021,11997,11409,12336c10839,12645,10276,12800,9718,12800c9555,12800,9395,12789,9241,12768c9086,12747,8912,12709,8718,12655c8524,12600,8380,12556,8286,12523c8192,12489,8024,12427,7782,12336c7539,12245,7391,12191,7336,12173c6742,11961,6212,11709,5745,11418c4970,10939,4168,10286,3341,9459c2514,8632,1861,7830,1382,7055c1091,6588,839,6058,627,5464c609,5409,555,5261,464,5018c373,4776,311,4608,277,4514c244,4420,200,4276,145,4082c91,3888,53,3714,32,3559c11,3405,,3245,,3082c,2524,155,1961,464,1391c803,779,1124,409,1427,282c1579,215,1786,152,2050,91c2314,30,2527,,2691,c2776,,2839,9,2882,27c2991,64,3152,294,3364,718c3430,833,3521,997,3636,1209c3752,1421,3858,1614,3955,1786c4052,1959,4145,2121,4236,2273c4255,2297,4308,2373,4395,2500c4483,2627,4548,2735,4591,2823c4633,2911,4655,2997,4655,3082c4655,3203,4568,3355,4395,3536c4223,3718,4035,3885,3832,4036c3629,4188,3441,4348,3268,4518c3095,4688,3009,4827,3009,4936c3009,4991,3024,5059,3055,5141c3085,5223,3111,5285,3132,5327c3153,5370,3195,5442,3259,5545c3323,5648,3358,5706,3364,5718c3824,6548,4352,7261,4945,7855c5539,8448,6252,8976,7082,9436c7094,9442,7152,9477,7255,9541c7358,9605,7430,9647,7473,9668c7515,9689,7577,9715,7659,9745c7741,9776,7809,9791,7864,9791c7973,9791,8112,9705,8282,9532c8452,9359,8612,9171,8764,8968c8915,8765,9082,8577,9264,8405c9445,8232,9597,8145,9718,8145c9803,8145,9889,8167,9977,8209c10065,8252,10173,8317,10300,8405c10427,8492,10503,8545,10527,8564c10679,8655,10841,8748,11014,8845c11186,8942,11379,9048,11591,9164c11803,9279,11967,9370,12082,9436c12506,9648,12736,9809,12773,9918c12791,9961,12800,10024,12800,10109xm12800,10109xe" filled="t" fillcolor="#7598d9" stroked="f" strokeweight="1pt">
                <v:stroke joinstyle="miter"/>
                <v:path o:connecttype="custom" o:connectlocs="161290,127381;160143,135458;157736,143308;143762,155443;122454,161290;116443,160886;109853,159462;104410,157799;98059,155443;92439,153389;72391,143875;42099,119190;17414,88898;7900,68850;5846,63230;3490,56879;1827,51436;403,44846;0,38835;5846,17527;17981,3553;25831,1146;33908,0;36315,340;42389,9047;45816,15234;49836,22504;53376,28641;55380,31501;57850,35572;58656,38835;55380,44556;48286,50856;41179,56930;37915,62197;38495,64780;39465,67124;41065,69871;42389,72051;62310,98979;89238,118900;91418,120224;94165,121824;96509,122794;99092,123374;104359,120110;110433,113003;116733,105909;122454,102633;125717,103439;129788,105909;132648,107913;138785,111453;146055,115473;152242,118900;160949,124974;161290,127381;161290,127381" o:connectangles="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1342390</wp:posOffset>
                </wp:positionV>
                <wp:extent cx="1513205" cy="288290"/>
                <wp:effectExtent l="0" t="0" r="10795" b="16510"/>
                <wp:wrapNone/>
                <wp:docPr id="98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70840" y="2588895"/>
                          <a:ext cx="1513205" cy="28829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16" o:spid="_x0000_s1056" style="width:119.15pt;height:22.7pt;margin-top:105.7pt;margin-left:-57.6pt;mso-height-relative:page;mso-width-relative:page;position:absolute;v-text-anchor:middle;z-index:251704320" arcsize="10923f" coordsize="21600,21600" filled="t" fillcolor="#7598d9" stroked="f" strokeweight="1pt"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-1036955</wp:posOffset>
                </wp:positionV>
                <wp:extent cx="1772920" cy="507365"/>
                <wp:effectExtent l="0" t="0" r="17780" b="6985"/>
                <wp:wrapNone/>
                <wp:docPr id="53" name="剪去同侧角的矩形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H="1">
                          <a:off x="2357120" y="-172085"/>
                          <a:ext cx="1772920" cy="507365"/>
                        </a:xfrm>
                        <a:prstGeom prst="roundRect">
                          <a:avLst>
                            <a:gd name="adj" fmla="val 19399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剪去同侧角的矩形 53" o:spid="_x0000_s1057" style="width:139.6pt;height:39.95pt;margin-top:-81.65pt;margin-left:137.85pt;flip:x;mso-height-relative:page;mso-width-relative:page;position:absolute;rotation:180;v-text-anchor:middle;z-index:251702272" arcsize="12713f" coordsize="21600,21600" filled="t" fillcolor="#7598d9" stroked="f" strokeweight="1pt">
                <v:stroke joinstyle="miter"/>
                <o:lock v:ext="edit" aspectratio="f"/>
                <v:textbox>
                  <w:txbxContent>
                    <w:p w14:paraId="3540F221">
                      <w:pPr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-1186180</wp:posOffset>
                </wp:positionH>
                <wp:positionV relativeFrom="paragraph">
                  <wp:posOffset>-850265</wp:posOffset>
                </wp:positionV>
                <wp:extent cx="7646670" cy="10674985"/>
                <wp:effectExtent l="0" t="0" r="11430" b="12065"/>
                <wp:wrapNone/>
                <wp:docPr id="2" name="图文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445" y="92075"/>
                          <a:ext cx="7646670" cy="10674985"/>
                        </a:xfrm>
                        <a:prstGeom prst="frame">
                          <a:avLst>
                            <a:gd name="adj1" fmla="val 139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style="width:602.1pt;height:840.55pt;margin-top:-66.95pt;margin-left:-93.4pt;mso-height-relative:page;mso-width-relative:page;position:absolute;v-text-anchor:middle;z-index:251659264" coordsize="7646670,10674985" path="m,l7646670,,7646670,10674985,,10674985xm106671,106671l106671,10568313,7539998,10568313,7539998,106671xe" filled="t" fillcolor="#e3eaf7" stroked="f" strokeweight="1pt">
                <v:stroke joinstyle="miter"/>
                <v:path o:connecttype="custom" o:connectlocs="3823335,0;0,5337492;3823335,10674985;7646670,5337492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-1167765</wp:posOffset>
                </wp:positionH>
                <wp:positionV relativeFrom="paragraph">
                  <wp:posOffset>-934720</wp:posOffset>
                </wp:positionV>
                <wp:extent cx="7636510" cy="198120"/>
                <wp:effectExtent l="0" t="0" r="2540" b="1143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1270" y="-1270"/>
                          <a:ext cx="7636510" cy="1981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59" style="width:601.3pt;height:15.6pt;margin-top:-73.6pt;margin-left:-91.95pt;flip:x;mso-height-relative:page;mso-width-relative:page;position:absolute;v-text-anchor:middle;z-index:251687936" coordsize="21600,21600" filled="t" fillcolor="#7598d9" stroked="f" strokeweight="1pt">
                <v:stroke joinstyle="miter"/>
                <o:lock v:ext="edit" aspectratio="f"/>
                <v:textbox>
                  <w:txbxContent>
                    <w:p w14:paraId="47AD03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11EC1B9-13BD-4B9F-9D43-19D2FAD45CC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BFF38A8D-E1B6-4959-B6BD-55EF2352934E}"/>
    <w:embedBold r:id="rId3" w:subsetted="1" w:fontKey="{4FADAEBD-978B-4BBF-95DA-BBDBC63C8C1E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CFC25FFF-F4DF-463E-864C-B25DE956C0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34E3693"/>
    <w:multiLevelType w:val="singleLevel"/>
    <w:tmpl w:val="834E369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8D59E48"/>
    <w:multiLevelType w:val="singleLevel"/>
    <w:tmpl w:val="B8D59E4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D536D9"/>
    <w:rsid w:val="00127BF3"/>
    <w:rsid w:val="00832F08"/>
    <w:rsid w:val="00987944"/>
    <w:rsid w:val="009D0225"/>
    <w:rsid w:val="00A26467"/>
    <w:rsid w:val="00E758FD"/>
    <w:rsid w:val="03F77DB2"/>
    <w:rsid w:val="042B3DF1"/>
    <w:rsid w:val="04F02C7A"/>
    <w:rsid w:val="058E739B"/>
    <w:rsid w:val="06707D09"/>
    <w:rsid w:val="06CE6E1D"/>
    <w:rsid w:val="06CF46F1"/>
    <w:rsid w:val="0853014F"/>
    <w:rsid w:val="09067429"/>
    <w:rsid w:val="093A3B61"/>
    <w:rsid w:val="09F66188"/>
    <w:rsid w:val="0ADD0E74"/>
    <w:rsid w:val="0EA46F10"/>
    <w:rsid w:val="0ED20314"/>
    <w:rsid w:val="0F504A33"/>
    <w:rsid w:val="111A2826"/>
    <w:rsid w:val="118176EE"/>
    <w:rsid w:val="12D00801"/>
    <w:rsid w:val="17C06E59"/>
    <w:rsid w:val="1BF53199"/>
    <w:rsid w:val="1C09289C"/>
    <w:rsid w:val="1EDD3936"/>
    <w:rsid w:val="22FE5422"/>
    <w:rsid w:val="28E83304"/>
    <w:rsid w:val="2ADE213E"/>
    <w:rsid w:val="2D8E70E1"/>
    <w:rsid w:val="2F8E5984"/>
    <w:rsid w:val="31FE798E"/>
    <w:rsid w:val="35D7664B"/>
    <w:rsid w:val="36A17680"/>
    <w:rsid w:val="36A23EA6"/>
    <w:rsid w:val="36AD01F3"/>
    <w:rsid w:val="37155105"/>
    <w:rsid w:val="392A12A7"/>
    <w:rsid w:val="397247D3"/>
    <w:rsid w:val="39C73697"/>
    <w:rsid w:val="3B136DBE"/>
    <w:rsid w:val="3C0E1C6E"/>
    <w:rsid w:val="3C592101"/>
    <w:rsid w:val="3D405C5E"/>
    <w:rsid w:val="3F9014DC"/>
    <w:rsid w:val="3FFC11D1"/>
    <w:rsid w:val="41D22A09"/>
    <w:rsid w:val="473B115F"/>
    <w:rsid w:val="4B5F027B"/>
    <w:rsid w:val="4B7F1C3C"/>
    <w:rsid w:val="4D4C5C42"/>
    <w:rsid w:val="4DED3319"/>
    <w:rsid w:val="4E13446D"/>
    <w:rsid w:val="4F4A6B66"/>
    <w:rsid w:val="4FCC6CC2"/>
    <w:rsid w:val="500B4D10"/>
    <w:rsid w:val="50917A3E"/>
    <w:rsid w:val="517F2E4B"/>
    <w:rsid w:val="51E15CCC"/>
    <w:rsid w:val="53D97DD1"/>
    <w:rsid w:val="54C7484A"/>
    <w:rsid w:val="58C509B1"/>
    <w:rsid w:val="5AF65A25"/>
    <w:rsid w:val="5AF91545"/>
    <w:rsid w:val="5CEA75EB"/>
    <w:rsid w:val="5EB61C7A"/>
    <w:rsid w:val="5F157833"/>
    <w:rsid w:val="5F3932D5"/>
    <w:rsid w:val="60E11987"/>
    <w:rsid w:val="66C17E8E"/>
    <w:rsid w:val="670101CC"/>
    <w:rsid w:val="686E0026"/>
    <w:rsid w:val="68C56D72"/>
    <w:rsid w:val="69C14F1F"/>
    <w:rsid w:val="6A3B215B"/>
    <w:rsid w:val="6B140C4B"/>
    <w:rsid w:val="725C4F21"/>
    <w:rsid w:val="75EF2985"/>
    <w:rsid w:val="78955881"/>
    <w:rsid w:val="7FD536D9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uiPriority="0" w:unhideWhenUsed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autoRedefine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123456@qq.com" TargetMode="Externa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kedao\AppData\Roaming\kingsoft\office6\templates\download\&#40664;&#35748;\&#31616;&#33268;&#31616;&#21382;--&#38144;&#21806;&#31616;&#21382;&#27714;&#32844;&#31616;&#21382;&#28909;&#38376;&#24212;&#23626;&#31616;&#21382;&#28909;&#38376;&#31616;&#21382;.docx" TargetMode="External" /></Relationships>
</file>

<file path=word/theme/theme1.xml><?xml version="1.0" encoding="utf-8"?>
<a:theme xmlns:a="http://schemas.openxmlformats.org/drawingml/2006/main" name="Office 主题">
  <a:themeElements>
    <a:clrScheme name="Oriel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简致简历--销售简历求职简历热门应届简历热门简历</Template>
  <TotalTime>10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2077970624284050AC64B27AA4F6C2B6_13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v1.0_mb_QM/0TpRYsAbEyuQZA4Xn6Q==</vt:lpwstr>
  </property>
</Properties>
</file>