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5.0 -->
  <w:body>
    <w:p w14:paraId="3F98C584">
      <w:pPr>
        <w:ind w:left="-2" w:hanging="1038" w:leftChars="-495" w:hangingChars="472"/>
        <w:rPr>
          <w:rFonts w:hint="eastAsia"/>
          <w:sz w:val="22"/>
          <w:szCs w:val="24"/>
        </w:rPr>
      </w:pPr>
      <w:bookmarkStart w:id="0" w:name="_GoBack"/>
      <w:bookmarkEnd w:id="0"/>
      <w:r>
        <w:rPr>
          <w:rFonts w:eastAsia="宋体" w:hint="eastAsia"/>
          <w:sz w:val="22"/>
          <w:szCs w:val="24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4914265</wp:posOffset>
            </wp:positionH>
            <wp:positionV relativeFrom="paragraph">
              <wp:posOffset>-385445</wp:posOffset>
            </wp:positionV>
            <wp:extent cx="956310" cy="1340485"/>
            <wp:effectExtent l="9525" t="9525" r="24765" b="21590"/>
            <wp:wrapNone/>
            <wp:docPr id="5" name="图片 5" descr="职业男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职业男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56310" cy="134048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sz w:val="22"/>
          <w:szCs w:val="24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6087745</wp:posOffset>
                </wp:positionH>
                <wp:positionV relativeFrom="paragraph">
                  <wp:posOffset>-779780</wp:posOffset>
                </wp:positionV>
                <wp:extent cx="120650" cy="120650"/>
                <wp:effectExtent l="0" t="0" r="12700" b="12700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20650" cy="12065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汉仪旗黑-55简" w:eastAsia="汉仪旗黑-55简" w:hAnsi="汉仪旗黑-55简" w:cs="汉仪旗黑-55简" w:hint="eastAsia"/>
                              </w:rPr>
                            </w:pP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_x0000_s1026" o:spid="_x0000_s1025" style="width:9.5pt;height:9.5pt;margin-top:-61.4pt;margin-left:479.35pt;mso-height-relative:page;mso-width-relative:page;position:absolute;v-text-anchor:middle;z-index:251707392" coordsize="21600,21600" filled="t" fillcolor="#6076b4" stroked="f" strokeweight="1pt">
                <v:stroke joinstyle="miter"/>
                <o:lock v:ext="edit" aspectratio="f"/>
                <v:textbox>
                  <w:txbxContent>
                    <w:p w14:paraId="7BAA739C">
                      <w:pPr>
                        <w:jc w:val="center"/>
                        <w:rPr>
                          <w:rFonts w:ascii="汉仪旗黑-55简" w:eastAsia="汉仪旗黑-55简" w:hAnsi="汉仪旗黑-55简" w:cs="汉仪旗黑-55简" w:hint="eastAsia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3595370</wp:posOffset>
                </wp:positionH>
                <wp:positionV relativeFrom="paragraph">
                  <wp:posOffset>-851535</wp:posOffset>
                </wp:positionV>
                <wp:extent cx="2399030" cy="250190"/>
                <wp:effectExtent l="0" t="0" r="0" b="0"/>
                <wp:wrapNone/>
                <wp:docPr id="26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399030" cy="250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jc w:val="distribute"/>
                              <w:textAlignment w:val="auto"/>
                              <w:outlineLvl w:val="9"/>
                              <w:rPr>
                                <w:rFonts w:ascii="汉仪旗黑-55简" w:eastAsia="汉仪旗黑-55简" w:hAnsi="汉仪旗黑-55简" w:cs="汉仪旗黑-55简" w:hint="default"/>
                                <w:b/>
                                <w:bCs/>
                                <w:color w:val="6076B4" w:themeColor="accent1"/>
                                <w:sz w:val="18"/>
                                <w:szCs w:val="18"/>
                                <w:lang w:val="en-US" w:eastAsia="zh-CN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color w:val="6076B4" w:themeColor="accent1"/>
                                <w:sz w:val="18"/>
                                <w:szCs w:val="18"/>
                                <w:lang w:val="en-US" w:eastAsia="zh-CN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t>PERSONAL RESUME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8" o:spid="_x0000_s1026" type="#_x0000_t202" style="width:188.9pt;height:19.7pt;margin-top:-67.05pt;margin-left:283.1pt;mso-height-relative:page;mso-width-relative:page;position:absolute;z-index:251709440" coordsize="21600,21600" filled="f" stroked="f" strokeweight="0.5pt">
                <o:lock v:ext="edit" aspectratio="f"/>
                <v:textbox>
                  <w:txbxContent>
                    <w:p w14:paraId="3F615D3F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jc w:val="distribute"/>
                        <w:textAlignment w:val="auto"/>
                        <w:outlineLvl w:val="9"/>
                        <w:rPr>
                          <w:rFonts w:ascii="汉仪旗黑-55简" w:eastAsia="汉仪旗黑-55简" w:hAnsi="汉仪旗黑-55简" w:cs="汉仪旗黑-55简" w:hint="default"/>
                          <w:b/>
                          <w:bCs/>
                          <w:color w:val="6076B4" w:themeColor="accent1"/>
                          <w:sz w:val="18"/>
                          <w:szCs w:val="18"/>
                          <w:lang w:val="en-US" w:eastAsia="zh-CN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color w:val="6076B4" w:themeColor="accent1"/>
                          <w:sz w:val="18"/>
                          <w:szCs w:val="18"/>
                          <w:lang w:val="en-US" w:eastAsia="zh-CN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  <w:t>PERSONAL RESUME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-631190</wp:posOffset>
                </wp:positionH>
                <wp:positionV relativeFrom="paragraph">
                  <wp:posOffset>10160</wp:posOffset>
                </wp:positionV>
                <wp:extent cx="5396230" cy="887730"/>
                <wp:effectExtent l="0" t="0" r="0" b="0"/>
                <wp:wrapNone/>
                <wp:docPr id="25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396230" cy="887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12" w:lineRule="auto"/>
                              <w:ind w:left="0" w:firstLine="0" w:leftChars="0" w:firstLineChars="0"/>
                              <w:jc w:val="left"/>
                              <w:textAlignment w:val="auto"/>
                              <w:outlineLvl w:val="9"/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年    龄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：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22岁                        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工作经验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：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u w:val="no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应届生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12" w:lineRule="auto"/>
                              <w:ind w:left="0" w:firstLine="0" w:leftChars="0" w:firstLineChars="0"/>
                              <w:jc w:val="left"/>
                              <w:textAlignment w:val="auto"/>
                              <w:outlineLvl w:val="9"/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color w:val="404040" w:themeColor="text1" w:themeTint="BF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学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color w:val="404040" w:themeColor="text1" w:themeTint="BF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历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：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本科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学士学位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          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电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话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：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188-8888-8888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12" w:lineRule="auto"/>
                              <w:ind w:left="0" w:firstLine="0" w:leftChars="0" w:firstLineChars="0"/>
                              <w:jc w:val="left"/>
                              <w:textAlignment w:val="auto"/>
                              <w:outlineLvl w:val="9"/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地    址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：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北京市朝阳区                 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color w:val="404040" w:themeColor="text1" w:themeTint="BF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邮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color w:val="404040" w:themeColor="text1" w:themeTint="BF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箱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：</w:t>
                            </w:r>
                            <w:hyperlink r:id="rId6" w:history="1">
                              <w:r>
                                <w:rPr>
                                  <w:rFonts w:ascii="汉仪旗黑-55简" w:eastAsia="汉仪旗黑-55简" w:hAnsi="汉仪旗黑-55简" w:cs="汉仪旗黑-55简" w:hint="eastAsia"/>
                                  <w:b w:val="0"/>
                                  <w:bCs w:val="0"/>
                                  <w:color w:val="404040" w:themeColor="text1" w:themeTint="BF"/>
                                  <w:sz w:val="22"/>
                                  <w:szCs w:val="22"/>
                                  <w:u w:val="none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jianlimoban-ziyuan.com</w:t>
                              </w:r>
                            </w:hyperlink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12" w:lineRule="auto"/>
                              <w:ind w:left="0" w:firstLine="0" w:leftChars="0" w:firstLineChars="0"/>
                              <w:jc w:val="left"/>
                              <w:textAlignment w:val="auto"/>
                              <w:outlineLvl w:val="9"/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12" w:lineRule="auto"/>
                              <w:ind w:firstLine="220" w:firstLineChars="100"/>
                              <w:jc w:val="left"/>
                              <w:textAlignment w:val="auto"/>
                              <w:outlineLvl w:val="9"/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12" w:lineRule="auto"/>
                              <w:ind w:firstLine="220" w:firstLineChars="100"/>
                              <w:jc w:val="left"/>
                              <w:textAlignment w:val="auto"/>
                              <w:outlineLvl w:val="9"/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12" w:lineRule="auto"/>
                              <w:ind w:firstLine="220" w:firstLineChars="100"/>
                              <w:jc w:val="left"/>
                              <w:textAlignment w:val="auto"/>
                              <w:outlineLvl w:val="9"/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现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住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址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：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广东广州市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12" w:lineRule="auto"/>
                              <w:jc w:val="left"/>
                              <w:textAlignment w:val="auto"/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12" w:lineRule="auto"/>
                              <w:jc w:val="left"/>
                              <w:textAlignment w:val="auto"/>
                              <w:rPr>
                                <w:rFonts w:ascii="汉仪旗黑-55简" w:eastAsia="汉仪旗黑-55简" w:hAnsi="汉仪旗黑-55简" w:cs="汉仪旗黑-55简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7" o:spid="_x0000_s1027" type="#_x0000_t202" style="width:424.9pt;height:69.9pt;margin-top:0.8pt;margin-left:-49.7pt;mso-wrap-distance-bottom:0;mso-wrap-distance-left:9pt;mso-wrap-distance-right:9pt;mso-wrap-distance-top:0;position:absolute;v-text-anchor:top;z-index:251704320" filled="f" fillcolor="this" stroked="f" strokeweight="0.5pt"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12" w:lineRule="auto"/>
                        <w:ind w:left="0" w:firstLine="0" w:leftChars="0" w:firstLineChars="0"/>
                        <w:jc w:val="left"/>
                        <w:textAlignment w:val="auto"/>
                        <w:outlineLvl w:val="9"/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color w:val="404040" w:themeColor="text1" w:themeTint="BF"/>
                          <w:sz w:val="22"/>
                          <w:szCs w:val="22"/>
                          <w:lang w:val="en-US" w:eastAsia="zh-CN"/>
                        </w:rPr>
                        <w:t>年    龄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eastAsia="zh-CN"/>
                        </w:rPr>
                        <w:t>：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</w:rPr>
                        <w:t xml:space="preserve">22岁                        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color w:val="404040" w:themeColor="text1" w:themeTint="BF"/>
                          <w:sz w:val="22"/>
                          <w:szCs w:val="22"/>
                          <w:lang w:val="en-US" w:eastAsia="zh-CN"/>
                        </w:rPr>
                        <w:t>工作经验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</w:rPr>
                        <w:t>：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u w:val="none"/>
                          <w:lang w:val="en-US" w:eastAsia="zh-CN"/>
                        </w:rPr>
                        <w:t>应届生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</w:rPr>
                        <w:t xml:space="preserve">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12" w:lineRule="auto"/>
                        <w:ind w:left="0" w:firstLine="0" w:leftChars="0" w:firstLineChars="0"/>
                        <w:jc w:val="left"/>
                        <w:textAlignment w:val="auto"/>
                        <w:outlineLvl w:val="9"/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color w:val="404040" w:themeColor="text1" w:themeTint="BF"/>
                          <w:sz w:val="22"/>
                          <w:szCs w:val="22"/>
                          <w:lang w:eastAsia="zh-CN"/>
                        </w:rPr>
                        <w:t>学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color w:val="404040" w:themeColor="text1" w:themeTint="BF"/>
                          <w:sz w:val="22"/>
                          <w:szCs w:val="22"/>
                          <w:lang w:val="en-US" w:eastAsia="zh-CN"/>
                        </w:rPr>
                        <w:t xml:space="preserve">    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color w:val="404040" w:themeColor="text1" w:themeTint="BF"/>
                          <w:sz w:val="22"/>
                          <w:szCs w:val="22"/>
                          <w:lang w:eastAsia="zh-CN"/>
                        </w:rPr>
                        <w:t>历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eastAsia="zh-CN"/>
                        </w:rPr>
                        <w:t>：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</w:rPr>
                        <w:t>本科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eastAsia="zh-CN"/>
                        </w:rPr>
                        <w:t>学士学位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</w:rPr>
                        <w:t xml:space="preserve">                 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color w:val="404040" w:themeColor="text1" w:themeTint="BF"/>
                          <w:sz w:val="22"/>
                          <w:szCs w:val="22"/>
                        </w:rPr>
                        <w:t>电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color w:val="404040" w:themeColor="text1" w:themeTint="BF"/>
                          <w:sz w:val="22"/>
                          <w:szCs w:val="22"/>
                          <w:lang w:val="en-US" w:eastAsia="zh-CN"/>
                        </w:rPr>
                        <w:t xml:space="preserve">    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color w:val="404040" w:themeColor="text1" w:themeTint="BF"/>
                          <w:sz w:val="22"/>
                          <w:szCs w:val="22"/>
                        </w:rPr>
                        <w:t>话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</w:rPr>
                        <w:t>：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</w:rPr>
                        <w:t>188-8888-8888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12" w:lineRule="auto"/>
                        <w:ind w:left="0" w:firstLine="0" w:leftChars="0" w:firstLineChars="0"/>
                        <w:jc w:val="left"/>
                        <w:textAlignment w:val="auto"/>
                        <w:outlineLvl w:val="9"/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color w:val="404040" w:themeColor="text1" w:themeTint="BF"/>
                          <w:sz w:val="22"/>
                          <w:szCs w:val="22"/>
                          <w:lang w:val="en-US" w:eastAsia="zh-CN"/>
                        </w:rPr>
                        <w:t>地    址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eastAsia="zh-CN"/>
                        </w:rPr>
                        <w:t>：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</w:rPr>
                        <w:t xml:space="preserve">北京市朝阳区                 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color w:val="404040" w:themeColor="text1" w:themeTint="BF"/>
                          <w:sz w:val="22"/>
                          <w:szCs w:val="22"/>
                          <w:lang w:eastAsia="zh-CN"/>
                        </w:rPr>
                        <w:t>邮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color w:val="404040" w:themeColor="text1" w:themeTint="BF"/>
                          <w:sz w:val="22"/>
                          <w:szCs w:val="22"/>
                          <w:lang w:val="en-US" w:eastAsia="zh-CN"/>
                        </w:rPr>
                        <w:t xml:space="preserve">    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color w:val="404040" w:themeColor="text1" w:themeTint="BF"/>
                          <w:sz w:val="22"/>
                          <w:szCs w:val="22"/>
                          <w:lang w:eastAsia="zh-CN"/>
                        </w:rPr>
                        <w:t>箱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</w:rPr>
                        <w:t>：</w:t>
                      </w:r>
                      <w:hyperlink r:id="rId6" w:history="1">
                        <w:r>
                          <w:rPr>
                            <w:rFonts w:ascii="汉仪旗黑-55简" w:eastAsia="汉仪旗黑-55简" w:hAnsi="汉仪旗黑-55简" w:cs="汉仪旗黑-55简" w:hint="eastAsia"/>
                            <w:b w:val="0"/>
                            <w:bCs w:val="0"/>
                            <w:color w:val="404040" w:themeColor="text1" w:themeTint="BF"/>
                            <w:sz w:val="22"/>
                            <w:szCs w:val="22"/>
                            <w:u w:val="none"/>
                            <w:lang w:val="en-US" w:eastAsia="zh-CN"/>
                          </w:rPr>
                          <w:t>jianlimoban-ziyuan.com</w:t>
                        </w:r>
                      </w:hyperlink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</w:rPr>
                        <w:t xml:space="preserve">     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12" w:lineRule="auto"/>
                        <w:ind w:left="0" w:firstLine="0" w:leftChars="0" w:firstLineChars="0"/>
                        <w:jc w:val="left"/>
                        <w:textAlignment w:val="auto"/>
                        <w:outlineLvl w:val="9"/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</w:rPr>
                        <w:t xml:space="preserve">       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12" w:lineRule="auto"/>
                        <w:ind w:firstLine="220" w:firstLineChars="100"/>
                        <w:jc w:val="left"/>
                        <w:textAlignment w:val="auto"/>
                        <w:outlineLvl w:val="9"/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</w:rPr>
                        <w:t xml:space="preserve"> 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12" w:lineRule="auto"/>
                        <w:ind w:firstLine="220" w:firstLineChars="100"/>
                        <w:jc w:val="left"/>
                        <w:textAlignment w:val="auto"/>
                        <w:outlineLvl w:val="9"/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</w:rPr>
                        <w:t xml:space="preserve">       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12" w:lineRule="auto"/>
                        <w:ind w:firstLine="220" w:firstLineChars="100"/>
                        <w:jc w:val="left"/>
                        <w:textAlignment w:val="auto"/>
                        <w:outlineLvl w:val="9"/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eastAsia="zh-CN"/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eastAsia="zh-CN"/>
                        </w:rPr>
                        <w:t>现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eastAsia="zh-CN"/>
                        </w:rPr>
                        <w:t>住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eastAsia="zh-CN"/>
                        </w:rPr>
                        <w:t>址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</w:rPr>
                        <w:t>：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eastAsia="zh-CN"/>
                        </w:rPr>
                        <w:t>广东广州市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12" w:lineRule="auto"/>
                        <w:jc w:val="left"/>
                        <w:textAlignment w:val="auto"/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12" w:lineRule="auto"/>
                        <w:jc w:val="left"/>
                        <w:textAlignment w:val="auto"/>
                        <w:rPr>
                          <w:rFonts w:ascii="汉仪旗黑-55简" w:eastAsia="汉仪旗黑-55简" w:hAnsi="汉仪旗黑-55简" w:cs="汉仪旗黑-55简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-6518910</wp:posOffset>
                </wp:positionH>
                <wp:positionV relativeFrom="paragraph">
                  <wp:posOffset>4258945</wp:posOffset>
                </wp:positionV>
                <wp:extent cx="10700385" cy="300990"/>
                <wp:effectExtent l="0" t="0" r="3810" b="5715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5400000">
                          <a:off x="1496695" y="671195"/>
                          <a:ext cx="10700385" cy="300990"/>
                        </a:xfrm>
                        <a:prstGeom prst="rect">
                          <a:avLst/>
                        </a:prstGeom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8" style="width:842.55pt;height:23.7pt;margin-top:335.35pt;margin-left:-513.3pt;mso-height-relative:page;mso-width-relative:page;position:absolute;rotation:90;v-text-anchor:middle;z-index:251659264" coordsize="21600,21600" filled="t" fillcolor="#6076b4" stroked="f" strokeweight="1pt">
                <o:lock v:ext="edit" aspectratio="f"/>
              </v:rect>
            </w:pict>
          </mc:Fallback>
        </mc:AlternateContent>
      </w:r>
      <w:r>
        <w:rPr>
          <w:sz w:val="22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-1194435</wp:posOffset>
                </wp:positionH>
                <wp:positionV relativeFrom="paragraph">
                  <wp:posOffset>-575310</wp:posOffset>
                </wp:positionV>
                <wp:extent cx="7641590" cy="471170"/>
                <wp:effectExtent l="17145" t="17145" r="18415" b="26035"/>
                <wp:wrapNone/>
                <wp:docPr id="29" name="自选图形 2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641590" cy="47117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34925">
                          <a:solidFill>
                            <a:schemeClr val="bg1"/>
                          </a:solidFill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自选图形 23" o:spid="_x0000_s1029" style="width:601.7pt;height:37.1pt;margin-top:-45.3pt;margin-left:-94.05pt;mso-height-relative:page;mso-width-relative:page;position:absolute;z-index:251661312" coordsize="21600,21600" filled="t" fillcolor="#6076b4" stroked="t" strokecolor="white" strokeweight="2.75pt">
                <v:stroke joinstyle="round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828675</wp:posOffset>
                </wp:positionH>
                <wp:positionV relativeFrom="paragraph">
                  <wp:posOffset>-428625</wp:posOffset>
                </wp:positionV>
                <wp:extent cx="1887220" cy="308610"/>
                <wp:effectExtent l="0" t="0" r="0" b="0"/>
                <wp:wrapNone/>
                <wp:docPr id="4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887220" cy="308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jc w:val="left"/>
                              <w:textAlignment w:val="auto"/>
                              <w:outlineLvl w:val="9"/>
                              <w:rPr>
                                <w:rFonts w:ascii="汉仪旗黑-55简" w:eastAsia="汉仪旗黑-55简" w:hAnsi="汉仪旗黑-55简" w:cs="汉仪旗黑-55简" w:hint="default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求职意向：JAVA工程师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8" o:spid="_x0000_s1030" type="#_x0000_t202" style="width:148.6pt;height:24.3pt;margin-top:-33.75pt;margin-left:65.25pt;mso-height-relative:page;mso-width-relative:page;position:absolute;z-index:251703296" coordsize="21600,21600" filled="f" stroked="f" strokeweight="0.5pt">
                <o:lock v:ext="edit" aspectratio="f"/>
                <v:textbox>
                  <w:txbxContent>
                    <w:p w14:paraId="2D6AA6DC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jc w:val="left"/>
                        <w:textAlignment w:val="auto"/>
                        <w:outlineLvl w:val="9"/>
                        <w:rPr>
                          <w:rFonts w:ascii="汉仪旗黑-55简" w:eastAsia="汉仪旗黑-55简" w:hAnsi="汉仪旗黑-55简" w:cs="汉仪旗黑-55简" w:hint="default"/>
                          <w:b/>
                          <w:bCs/>
                          <w:color w:val="FFFFFF" w:themeColor="background1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求职意向：JAVA工程师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-664845</wp:posOffset>
                </wp:positionH>
                <wp:positionV relativeFrom="paragraph">
                  <wp:posOffset>-565785</wp:posOffset>
                </wp:positionV>
                <wp:extent cx="1139190" cy="452755"/>
                <wp:effectExtent l="0" t="0" r="0" b="0"/>
                <wp:wrapNone/>
                <wp:docPr id="6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139190" cy="452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jc w:val="left"/>
                              <w:textAlignment w:val="auto"/>
                              <w:outlineLvl w:val="9"/>
                              <w:rPr>
                                <w:rFonts w:ascii="汉仪旗黑-55简" w:eastAsia="汉仪旗黑-55简" w:hAnsi="汉仪旗黑-55简" w:cs="汉仪旗黑-55简" w:hint="default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5" o:spid="_x0000_s1031" type="#_x0000_t202" style="width:89.7pt;height:35.65pt;margin-top:-44.55pt;margin-left:-52.35pt;mso-height-relative:page;mso-width-relative:page;position:absolute;z-index:251701248" coordsize="21600,21600" filled="f" stroked="f" strokeweight="0.5pt">
                <o:lock v:ext="edit" aspectratio="f"/>
                <v:textbox>
                  <w:txbxContent>
                    <w:p w14:paraId="4D02210D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jc w:val="left"/>
                        <w:textAlignment w:val="auto"/>
                        <w:outlineLvl w:val="9"/>
                        <w:rPr>
                          <w:rFonts w:ascii="汉仪旗黑-55简" w:eastAsia="汉仪旗黑-55简" w:hAnsi="汉仪旗黑-55简" w:cs="汉仪旗黑-55简" w:hint="default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XXX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 w:val="22"/>
          <w:szCs w:val="24"/>
        </w:rPr>
        <w:t xml:space="preserve"> </w:t>
      </w:r>
    </w:p>
    <w:p w14:paraId="59738FD7">
      <w:pPr>
        <w:ind w:left="-2" w:hanging="1038" w:leftChars="-495" w:hangingChars="472"/>
        <w:rPr>
          <w:rFonts w:hint="eastAsia"/>
          <w:sz w:val="22"/>
          <w:szCs w:val="24"/>
          <w:lang w:eastAsia="zh-CN"/>
        </w:rPr>
      </w:pPr>
      <w:r>
        <w:rPr>
          <w:sz w:val="22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-521970</wp:posOffset>
                </wp:positionH>
                <wp:positionV relativeFrom="paragraph">
                  <wp:posOffset>7908290</wp:posOffset>
                </wp:positionV>
                <wp:extent cx="175260" cy="148590"/>
                <wp:effectExtent l="0" t="0" r="15240" b="3810"/>
                <wp:wrapNone/>
                <wp:docPr id="75" name="skills_15418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75260" cy="148590"/>
                        </a:xfrm>
                        <a:custGeom>
                          <a:avLst/>
                          <a:gdLst>
                            <a:gd name="connsiteX0" fmla="*/ 254801 w 606768"/>
                            <a:gd name="connsiteY0" fmla="*/ 394814 h 503202"/>
                            <a:gd name="connsiteX1" fmla="*/ 567661 w 606768"/>
                            <a:gd name="connsiteY1" fmla="*/ 394814 h 503202"/>
                            <a:gd name="connsiteX2" fmla="*/ 606768 w 606768"/>
                            <a:gd name="connsiteY2" fmla="*/ 433872 h 503202"/>
                            <a:gd name="connsiteX3" fmla="*/ 567661 w 606768"/>
                            <a:gd name="connsiteY3" fmla="*/ 472930 h 503202"/>
                            <a:gd name="connsiteX4" fmla="*/ 254801 w 606768"/>
                            <a:gd name="connsiteY4" fmla="*/ 472930 h 503202"/>
                            <a:gd name="connsiteX5" fmla="*/ 215694 w 606768"/>
                            <a:gd name="connsiteY5" fmla="*/ 433872 h 503202"/>
                            <a:gd name="connsiteX6" fmla="*/ 254801 w 606768"/>
                            <a:gd name="connsiteY6" fmla="*/ 394814 h 503202"/>
                            <a:gd name="connsiteX7" fmla="*/ 71952 w 606768"/>
                            <a:gd name="connsiteY7" fmla="*/ 364541 h 503202"/>
                            <a:gd name="connsiteX8" fmla="*/ 89549 w 606768"/>
                            <a:gd name="connsiteY8" fmla="*/ 375282 h 503202"/>
                            <a:gd name="connsiteX9" fmla="*/ 101084 w 606768"/>
                            <a:gd name="connsiteY9" fmla="*/ 398913 h 503202"/>
                            <a:gd name="connsiteX10" fmla="*/ 127087 w 606768"/>
                            <a:gd name="connsiteY10" fmla="*/ 402624 h 503202"/>
                            <a:gd name="connsiteX11" fmla="*/ 142924 w 606768"/>
                            <a:gd name="connsiteY11" fmla="*/ 415904 h 503202"/>
                            <a:gd name="connsiteX12" fmla="*/ 138036 w 606768"/>
                            <a:gd name="connsiteY12" fmla="*/ 436020 h 503202"/>
                            <a:gd name="connsiteX13" fmla="*/ 119071 w 606768"/>
                            <a:gd name="connsiteY13" fmla="*/ 454378 h 503202"/>
                            <a:gd name="connsiteX14" fmla="*/ 123373 w 606768"/>
                            <a:gd name="connsiteY14" fmla="*/ 478790 h 503202"/>
                            <a:gd name="connsiteX15" fmla="*/ 123959 w 606768"/>
                            <a:gd name="connsiteY15" fmla="*/ 483672 h 503202"/>
                            <a:gd name="connsiteX16" fmla="*/ 104408 w 606768"/>
                            <a:gd name="connsiteY16" fmla="*/ 503202 h 503202"/>
                            <a:gd name="connsiteX17" fmla="*/ 95219 w 606768"/>
                            <a:gd name="connsiteY17" fmla="*/ 500858 h 503202"/>
                            <a:gd name="connsiteX18" fmla="*/ 71952 w 606768"/>
                            <a:gd name="connsiteY18" fmla="*/ 488555 h 503202"/>
                            <a:gd name="connsiteX19" fmla="*/ 48686 w 606768"/>
                            <a:gd name="connsiteY19" fmla="*/ 500858 h 503202"/>
                            <a:gd name="connsiteX20" fmla="*/ 39497 w 606768"/>
                            <a:gd name="connsiteY20" fmla="*/ 503202 h 503202"/>
                            <a:gd name="connsiteX21" fmla="*/ 28158 w 606768"/>
                            <a:gd name="connsiteY21" fmla="*/ 499296 h 503202"/>
                            <a:gd name="connsiteX22" fmla="*/ 20337 w 606768"/>
                            <a:gd name="connsiteY22" fmla="*/ 480352 h 503202"/>
                            <a:gd name="connsiteX23" fmla="*/ 24834 w 606768"/>
                            <a:gd name="connsiteY23" fmla="*/ 454378 h 503202"/>
                            <a:gd name="connsiteX24" fmla="*/ 5869 w 606768"/>
                            <a:gd name="connsiteY24" fmla="*/ 436020 h 503202"/>
                            <a:gd name="connsiteX25" fmla="*/ 981 w 606768"/>
                            <a:gd name="connsiteY25" fmla="*/ 415904 h 503202"/>
                            <a:gd name="connsiteX26" fmla="*/ 16818 w 606768"/>
                            <a:gd name="connsiteY26" fmla="*/ 402624 h 503202"/>
                            <a:gd name="connsiteX27" fmla="*/ 42821 w 606768"/>
                            <a:gd name="connsiteY27" fmla="*/ 398913 h 503202"/>
                            <a:gd name="connsiteX28" fmla="*/ 54356 w 606768"/>
                            <a:gd name="connsiteY28" fmla="*/ 375282 h 503202"/>
                            <a:gd name="connsiteX29" fmla="*/ 71952 w 606768"/>
                            <a:gd name="connsiteY29" fmla="*/ 364541 h 503202"/>
                            <a:gd name="connsiteX30" fmla="*/ 254801 w 606768"/>
                            <a:gd name="connsiteY30" fmla="*/ 212402 h 503202"/>
                            <a:gd name="connsiteX31" fmla="*/ 567661 w 606768"/>
                            <a:gd name="connsiteY31" fmla="*/ 212402 h 503202"/>
                            <a:gd name="connsiteX32" fmla="*/ 606768 w 606768"/>
                            <a:gd name="connsiteY32" fmla="*/ 251460 h 503202"/>
                            <a:gd name="connsiteX33" fmla="*/ 567661 w 606768"/>
                            <a:gd name="connsiteY33" fmla="*/ 290518 h 503202"/>
                            <a:gd name="connsiteX34" fmla="*/ 254801 w 606768"/>
                            <a:gd name="connsiteY34" fmla="*/ 290518 h 503202"/>
                            <a:gd name="connsiteX35" fmla="*/ 215694 w 606768"/>
                            <a:gd name="connsiteY35" fmla="*/ 251460 h 503202"/>
                            <a:gd name="connsiteX36" fmla="*/ 254801 w 606768"/>
                            <a:gd name="connsiteY36" fmla="*/ 212402 h 503202"/>
                            <a:gd name="connsiteX37" fmla="*/ 71952 w 606768"/>
                            <a:gd name="connsiteY37" fmla="*/ 182200 h 503202"/>
                            <a:gd name="connsiteX38" fmla="*/ 89549 w 606768"/>
                            <a:gd name="connsiteY38" fmla="*/ 193131 h 503202"/>
                            <a:gd name="connsiteX39" fmla="*/ 101084 w 606768"/>
                            <a:gd name="connsiteY39" fmla="*/ 216750 h 503202"/>
                            <a:gd name="connsiteX40" fmla="*/ 127087 w 606768"/>
                            <a:gd name="connsiteY40" fmla="*/ 220459 h 503202"/>
                            <a:gd name="connsiteX41" fmla="*/ 142924 w 606768"/>
                            <a:gd name="connsiteY41" fmla="*/ 233732 h 503202"/>
                            <a:gd name="connsiteX42" fmla="*/ 138036 w 606768"/>
                            <a:gd name="connsiteY42" fmla="*/ 253837 h 503202"/>
                            <a:gd name="connsiteX43" fmla="*/ 119071 w 606768"/>
                            <a:gd name="connsiteY43" fmla="*/ 272186 h 503202"/>
                            <a:gd name="connsiteX44" fmla="*/ 123373 w 606768"/>
                            <a:gd name="connsiteY44" fmla="*/ 296586 h 503202"/>
                            <a:gd name="connsiteX45" fmla="*/ 123959 w 606768"/>
                            <a:gd name="connsiteY45" fmla="*/ 301270 h 503202"/>
                            <a:gd name="connsiteX46" fmla="*/ 104408 w 606768"/>
                            <a:gd name="connsiteY46" fmla="*/ 320790 h 503202"/>
                            <a:gd name="connsiteX47" fmla="*/ 95219 w 606768"/>
                            <a:gd name="connsiteY47" fmla="*/ 318643 h 503202"/>
                            <a:gd name="connsiteX48" fmla="*/ 71952 w 606768"/>
                            <a:gd name="connsiteY48" fmla="*/ 306345 h 503202"/>
                            <a:gd name="connsiteX49" fmla="*/ 48686 w 606768"/>
                            <a:gd name="connsiteY49" fmla="*/ 318643 h 503202"/>
                            <a:gd name="connsiteX50" fmla="*/ 39497 w 606768"/>
                            <a:gd name="connsiteY50" fmla="*/ 320790 h 503202"/>
                            <a:gd name="connsiteX51" fmla="*/ 28158 w 606768"/>
                            <a:gd name="connsiteY51" fmla="*/ 317081 h 503202"/>
                            <a:gd name="connsiteX52" fmla="*/ 20337 w 606768"/>
                            <a:gd name="connsiteY52" fmla="*/ 297952 h 503202"/>
                            <a:gd name="connsiteX53" fmla="*/ 24834 w 606768"/>
                            <a:gd name="connsiteY53" fmla="*/ 272186 h 503202"/>
                            <a:gd name="connsiteX54" fmla="*/ 5869 w 606768"/>
                            <a:gd name="connsiteY54" fmla="*/ 253837 h 503202"/>
                            <a:gd name="connsiteX55" fmla="*/ 981 w 606768"/>
                            <a:gd name="connsiteY55" fmla="*/ 233732 h 503202"/>
                            <a:gd name="connsiteX56" fmla="*/ 16818 w 606768"/>
                            <a:gd name="connsiteY56" fmla="*/ 220459 h 503202"/>
                            <a:gd name="connsiteX57" fmla="*/ 42821 w 606768"/>
                            <a:gd name="connsiteY57" fmla="*/ 216750 h 503202"/>
                            <a:gd name="connsiteX58" fmla="*/ 54356 w 606768"/>
                            <a:gd name="connsiteY58" fmla="*/ 193131 h 503202"/>
                            <a:gd name="connsiteX59" fmla="*/ 71952 w 606768"/>
                            <a:gd name="connsiteY59" fmla="*/ 182200 h 503202"/>
                            <a:gd name="connsiteX60" fmla="*/ 254801 w 606768"/>
                            <a:gd name="connsiteY60" fmla="*/ 30273 h 503202"/>
                            <a:gd name="connsiteX61" fmla="*/ 567661 w 606768"/>
                            <a:gd name="connsiteY61" fmla="*/ 30273 h 503202"/>
                            <a:gd name="connsiteX62" fmla="*/ 606768 w 606768"/>
                            <a:gd name="connsiteY62" fmla="*/ 69331 h 503202"/>
                            <a:gd name="connsiteX63" fmla="*/ 567661 w 606768"/>
                            <a:gd name="connsiteY63" fmla="*/ 108389 h 503202"/>
                            <a:gd name="connsiteX64" fmla="*/ 254801 w 606768"/>
                            <a:gd name="connsiteY64" fmla="*/ 108389 h 503202"/>
                            <a:gd name="connsiteX65" fmla="*/ 215694 w 606768"/>
                            <a:gd name="connsiteY65" fmla="*/ 69331 h 503202"/>
                            <a:gd name="connsiteX66" fmla="*/ 254801 w 606768"/>
                            <a:gd name="connsiteY66" fmla="*/ 30273 h 503202"/>
                            <a:gd name="connsiteX67" fmla="*/ 71952 w 606768"/>
                            <a:gd name="connsiteY67" fmla="*/ 0 h 503202"/>
                            <a:gd name="connsiteX68" fmla="*/ 89549 w 606768"/>
                            <a:gd name="connsiteY68" fmla="*/ 10931 h 503202"/>
                            <a:gd name="connsiteX69" fmla="*/ 101084 w 606768"/>
                            <a:gd name="connsiteY69" fmla="*/ 34355 h 503202"/>
                            <a:gd name="connsiteX70" fmla="*/ 127087 w 606768"/>
                            <a:gd name="connsiteY70" fmla="*/ 38259 h 503202"/>
                            <a:gd name="connsiteX71" fmla="*/ 142924 w 606768"/>
                            <a:gd name="connsiteY71" fmla="*/ 51532 h 503202"/>
                            <a:gd name="connsiteX72" fmla="*/ 138036 w 606768"/>
                            <a:gd name="connsiteY72" fmla="*/ 71442 h 503202"/>
                            <a:gd name="connsiteX73" fmla="*/ 119071 w 606768"/>
                            <a:gd name="connsiteY73" fmla="*/ 89791 h 503202"/>
                            <a:gd name="connsiteX74" fmla="*/ 123373 w 606768"/>
                            <a:gd name="connsiteY74" fmla="*/ 114386 h 503202"/>
                            <a:gd name="connsiteX75" fmla="*/ 123959 w 606768"/>
                            <a:gd name="connsiteY75" fmla="*/ 119070 h 503202"/>
                            <a:gd name="connsiteX76" fmla="*/ 104408 w 606768"/>
                            <a:gd name="connsiteY76" fmla="*/ 138590 h 503202"/>
                            <a:gd name="connsiteX77" fmla="*/ 95219 w 606768"/>
                            <a:gd name="connsiteY77" fmla="*/ 136248 h 503202"/>
                            <a:gd name="connsiteX78" fmla="*/ 71952 w 606768"/>
                            <a:gd name="connsiteY78" fmla="*/ 124145 h 503202"/>
                            <a:gd name="connsiteX79" fmla="*/ 48686 w 606768"/>
                            <a:gd name="connsiteY79" fmla="*/ 136248 h 503202"/>
                            <a:gd name="connsiteX80" fmla="*/ 39497 w 606768"/>
                            <a:gd name="connsiteY80" fmla="*/ 138590 h 503202"/>
                            <a:gd name="connsiteX81" fmla="*/ 28158 w 606768"/>
                            <a:gd name="connsiteY81" fmla="*/ 134881 h 503202"/>
                            <a:gd name="connsiteX82" fmla="*/ 20337 w 606768"/>
                            <a:gd name="connsiteY82" fmla="*/ 115752 h 503202"/>
                            <a:gd name="connsiteX83" fmla="*/ 24834 w 606768"/>
                            <a:gd name="connsiteY83" fmla="*/ 89791 h 503202"/>
                            <a:gd name="connsiteX84" fmla="*/ 5869 w 606768"/>
                            <a:gd name="connsiteY84" fmla="*/ 71442 h 503202"/>
                            <a:gd name="connsiteX85" fmla="*/ 981 w 606768"/>
                            <a:gd name="connsiteY85" fmla="*/ 51532 h 503202"/>
                            <a:gd name="connsiteX86" fmla="*/ 16818 w 606768"/>
                            <a:gd name="connsiteY86" fmla="*/ 38259 h 503202"/>
                            <a:gd name="connsiteX87" fmla="*/ 42821 w 606768"/>
                            <a:gd name="connsiteY87" fmla="*/ 34355 h 503202"/>
                            <a:gd name="connsiteX88" fmla="*/ 54356 w 606768"/>
                            <a:gd name="connsiteY88" fmla="*/ 10931 h 503202"/>
                            <a:gd name="connsiteX89" fmla="*/ 71952 w 606768"/>
                            <a:gd name="connsiteY89" fmla="*/ 0 h 503202"/>
                          </a:gdLst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</a:cxnLst>
                          <a:rect l="l" t="t" r="r" b="b"/>
                          <a:pathLst>
                            <a:path fill="norm" h="503202" w="606768" stroke="1">
                              <a:moveTo>
                                <a:pt x="254801" y="394814"/>
                              </a:moveTo>
                              <a:lnTo>
                                <a:pt x="567661" y="394814"/>
                              </a:lnTo>
                              <a:cubicBezTo>
                                <a:pt x="589170" y="394814"/>
                                <a:pt x="606768" y="412195"/>
                                <a:pt x="606768" y="433872"/>
                              </a:cubicBezTo>
                              <a:cubicBezTo>
                                <a:pt x="606768" y="455354"/>
                                <a:pt x="589170" y="472930"/>
                                <a:pt x="567661" y="472930"/>
                              </a:cubicBezTo>
                              <a:lnTo>
                                <a:pt x="254801" y="472930"/>
                              </a:lnTo>
                              <a:cubicBezTo>
                                <a:pt x="233097" y="472930"/>
                                <a:pt x="215694" y="455354"/>
                                <a:pt x="215694" y="433872"/>
                              </a:cubicBezTo>
                              <a:cubicBezTo>
                                <a:pt x="215694" y="412195"/>
                                <a:pt x="233097" y="394814"/>
                                <a:pt x="254801" y="394814"/>
                              </a:cubicBezTo>
                              <a:close/>
                              <a:moveTo>
                                <a:pt x="71952" y="364541"/>
                              </a:moveTo>
                              <a:cubicBezTo>
                                <a:pt x="79382" y="364541"/>
                                <a:pt x="86225" y="368642"/>
                                <a:pt x="89549" y="375282"/>
                              </a:cubicBezTo>
                              <a:lnTo>
                                <a:pt x="101084" y="398913"/>
                              </a:lnTo>
                              <a:lnTo>
                                <a:pt x="127087" y="402624"/>
                              </a:lnTo>
                              <a:cubicBezTo>
                                <a:pt x="134517" y="403796"/>
                                <a:pt x="140578" y="408873"/>
                                <a:pt x="142924" y="415904"/>
                              </a:cubicBezTo>
                              <a:cubicBezTo>
                                <a:pt x="145270" y="423130"/>
                                <a:pt x="143315" y="430747"/>
                                <a:pt x="138036" y="436020"/>
                              </a:cubicBezTo>
                              <a:lnTo>
                                <a:pt x="119071" y="454378"/>
                              </a:lnTo>
                              <a:lnTo>
                                <a:pt x="123373" y="478790"/>
                              </a:lnTo>
                              <a:cubicBezTo>
                                <a:pt x="123764" y="480352"/>
                                <a:pt x="123959" y="481915"/>
                                <a:pt x="123959" y="483672"/>
                              </a:cubicBezTo>
                              <a:cubicBezTo>
                                <a:pt x="123959" y="494414"/>
                                <a:pt x="115161" y="503007"/>
                                <a:pt x="104408" y="503202"/>
                              </a:cubicBezTo>
                              <a:cubicBezTo>
                                <a:pt x="101280" y="503202"/>
                                <a:pt x="98151" y="502421"/>
                                <a:pt x="95219" y="500858"/>
                              </a:cubicBezTo>
                              <a:lnTo>
                                <a:pt x="71952" y="488555"/>
                              </a:lnTo>
                              <a:lnTo>
                                <a:pt x="48686" y="500858"/>
                              </a:lnTo>
                              <a:cubicBezTo>
                                <a:pt x="45754" y="502421"/>
                                <a:pt x="42626" y="503202"/>
                                <a:pt x="39497" y="503202"/>
                              </a:cubicBezTo>
                              <a:cubicBezTo>
                                <a:pt x="35587" y="503202"/>
                                <a:pt x="31481" y="501835"/>
                                <a:pt x="28158" y="499296"/>
                              </a:cubicBezTo>
                              <a:cubicBezTo>
                                <a:pt x="22097" y="495000"/>
                                <a:pt x="18968" y="487578"/>
                                <a:pt x="20337" y="480352"/>
                              </a:cubicBezTo>
                              <a:lnTo>
                                <a:pt x="24834" y="454378"/>
                              </a:lnTo>
                              <a:lnTo>
                                <a:pt x="5869" y="436020"/>
                              </a:lnTo>
                              <a:cubicBezTo>
                                <a:pt x="590" y="430747"/>
                                <a:pt x="-1365" y="423130"/>
                                <a:pt x="981" y="415904"/>
                              </a:cubicBezTo>
                              <a:cubicBezTo>
                                <a:pt x="3327" y="408873"/>
                                <a:pt x="9388" y="403796"/>
                                <a:pt x="16818" y="402624"/>
                              </a:cubicBezTo>
                              <a:lnTo>
                                <a:pt x="42821" y="398913"/>
                              </a:lnTo>
                              <a:lnTo>
                                <a:pt x="54356" y="375282"/>
                              </a:lnTo>
                              <a:cubicBezTo>
                                <a:pt x="57680" y="368642"/>
                                <a:pt x="64523" y="364541"/>
                                <a:pt x="71952" y="364541"/>
                              </a:cubicBezTo>
                              <a:close/>
                              <a:moveTo>
                                <a:pt x="254801" y="212402"/>
                              </a:moveTo>
                              <a:lnTo>
                                <a:pt x="567661" y="212402"/>
                              </a:lnTo>
                              <a:cubicBezTo>
                                <a:pt x="589170" y="212402"/>
                                <a:pt x="606768" y="229978"/>
                                <a:pt x="606768" y="251460"/>
                              </a:cubicBezTo>
                              <a:cubicBezTo>
                                <a:pt x="606768" y="273137"/>
                                <a:pt x="589170" y="290518"/>
                                <a:pt x="567661" y="290518"/>
                              </a:cubicBezTo>
                              <a:lnTo>
                                <a:pt x="254801" y="290518"/>
                              </a:lnTo>
                              <a:cubicBezTo>
                                <a:pt x="233097" y="290518"/>
                                <a:pt x="215694" y="273137"/>
                                <a:pt x="215694" y="251460"/>
                              </a:cubicBezTo>
                              <a:cubicBezTo>
                                <a:pt x="215694" y="229978"/>
                                <a:pt x="233097" y="212402"/>
                                <a:pt x="254801" y="212402"/>
                              </a:cubicBezTo>
                              <a:close/>
                              <a:moveTo>
                                <a:pt x="71952" y="182200"/>
                              </a:moveTo>
                              <a:cubicBezTo>
                                <a:pt x="79382" y="182200"/>
                                <a:pt x="86225" y="186494"/>
                                <a:pt x="89549" y="193131"/>
                              </a:cubicBezTo>
                              <a:lnTo>
                                <a:pt x="101084" y="216750"/>
                              </a:lnTo>
                              <a:lnTo>
                                <a:pt x="127087" y="220459"/>
                              </a:lnTo>
                              <a:cubicBezTo>
                                <a:pt x="134517" y="221630"/>
                                <a:pt x="140578" y="226705"/>
                                <a:pt x="142924" y="233732"/>
                              </a:cubicBezTo>
                              <a:cubicBezTo>
                                <a:pt x="145270" y="240759"/>
                                <a:pt x="143315" y="248567"/>
                                <a:pt x="138036" y="253837"/>
                              </a:cubicBezTo>
                              <a:lnTo>
                                <a:pt x="119071" y="272186"/>
                              </a:lnTo>
                              <a:lnTo>
                                <a:pt x="123373" y="296586"/>
                              </a:lnTo>
                              <a:cubicBezTo>
                                <a:pt x="123764" y="298147"/>
                                <a:pt x="123959" y="299709"/>
                                <a:pt x="123959" y="301270"/>
                              </a:cubicBezTo>
                              <a:cubicBezTo>
                                <a:pt x="123959" y="312006"/>
                                <a:pt x="115161" y="320790"/>
                                <a:pt x="104408" y="320790"/>
                              </a:cubicBezTo>
                              <a:cubicBezTo>
                                <a:pt x="101280" y="320790"/>
                                <a:pt x="98151" y="320009"/>
                                <a:pt x="95219" y="318643"/>
                              </a:cubicBezTo>
                              <a:lnTo>
                                <a:pt x="71952" y="306345"/>
                              </a:lnTo>
                              <a:lnTo>
                                <a:pt x="48686" y="318643"/>
                              </a:lnTo>
                              <a:cubicBezTo>
                                <a:pt x="45754" y="320009"/>
                                <a:pt x="42626" y="320790"/>
                                <a:pt x="39497" y="320790"/>
                              </a:cubicBezTo>
                              <a:cubicBezTo>
                                <a:pt x="35587" y="320790"/>
                                <a:pt x="31481" y="319619"/>
                                <a:pt x="28158" y="317081"/>
                              </a:cubicBezTo>
                              <a:cubicBezTo>
                                <a:pt x="22097" y="312787"/>
                                <a:pt x="18968" y="305369"/>
                                <a:pt x="20337" y="297952"/>
                              </a:cubicBezTo>
                              <a:lnTo>
                                <a:pt x="24834" y="272186"/>
                              </a:lnTo>
                              <a:lnTo>
                                <a:pt x="5869" y="253837"/>
                              </a:lnTo>
                              <a:cubicBezTo>
                                <a:pt x="590" y="248567"/>
                                <a:pt x="-1365" y="240759"/>
                                <a:pt x="981" y="233732"/>
                              </a:cubicBezTo>
                              <a:cubicBezTo>
                                <a:pt x="3327" y="226705"/>
                                <a:pt x="9388" y="221630"/>
                                <a:pt x="16818" y="220459"/>
                              </a:cubicBezTo>
                              <a:lnTo>
                                <a:pt x="42821" y="216750"/>
                              </a:lnTo>
                              <a:lnTo>
                                <a:pt x="54356" y="193131"/>
                              </a:lnTo>
                              <a:cubicBezTo>
                                <a:pt x="57680" y="186494"/>
                                <a:pt x="64523" y="182200"/>
                                <a:pt x="71952" y="182200"/>
                              </a:cubicBezTo>
                              <a:close/>
                              <a:moveTo>
                                <a:pt x="254801" y="30273"/>
                              </a:moveTo>
                              <a:lnTo>
                                <a:pt x="567661" y="30273"/>
                              </a:lnTo>
                              <a:cubicBezTo>
                                <a:pt x="589170" y="30273"/>
                                <a:pt x="606768" y="47654"/>
                                <a:pt x="606768" y="69331"/>
                              </a:cubicBezTo>
                              <a:cubicBezTo>
                                <a:pt x="606768" y="90813"/>
                                <a:pt x="589170" y="108389"/>
                                <a:pt x="567661" y="108389"/>
                              </a:cubicBezTo>
                              <a:lnTo>
                                <a:pt x="254801" y="108389"/>
                              </a:lnTo>
                              <a:cubicBezTo>
                                <a:pt x="233097" y="108389"/>
                                <a:pt x="215694" y="90813"/>
                                <a:pt x="215694" y="69331"/>
                              </a:cubicBezTo>
                              <a:cubicBezTo>
                                <a:pt x="215694" y="47654"/>
                                <a:pt x="233097" y="30273"/>
                                <a:pt x="254801" y="30273"/>
                              </a:cubicBezTo>
                              <a:close/>
                              <a:moveTo>
                                <a:pt x="71952" y="0"/>
                              </a:moveTo>
                              <a:cubicBezTo>
                                <a:pt x="79382" y="0"/>
                                <a:pt x="86225" y="4294"/>
                                <a:pt x="89549" y="10931"/>
                              </a:cubicBezTo>
                              <a:lnTo>
                                <a:pt x="101084" y="34355"/>
                              </a:lnTo>
                              <a:lnTo>
                                <a:pt x="127087" y="38259"/>
                              </a:lnTo>
                              <a:cubicBezTo>
                                <a:pt x="134517" y="39235"/>
                                <a:pt x="140578" y="44505"/>
                                <a:pt x="142924" y="51532"/>
                              </a:cubicBezTo>
                              <a:cubicBezTo>
                                <a:pt x="145270" y="58559"/>
                                <a:pt x="143315" y="66367"/>
                                <a:pt x="138036" y="71442"/>
                              </a:cubicBezTo>
                              <a:lnTo>
                                <a:pt x="119071" y="89791"/>
                              </a:lnTo>
                              <a:lnTo>
                                <a:pt x="123373" y="114386"/>
                              </a:lnTo>
                              <a:cubicBezTo>
                                <a:pt x="123764" y="115752"/>
                                <a:pt x="123959" y="117314"/>
                                <a:pt x="123959" y="119070"/>
                              </a:cubicBezTo>
                              <a:cubicBezTo>
                                <a:pt x="123959" y="129806"/>
                                <a:pt x="115161" y="138590"/>
                                <a:pt x="104408" y="138590"/>
                              </a:cubicBezTo>
                              <a:cubicBezTo>
                                <a:pt x="101280" y="138590"/>
                                <a:pt x="98151" y="137809"/>
                                <a:pt x="95219" y="136248"/>
                              </a:cubicBezTo>
                              <a:lnTo>
                                <a:pt x="71952" y="124145"/>
                              </a:lnTo>
                              <a:lnTo>
                                <a:pt x="48686" y="136248"/>
                              </a:lnTo>
                              <a:cubicBezTo>
                                <a:pt x="45754" y="137809"/>
                                <a:pt x="42626" y="138590"/>
                                <a:pt x="39497" y="138590"/>
                              </a:cubicBezTo>
                              <a:cubicBezTo>
                                <a:pt x="35587" y="138590"/>
                                <a:pt x="31481" y="137224"/>
                                <a:pt x="28158" y="134881"/>
                              </a:cubicBezTo>
                              <a:cubicBezTo>
                                <a:pt x="22097" y="130392"/>
                                <a:pt x="18968" y="122974"/>
                                <a:pt x="20337" y="115752"/>
                              </a:cubicBezTo>
                              <a:lnTo>
                                <a:pt x="24834" y="89791"/>
                              </a:lnTo>
                              <a:lnTo>
                                <a:pt x="5869" y="71442"/>
                              </a:lnTo>
                              <a:cubicBezTo>
                                <a:pt x="590" y="66367"/>
                                <a:pt x="-1365" y="58559"/>
                                <a:pt x="981" y="51532"/>
                              </a:cubicBezTo>
                              <a:cubicBezTo>
                                <a:pt x="3327" y="44505"/>
                                <a:pt x="9388" y="39235"/>
                                <a:pt x="16818" y="38259"/>
                              </a:cubicBezTo>
                              <a:lnTo>
                                <a:pt x="42821" y="34355"/>
                              </a:lnTo>
                              <a:lnTo>
                                <a:pt x="54356" y="10931"/>
                              </a:lnTo>
                              <a:cubicBezTo>
                                <a:pt x="57680" y="4294"/>
                                <a:pt x="64523" y="0"/>
                                <a:pt x="71952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skills_154185" o:spid="_x0000_s1032" style="width:13.8pt;height:11.7pt;margin-top:622.7pt;margin-left:-41.1pt;mso-height-relative:page;mso-width-relative:page;position:absolute;v-text-anchor:middle;z-index:251680768" coordsize="606768,503202" o:spt="100" adj="-11796480,,5400" path="m254801,394814l567661,394814c589170,394814,606768,412195,606768,433872c606768,455354,589170,472930,567661,472930l254801,472930c233097,472930,215694,455354,215694,433872c215694,412195,233097,394814,254801,394814xm71952,364541c79382,364541,86225,368642,89549,375282l101084,398913,127087,402624c134517,403796,140578,408873,142924,415904c145270,423130,143315,430747,138036,436020l119071,454378,123373,478790c123764,480352,123959,481915,123959,483672c123959,494414,115161,503007,104408,503202c101280,503202,98151,502421,95219,500858l71952,488555,48686,500858c45754,502421,42626,503202,39497,503202c35587,503202,31481,501835,28158,499296c22097,495000,18968,487578,20337,480352l24834,454378,5869,436020c590,430747,-1365,423130,981,415904c3327,408873,9388,403796,16818,402624l42821,398913,54356,375282c57680,368642,64523,364541,71952,364541xm254801,212402l567661,212402c589170,212402,606768,229978,606768,251460c606768,273137,589170,290518,567661,290518l254801,290518c233097,290518,215694,273137,215694,251460c215694,229978,233097,212402,254801,212402xm71952,182200c79382,182200,86225,186494,89549,193131l101084,216750,127087,220459c134517,221630,140578,226705,142924,233732c145270,240759,143315,248567,138036,253837l119071,272186,123373,296586c123764,298147,123959,299709,123959,301270c123959,312006,115161,320790,104408,320790c101280,320790,98151,320009,95219,318643l71952,306345,48686,318643c45754,320009,42626,320790,39497,320790c35587,320790,31481,319619,28158,317081c22097,312787,18968,305369,20337,297952l24834,272186,5869,253837c590,248567,-1365,240759,981,233732c3327,226705,9388,221630,16818,220459l42821,216750,54356,193131c57680,186494,64523,182200,71952,182200xm254801,30273l567661,30273c589170,30273,606768,47654,606768,69331c606768,90813,589170,108389,567661,108389l254801,108389c233097,108389,215694,90813,215694,69331c215694,47654,233097,30273,254801,30273xm71952,c79382,,86225,4294,89549,10931l101084,34355,127087,38259c134517,39235,140578,44505,142924,51532c145270,58559,143315,66367,138036,71442l119071,89791,123373,114386c123764,115752,123959,117314,123959,119070c123959,129806,115161,138590,104408,138590c101280,138590,98151,137809,95219,136248l71952,124145,48686,136248c45754,137809,42626,138590,39497,138590c35587,138590,31481,137224,28158,134881c22097,130392,18968,122974,20337,115752l24834,89791,5869,71442c590,66367,-1365,58559,981,51532c3327,44505,9388,39235,16818,38259l42821,34355,54356,10931c57680,4294,64523,,71952,xe" filled="t" fillcolor="#6076b4" stroked="f" strokeweight="2pt">
                <v:stroke joinstyle="miter"/>
                <v:path o:connecttype="custom" o:connectlocs="73597,116584;163964,116584;175260,128117;163964,139651;73597,139651;62301,128117;73597,116584;20782,107644;25865,110816;29197,117794;36708,118890;41282,122811;39870,128751;34392,134172;35635,141381;35804,142823;30157,148590;27503,147897;20782,144264;14062,147897;11408,148590;8133,147436;5874,141842;7173,134172;1695,128751;283,122811;4857,118890;12368,117794;15700,110816;20782,107644;73597,62719;163964,62719;175260,74253;163964,85786;73597,85786;62301,74253;73597,62719;20782,53801;25865,57029;29197,64003;36708,65099;41282,69018;39870,74955;34392,80373;35635,87578;35804,88961;30157,94725;27503,94091;20782,90460;14062,94091;11408,94725;8133,93630;5874,87981;7173,80373;1695,74955;283,69018;4857,65099;12368,64003;15700,57029;20782,53801;73597,8939;163964,8939;175260,20472;163964,32006;73597,32006;62301,20472;73597,8939;20782,0;25865,3227;29197,10144;36708,11297;41282,15216;39870,21096;34392,26514;35635,33776;35804,35160;30157,40924;27503,40232;20782,36658;14062,40232;11408,40924;8133,39828;5874,34180;7173,26514;1695,21096;283,15216;4857,11297;12368,10144;15700,3227;20782,0" o:connectangles="0,0,0,0,0,0,0,0,0,0,0,0,0,0,0,0,0,0,0,0,0,0,0,0,0,0,0,0,0,0,0,0,0,0,0,0,0,0,0,0,0,0,0,0,0,0,0,0,0,0,0,0,0,0,0,0,0,0,0,0,0,0,0,0,0,0,0,0,0,0,0,0,0,0,0,0,0,0,0,0,0,0,0,0,0,0,0,0,0,0"/>
                <o:lock v:ext="edit" aspectratio="f"/>
              </v:shape>
            </w:pict>
          </mc:Fallback>
        </mc:AlternateContent>
      </w:r>
      <w:r>
        <w:rPr>
          <w:sz w:val="22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-514985</wp:posOffset>
                </wp:positionH>
                <wp:positionV relativeFrom="paragraph">
                  <wp:posOffset>6151880</wp:posOffset>
                </wp:positionV>
                <wp:extent cx="167640" cy="184785"/>
                <wp:effectExtent l="0" t="0" r="3810" b="5715"/>
                <wp:wrapNone/>
                <wp:docPr id="34" name="trophy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67640" cy="184785"/>
                        </a:xfrm>
                        <a:custGeom>
                          <a:avLst/>
                          <a:gdLst>
                            <a:gd name="connsiteX0" fmla="*/ 80136 w 557453"/>
                            <a:gd name="connsiteY0" fmla="*/ 382183 h 606706"/>
                            <a:gd name="connsiteX1" fmla="*/ 117421 w 557453"/>
                            <a:gd name="connsiteY1" fmla="*/ 448650 h 606706"/>
                            <a:gd name="connsiteX2" fmla="*/ 201069 w 557453"/>
                            <a:gd name="connsiteY2" fmla="*/ 461268 h 606706"/>
                            <a:gd name="connsiteX3" fmla="*/ 226074 w 557453"/>
                            <a:gd name="connsiteY3" fmla="*/ 485082 h 606706"/>
                            <a:gd name="connsiteX4" fmla="*/ 155863 w 557453"/>
                            <a:gd name="connsiteY4" fmla="*/ 597400 h 606706"/>
                            <a:gd name="connsiteX5" fmla="*/ 121248 w 557453"/>
                            <a:gd name="connsiteY5" fmla="*/ 595711 h 606706"/>
                            <a:gd name="connsiteX6" fmla="*/ 86988 w 557453"/>
                            <a:gd name="connsiteY6" fmla="*/ 527379 h 606706"/>
                            <a:gd name="connsiteX7" fmla="*/ 19892 w 557453"/>
                            <a:gd name="connsiteY7" fmla="*/ 527379 h 606706"/>
                            <a:gd name="connsiteX8" fmla="*/ 3340 w 557453"/>
                            <a:gd name="connsiteY8" fmla="*/ 496545 h 606706"/>
                            <a:gd name="connsiteX9" fmla="*/ 472991 w 557453"/>
                            <a:gd name="connsiteY9" fmla="*/ 375691 h 606706"/>
                            <a:gd name="connsiteX10" fmla="*/ 554072 w 557453"/>
                            <a:gd name="connsiteY10" fmla="*/ 496542 h 606706"/>
                            <a:gd name="connsiteX11" fmla="*/ 537607 w 557453"/>
                            <a:gd name="connsiteY11" fmla="*/ 527377 h 606706"/>
                            <a:gd name="connsiteX12" fmla="*/ 470410 w 557453"/>
                            <a:gd name="connsiteY12" fmla="*/ 527377 h 606706"/>
                            <a:gd name="connsiteX13" fmla="*/ 436234 w 557453"/>
                            <a:gd name="connsiteY13" fmla="*/ 595711 h 606706"/>
                            <a:gd name="connsiteX14" fmla="*/ 401612 w 557453"/>
                            <a:gd name="connsiteY14" fmla="*/ 597399 h 606706"/>
                            <a:gd name="connsiteX15" fmla="*/ 329876 w 557453"/>
                            <a:gd name="connsiteY15" fmla="*/ 482769 h 606706"/>
                            <a:gd name="connsiteX16" fmla="*/ 351504 w 557453"/>
                            <a:gd name="connsiteY16" fmla="*/ 461264 h 606706"/>
                            <a:gd name="connsiteX17" fmla="*/ 435166 w 557453"/>
                            <a:gd name="connsiteY17" fmla="*/ 448646 h 606706"/>
                            <a:gd name="connsiteX18" fmla="*/ 472991 w 557453"/>
                            <a:gd name="connsiteY18" fmla="*/ 375691 h 606706"/>
                            <a:gd name="connsiteX19" fmla="*/ 276353 w 557453"/>
                            <a:gd name="connsiteY19" fmla="*/ 150940 h 606706"/>
                            <a:gd name="connsiteX20" fmla="*/ 355775 w 557453"/>
                            <a:gd name="connsiteY20" fmla="*/ 230256 h 606706"/>
                            <a:gd name="connsiteX21" fmla="*/ 276353 w 557453"/>
                            <a:gd name="connsiteY21" fmla="*/ 309572 h 606706"/>
                            <a:gd name="connsiteX22" fmla="*/ 196931 w 557453"/>
                            <a:gd name="connsiteY22" fmla="*/ 230256 h 606706"/>
                            <a:gd name="connsiteX23" fmla="*/ 276353 w 557453"/>
                            <a:gd name="connsiteY23" fmla="*/ 150940 h 606706"/>
                            <a:gd name="connsiteX24" fmla="*/ 276326 w 557453"/>
                            <a:gd name="connsiteY24" fmla="*/ 111262 h 606706"/>
                            <a:gd name="connsiteX25" fmla="*/ 157153 w 557453"/>
                            <a:gd name="connsiteY25" fmla="*/ 230255 h 606706"/>
                            <a:gd name="connsiteX26" fmla="*/ 276326 w 557453"/>
                            <a:gd name="connsiteY26" fmla="*/ 349248 h 606706"/>
                            <a:gd name="connsiteX27" fmla="*/ 395499 w 557453"/>
                            <a:gd name="connsiteY27" fmla="*/ 230255 h 606706"/>
                            <a:gd name="connsiteX28" fmla="*/ 276326 w 557453"/>
                            <a:gd name="connsiteY28" fmla="*/ 111262 h 606706"/>
                            <a:gd name="connsiteX29" fmla="*/ 276326 w 557453"/>
                            <a:gd name="connsiteY29" fmla="*/ 0 h 606706"/>
                            <a:gd name="connsiteX30" fmla="*/ 331952 w 557453"/>
                            <a:gd name="connsiteY30" fmla="*/ 38124 h 606706"/>
                            <a:gd name="connsiteX31" fmla="*/ 344412 w 557453"/>
                            <a:gd name="connsiteY31" fmla="*/ 42212 h 606706"/>
                            <a:gd name="connsiteX32" fmla="*/ 411875 w 557453"/>
                            <a:gd name="connsiteY32" fmla="*/ 43989 h 606706"/>
                            <a:gd name="connsiteX33" fmla="*/ 434392 w 557453"/>
                            <a:gd name="connsiteY33" fmla="*/ 107529 h 606706"/>
                            <a:gd name="connsiteX34" fmla="*/ 442135 w 557453"/>
                            <a:gd name="connsiteY34" fmla="*/ 118105 h 606706"/>
                            <a:gd name="connsiteX35" fmla="*/ 495625 w 557453"/>
                            <a:gd name="connsiteY35" fmla="*/ 159072 h 606706"/>
                            <a:gd name="connsiteX36" fmla="*/ 477558 w 557453"/>
                            <a:gd name="connsiteY36" fmla="*/ 222079 h 606706"/>
                            <a:gd name="connsiteX37" fmla="*/ 477558 w 557453"/>
                            <a:gd name="connsiteY37" fmla="*/ 238431 h 606706"/>
                            <a:gd name="connsiteX38" fmla="*/ 495625 w 557453"/>
                            <a:gd name="connsiteY38" fmla="*/ 301438 h 606706"/>
                            <a:gd name="connsiteX39" fmla="*/ 442135 w 557453"/>
                            <a:gd name="connsiteY39" fmla="*/ 342405 h 606706"/>
                            <a:gd name="connsiteX40" fmla="*/ 434392 w 557453"/>
                            <a:gd name="connsiteY40" fmla="*/ 353070 h 606706"/>
                            <a:gd name="connsiteX41" fmla="*/ 411875 w 557453"/>
                            <a:gd name="connsiteY41" fmla="*/ 416521 h 606706"/>
                            <a:gd name="connsiteX42" fmla="*/ 344412 w 557453"/>
                            <a:gd name="connsiteY42" fmla="*/ 418298 h 606706"/>
                            <a:gd name="connsiteX43" fmla="*/ 331952 w 557453"/>
                            <a:gd name="connsiteY43" fmla="*/ 422386 h 606706"/>
                            <a:gd name="connsiteX44" fmla="*/ 276326 w 557453"/>
                            <a:gd name="connsiteY44" fmla="*/ 460510 h 606706"/>
                            <a:gd name="connsiteX45" fmla="*/ 220701 w 557453"/>
                            <a:gd name="connsiteY45" fmla="*/ 422386 h 606706"/>
                            <a:gd name="connsiteX46" fmla="*/ 208240 w 557453"/>
                            <a:gd name="connsiteY46" fmla="*/ 418298 h 606706"/>
                            <a:gd name="connsiteX47" fmla="*/ 140777 w 557453"/>
                            <a:gd name="connsiteY47" fmla="*/ 416521 h 606706"/>
                            <a:gd name="connsiteX48" fmla="*/ 118260 w 557453"/>
                            <a:gd name="connsiteY48" fmla="*/ 352981 h 606706"/>
                            <a:gd name="connsiteX49" fmla="*/ 110606 w 557453"/>
                            <a:gd name="connsiteY49" fmla="*/ 342405 h 606706"/>
                            <a:gd name="connsiteX50" fmla="*/ 57027 w 557453"/>
                            <a:gd name="connsiteY50" fmla="*/ 301438 h 606706"/>
                            <a:gd name="connsiteX51" fmla="*/ 76162 w 557453"/>
                            <a:gd name="connsiteY51" fmla="*/ 236831 h 606706"/>
                            <a:gd name="connsiteX52" fmla="*/ 76162 w 557453"/>
                            <a:gd name="connsiteY52" fmla="*/ 223679 h 606706"/>
                            <a:gd name="connsiteX53" fmla="*/ 57027 w 557453"/>
                            <a:gd name="connsiteY53" fmla="*/ 159072 h 606706"/>
                            <a:gd name="connsiteX54" fmla="*/ 110606 w 557453"/>
                            <a:gd name="connsiteY54" fmla="*/ 118105 h 606706"/>
                            <a:gd name="connsiteX55" fmla="*/ 118260 w 557453"/>
                            <a:gd name="connsiteY55" fmla="*/ 107529 h 606706"/>
                            <a:gd name="connsiteX56" fmla="*/ 140777 w 557453"/>
                            <a:gd name="connsiteY56" fmla="*/ 43989 h 606706"/>
                            <a:gd name="connsiteX57" fmla="*/ 208240 w 557453"/>
                            <a:gd name="connsiteY57" fmla="*/ 42212 h 606706"/>
                            <a:gd name="connsiteX58" fmla="*/ 220701 w 557453"/>
                            <a:gd name="connsiteY58" fmla="*/ 38213 h 606706"/>
                            <a:gd name="connsiteX59" fmla="*/ 276326 w 557453"/>
                            <a:gd name="connsiteY59" fmla="*/ 0 h 606706"/>
                          </a:gdLst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</a:cxnLst>
                          <a:rect l="l" t="t" r="r" b="b"/>
                          <a:pathLst>
                            <a:path fill="norm" h="606706" w="557453" stroke="1">
                              <a:moveTo>
                                <a:pt x="80136" y="382183"/>
                              </a:moveTo>
                              <a:cubicBezTo>
                                <a:pt x="82271" y="408752"/>
                                <a:pt x="95708" y="432922"/>
                                <a:pt x="117421" y="448650"/>
                              </a:cubicBezTo>
                              <a:cubicBezTo>
                                <a:pt x="143850" y="467843"/>
                                <a:pt x="171258" y="469354"/>
                                <a:pt x="201069" y="461268"/>
                              </a:cubicBezTo>
                              <a:cubicBezTo>
                                <a:pt x="208989" y="471042"/>
                                <a:pt x="214150" y="477262"/>
                                <a:pt x="226074" y="485082"/>
                              </a:cubicBezTo>
                              <a:lnTo>
                                <a:pt x="155863" y="597400"/>
                              </a:lnTo>
                              <a:cubicBezTo>
                                <a:pt x="147677" y="610462"/>
                                <a:pt x="128189" y="609662"/>
                                <a:pt x="121248" y="595711"/>
                              </a:cubicBezTo>
                              <a:lnTo>
                                <a:pt x="86988" y="527379"/>
                              </a:lnTo>
                              <a:lnTo>
                                <a:pt x="19892" y="527379"/>
                              </a:lnTo>
                              <a:cubicBezTo>
                                <a:pt x="3963" y="527379"/>
                                <a:pt x="-5380" y="509696"/>
                                <a:pt x="3340" y="496545"/>
                              </a:cubicBezTo>
                              <a:close/>
                              <a:moveTo>
                                <a:pt x="472991" y="375691"/>
                              </a:moveTo>
                              <a:lnTo>
                                <a:pt x="554072" y="496542"/>
                              </a:lnTo>
                              <a:cubicBezTo>
                                <a:pt x="562883" y="509605"/>
                                <a:pt x="553449" y="527377"/>
                                <a:pt x="537607" y="527377"/>
                              </a:cubicBezTo>
                              <a:lnTo>
                                <a:pt x="470410" y="527377"/>
                              </a:lnTo>
                              <a:lnTo>
                                <a:pt x="436234" y="595711"/>
                              </a:lnTo>
                              <a:cubicBezTo>
                                <a:pt x="429291" y="609573"/>
                                <a:pt x="409800" y="610462"/>
                                <a:pt x="401612" y="597399"/>
                              </a:cubicBezTo>
                              <a:lnTo>
                                <a:pt x="329876" y="482769"/>
                              </a:lnTo>
                              <a:cubicBezTo>
                                <a:pt x="340378" y="475215"/>
                                <a:pt x="344473" y="469973"/>
                                <a:pt x="351504" y="461264"/>
                              </a:cubicBezTo>
                              <a:cubicBezTo>
                                <a:pt x="380963" y="469173"/>
                                <a:pt x="408465" y="468107"/>
                                <a:pt x="435166" y="448646"/>
                              </a:cubicBezTo>
                              <a:cubicBezTo>
                                <a:pt x="457327" y="432651"/>
                                <a:pt x="471300" y="408747"/>
                                <a:pt x="472991" y="375691"/>
                              </a:cubicBezTo>
                              <a:close/>
                              <a:moveTo>
                                <a:pt x="276353" y="150940"/>
                              </a:moveTo>
                              <a:cubicBezTo>
                                <a:pt x="320217" y="150940"/>
                                <a:pt x="355775" y="186451"/>
                                <a:pt x="355775" y="230256"/>
                              </a:cubicBezTo>
                              <a:cubicBezTo>
                                <a:pt x="355775" y="274061"/>
                                <a:pt x="320217" y="309572"/>
                                <a:pt x="276353" y="309572"/>
                              </a:cubicBezTo>
                              <a:cubicBezTo>
                                <a:pt x="232489" y="309572"/>
                                <a:pt x="196931" y="274061"/>
                                <a:pt x="196931" y="230256"/>
                              </a:cubicBezTo>
                              <a:cubicBezTo>
                                <a:pt x="196931" y="186451"/>
                                <a:pt x="232489" y="150940"/>
                                <a:pt x="276353" y="150940"/>
                              </a:cubicBezTo>
                              <a:close/>
                              <a:moveTo>
                                <a:pt x="276326" y="111262"/>
                              </a:moveTo>
                              <a:cubicBezTo>
                                <a:pt x="210643" y="111262"/>
                                <a:pt x="157153" y="164671"/>
                                <a:pt x="157153" y="230255"/>
                              </a:cubicBezTo>
                              <a:cubicBezTo>
                                <a:pt x="157153" y="295839"/>
                                <a:pt x="210643" y="349248"/>
                                <a:pt x="276326" y="349248"/>
                              </a:cubicBezTo>
                              <a:cubicBezTo>
                                <a:pt x="342009" y="349248"/>
                                <a:pt x="395499" y="295839"/>
                                <a:pt x="395499" y="230255"/>
                              </a:cubicBezTo>
                              <a:cubicBezTo>
                                <a:pt x="395499" y="164671"/>
                                <a:pt x="342009" y="111262"/>
                                <a:pt x="276326" y="111262"/>
                              </a:cubicBezTo>
                              <a:close/>
                              <a:moveTo>
                                <a:pt x="276326" y="0"/>
                              </a:moveTo>
                              <a:cubicBezTo>
                                <a:pt x="305341" y="0"/>
                                <a:pt x="317000" y="19640"/>
                                <a:pt x="331952" y="38124"/>
                              </a:cubicBezTo>
                              <a:cubicBezTo>
                                <a:pt x="334978" y="41856"/>
                                <a:pt x="339873" y="43456"/>
                                <a:pt x="344412" y="42212"/>
                              </a:cubicBezTo>
                              <a:cubicBezTo>
                                <a:pt x="368086" y="35902"/>
                                <a:pt x="388646" y="27105"/>
                                <a:pt x="411875" y="43989"/>
                              </a:cubicBezTo>
                              <a:cubicBezTo>
                                <a:pt x="435371" y="60963"/>
                                <a:pt x="433146" y="83713"/>
                                <a:pt x="434392" y="107529"/>
                              </a:cubicBezTo>
                              <a:cubicBezTo>
                                <a:pt x="434659" y="112239"/>
                                <a:pt x="437685" y="116416"/>
                                <a:pt x="442135" y="118105"/>
                              </a:cubicBezTo>
                              <a:cubicBezTo>
                                <a:pt x="465009" y="126814"/>
                                <a:pt x="486814" y="131790"/>
                                <a:pt x="495625" y="159072"/>
                              </a:cubicBezTo>
                              <a:cubicBezTo>
                                <a:pt x="504525" y="186532"/>
                                <a:pt x="489662" y="203506"/>
                                <a:pt x="477558" y="222079"/>
                              </a:cubicBezTo>
                              <a:cubicBezTo>
                                <a:pt x="474265" y="227056"/>
                                <a:pt x="474265" y="233454"/>
                                <a:pt x="477558" y="238431"/>
                              </a:cubicBezTo>
                              <a:cubicBezTo>
                                <a:pt x="490196" y="257804"/>
                                <a:pt x="504436" y="274511"/>
                                <a:pt x="495625" y="301438"/>
                              </a:cubicBezTo>
                              <a:cubicBezTo>
                                <a:pt x="486725" y="328987"/>
                                <a:pt x="464297" y="333963"/>
                                <a:pt x="442135" y="342405"/>
                              </a:cubicBezTo>
                              <a:cubicBezTo>
                                <a:pt x="437685" y="344094"/>
                                <a:pt x="434659" y="348271"/>
                                <a:pt x="434392" y="353070"/>
                              </a:cubicBezTo>
                              <a:cubicBezTo>
                                <a:pt x="433146" y="377419"/>
                                <a:pt x="435104" y="399725"/>
                                <a:pt x="411875" y="416521"/>
                              </a:cubicBezTo>
                              <a:cubicBezTo>
                                <a:pt x="388468" y="433583"/>
                                <a:pt x="367552" y="424519"/>
                                <a:pt x="344412" y="418298"/>
                              </a:cubicBezTo>
                              <a:cubicBezTo>
                                <a:pt x="339962" y="417054"/>
                                <a:pt x="334978" y="418654"/>
                                <a:pt x="331952" y="422386"/>
                              </a:cubicBezTo>
                              <a:cubicBezTo>
                                <a:pt x="316555" y="441404"/>
                                <a:pt x="305074" y="460510"/>
                                <a:pt x="276326" y="460510"/>
                              </a:cubicBezTo>
                              <a:cubicBezTo>
                                <a:pt x="247312" y="460510"/>
                                <a:pt x="235653" y="440870"/>
                                <a:pt x="220701" y="422386"/>
                              </a:cubicBezTo>
                              <a:cubicBezTo>
                                <a:pt x="217763" y="418654"/>
                                <a:pt x="212868" y="417054"/>
                                <a:pt x="208240" y="418298"/>
                              </a:cubicBezTo>
                              <a:cubicBezTo>
                                <a:pt x="184655" y="424608"/>
                                <a:pt x="164006" y="433405"/>
                                <a:pt x="140777" y="416521"/>
                              </a:cubicBezTo>
                              <a:cubicBezTo>
                                <a:pt x="117281" y="399547"/>
                                <a:pt x="119506" y="376708"/>
                                <a:pt x="118260" y="352981"/>
                              </a:cubicBezTo>
                              <a:cubicBezTo>
                                <a:pt x="117993" y="348271"/>
                                <a:pt x="114967" y="344094"/>
                                <a:pt x="110606" y="342405"/>
                              </a:cubicBezTo>
                              <a:cubicBezTo>
                                <a:pt x="87643" y="333696"/>
                                <a:pt x="65927" y="328720"/>
                                <a:pt x="57027" y="301438"/>
                              </a:cubicBezTo>
                              <a:cubicBezTo>
                                <a:pt x="48038" y="273711"/>
                                <a:pt x="63346" y="256560"/>
                                <a:pt x="76162" y="236831"/>
                              </a:cubicBezTo>
                              <a:cubicBezTo>
                                <a:pt x="78743" y="232832"/>
                                <a:pt x="78743" y="227678"/>
                                <a:pt x="76162" y="223679"/>
                              </a:cubicBezTo>
                              <a:cubicBezTo>
                                <a:pt x="62812" y="203151"/>
                                <a:pt x="48127" y="186355"/>
                                <a:pt x="57027" y="159072"/>
                              </a:cubicBezTo>
                              <a:cubicBezTo>
                                <a:pt x="66016" y="131523"/>
                                <a:pt x="88355" y="126547"/>
                                <a:pt x="110606" y="118105"/>
                              </a:cubicBezTo>
                              <a:cubicBezTo>
                                <a:pt x="114967" y="116416"/>
                                <a:pt x="117993" y="112239"/>
                                <a:pt x="118260" y="107529"/>
                              </a:cubicBezTo>
                              <a:cubicBezTo>
                                <a:pt x="119506" y="83091"/>
                                <a:pt x="117548" y="60785"/>
                                <a:pt x="140777" y="43989"/>
                              </a:cubicBezTo>
                              <a:cubicBezTo>
                                <a:pt x="164273" y="26927"/>
                                <a:pt x="185278" y="36080"/>
                                <a:pt x="208240" y="42212"/>
                              </a:cubicBezTo>
                              <a:cubicBezTo>
                                <a:pt x="212868" y="43456"/>
                                <a:pt x="217763" y="41856"/>
                                <a:pt x="220701" y="38213"/>
                              </a:cubicBezTo>
                              <a:cubicBezTo>
                                <a:pt x="236187" y="19018"/>
                                <a:pt x="247668" y="0"/>
                                <a:pt x="27632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trophy" o:spid="_x0000_s1033" style="width:13.2pt;height:14.55pt;margin-top:484.4pt;margin-left:-40.55pt;mso-height-relative:page;mso-width-relative:page;position:absolute;v-text-anchor:middle;z-index:251678720" coordsize="557453,606706" o:spt="100" adj="-11796480,,5400" path="m80136,382183c82271,408752,95708,432922,117421,448650c143850,467843,171258,469354,201069,461268c208989,471042,214150,477262,226074,485082l155863,597400c147677,610462,128189,609662,121248,595711l86988,527379,19892,527379c3963,527379,-5380,509696,3340,496545xm472991,375691l554072,496542c562883,509605,553449,527377,537607,527377l470410,527377,436234,595711c429291,609573,409800,610462,401612,597399l329876,482769c340378,475215,344473,469973,351504,461264c380963,469173,408465,468107,435166,448646c457327,432651,471300,408747,472991,375691xm276353,150940c320217,150940,355775,186451,355775,230256c355775,274061,320217,309572,276353,309572c232489,309572,196931,274061,196931,230256c196931,186451,232489,150940,276353,150940xm276326,111262c210643,111262,157153,164671,157153,230255c157153,295839,210643,349248,276326,349248c342009,349248,395499,295839,395499,230255c395499,164671,342009,111262,276326,111262xm276326,c305341,,317000,19640,331952,38124c334978,41856,339873,43456,344412,42212c368086,35902,388646,27105,411875,43989c435371,60963,433146,83713,434392,107529c434659,112239,437685,116416,442135,118105c465009,126814,486814,131790,495625,159072c504525,186532,489662,203506,477558,222079c474265,227056,474265,233454,477558,238431c490196,257804,504436,274511,495625,301438c486725,328987,464297,333963,442135,342405c437685,344094,434659,348271,434392,353070c433146,377419,435104,399725,411875,416521c388468,433583,367552,424519,344412,418298c339962,417054,334978,418654,331952,422386c316555,441404,305074,460510,276326,460510c247312,460510,235653,440870,220701,422386c217763,418654,212868,417054,208240,418298c184655,424608,164006,433405,140777,416521c117281,399547,119506,376708,118260,352981c117993,348271,114967,344094,110606,342405c87643,333696,65927,328720,57027,301438c48038,273711,63346,256560,76162,236831c78743,232832,78743,227678,76162,223679c62812,203151,48127,186355,57027,159072c66016,131523,88355,126547,110606,118105c114967,116416,117993,112239,118260,107529c119506,83091,117548,60785,140777,43989c164273,26927,185278,36080,208240,42212c212868,43456,217763,41856,220701,38213c236187,19018,247668,,276326,xe" filled="t" fillcolor="#6076b4" stroked="f" strokeweight="2pt">
                <v:stroke joinstyle="miter"/>
                <v:path o:connecttype="custom" o:connectlocs="24098,116401;35311,136645;60466,140488;67986,147741;46871,181950;36462,181436;26159,160624;5982,160624;1004,151233;142240,114424;166623,151232;161671,160623;141464,160623;131186,181436;120774,181950;99201,147037;105706,140487;130865,136644;142240,114424;83106,45971;106990,70129;83106,94286;59222,70129;83106,45971;83098,33887;47259,70128;83098,106370;118936,70128;83098,33887;83098,0;99826,11611;103573,12856;123861,13397;130632,32750;132961,35971;149046,48448;143613,67638;143613,72619;149046,91809;132961,104286;130632,107534;123861,126860;103573,127401;99826,128646;83098,140257;66370,128646;62622,127401;42335,126860;35563,107507;33261,104286;17149,91809;22903,72131;22903,68126;17149,48448;33261,35971;35563,32750;42335,13397;62622,12856;66370,11638;83098,0" o:connectangles="0,0,0,0,0,0,0,0,0,0,0,0,0,0,0,0,0,0,0,0,0,0,0,0,0,0,0,0,0,0,0,0,0,0,0,0,0,0,0,0,0,0,0,0,0,0,0,0,0,0,0,0,0,0,0,0,0,0,0,0"/>
                <o:lock v:ext="edit" aspectratio="f"/>
              </v:shape>
            </w:pict>
          </mc:Fallback>
        </mc:AlternateContent>
      </w:r>
      <w:r>
        <w:rPr>
          <w:sz w:val="22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-512445</wp:posOffset>
                </wp:positionH>
                <wp:positionV relativeFrom="paragraph">
                  <wp:posOffset>4449445</wp:posOffset>
                </wp:positionV>
                <wp:extent cx="163830" cy="142875"/>
                <wp:effectExtent l="0" t="0" r="7620" b="9525"/>
                <wp:wrapNone/>
                <wp:docPr id="69" name="table-blank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63830" cy="142875"/>
                        </a:xfrm>
                        <a:custGeom>
                          <a:avLst/>
                          <a:gdLst>
                            <a:gd name="T0" fmla="*/ 10000 w 10000"/>
                            <a:gd name="T1" fmla="*/ 2320 h 8569"/>
                            <a:gd name="T2" fmla="*/ 10000 w 10000"/>
                            <a:gd name="T3" fmla="*/ 4464 h 8569"/>
                            <a:gd name="T4" fmla="*/ 0 w 10000"/>
                            <a:gd name="T5" fmla="*/ 4464 h 8569"/>
                            <a:gd name="T6" fmla="*/ 0 w 10000"/>
                            <a:gd name="T7" fmla="*/ 2320 h 8569"/>
                            <a:gd name="T8" fmla="*/ 261 w 10000"/>
                            <a:gd name="T9" fmla="*/ 1690 h 8569"/>
                            <a:gd name="T10" fmla="*/ 891 w 10000"/>
                            <a:gd name="T11" fmla="*/ 1429 h 8569"/>
                            <a:gd name="T12" fmla="*/ 2855 w 10000"/>
                            <a:gd name="T13" fmla="*/ 1429 h 8569"/>
                            <a:gd name="T14" fmla="*/ 2855 w 10000"/>
                            <a:gd name="T15" fmla="*/ 535 h 8569"/>
                            <a:gd name="T16" fmla="*/ 3011 w 10000"/>
                            <a:gd name="T17" fmla="*/ 157 h 8569"/>
                            <a:gd name="T18" fmla="*/ 3390 w 10000"/>
                            <a:gd name="T19" fmla="*/ 0 h 8569"/>
                            <a:gd name="T20" fmla="*/ 6605 w 10000"/>
                            <a:gd name="T21" fmla="*/ 0 h 8569"/>
                            <a:gd name="T22" fmla="*/ 6984 w 10000"/>
                            <a:gd name="T23" fmla="*/ 157 h 8569"/>
                            <a:gd name="T24" fmla="*/ 7140 w 10000"/>
                            <a:gd name="T25" fmla="*/ 535 h 8569"/>
                            <a:gd name="T26" fmla="*/ 7140 w 10000"/>
                            <a:gd name="T27" fmla="*/ 1429 h 8569"/>
                            <a:gd name="T28" fmla="*/ 9104 w 10000"/>
                            <a:gd name="T29" fmla="*/ 1429 h 8569"/>
                            <a:gd name="T30" fmla="*/ 9734 w 10000"/>
                            <a:gd name="T31" fmla="*/ 1690 h 8569"/>
                            <a:gd name="T32" fmla="*/ 10000 w 10000"/>
                            <a:gd name="T33" fmla="*/ 2320 h 8569"/>
                            <a:gd name="T34" fmla="*/ 10000 w 10000"/>
                            <a:gd name="T35" fmla="*/ 4998 h 8569"/>
                            <a:gd name="T36" fmla="*/ 10000 w 10000"/>
                            <a:gd name="T37" fmla="*/ 7678 h 8569"/>
                            <a:gd name="T38" fmla="*/ 9739 w 10000"/>
                            <a:gd name="T39" fmla="*/ 8308 h 8569"/>
                            <a:gd name="T40" fmla="*/ 9109 w 10000"/>
                            <a:gd name="T41" fmla="*/ 8569 h 8569"/>
                            <a:gd name="T42" fmla="*/ 894 w 10000"/>
                            <a:gd name="T43" fmla="*/ 8569 h 8569"/>
                            <a:gd name="T44" fmla="*/ 264 w 10000"/>
                            <a:gd name="T45" fmla="*/ 8308 h 8569"/>
                            <a:gd name="T46" fmla="*/ 1 w 10000"/>
                            <a:gd name="T47" fmla="*/ 7678 h 8569"/>
                            <a:gd name="T48" fmla="*/ 1 w 10000"/>
                            <a:gd name="T49" fmla="*/ 4998 h 8569"/>
                            <a:gd name="T50" fmla="*/ 3750 w 10000"/>
                            <a:gd name="T51" fmla="*/ 4998 h 8569"/>
                            <a:gd name="T52" fmla="*/ 3750 w 10000"/>
                            <a:gd name="T53" fmla="*/ 5892 h 8569"/>
                            <a:gd name="T54" fmla="*/ 3856 w 10000"/>
                            <a:gd name="T55" fmla="*/ 6143 h 8569"/>
                            <a:gd name="T56" fmla="*/ 4108 w 10000"/>
                            <a:gd name="T57" fmla="*/ 6249 h 8569"/>
                            <a:gd name="T58" fmla="*/ 5893 w 10000"/>
                            <a:gd name="T59" fmla="*/ 6249 h 8569"/>
                            <a:gd name="T60" fmla="*/ 6144 w 10000"/>
                            <a:gd name="T61" fmla="*/ 6143 h 8569"/>
                            <a:gd name="T62" fmla="*/ 6250 w 10000"/>
                            <a:gd name="T63" fmla="*/ 5892 h 8569"/>
                            <a:gd name="T64" fmla="*/ 6250 w 10000"/>
                            <a:gd name="T65" fmla="*/ 4998 h 8569"/>
                            <a:gd name="T66" fmla="*/ 10000 w 10000"/>
                            <a:gd name="T67" fmla="*/ 4998 h 8569"/>
                            <a:gd name="T68" fmla="*/ 3573 w 10000"/>
                            <a:gd name="T69" fmla="*/ 1426 h 8569"/>
                            <a:gd name="T70" fmla="*/ 6429 w 10000"/>
                            <a:gd name="T71" fmla="*/ 1426 h 8569"/>
                            <a:gd name="T72" fmla="*/ 6429 w 10000"/>
                            <a:gd name="T73" fmla="*/ 712 h 8569"/>
                            <a:gd name="T74" fmla="*/ 3573 w 10000"/>
                            <a:gd name="T75" fmla="*/ 712 h 8569"/>
                            <a:gd name="T76" fmla="*/ 3573 w 10000"/>
                            <a:gd name="T77" fmla="*/ 1426 h 8569"/>
                            <a:gd name="T78" fmla="*/ 5715 w 10000"/>
                            <a:gd name="T79" fmla="*/ 4998 h 8569"/>
                            <a:gd name="T80" fmla="*/ 5715 w 10000"/>
                            <a:gd name="T81" fmla="*/ 5713 h 8569"/>
                            <a:gd name="T82" fmla="*/ 4285 w 10000"/>
                            <a:gd name="T83" fmla="*/ 5713 h 8569"/>
                            <a:gd name="T84" fmla="*/ 4285 w 10000"/>
                            <a:gd name="T85" fmla="*/ 4998 h 8569"/>
                            <a:gd name="T86" fmla="*/ 5715 w 10000"/>
                            <a:gd name="T87" fmla="*/ 4998 h 8569"/>
                          </a:gdLst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</a:cxnLst>
                          <a:rect l="0" t="0" r="r" b="b"/>
                          <a:pathLst>
                            <a:path fill="norm" h="8569" w="10000" stroke="1">
                              <a:moveTo>
                                <a:pt x="10000" y="2320"/>
                              </a:moveTo>
                              <a:lnTo>
                                <a:pt x="10000" y="4464"/>
                              </a:lnTo>
                              <a:lnTo>
                                <a:pt x="0" y="4464"/>
                              </a:lnTo>
                              <a:lnTo>
                                <a:pt x="0" y="2320"/>
                              </a:lnTo>
                              <a:cubicBezTo>
                                <a:pt x="0" y="2075"/>
                                <a:pt x="88" y="1864"/>
                                <a:pt x="261" y="1690"/>
                              </a:cubicBezTo>
                              <a:cubicBezTo>
                                <a:pt x="436" y="1515"/>
                                <a:pt x="646" y="1429"/>
                                <a:pt x="891" y="1429"/>
                              </a:cubicBezTo>
                              <a:lnTo>
                                <a:pt x="2855" y="1429"/>
                              </a:lnTo>
                              <a:lnTo>
                                <a:pt x="2855" y="535"/>
                              </a:lnTo>
                              <a:cubicBezTo>
                                <a:pt x="2855" y="387"/>
                                <a:pt x="2906" y="260"/>
                                <a:pt x="3011" y="157"/>
                              </a:cubicBezTo>
                              <a:cubicBezTo>
                                <a:pt x="3116" y="52"/>
                                <a:pt x="3243" y="0"/>
                                <a:pt x="3390" y="0"/>
                              </a:cubicBezTo>
                              <a:lnTo>
                                <a:pt x="6605" y="0"/>
                              </a:lnTo>
                              <a:cubicBezTo>
                                <a:pt x="6754" y="0"/>
                                <a:pt x="6880" y="52"/>
                                <a:pt x="6984" y="157"/>
                              </a:cubicBezTo>
                              <a:cubicBezTo>
                                <a:pt x="7089" y="262"/>
                                <a:pt x="7140" y="388"/>
                                <a:pt x="7140" y="535"/>
                              </a:cubicBezTo>
                              <a:lnTo>
                                <a:pt x="7140" y="1429"/>
                              </a:lnTo>
                              <a:lnTo>
                                <a:pt x="9104" y="1429"/>
                              </a:lnTo>
                              <a:cubicBezTo>
                                <a:pt x="9349" y="1429"/>
                                <a:pt x="9560" y="1518"/>
                                <a:pt x="9734" y="1690"/>
                              </a:cubicBezTo>
                              <a:cubicBezTo>
                                <a:pt x="9912" y="1864"/>
                                <a:pt x="10000" y="2074"/>
                                <a:pt x="10000" y="2320"/>
                              </a:cubicBezTo>
                              <a:close/>
                              <a:moveTo>
                                <a:pt x="10000" y="4998"/>
                              </a:moveTo>
                              <a:lnTo>
                                <a:pt x="10000" y="7678"/>
                              </a:lnTo>
                              <a:cubicBezTo>
                                <a:pt x="10000" y="7923"/>
                                <a:pt x="9911" y="8134"/>
                                <a:pt x="9739" y="8308"/>
                              </a:cubicBezTo>
                              <a:cubicBezTo>
                                <a:pt x="9564" y="8483"/>
                                <a:pt x="9354" y="8569"/>
                                <a:pt x="9109" y="8569"/>
                              </a:cubicBezTo>
                              <a:lnTo>
                                <a:pt x="894" y="8569"/>
                              </a:lnTo>
                              <a:cubicBezTo>
                                <a:pt x="649" y="8569"/>
                                <a:pt x="438" y="8481"/>
                                <a:pt x="264" y="8308"/>
                              </a:cubicBezTo>
                              <a:cubicBezTo>
                                <a:pt x="89" y="8133"/>
                                <a:pt x="1" y="7923"/>
                                <a:pt x="1" y="7678"/>
                              </a:cubicBezTo>
                              <a:lnTo>
                                <a:pt x="1" y="4998"/>
                              </a:lnTo>
                              <a:lnTo>
                                <a:pt x="3750" y="4998"/>
                              </a:lnTo>
                              <a:lnTo>
                                <a:pt x="3750" y="5892"/>
                              </a:lnTo>
                              <a:cubicBezTo>
                                <a:pt x="3750" y="5988"/>
                                <a:pt x="3785" y="6072"/>
                                <a:pt x="3856" y="6143"/>
                              </a:cubicBezTo>
                              <a:cubicBezTo>
                                <a:pt x="3928" y="6214"/>
                                <a:pt x="4010" y="6249"/>
                                <a:pt x="4108" y="6249"/>
                              </a:cubicBezTo>
                              <a:lnTo>
                                <a:pt x="5893" y="6249"/>
                              </a:lnTo>
                              <a:cubicBezTo>
                                <a:pt x="5989" y="6249"/>
                                <a:pt x="6073" y="6214"/>
                                <a:pt x="6144" y="6143"/>
                              </a:cubicBezTo>
                              <a:cubicBezTo>
                                <a:pt x="6215" y="6072"/>
                                <a:pt x="6250" y="5989"/>
                                <a:pt x="6250" y="5892"/>
                              </a:cubicBezTo>
                              <a:lnTo>
                                <a:pt x="6250" y="4998"/>
                              </a:lnTo>
                              <a:lnTo>
                                <a:pt x="10000" y="4998"/>
                              </a:lnTo>
                              <a:close/>
                              <a:moveTo>
                                <a:pt x="3573" y="1426"/>
                              </a:moveTo>
                              <a:lnTo>
                                <a:pt x="6429" y="1426"/>
                              </a:lnTo>
                              <a:lnTo>
                                <a:pt x="6429" y="712"/>
                              </a:lnTo>
                              <a:lnTo>
                                <a:pt x="3573" y="712"/>
                              </a:lnTo>
                              <a:lnTo>
                                <a:pt x="3573" y="1426"/>
                              </a:lnTo>
                              <a:close/>
                              <a:moveTo>
                                <a:pt x="5715" y="4998"/>
                              </a:moveTo>
                              <a:lnTo>
                                <a:pt x="5715" y="5713"/>
                              </a:lnTo>
                              <a:lnTo>
                                <a:pt x="4285" y="5713"/>
                              </a:lnTo>
                              <a:lnTo>
                                <a:pt x="4285" y="4998"/>
                              </a:lnTo>
                              <a:lnTo>
                                <a:pt x="5715" y="499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table-blank" o:spid="_x0000_s1034" style="width:12.9pt;height:11.25pt;margin-top:350.35pt;margin-left:-40.35pt;mso-height-relative:page;mso-width-relative:page;position:absolute;v-text-anchor:middle;z-index:251674624" coordsize="10000,8569" o:spt="100" adj="-11796480,,5400" path="m10000,2320l10000,4464,,4464,,2320c,2075,88,1864,261,1690c436,1515,646,1429,891,1429l2855,1429,2855,535c2855,387,2906,260,3011,157c3116,52,3243,,3390,l6605,c6754,,6880,52,6984,157c7089,262,7140,388,7140,535l7140,1429,9104,1429c9349,1429,9560,1518,9734,1690c9912,1864,10000,2074,10000,2320xm10000,4998l10000,7678c10000,7923,9911,8134,9739,8308c9564,8483,9354,8569,9109,8569l894,8569c649,8569,438,8481,264,8308c89,8133,1,7923,1,7678l1,4998,3750,4998,3750,5892c3750,5988,3785,6072,3856,6143c3928,6214,4010,6249,4108,6249l5893,6249c5989,6249,6073,6214,6144,6143c6215,6072,6250,5989,6250,5892l6250,4998,10000,4998xm3573,1426l6429,1426,6429,712,3573,712,3573,1426xm5715,4998l5715,5713,4285,5713,4285,4998,5715,4998xe" filled="t" fillcolor="#6076b4" stroked="f" strokeweight="2pt">
                <v:stroke joinstyle="miter"/>
                <v:path o:connecttype="custom" o:connectlocs="163830,38682;163830,74430;0,74430;0,38682;4275,28178;14597,23826;46773,23826;46773,8920;49329,2617;55538,0;108209,0;114418,2617;116974,8920;116974,23826;149150,23826;159472,28178;163830,38682;163830,83334;163830,128018;159554,138523;149232,142875;14646,142875;4325,138523;16,128018;16,83334;61436,83334;61436,98240;63172,102425;67301,104192;96545,104192;100657,102425;102393,98240;102393,83334;163830,83334;58536,23776;105326,23776;105326,11871;58536,11871;58536,23776;93628,83334;93628,95255;70201,95255;70201,83334;93628,83334" o:connectangles="0,0,0,0,0,0,0,0,0,0,0,0,0,0,0,0,0,0,0,0,0,0,0,0,0,0,0,0,0,0,0,0,0,0,0,0,0,0,0,0,0,0,0,0"/>
                <o:lock v:ext="edit" aspectratio="f"/>
              </v:shape>
            </w:pict>
          </mc:Fallback>
        </mc:AlternateContent>
      </w:r>
      <w:r>
        <w:rPr>
          <w:sz w:val="22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-544195</wp:posOffset>
                </wp:positionH>
                <wp:positionV relativeFrom="paragraph">
                  <wp:posOffset>1016000</wp:posOffset>
                </wp:positionV>
                <wp:extent cx="218440" cy="139700"/>
                <wp:effectExtent l="0" t="0" r="10160" b="12700"/>
                <wp:wrapNone/>
                <wp:docPr id="57" name="graduation-hat-front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18440" cy="139700"/>
                        </a:xfrm>
                        <a:custGeom>
                          <a:avLst/>
                          <a:gdLst>
                            <a:gd name="connsiteX0" fmla="*/ 104550 w 604718"/>
                            <a:gd name="connsiteY0" fmla="*/ 208330 h 382112"/>
                            <a:gd name="connsiteX1" fmla="*/ 156180 w 604718"/>
                            <a:gd name="connsiteY1" fmla="*/ 208330 h 382112"/>
                            <a:gd name="connsiteX2" fmla="*/ 261642 w 604718"/>
                            <a:gd name="connsiteY2" fmla="*/ 248878 h 382112"/>
                            <a:gd name="connsiteX3" fmla="*/ 298947 w 604718"/>
                            <a:gd name="connsiteY3" fmla="*/ 255007 h 382112"/>
                            <a:gd name="connsiteX4" fmla="*/ 340187 w 604718"/>
                            <a:gd name="connsiteY4" fmla="*/ 247621 h 382112"/>
                            <a:gd name="connsiteX5" fmla="*/ 433687 w 604718"/>
                            <a:gd name="connsiteY5" fmla="*/ 208330 h 382112"/>
                            <a:gd name="connsiteX6" fmla="*/ 490825 w 604718"/>
                            <a:gd name="connsiteY6" fmla="*/ 208330 h 382112"/>
                            <a:gd name="connsiteX7" fmla="*/ 490825 w 604718"/>
                            <a:gd name="connsiteY7" fmla="*/ 271509 h 382112"/>
                            <a:gd name="connsiteX8" fmla="*/ 458400 w 604718"/>
                            <a:gd name="connsiteY8" fmla="*/ 320701 h 382112"/>
                            <a:gd name="connsiteX9" fmla="*/ 329326 w 604718"/>
                            <a:gd name="connsiteY9" fmla="*/ 376337 h 382112"/>
                            <a:gd name="connsiteX10" fmla="*/ 264632 w 604718"/>
                            <a:gd name="connsiteY10" fmla="*/ 376337 h 382112"/>
                            <a:gd name="connsiteX11" fmla="*/ 136819 w 604718"/>
                            <a:gd name="connsiteY11" fmla="*/ 320701 h 382112"/>
                            <a:gd name="connsiteX12" fmla="*/ 104550 w 604718"/>
                            <a:gd name="connsiteY12" fmla="*/ 271509 h 382112"/>
                            <a:gd name="connsiteX13" fmla="*/ 300973 w 604718"/>
                            <a:gd name="connsiteY13" fmla="*/ 5 h 382112"/>
                            <a:gd name="connsiteX14" fmla="*/ 334162 w 604718"/>
                            <a:gd name="connsiteY14" fmla="*/ 4701 h 382112"/>
                            <a:gd name="connsiteX15" fmla="*/ 581267 w 604718"/>
                            <a:gd name="connsiteY15" fmla="*/ 92552 h 382112"/>
                            <a:gd name="connsiteX16" fmla="*/ 588822 w 604718"/>
                            <a:gd name="connsiteY16" fmla="*/ 114398 h 382112"/>
                            <a:gd name="connsiteX17" fmla="*/ 589136 w 604718"/>
                            <a:gd name="connsiteY17" fmla="*/ 114398 h 382112"/>
                            <a:gd name="connsiteX18" fmla="*/ 589136 w 604718"/>
                            <a:gd name="connsiteY18" fmla="*/ 270771 h 382112"/>
                            <a:gd name="connsiteX19" fmla="*/ 604718 w 604718"/>
                            <a:gd name="connsiteY19" fmla="*/ 321376 h 382112"/>
                            <a:gd name="connsiteX20" fmla="*/ 561278 w 604718"/>
                            <a:gd name="connsiteY20" fmla="*/ 321376 h 382112"/>
                            <a:gd name="connsiteX21" fmla="*/ 576388 w 604718"/>
                            <a:gd name="connsiteY21" fmla="*/ 271242 h 382112"/>
                            <a:gd name="connsiteX22" fmla="*/ 576388 w 604718"/>
                            <a:gd name="connsiteY22" fmla="*/ 120370 h 382112"/>
                            <a:gd name="connsiteX23" fmla="*/ 333376 w 604718"/>
                            <a:gd name="connsiteY23" fmla="*/ 222680 h 382112"/>
                            <a:gd name="connsiteX24" fmla="*/ 268058 w 604718"/>
                            <a:gd name="connsiteY24" fmla="*/ 223780 h 382112"/>
                            <a:gd name="connsiteX25" fmla="*/ 13556 w 604718"/>
                            <a:gd name="connsiteY25" fmla="*/ 125870 h 382112"/>
                            <a:gd name="connsiteX26" fmla="*/ 13714 w 604718"/>
                            <a:gd name="connsiteY26" fmla="*/ 100882 h 382112"/>
                            <a:gd name="connsiteX27" fmla="*/ 267901 w 604718"/>
                            <a:gd name="connsiteY27" fmla="*/ 5329 h 382112"/>
                            <a:gd name="connsiteX28" fmla="*/ 300973 w 604718"/>
                            <a:gd name="connsiteY28" fmla="*/ 5 h 382112"/>
                          </a:gdLst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</a:cxnLst>
                          <a:rect l="l" t="t" r="r" b="b"/>
                          <a:pathLst>
                            <a:path fill="norm" h="382112" w="604718" stroke="1">
                              <a:moveTo>
                                <a:pt x="104550" y="208330"/>
                              </a:moveTo>
                              <a:lnTo>
                                <a:pt x="156180" y="208330"/>
                              </a:lnTo>
                              <a:lnTo>
                                <a:pt x="261642" y="248878"/>
                              </a:lnTo>
                              <a:cubicBezTo>
                                <a:pt x="274864" y="253907"/>
                                <a:pt x="289188" y="255007"/>
                                <a:pt x="298947" y="255007"/>
                              </a:cubicBezTo>
                              <a:cubicBezTo>
                                <a:pt x="314373" y="255007"/>
                                <a:pt x="329012" y="252493"/>
                                <a:pt x="340187" y="247621"/>
                              </a:cubicBezTo>
                              <a:lnTo>
                                <a:pt x="433687" y="208330"/>
                              </a:lnTo>
                              <a:lnTo>
                                <a:pt x="490825" y="208330"/>
                              </a:lnTo>
                              <a:lnTo>
                                <a:pt x="490825" y="271509"/>
                              </a:lnTo>
                              <a:cubicBezTo>
                                <a:pt x="490825" y="290998"/>
                                <a:pt x="476344" y="313000"/>
                                <a:pt x="458400" y="320701"/>
                              </a:cubicBezTo>
                              <a:lnTo>
                                <a:pt x="329326" y="376337"/>
                              </a:lnTo>
                              <a:cubicBezTo>
                                <a:pt x="311382" y="384038"/>
                                <a:pt x="282419" y="384038"/>
                                <a:pt x="264632" y="376337"/>
                              </a:cubicBezTo>
                              <a:lnTo>
                                <a:pt x="136819" y="320701"/>
                              </a:lnTo>
                              <a:cubicBezTo>
                                <a:pt x="119032" y="313000"/>
                                <a:pt x="104550" y="290998"/>
                                <a:pt x="104550" y="271509"/>
                              </a:cubicBezTo>
                              <a:close/>
                              <a:moveTo>
                                <a:pt x="300973" y="5"/>
                              </a:moveTo>
                              <a:cubicBezTo>
                                <a:pt x="312954" y="-93"/>
                                <a:pt x="324955" y="1479"/>
                                <a:pt x="334162" y="4701"/>
                              </a:cubicBezTo>
                              <a:lnTo>
                                <a:pt x="581267" y="92552"/>
                              </a:lnTo>
                              <a:cubicBezTo>
                                <a:pt x="596849" y="98053"/>
                                <a:pt x="599210" y="107168"/>
                                <a:pt x="588822" y="114398"/>
                              </a:cubicBezTo>
                              <a:lnTo>
                                <a:pt x="589136" y="114398"/>
                              </a:lnTo>
                              <a:lnTo>
                                <a:pt x="589136" y="270771"/>
                              </a:lnTo>
                              <a:lnTo>
                                <a:pt x="604718" y="321376"/>
                              </a:lnTo>
                              <a:lnTo>
                                <a:pt x="561278" y="321376"/>
                              </a:lnTo>
                              <a:lnTo>
                                <a:pt x="576388" y="271242"/>
                              </a:lnTo>
                              <a:lnTo>
                                <a:pt x="576388" y="120370"/>
                              </a:lnTo>
                              <a:lnTo>
                                <a:pt x="333376" y="222680"/>
                              </a:lnTo>
                              <a:cubicBezTo>
                                <a:pt x="315433" y="230224"/>
                                <a:pt x="286158" y="230695"/>
                                <a:pt x="268058" y="223780"/>
                              </a:cubicBezTo>
                              <a:lnTo>
                                <a:pt x="13556" y="125870"/>
                              </a:lnTo>
                              <a:cubicBezTo>
                                <a:pt x="-4544" y="118798"/>
                                <a:pt x="-4544" y="107640"/>
                                <a:pt x="13714" y="100882"/>
                              </a:cubicBezTo>
                              <a:lnTo>
                                <a:pt x="267901" y="5329"/>
                              </a:lnTo>
                              <a:cubicBezTo>
                                <a:pt x="277030" y="1872"/>
                                <a:pt x="288991" y="104"/>
                                <a:pt x="300973" y="5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graduation-hat-front" o:spid="_x0000_s1035" style="width:17.2pt;height:11pt;margin-top:80pt;margin-left:-42.85pt;mso-height-relative:page;mso-width-relative:page;position:absolute;v-text-anchor:middle;z-index:251676672" coordsize="604718,382112" o:spt="100" adj="-11796480,,5400" path="m104550,208330l156180,208330,261642,248878c274864,253907,289188,255007,298947,255007c314373,255007,329012,252493,340187,247621l433687,208330,490825,208330,490825,271509c490825,290998,476344,313000,458400,320701l329326,376337c311382,384038,282419,384038,264632,376337l136819,320701c119032,313000,104550,290998,104550,271509xm300973,5c312954,-93,324955,1479,334162,4701l581267,92552c596849,98053,599210,107168,588822,114398l589136,114398,589136,270771,604718,321376,561278,321376,576388,271242,576388,120370,333376,222680c315433,230224,286158,230695,268058,223780l13556,125870c-4544,118798,-4544,107640,13714,100882l267901,5329c277030,1872,288991,104,300973,5xe" filled="t" fillcolor="#6076b4" stroked="f" strokeweight="2pt">
                <v:stroke joinstyle="miter"/>
                <v:path o:connecttype="custom" o:connectlocs="37766,76165;56416,76165;94511,90989;107987,93230;122884,90530;156659,76165;177298,76165;177298,99263;165586,117248;118961,137588;95592,137588;49422,117248;37766,99263;108719,1;120708,1718;209968,33836;212697,41823;212811,41823;212811,98993;218440,117494;202748,117494;208206,99165;208206,44007;120424,81411;96829,81813;4896,46018;4953,36882;96772,1948;108719,1" o:connectangles="0,0,0,0,0,0,0,0,0,0,0,0,0,0,0,0,0,0,0,0,0,0,0,0,0,0,0,0,0"/>
                <o:lock v:ext="edit" aspectratio="f"/>
              </v:shape>
            </w:pict>
          </mc:Fallback>
        </mc:AlternateContent>
      </w:r>
      <w:r>
        <w:rPr>
          <w:sz w:val="22"/>
          <w:szCs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-516255</wp:posOffset>
                </wp:positionH>
                <wp:positionV relativeFrom="paragraph">
                  <wp:posOffset>2722880</wp:posOffset>
                </wp:positionV>
                <wp:extent cx="166370" cy="157480"/>
                <wp:effectExtent l="0" t="0" r="5080" b="13970"/>
                <wp:wrapNone/>
                <wp:docPr id="54" name="science-book_7128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66370" cy="157480"/>
                        </a:xfrm>
                        <a:custGeom>
                          <a:avLst/>
                          <a:gdLst>
                            <a:gd name="connsiteX0" fmla="*/ 420884 w 608697"/>
                            <a:gd name="connsiteY0" fmla="*/ 485137 h 568475"/>
                            <a:gd name="connsiteX1" fmla="*/ 589080 w 608697"/>
                            <a:gd name="connsiteY1" fmla="*/ 485137 h 568475"/>
                            <a:gd name="connsiteX2" fmla="*/ 608697 w 608697"/>
                            <a:gd name="connsiteY2" fmla="*/ 504650 h 568475"/>
                            <a:gd name="connsiteX3" fmla="*/ 608697 w 608697"/>
                            <a:gd name="connsiteY3" fmla="*/ 511203 h 568475"/>
                            <a:gd name="connsiteX4" fmla="*/ 589080 w 608697"/>
                            <a:gd name="connsiteY4" fmla="*/ 530716 h 568475"/>
                            <a:gd name="connsiteX5" fmla="*/ 418721 w 608697"/>
                            <a:gd name="connsiteY5" fmla="*/ 530716 h 568475"/>
                            <a:gd name="connsiteX6" fmla="*/ 330483 w 608697"/>
                            <a:gd name="connsiteY6" fmla="*/ 564900 h 568475"/>
                            <a:gd name="connsiteX7" fmla="*/ 320861 w 608697"/>
                            <a:gd name="connsiteY7" fmla="*/ 568475 h 568475"/>
                            <a:gd name="connsiteX8" fmla="*/ 320861 w 608697"/>
                            <a:gd name="connsiteY8" fmla="*/ 526992 h 568475"/>
                            <a:gd name="connsiteX9" fmla="*/ 328096 w 608697"/>
                            <a:gd name="connsiteY9" fmla="*/ 513438 h 568475"/>
                            <a:gd name="connsiteX10" fmla="*/ 420884 w 608697"/>
                            <a:gd name="connsiteY10" fmla="*/ 485137 h 568475"/>
                            <a:gd name="connsiteX11" fmla="*/ 19622 w 608697"/>
                            <a:gd name="connsiteY11" fmla="*/ 485137 h 568475"/>
                            <a:gd name="connsiteX12" fmla="*/ 187860 w 608697"/>
                            <a:gd name="connsiteY12" fmla="*/ 485137 h 568475"/>
                            <a:gd name="connsiteX13" fmla="*/ 280670 w 608697"/>
                            <a:gd name="connsiteY13" fmla="*/ 513438 h 568475"/>
                            <a:gd name="connsiteX14" fmla="*/ 287907 w 608697"/>
                            <a:gd name="connsiteY14" fmla="*/ 526992 h 568475"/>
                            <a:gd name="connsiteX15" fmla="*/ 287907 w 608697"/>
                            <a:gd name="connsiteY15" fmla="*/ 568475 h 568475"/>
                            <a:gd name="connsiteX16" fmla="*/ 278134 w 608697"/>
                            <a:gd name="connsiteY16" fmla="*/ 564826 h 568475"/>
                            <a:gd name="connsiteX17" fmla="*/ 187860 w 608697"/>
                            <a:gd name="connsiteY17" fmla="*/ 530716 h 568475"/>
                            <a:gd name="connsiteX18" fmla="*/ 19622 w 608697"/>
                            <a:gd name="connsiteY18" fmla="*/ 530716 h 568475"/>
                            <a:gd name="connsiteX19" fmla="*/ 0 w 608697"/>
                            <a:gd name="connsiteY19" fmla="*/ 511203 h 568475"/>
                            <a:gd name="connsiteX20" fmla="*/ 0 w 608697"/>
                            <a:gd name="connsiteY20" fmla="*/ 504650 h 568475"/>
                            <a:gd name="connsiteX21" fmla="*/ 19622 w 608697"/>
                            <a:gd name="connsiteY21" fmla="*/ 485137 h 568475"/>
                            <a:gd name="connsiteX22" fmla="*/ 420884 w 608697"/>
                            <a:gd name="connsiteY22" fmla="*/ 29920 h 568475"/>
                            <a:gd name="connsiteX23" fmla="*/ 438710 w 608697"/>
                            <a:gd name="connsiteY23" fmla="*/ 29920 h 568475"/>
                            <a:gd name="connsiteX24" fmla="*/ 438710 w 608697"/>
                            <a:gd name="connsiteY24" fmla="*/ 162804 h 568475"/>
                            <a:gd name="connsiteX25" fmla="*/ 450421 w 608697"/>
                            <a:gd name="connsiteY25" fmla="*/ 193343 h 568475"/>
                            <a:gd name="connsiteX26" fmla="*/ 473469 w 608697"/>
                            <a:gd name="connsiteY26" fmla="*/ 218817 h 568475"/>
                            <a:gd name="connsiteX27" fmla="*/ 500097 w 608697"/>
                            <a:gd name="connsiteY27" fmla="*/ 230661 h 568475"/>
                            <a:gd name="connsiteX28" fmla="*/ 526799 w 608697"/>
                            <a:gd name="connsiteY28" fmla="*/ 218817 h 568475"/>
                            <a:gd name="connsiteX29" fmla="*/ 549772 w 608697"/>
                            <a:gd name="connsiteY29" fmla="*/ 193343 h 568475"/>
                            <a:gd name="connsiteX30" fmla="*/ 561557 w 608697"/>
                            <a:gd name="connsiteY30" fmla="*/ 162804 h 568475"/>
                            <a:gd name="connsiteX31" fmla="*/ 561557 w 608697"/>
                            <a:gd name="connsiteY31" fmla="*/ 29920 h 568475"/>
                            <a:gd name="connsiteX32" fmla="*/ 589080 w 608697"/>
                            <a:gd name="connsiteY32" fmla="*/ 29920 h 568475"/>
                            <a:gd name="connsiteX33" fmla="*/ 608697 w 608697"/>
                            <a:gd name="connsiteY33" fmla="*/ 49435 h 568475"/>
                            <a:gd name="connsiteX34" fmla="*/ 608697 w 608697"/>
                            <a:gd name="connsiteY34" fmla="*/ 440489 h 568475"/>
                            <a:gd name="connsiteX35" fmla="*/ 589080 w 608697"/>
                            <a:gd name="connsiteY35" fmla="*/ 460004 h 568475"/>
                            <a:gd name="connsiteX36" fmla="*/ 420884 w 608697"/>
                            <a:gd name="connsiteY36" fmla="*/ 460004 h 568475"/>
                            <a:gd name="connsiteX37" fmla="*/ 320861 w 608697"/>
                            <a:gd name="connsiteY37" fmla="*/ 497769 h 568475"/>
                            <a:gd name="connsiteX38" fmla="*/ 320861 w 608697"/>
                            <a:gd name="connsiteY38" fmla="*/ 67610 h 568475"/>
                            <a:gd name="connsiteX39" fmla="*/ 420884 w 608697"/>
                            <a:gd name="connsiteY39" fmla="*/ 29920 h 568475"/>
                            <a:gd name="connsiteX40" fmla="*/ 19622 w 608697"/>
                            <a:gd name="connsiteY40" fmla="*/ 29920 h 568475"/>
                            <a:gd name="connsiteX41" fmla="*/ 187860 w 608697"/>
                            <a:gd name="connsiteY41" fmla="*/ 29920 h 568475"/>
                            <a:gd name="connsiteX42" fmla="*/ 287907 w 608697"/>
                            <a:gd name="connsiteY42" fmla="*/ 67610 h 568475"/>
                            <a:gd name="connsiteX43" fmla="*/ 287907 w 608697"/>
                            <a:gd name="connsiteY43" fmla="*/ 497769 h 568475"/>
                            <a:gd name="connsiteX44" fmla="*/ 187860 w 608697"/>
                            <a:gd name="connsiteY44" fmla="*/ 460004 h 568475"/>
                            <a:gd name="connsiteX45" fmla="*/ 19622 w 608697"/>
                            <a:gd name="connsiteY45" fmla="*/ 460004 h 568475"/>
                            <a:gd name="connsiteX46" fmla="*/ 0 w 608697"/>
                            <a:gd name="connsiteY46" fmla="*/ 440489 h 568475"/>
                            <a:gd name="connsiteX47" fmla="*/ 0 w 608697"/>
                            <a:gd name="connsiteY47" fmla="*/ 49435 h 568475"/>
                            <a:gd name="connsiteX48" fmla="*/ 19622 w 608697"/>
                            <a:gd name="connsiteY48" fmla="*/ 29920 h 568475"/>
                            <a:gd name="connsiteX49" fmla="*/ 484356 w 608697"/>
                            <a:gd name="connsiteY49" fmla="*/ 0 h 568475"/>
                            <a:gd name="connsiteX50" fmla="*/ 515833 w 608697"/>
                            <a:gd name="connsiteY50" fmla="*/ 0 h 568475"/>
                            <a:gd name="connsiteX51" fmla="*/ 535450 w 608697"/>
                            <a:gd name="connsiteY51" fmla="*/ 19586 h 568475"/>
                            <a:gd name="connsiteX52" fmla="*/ 535450 w 608697"/>
                            <a:gd name="connsiteY52" fmla="*/ 29937 h 568475"/>
                            <a:gd name="connsiteX53" fmla="*/ 535450 w 608697"/>
                            <a:gd name="connsiteY53" fmla="*/ 162791 h 568475"/>
                            <a:gd name="connsiteX54" fmla="*/ 530378 w 608697"/>
                            <a:gd name="connsiteY54" fmla="*/ 175898 h 568475"/>
                            <a:gd name="connsiteX55" fmla="*/ 507404 w 608697"/>
                            <a:gd name="connsiteY55" fmla="*/ 201367 h 568475"/>
                            <a:gd name="connsiteX56" fmla="*/ 500095 w 608697"/>
                            <a:gd name="connsiteY56" fmla="*/ 204569 h 568475"/>
                            <a:gd name="connsiteX57" fmla="*/ 492860 w 608697"/>
                            <a:gd name="connsiteY57" fmla="*/ 201367 h 568475"/>
                            <a:gd name="connsiteX58" fmla="*/ 469811 w 608697"/>
                            <a:gd name="connsiteY58" fmla="*/ 175898 h 568475"/>
                            <a:gd name="connsiteX59" fmla="*/ 464814 w 608697"/>
                            <a:gd name="connsiteY59" fmla="*/ 162791 h 568475"/>
                            <a:gd name="connsiteX60" fmla="*/ 464814 w 608697"/>
                            <a:gd name="connsiteY60" fmla="*/ 29937 h 568475"/>
                            <a:gd name="connsiteX61" fmla="*/ 464814 w 608697"/>
                            <a:gd name="connsiteY61" fmla="*/ 19586 h 568475"/>
                            <a:gd name="connsiteX62" fmla="*/ 484356 w 608697"/>
                            <a:gd name="connsiteY62" fmla="*/ 0 h 568475"/>
                          </a:gdLst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</a:cxnLst>
                          <a:rect l="l" t="t" r="r" b="b"/>
                          <a:pathLst>
                            <a:path fill="norm" h="568475" w="608697" stroke="1">
                              <a:moveTo>
                                <a:pt x="420884" y="485137"/>
                              </a:moveTo>
                              <a:lnTo>
                                <a:pt x="589080" y="485137"/>
                              </a:lnTo>
                              <a:cubicBezTo>
                                <a:pt x="599896" y="485137"/>
                                <a:pt x="608697" y="493851"/>
                                <a:pt x="608697" y="504650"/>
                              </a:cubicBezTo>
                              <a:lnTo>
                                <a:pt x="608697" y="511203"/>
                              </a:lnTo>
                              <a:cubicBezTo>
                                <a:pt x="608697" y="522002"/>
                                <a:pt x="599896" y="530716"/>
                                <a:pt x="589080" y="530716"/>
                              </a:cubicBezTo>
                              <a:lnTo>
                                <a:pt x="418721" y="530716"/>
                              </a:lnTo>
                              <a:cubicBezTo>
                                <a:pt x="386051" y="530716"/>
                                <a:pt x="355172" y="543526"/>
                                <a:pt x="330483" y="564900"/>
                              </a:cubicBezTo>
                              <a:cubicBezTo>
                                <a:pt x="327723" y="567283"/>
                                <a:pt x="324292" y="568475"/>
                                <a:pt x="320861" y="568475"/>
                              </a:cubicBezTo>
                              <a:lnTo>
                                <a:pt x="320861" y="526992"/>
                              </a:lnTo>
                              <a:cubicBezTo>
                                <a:pt x="320861" y="521556"/>
                                <a:pt x="323621" y="516491"/>
                                <a:pt x="328096" y="513438"/>
                              </a:cubicBezTo>
                              <a:cubicBezTo>
                                <a:pt x="355395" y="495042"/>
                                <a:pt x="387617" y="485137"/>
                                <a:pt x="420884" y="485137"/>
                              </a:cubicBezTo>
                              <a:close/>
                              <a:moveTo>
                                <a:pt x="19622" y="485137"/>
                              </a:moveTo>
                              <a:lnTo>
                                <a:pt x="187860" y="485137"/>
                              </a:lnTo>
                              <a:cubicBezTo>
                                <a:pt x="221134" y="485137"/>
                                <a:pt x="253364" y="495042"/>
                                <a:pt x="280670" y="513438"/>
                              </a:cubicBezTo>
                              <a:cubicBezTo>
                                <a:pt x="285147" y="516491"/>
                                <a:pt x="287907" y="521556"/>
                                <a:pt x="287907" y="526992"/>
                              </a:cubicBezTo>
                              <a:lnTo>
                                <a:pt x="287907" y="568475"/>
                              </a:lnTo>
                              <a:cubicBezTo>
                                <a:pt x="284400" y="568475"/>
                                <a:pt x="280969" y="567283"/>
                                <a:pt x="278134" y="564826"/>
                              </a:cubicBezTo>
                              <a:cubicBezTo>
                                <a:pt x="253215" y="542856"/>
                                <a:pt x="221134" y="530716"/>
                                <a:pt x="187860" y="530716"/>
                              </a:cubicBezTo>
                              <a:lnTo>
                                <a:pt x="19622" y="530716"/>
                              </a:lnTo>
                              <a:cubicBezTo>
                                <a:pt x="8804" y="530716"/>
                                <a:pt x="0" y="522002"/>
                                <a:pt x="0" y="511203"/>
                              </a:cubicBezTo>
                              <a:lnTo>
                                <a:pt x="0" y="504650"/>
                              </a:lnTo>
                              <a:cubicBezTo>
                                <a:pt x="0" y="493851"/>
                                <a:pt x="8804" y="485137"/>
                                <a:pt x="19622" y="485137"/>
                              </a:cubicBezTo>
                              <a:close/>
                              <a:moveTo>
                                <a:pt x="420884" y="29920"/>
                              </a:moveTo>
                              <a:lnTo>
                                <a:pt x="438710" y="29920"/>
                              </a:lnTo>
                              <a:lnTo>
                                <a:pt x="438710" y="162804"/>
                              </a:lnTo>
                              <a:cubicBezTo>
                                <a:pt x="438710" y="174126"/>
                                <a:pt x="442887" y="184926"/>
                                <a:pt x="450421" y="193343"/>
                              </a:cubicBezTo>
                              <a:lnTo>
                                <a:pt x="473469" y="218817"/>
                              </a:lnTo>
                              <a:cubicBezTo>
                                <a:pt x="480256" y="226341"/>
                                <a:pt x="489953" y="230661"/>
                                <a:pt x="500097" y="230661"/>
                              </a:cubicBezTo>
                              <a:cubicBezTo>
                                <a:pt x="510241" y="230661"/>
                                <a:pt x="520012" y="226341"/>
                                <a:pt x="526799" y="218817"/>
                              </a:cubicBezTo>
                              <a:lnTo>
                                <a:pt x="549772" y="193343"/>
                              </a:lnTo>
                              <a:cubicBezTo>
                                <a:pt x="557380" y="184926"/>
                                <a:pt x="561557" y="174126"/>
                                <a:pt x="561557" y="162804"/>
                              </a:cubicBezTo>
                              <a:lnTo>
                                <a:pt x="561557" y="29920"/>
                              </a:lnTo>
                              <a:lnTo>
                                <a:pt x="589080" y="29920"/>
                              </a:lnTo>
                              <a:cubicBezTo>
                                <a:pt x="599896" y="29920"/>
                                <a:pt x="608697" y="38635"/>
                                <a:pt x="608697" y="49435"/>
                              </a:cubicBezTo>
                              <a:lnTo>
                                <a:pt x="608697" y="440489"/>
                              </a:lnTo>
                              <a:cubicBezTo>
                                <a:pt x="608697" y="451289"/>
                                <a:pt x="599896" y="460004"/>
                                <a:pt x="589080" y="460004"/>
                              </a:cubicBezTo>
                              <a:lnTo>
                                <a:pt x="420884" y="460004"/>
                              </a:lnTo>
                              <a:cubicBezTo>
                                <a:pt x="384037" y="460004"/>
                                <a:pt x="348533" y="473412"/>
                                <a:pt x="320861" y="497769"/>
                              </a:cubicBezTo>
                              <a:lnTo>
                                <a:pt x="320861" y="67610"/>
                              </a:lnTo>
                              <a:cubicBezTo>
                                <a:pt x="348533" y="43327"/>
                                <a:pt x="384037" y="29920"/>
                                <a:pt x="420884" y="29920"/>
                              </a:cubicBezTo>
                              <a:close/>
                              <a:moveTo>
                                <a:pt x="19622" y="29920"/>
                              </a:moveTo>
                              <a:lnTo>
                                <a:pt x="187860" y="29920"/>
                              </a:lnTo>
                              <a:cubicBezTo>
                                <a:pt x="224715" y="29920"/>
                                <a:pt x="260228" y="43327"/>
                                <a:pt x="287907" y="67610"/>
                              </a:cubicBezTo>
                              <a:lnTo>
                                <a:pt x="287907" y="497769"/>
                              </a:lnTo>
                              <a:cubicBezTo>
                                <a:pt x="260228" y="473412"/>
                                <a:pt x="224715" y="460004"/>
                                <a:pt x="187860" y="460004"/>
                              </a:cubicBezTo>
                              <a:lnTo>
                                <a:pt x="19622" y="460004"/>
                              </a:lnTo>
                              <a:cubicBezTo>
                                <a:pt x="8804" y="460004"/>
                                <a:pt x="0" y="451289"/>
                                <a:pt x="0" y="440489"/>
                              </a:cubicBezTo>
                              <a:lnTo>
                                <a:pt x="0" y="49435"/>
                              </a:lnTo>
                              <a:cubicBezTo>
                                <a:pt x="0" y="38635"/>
                                <a:pt x="8804" y="29920"/>
                                <a:pt x="19622" y="29920"/>
                              </a:cubicBezTo>
                              <a:close/>
                              <a:moveTo>
                                <a:pt x="484356" y="0"/>
                              </a:moveTo>
                              <a:lnTo>
                                <a:pt x="515833" y="0"/>
                              </a:lnTo>
                              <a:cubicBezTo>
                                <a:pt x="526648" y="0"/>
                                <a:pt x="535450" y="8787"/>
                                <a:pt x="535450" y="19586"/>
                              </a:cubicBezTo>
                              <a:lnTo>
                                <a:pt x="535450" y="29937"/>
                              </a:lnTo>
                              <a:lnTo>
                                <a:pt x="535450" y="162791"/>
                              </a:lnTo>
                              <a:cubicBezTo>
                                <a:pt x="535450" y="167632"/>
                                <a:pt x="533660" y="172249"/>
                                <a:pt x="530378" y="175898"/>
                              </a:cubicBezTo>
                              <a:lnTo>
                                <a:pt x="507404" y="201367"/>
                              </a:lnTo>
                              <a:cubicBezTo>
                                <a:pt x="505465" y="203526"/>
                                <a:pt x="502780" y="204569"/>
                                <a:pt x="500095" y="204569"/>
                              </a:cubicBezTo>
                              <a:cubicBezTo>
                                <a:pt x="497409" y="204569"/>
                                <a:pt x="494799" y="203526"/>
                                <a:pt x="492860" y="201367"/>
                              </a:cubicBezTo>
                              <a:lnTo>
                                <a:pt x="469811" y="175898"/>
                              </a:lnTo>
                              <a:cubicBezTo>
                                <a:pt x="466604" y="172249"/>
                                <a:pt x="464814" y="167632"/>
                                <a:pt x="464814" y="162791"/>
                              </a:cubicBezTo>
                              <a:lnTo>
                                <a:pt x="464814" y="29937"/>
                              </a:lnTo>
                              <a:lnTo>
                                <a:pt x="464814" y="19586"/>
                              </a:lnTo>
                              <a:cubicBezTo>
                                <a:pt x="464814" y="8787"/>
                                <a:pt x="473541" y="0"/>
                                <a:pt x="48435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science-book_71286" o:spid="_x0000_s1036" style="width:13.1pt;height:12.4pt;margin-top:214.4pt;margin-left:-40.65pt;mso-height-relative:page;mso-width-relative:page;position:absolute;v-text-anchor:middle;z-index:251697152" coordsize="608697,568475" o:spt="100" adj="-11796480,,5400" path="m420884,485137l589080,485137c599896,485137,608697,493851,608697,504650l608697,511203c608697,522002,599896,530716,589080,530716l418721,530716c386051,530716,355172,543526,330483,564900c327723,567283,324292,568475,320861,568475l320861,526992c320861,521556,323621,516491,328096,513438c355395,495042,387617,485137,420884,485137xm19622,485137l187860,485137c221134,485137,253364,495042,280670,513438c285147,516491,287907,521556,287907,526992l287907,568475c284400,568475,280969,567283,278134,564826c253215,542856,221134,530716,187860,530716l19622,530716c8804,530716,,522002,,511203l,504650c,493851,8804,485137,19622,485137xm420884,29920l438710,29920,438710,162804c438710,174126,442887,184926,450421,193343l473469,218817c480256,226341,489953,230661,500097,230661c510241,230661,520012,226341,526799,218817l549772,193343c557380,184926,561557,174126,561557,162804l561557,29920,589080,29920c599896,29920,608697,38635,608697,49435l608697,440489c608697,451289,599896,460004,589080,460004l420884,460004c384037,460004,348533,473412,320861,497769l320861,67610c348533,43327,384037,29920,420884,29920xm19622,29920l187860,29920c224715,29920,260228,43327,287907,67610l287907,497769c260228,473412,224715,460004,187860,460004l19622,460004c8804,460004,,451289,,440489l,49435c,38635,8804,29920,19622,29920xm484356,l515833,c526648,,535450,8787,535450,19586l535450,29937,535450,162791c535450,167632,533660,172249,530378,175898l507404,201367c505465,203526,502780,204569,500095,204569c497409,204569,494799,203526,492860,201367l469811,175898c466604,172249,464814,167632,464814,162791l464814,29937,464814,19586c464814,8787,473541,,484356,xe" filled="t" fillcolor="#6076b4" stroked="f" strokeweight="2pt">
                <v:stroke joinstyle="miter"/>
                <v:path o:connecttype="custom" o:connectlocs="115036,134393;161008,134393;166370,139799;166370,141614;161008,147019;114445,147019;90328,156489;87698,157480;87698,145988;89675,142233;115036,134393;5363,134393;51346,134393;76713,142233;78691,145988;78691,157480;76020,156469;51346,147019;5363,147019;0,141614;0,139799;5363,134393;115036,8288;119908,8288;119908,45100;123109,53560;129409,60617;136687,63898;143985,60617;150264,53560;153485,45100;153485,8288;161008,8288;166370,13694;166370,122025;161008,127431;115036,127431;87698,137892;87698,18729;115036,8288;5363,8288;51346,8288;78691,18729;78691,137892;51346,127431;5363,127431;0,122025;0,13694;5363,8288;132384,0;140988,0;146350,5425;146350,8293;146350,45096;144963,48727;138684,55783;136686,56670;134709,55783;128409,48727;127043,45096;127043,8293;127043,5425;132384,0" o:connectangles="0,0,0,0,0,0,0,0,0,0,0,0,0,0,0,0,0,0,0,0,0,0,0,0,0,0,0,0,0,0,0,0,0,0,0,0,0,0,0,0,0,0,0,0,0,0,0,0,0,0,0,0,0,0,0,0,0,0,0,0,0,0,0"/>
                <o:lock v:ext="edit" aspectratio="f"/>
              </v:shape>
            </w:pict>
          </mc:Fallback>
        </mc:AlternateContent>
      </w:r>
      <w:r>
        <w:rPr>
          <w:sz w:val="22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-258445</wp:posOffset>
                </wp:positionH>
                <wp:positionV relativeFrom="paragraph">
                  <wp:posOffset>4355465</wp:posOffset>
                </wp:positionV>
                <wp:extent cx="1901825" cy="337820"/>
                <wp:effectExtent l="0" t="0" r="0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901825" cy="337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NormalWeb"/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="0" w:beforeAutospacing="0" w:after="240" w:afterAutospacing="0" w:line="240" w:lineRule="auto"/>
                              <w:jc w:val="left"/>
                              <w:textAlignment w:val="auto"/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color w:val="6076B4" w:themeColor="accent1"/>
                                <w:sz w:val="24"/>
                                <w:szCs w:val="24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color w:val="6076B4" w:themeColor="accent1"/>
                                <w:kern w:val="24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t>工作经历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color w:val="6076B4" w:themeColor="accent1"/>
                                <w:kern w:val="24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t xml:space="preserve">  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color w:val="6076B4" w:themeColor="accent1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t xml:space="preserve">Experience </w:t>
                            </w:r>
                          </w:p>
                          <w:p>
                            <w:pPr>
                              <w:jc w:val="left"/>
                              <w:rPr>
                                <w:rFonts w:ascii="汉仪旗黑-55简" w:eastAsia="汉仪旗黑-55简" w:hAnsi="汉仪旗黑-55简" w:cs="汉仪旗黑-55简" w:hint="eastAsia"/>
                                <w:color w:val="6076B4" w:themeColor="accent1"/>
                                <w:sz w:val="24"/>
                                <w:szCs w:val="24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37" type="#_x0000_t202" style="width:149.75pt;height:26.6pt;margin-top:342.95pt;margin-left:-20.35pt;mso-height-relative:page;mso-width-relative:page;position:absolute;z-index:251668480" coordsize="21600,21600" filled="f" stroked="f" strokeweight="0.5pt">
                <o:lock v:ext="edit" aspectratio="f"/>
                <v:textbox>
                  <w:txbxContent>
                    <w:p w14:paraId="76CCE213">
                      <w:pPr>
                        <w:pStyle w:val="NormalWeb"/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="0" w:beforeAutospacing="0" w:after="240" w:afterAutospacing="0" w:line="240" w:lineRule="auto"/>
                        <w:jc w:val="left"/>
                        <w:textAlignment w:val="auto"/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color w:val="6076B4" w:themeColor="accent1"/>
                          <w:sz w:val="24"/>
                          <w:szCs w:val="24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color w:val="6076B4" w:themeColor="accent1"/>
                          <w:kern w:val="24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  <w:t>工作经历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color w:val="6076B4" w:themeColor="accent1"/>
                          <w:kern w:val="24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color w:val="6076B4" w:themeColor="accent1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  <w:t xml:space="preserve">Experience </w:t>
                      </w:r>
                    </w:p>
                    <w:p w14:paraId="67079950">
                      <w:pPr>
                        <w:jc w:val="left"/>
                        <w:rPr>
                          <w:rFonts w:ascii="汉仪旗黑-55简" w:eastAsia="汉仪旗黑-55简" w:hAnsi="汉仪旗黑-55简" w:cs="汉仪旗黑-55简" w:hint="eastAsia"/>
                          <w:color w:val="6076B4" w:themeColor="accent1"/>
                          <w:sz w:val="24"/>
                          <w:szCs w:val="24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2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-258445</wp:posOffset>
                </wp:positionH>
                <wp:positionV relativeFrom="paragraph">
                  <wp:posOffset>7813040</wp:posOffset>
                </wp:positionV>
                <wp:extent cx="1901825" cy="337820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901825" cy="337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NormalWeb"/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="0" w:beforeAutospacing="0" w:after="240" w:afterAutospacing="0" w:line="240" w:lineRule="auto"/>
                              <w:jc w:val="left"/>
                              <w:textAlignment w:val="auto"/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color w:val="6076B4" w:themeColor="accent1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color w:val="6076B4" w:themeColor="accent1"/>
                                <w:kern w:val="24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t>自我评价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color w:val="6076B4" w:themeColor="accent1"/>
                                <w:kern w:val="24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t xml:space="preserve">  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color w:val="6076B4" w:themeColor="accent1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t>Evaluation</w:t>
                            </w:r>
                          </w:p>
                          <w:p>
                            <w:pPr>
                              <w:jc w:val="left"/>
                              <w:rPr>
                                <w:rFonts w:ascii="汉仪旗黑-55简" w:eastAsia="汉仪旗黑-55简" w:hAnsi="汉仪旗黑-55简" w:cs="汉仪旗黑-55简" w:hint="eastAsia"/>
                                <w:color w:val="6076B4" w:themeColor="accent1"/>
                                <w:sz w:val="24"/>
                                <w:szCs w:val="24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38" type="#_x0000_t202" style="width:149.75pt;height:26.6pt;margin-top:615.2pt;margin-left:-20.35pt;mso-height-relative:page;mso-width-relative:page;position:absolute;z-index:251672576" coordsize="21600,21600" filled="f" stroked="f" strokeweight="0.5pt">
                <o:lock v:ext="edit" aspectratio="f"/>
                <v:textbox>
                  <w:txbxContent>
                    <w:p w14:paraId="75380A4B">
                      <w:pPr>
                        <w:pStyle w:val="NormalWeb"/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="0" w:beforeAutospacing="0" w:after="240" w:afterAutospacing="0" w:line="240" w:lineRule="auto"/>
                        <w:jc w:val="left"/>
                        <w:textAlignment w:val="auto"/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color w:val="6076B4" w:themeColor="accent1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color w:val="6076B4" w:themeColor="accent1"/>
                          <w:kern w:val="24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  <w:t>自我评价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color w:val="6076B4" w:themeColor="accent1"/>
                          <w:kern w:val="24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color w:val="6076B4" w:themeColor="accent1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  <w:t>Evaluation</w:t>
                      </w:r>
                    </w:p>
                    <w:p w14:paraId="5D2BCCDF">
                      <w:pPr>
                        <w:jc w:val="left"/>
                        <w:rPr>
                          <w:rFonts w:ascii="汉仪旗黑-55简" w:eastAsia="汉仪旗黑-55简" w:hAnsi="汉仪旗黑-55简" w:cs="汉仪旗黑-55简" w:hint="eastAsia"/>
                          <w:color w:val="6076B4" w:themeColor="accent1"/>
                          <w:sz w:val="24"/>
                          <w:szCs w:val="24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2"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-258445</wp:posOffset>
                </wp:positionH>
                <wp:positionV relativeFrom="paragraph">
                  <wp:posOffset>2634615</wp:posOffset>
                </wp:positionV>
                <wp:extent cx="1901825" cy="337820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901825" cy="337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NormalWeb"/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="0" w:beforeAutospacing="0" w:after="240" w:afterAutospacing="0" w:line="240" w:lineRule="auto"/>
                              <w:jc w:val="left"/>
                              <w:textAlignment w:val="auto"/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color w:val="6076B4" w:themeColor="accent1"/>
                                <w:sz w:val="24"/>
                                <w:szCs w:val="24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color w:val="6076B4" w:themeColor="accent1"/>
                                <w:kern w:val="24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t>校园经历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color w:val="6076B4" w:themeColor="accent1"/>
                                <w:kern w:val="24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t xml:space="preserve">  University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color w:val="6076B4" w:themeColor="accent1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  <w:p>
                            <w:pPr>
                              <w:jc w:val="left"/>
                              <w:rPr>
                                <w:rFonts w:ascii="汉仪旗黑-55简" w:eastAsia="汉仪旗黑-55简" w:hAnsi="汉仪旗黑-55简" w:cs="汉仪旗黑-55简" w:hint="eastAsia"/>
                                <w:color w:val="6076B4" w:themeColor="accent1"/>
                                <w:sz w:val="24"/>
                                <w:szCs w:val="24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39" type="#_x0000_t202" style="width:149.75pt;height:26.6pt;margin-top:207.45pt;margin-left:-20.35pt;mso-height-relative:page;mso-width-relative:page;position:absolute;z-index:251691008" coordsize="21600,21600" filled="f" stroked="f" strokeweight="0.5pt">
                <o:lock v:ext="edit" aspectratio="f"/>
                <v:textbox>
                  <w:txbxContent>
                    <w:p w14:paraId="494C7A89">
                      <w:pPr>
                        <w:pStyle w:val="NormalWeb"/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="0" w:beforeAutospacing="0" w:after="240" w:afterAutospacing="0" w:line="240" w:lineRule="auto"/>
                        <w:jc w:val="left"/>
                        <w:textAlignment w:val="auto"/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color w:val="6076B4" w:themeColor="accent1"/>
                          <w:sz w:val="24"/>
                          <w:szCs w:val="24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color w:val="6076B4" w:themeColor="accent1"/>
                          <w:kern w:val="24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  <w:t>校园经历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color w:val="6076B4" w:themeColor="accent1"/>
                          <w:kern w:val="24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  <w:t xml:space="preserve">  University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color w:val="6076B4" w:themeColor="accent1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  <w:t xml:space="preserve"> </w:t>
                      </w:r>
                    </w:p>
                    <w:p w14:paraId="0F53789A">
                      <w:pPr>
                        <w:jc w:val="left"/>
                        <w:rPr>
                          <w:rFonts w:ascii="汉仪旗黑-55简" w:eastAsia="汉仪旗黑-55简" w:hAnsi="汉仪旗黑-55简" w:cs="汉仪旗黑-55简" w:hint="eastAsia"/>
                          <w:color w:val="6076B4" w:themeColor="accent1"/>
                          <w:sz w:val="24"/>
                          <w:szCs w:val="24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2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-258445</wp:posOffset>
                </wp:positionH>
                <wp:positionV relativeFrom="paragraph">
                  <wp:posOffset>923290</wp:posOffset>
                </wp:positionV>
                <wp:extent cx="1669415" cy="337820"/>
                <wp:effectExtent l="0" t="0" r="0" b="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669415" cy="337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NormalWeb"/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="0" w:beforeAutospacing="0" w:after="240" w:afterAutospacing="0" w:line="240" w:lineRule="auto"/>
                              <w:jc w:val="left"/>
                              <w:textAlignment w:val="auto"/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color w:val="6076B4" w:themeColor="accent1"/>
                                <w:sz w:val="24"/>
                                <w:szCs w:val="24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color w:val="6076B4" w:themeColor="accent1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t>教育背景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color w:val="6076B4" w:themeColor="accent1"/>
                                <w:kern w:val="24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color w:val="6076B4" w:themeColor="accent1"/>
                                <w:kern w:val="24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color w:val="6076B4" w:themeColor="accent1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t xml:space="preserve">Education </w:t>
                            </w:r>
                          </w:p>
                          <w:p>
                            <w:pPr>
                              <w:jc w:val="left"/>
                              <w:rPr>
                                <w:rFonts w:ascii="汉仪旗黑-55简" w:eastAsia="汉仪旗黑-55简" w:hAnsi="汉仪旗黑-55简" w:cs="汉仪旗黑-55简" w:hint="eastAsia"/>
                                <w:color w:val="6076B4" w:themeColor="accent1"/>
                                <w:sz w:val="24"/>
                                <w:szCs w:val="24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40" type="#_x0000_t202" style="width:131.45pt;height:26.6pt;margin-top:72.7pt;margin-left:-20.35pt;mso-height-relative:page;mso-width-relative:page;position:absolute;z-index:251666432" coordsize="21600,21600" filled="f" stroked="f" strokeweight="0.5pt">
                <o:lock v:ext="edit" aspectratio="f"/>
                <v:textbox>
                  <w:txbxContent>
                    <w:p w14:paraId="5D9BBEB3">
                      <w:pPr>
                        <w:pStyle w:val="NormalWeb"/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="0" w:beforeAutospacing="0" w:after="240" w:afterAutospacing="0" w:line="240" w:lineRule="auto"/>
                        <w:jc w:val="left"/>
                        <w:textAlignment w:val="auto"/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color w:val="6076B4" w:themeColor="accent1"/>
                          <w:sz w:val="24"/>
                          <w:szCs w:val="24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color w:val="6076B4" w:themeColor="accent1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  <w:t>教育背景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color w:val="6076B4" w:themeColor="accent1"/>
                          <w:kern w:val="24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color w:val="6076B4" w:themeColor="accent1"/>
                          <w:kern w:val="24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color w:val="6076B4" w:themeColor="accent1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  <w:t xml:space="preserve">Education </w:t>
                      </w:r>
                    </w:p>
                    <w:p w14:paraId="51BD86A8">
                      <w:pPr>
                        <w:jc w:val="left"/>
                        <w:rPr>
                          <w:rFonts w:ascii="汉仪旗黑-55简" w:eastAsia="汉仪旗黑-55简" w:hAnsi="汉仪旗黑-55简" w:cs="汉仪旗黑-55简" w:hint="eastAsia"/>
                          <w:color w:val="6076B4" w:themeColor="accent1"/>
                          <w:sz w:val="24"/>
                          <w:szCs w:val="24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-547370</wp:posOffset>
                </wp:positionH>
                <wp:positionV relativeFrom="paragraph">
                  <wp:posOffset>8129270</wp:posOffset>
                </wp:positionV>
                <wp:extent cx="6429375" cy="0"/>
                <wp:effectExtent l="0" t="0" r="0" b="0"/>
                <wp:wrapNone/>
                <wp:docPr id="45" name="直接连接符 4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429375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41" style="mso-height-relative:page;mso-width-relative:page;position:absolute;z-index:251719680" from="-43.1pt,640.1pt" to="463.15pt,640.1pt" coordsize="21600,21600" stroked="t" strokecolor="#bfbfbf" strokeweight="1.25pt">
                <v:stroke joinstyle="round"/>
                <o:lock v:ext="edit" aspectratio="f"/>
              </v:line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-547370</wp:posOffset>
                </wp:positionH>
                <wp:positionV relativeFrom="paragraph">
                  <wp:posOffset>6397625</wp:posOffset>
                </wp:positionV>
                <wp:extent cx="6429375" cy="0"/>
                <wp:effectExtent l="0" t="0" r="0" b="0"/>
                <wp:wrapNone/>
                <wp:docPr id="37" name="直接连接符 3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429375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42" style="mso-height-relative:page;mso-width-relative:page;position:absolute;z-index:251717632" from="-43.1pt,503.75pt" to="463.15pt,503.75pt" coordsize="21600,21600" stroked="t" strokecolor="#bfbfbf" strokeweight="1.25pt">
                <v:stroke joinstyle="round"/>
                <o:lock v:ext="edit" aspectratio="f"/>
              </v:line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-547370</wp:posOffset>
                </wp:positionH>
                <wp:positionV relativeFrom="paragraph">
                  <wp:posOffset>4677410</wp:posOffset>
                </wp:positionV>
                <wp:extent cx="6429375" cy="0"/>
                <wp:effectExtent l="0" t="0" r="0" b="0"/>
                <wp:wrapNone/>
                <wp:docPr id="36" name="直接连接符 3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429375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43" style="mso-height-relative:page;mso-width-relative:page;position:absolute;z-index:251715584" from="-43.1pt,368.3pt" to="463.15pt,368.3pt" coordsize="21600,21600" stroked="t" strokecolor="#bfbfbf" strokeweight="1.25pt">
                <v:stroke joinstyle="round"/>
                <o:lock v:ext="edit" aspectratio="f"/>
              </v:line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-547370</wp:posOffset>
                </wp:positionH>
                <wp:positionV relativeFrom="paragraph">
                  <wp:posOffset>2952115</wp:posOffset>
                </wp:positionV>
                <wp:extent cx="6429375" cy="0"/>
                <wp:effectExtent l="0" t="0" r="0" b="0"/>
                <wp:wrapNone/>
                <wp:docPr id="31" name="直接连接符 3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429375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44" style="mso-height-relative:page;mso-width-relative:page;position:absolute;z-index:251713536" from="-43.1pt,232.45pt" to="463.15pt,232.45pt" coordsize="21600,21600" stroked="t" strokecolor="#bfbfbf" strokeweight="1.25pt">
                <v:stroke joinstyle="round"/>
                <o:lock v:ext="edit" aspectratio="f"/>
              </v:line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-547370</wp:posOffset>
                </wp:positionH>
                <wp:positionV relativeFrom="paragraph">
                  <wp:posOffset>1238250</wp:posOffset>
                </wp:positionV>
                <wp:extent cx="6429375" cy="0"/>
                <wp:effectExtent l="0" t="0" r="0" b="0"/>
                <wp:wrapNone/>
                <wp:docPr id="27" name="直接连接符 2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579755" y="2350770"/>
                          <a:ext cx="6429375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45" style="mso-height-relative:page;mso-width-relative:page;position:absolute;z-index:251711488" from="-43.1pt,97.5pt" to="463.15pt,97.5pt" coordsize="21600,21600" stroked="t" strokecolor="#bfbfbf" strokeweight="1.25pt">
                <v:stroke joinstyle="round"/>
                <o:lock v:ext="edit" aspectratio="f"/>
              </v:line>
            </w:pict>
          </mc:Fallback>
        </mc:AlternateContent>
      </w:r>
      <w:r>
        <w:rPr>
          <w:sz w:val="22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-250825</wp:posOffset>
                </wp:positionH>
                <wp:positionV relativeFrom="paragraph">
                  <wp:posOffset>6079490</wp:posOffset>
                </wp:positionV>
                <wp:extent cx="1901825" cy="337820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901825" cy="337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NormalWeb"/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="0" w:beforeAutospacing="0" w:after="240" w:afterAutospacing="0" w:line="240" w:lineRule="auto"/>
                              <w:jc w:val="left"/>
                              <w:textAlignment w:val="auto"/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color w:val="6076B4" w:themeColor="accent1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color w:val="6076B4" w:themeColor="accent1"/>
                                <w:kern w:val="24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t>个人技能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color w:val="6076B4" w:themeColor="accent1"/>
                                <w:kern w:val="24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t xml:space="preserve">  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color w:val="6076B4" w:themeColor="accent1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t>Expertise</w:t>
                            </w:r>
                          </w:p>
                          <w:p>
                            <w:pPr>
                              <w:jc w:val="left"/>
                              <w:rPr>
                                <w:rFonts w:ascii="汉仪旗黑-55简" w:eastAsia="汉仪旗黑-55简" w:hAnsi="汉仪旗黑-55简" w:cs="汉仪旗黑-55简" w:hint="eastAsia"/>
                                <w:color w:val="6076B4" w:themeColor="accent1"/>
                                <w:sz w:val="24"/>
                                <w:szCs w:val="24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46" type="#_x0000_t202" style="width:149.75pt;height:26.6pt;margin-top:478.7pt;margin-left:-19.75pt;mso-height-relative:page;mso-width-relative:page;position:absolute;z-index:251670528" coordsize="21600,21600" filled="f" stroked="f" strokeweight="0.5pt">
                <o:lock v:ext="edit" aspectratio="f"/>
                <v:textbox>
                  <w:txbxContent>
                    <w:p w14:paraId="0B528321">
                      <w:pPr>
                        <w:pStyle w:val="NormalWeb"/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="0" w:beforeAutospacing="0" w:after="240" w:afterAutospacing="0" w:line="240" w:lineRule="auto"/>
                        <w:jc w:val="left"/>
                        <w:textAlignment w:val="auto"/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color w:val="6076B4" w:themeColor="accent1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color w:val="6076B4" w:themeColor="accent1"/>
                          <w:kern w:val="24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  <w:t>个人技能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color w:val="6076B4" w:themeColor="accent1"/>
                          <w:kern w:val="24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color w:val="6076B4" w:themeColor="accent1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  <w:t>Expertise</w:t>
                      </w:r>
                    </w:p>
                    <w:p w14:paraId="320FD38B">
                      <w:pPr>
                        <w:jc w:val="left"/>
                        <w:rPr>
                          <w:rFonts w:ascii="汉仪旗黑-55简" w:eastAsia="汉仪旗黑-55简" w:hAnsi="汉仪旗黑-55简" w:cs="汉仪旗黑-55简" w:hint="eastAsia"/>
                          <w:color w:val="6076B4" w:themeColor="accent1"/>
                          <w:sz w:val="24"/>
                          <w:szCs w:val="24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2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-631190</wp:posOffset>
                </wp:positionH>
                <wp:positionV relativeFrom="paragraph">
                  <wp:posOffset>1278255</wp:posOffset>
                </wp:positionV>
                <wp:extent cx="6702425" cy="320040"/>
                <wp:effectExtent l="0" t="0" r="0" b="0"/>
                <wp:wrapNone/>
                <wp:docPr id="83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702425" cy="3200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NormalWeb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textAlignment w:val="baseline"/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 w:val="0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20XX.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 w:val="0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09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 w:val="0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-20XX.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 w:val="0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06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 w:val="0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　　　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 w:val="0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             北京某区某某大学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 w:val="0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　　　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 w:val="0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             软件工程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6" o:spid="_x0000_s1047" type="#_x0000_t202" style="width:527.75pt;height:25.2pt;margin-top:100.65pt;margin-left:-49.7pt;mso-height-relative:page;mso-width-relative:page;position:absolute;z-index:251682816" coordsize="21600,21600" filled="f" stroked="f">
                <o:lock v:ext="edit" aspectratio="f"/>
                <v:textbox style="mso-fit-shape-to-text:t">
                  <w:txbxContent>
                    <w:p w14:paraId="2EBAFBDE">
                      <w:pPr>
                        <w:pStyle w:val="NormalWeb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textAlignment w:val="baseline"/>
                        <w:rPr>
                          <w:rFonts w:ascii="汉仪旗黑-55简" w:eastAsia="汉仪旗黑-55简" w:hAnsi="汉仪旗黑-55简" w:cs="汉仪旗黑-55简" w:hint="eastAsia"/>
                          <w:b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 w:val="0"/>
                          <w:color w:val="404040" w:themeColor="text1" w:themeTint="BF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20XX.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 w:val="0"/>
                          <w:color w:val="404040" w:themeColor="text1" w:themeTint="BF"/>
                          <w:kern w:val="24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09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 w:val="0"/>
                          <w:color w:val="404040" w:themeColor="text1" w:themeTint="BF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-20XX.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 w:val="0"/>
                          <w:color w:val="404040" w:themeColor="text1" w:themeTint="BF"/>
                          <w:kern w:val="24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06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 w:val="0"/>
                          <w:color w:val="404040" w:themeColor="text1" w:themeTint="BF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　　　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 w:val="0"/>
                          <w:color w:val="404040" w:themeColor="text1" w:themeTint="BF"/>
                          <w:kern w:val="24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              北京某区某某大学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 w:val="0"/>
                          <w:color w:val="404040" w:themeColor="text1" w:themeTint="BF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　　　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 w:val="0"/>
                          <w:color w:val="404040" w:themeColor="text1" w:themeTint="BF"/>
                          <w:kern w:val="24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              软件工程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2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-631190</wp:posOffset>
                </wp:positionH>
                <wp:positionV relativeFrom="paragraph">
                  <wp:posOffset>1613535</wp:posOffset>
                </wp:positionV>
                <wp:extent cx="6620510" cy="1005840"/>
                <wp:effectExtent l="0" t="0" r="0" b="0"/>
                <wp:wrapNone/>
                <wp:docPr id="82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620510" cy="10058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textAlignment w:val="auto"/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主修课程：高等数学、大学物理、物理实验、线性代数、概率论与数理统计、数据结构、离散数学、操作系统、程序设计语言、编译技术、软件工程概论等。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textAlignment w:val="auto"/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校内荣誉：连续2年获得校综合奖学金“励志奖”，学习成绩优异，获校三好学生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6" o:spid="_x0000_s1048" type="#_x0000_t202" style="width:521.3pt;height:79.2pt;margin-top:127.05pt;margin-left:-49.7pt;mso-height-relative:page;mso-width-relative:page;position:absolute;z-index:251684864" coordsize="21600,21600" filled="f" stroked="f">
                <o:lock v:ext="edit" aspectratio="f"/>
                <v:textbox style="mso-fit-shape-to-text:t">
                  <w:txbxContent>
                    <w:p w14:paraId="75A52ACD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textAlignment w:val="auto"/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color w:val="404040" w:themeColor="text1" w:themeTint="BF"/>
                          <w:kern w:val="24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color w:val="404040" w:themeColor="text1" w:themeTint="BF"/>
                          <w:kern w:val="24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主修课程：高等数学、大学物理、物理实验、线性代数、概率论与数理统计、数据结构、离散数学、操作系统、程序设计语言、编译技术、软件工程概论等。</w:t>
                      </w:r>
                    </w:p>
                    <w:p w14:paraId="090CF6B3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textAlignment w:val="auto"/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color w:val="404040" w:themeColor="text1" w:themeTint="BF"/>
                          <w:kern w:val="24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color w:val="404040" w:themeColor="text1" w:themeTint="BF"/>
                          <w:kern w:val="24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校内荣誉：连续2年获得校综合奖学金“励志奖”，学习成绩优异，获校三好学生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2"/>
          <w:szCs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-631190</wp:posOffset>
                </wp:positionH>
                <wp:positionV relativeFrom="paragraph">
                  <wp:posOffset>2993390</wp:posOffset>
                </wp:positionV>
                <wp:extent cx="6627495" cy="320040"/>
                <wp:effectExtent l="0" t="0" r="0" b="0"/>
                <wp:wrapNone/>
                <wp:docPr id="18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627495" cy="3200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NormalWeb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textAlignment w:val="baseline"/>
                              <w:rPr>
                                <w:rFonts w:ascii="汉仪旗黑-55简" w:eastAsia="汉仪旗黑-55简" w:hAnsi="汉仪旗黑-55简" w:cs="汉仪旗黑-55简" w:hint="default"/>
                                <w:b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 w:val="0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20XX.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 w:val="0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09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 w:val="0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-20XX.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 w:val="0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06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 w:val="0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　　　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 w:val="0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             学生会网络信息部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 w:val="0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　　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 w:val="0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               部门干事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6" o:spid="_x0000_s1049" type="#_x0000_t202" style="width:521.85pt;height:25.2pt;margin-top:235.7pt;margin-left:-49.7pt;mso-height-relative:page;mso-width-relative:page;position:absolute;z-index:251693056" coordsize="21600,21600" filled="f" stroked="f">
                <o:lock v:ext="edit" aspectratio="f"/>
                <v:textbox style="mso-fit-shape-to-text:t">
                  <w:txbxContent>
                    <w:p w14:paraId="1FD76D70">
                      <w:pPr>
                        <w:pStyle w:val="NormalWeb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textAlignment w:val="baseline"/>
                        <w:rPr>
                          <w:rFonts w:ascii="汉仪旗黑-55简" w:eastAsia="汉仪旗黑-55简" w:hAnsi="汉仪旗黑-55简" w:cs="汉仪旗黑-55简" w:hint="default"/>
                          <w:b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 w:val="0"/>
                          <w:color w:val="404040" w:themeColor="text1" w:themeTint="BF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20XX.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 w:val="0"/>
                          <w:color w:val="404040" w:themeColor="text1" w:themeTint="BF"/>
                          <w:kern w:val="24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09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 w:val="0"/>
                          <w:color w:val="404040" w:themeColor="text1" w:themeTint="BF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-20XX.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 w:val="0"/>
                          <w:color w:val="404040" w:themeColor="text1" w:themeTint="BF"/>
                          <w:kern w:val="24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06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 w:val="0"/>
                          <w:color w:val="404040" w:themeColor="text1" w:themeTint="BF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　　　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 w:val="0"/>
                          <w:color w:val="404040" w:themeColor="text1" w:themeTint="BF"/>
                          <w:kern w:val="24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              学生会网络信息部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 w:val="0"/>
                          <w:color w:val="404040" w:themeColor="text1" w:themeTint="BF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　　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 w:val="0"/>
                          <w:color w:val="404040" w:themeColor="text1" w:themeTint="BF"/>
                          <w:kern w:val="24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                部门干事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2"/>
          <w:szCs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-631190</wp:posOffset>
                </wp:positionH>
                <wp:positionV relativeFrom="paragraph">
                  <wp:posOffset>3325495</wp:posOffset>
                </wp:positionV>
                <wp:extent cx="6614795" cy="1005840"/>
                <wp:effectExtent l="0" t="0" r="0" b="0"/>
                <wp:wrapNone/>
                <wp:docPr id="35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614795" cy="10058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ind w:left="425" w:hanging="425" w:leftChars="0" w:firstLineChars="0"/>
                              <w:textAlignment w:val="auto"/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在校期间任学生会网络信息部干事，负责学校官方网站、微信公众号的维护和运营。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ind w:left="425" w:hanging="425" w:leftChars="0" w:firstLineChars="0"/>
                              <w:textAlignment w:val="auto"/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负责为学校活动进行技术支持，包括设备后台操作、网络技术、平面设计、视频后期制作等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ind w:left="425" w:hanging="425" w:leftChars="0" w:firstLineChars="0"/>
                              <w:textAlignment w:val="auto"/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负责过某互联网产品的校园推广，进行了很好的策划和宣传，吸引了5000+用户注册使用。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6" o:spid="_x0000_s1050" type="#_x0000_t202" style="width:520.85pt;height:79.2pt;margin-top:261.85pt;margin-left:-49.7pt;mso-height-relative:page;mso-width-relative:page;position:absolute;z-index:251695104" coordsize="21600,21600" filled="f" stroked="f">
                <o:lock v:ext="edit" aspectratio="f"/>
                <v:textbox style="mso-fit-shape-to-text:t">
                  <w:txbxContent>
                    <w:p w14:paraId="48AC5AA7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ind w:left="425" w:hanging="425" w:leftChars="0" w:firstLineChars="0"/>
                        <w:textAlignment w:val="auto"/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color w:val="404040" w:themeColor="text1" w:themeTint="BF"/>
                          <w:kern w:val="24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color w:val="404040" w:themeColor="text1" w:themeTint="BF"/>
                          <w:kern w:val="24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在校期间任学生会网络信息部干事，负责学校官方网站、微信公众号的维护和运营。</w:t>
                      </w:r>
                    </w:p>
                    <w:p w14:paraId="42F55A9A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ind w:left="425" w:hanging="425" w:leftChars="0" w:firstLineChars="0"/>
                        <w:textAlignment w:val="auto"/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color w:val="404040" w:themeColor="text1" w:themeTint="BF"/>
                          <w:kern w:val="24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color w:val="404040" w:themeColor="text1" w:themeTint="BF"/>
                          <w:kern w:val="24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负责为学校活动进行技术支持，包括设备后台操作、网络技术、平面设计、视频后期制作等</w:t>
                      </w:r>
                    </w:p>
                    <w:p w14:paraId="550B86D0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ind w:left="425" w:hanging="425" w:leftChars="0" w:firstLineChars="0"/>
                        <w:textAlignment w:val="auto"/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color w:val="404040" w:themeColor="text1" w:themeTint="BF"/>
                          <w:kern w:val="24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color w:val="404040" w:themeColor="text1" w:themeTint="BF"/>
                          <w:kern w:val="24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负责过某互联网产品的校园推广，进行了很好的策划和宣传，吸引了5000+用户注册使用。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阿里巴巴普惠体" w:eastAsia="阿里巴巴普惠体" w:hAnsi="阿里巴巴普惠体" w:cs="阿里巴巴普惠体" w:hint="eastAsia"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-631190</wp:posOffset>
                </wp:positionH>
                <wp:positionV relativeFrom="paragraph">
                  <wp:posOffset>4709160</wp:posOffset>
                </wp:positionV>
                <wp:extent cx="6673850" cy="320040"/>
                <wp:effectExtent l="0" t="0" r="0" b="0"/>
                <wp:wrapNone/>
                <wp:docPr id="11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673850" cy="3200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NormalWeb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textAlignment w:val="baseline"/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 w:val="0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20XX.0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 w:val="0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6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 w:val="0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-20XX.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 w:val="0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10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 w:val="0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　　　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 w:val="0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             北京某某有限公司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 w:val="0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　　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 w:val="0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             实习工程师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6" o:spid="_x0000_s1051" type="#_x0000_t202" style="width:525.5pt;height:25.2pt;margin-top:370.8pt;margin-left:-49.7pt;mso-height-relative:page;mso-width-relative:page;position:absolute;z-index:251686912" coordsize="21600,21600" filled="f" stroked="f">
                <o:lock v:ext="edit" aspectratio="f"/>
                <v:textbox style="mso-fit-shape-to-text:t">
                  <w:txbxContent>
                    <w:p w14:paraId="1AFC53F8">
                      <w:pPr>
                        <w:pStyle w:val="NormalWeb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textAlignment w:val="baseline"/>
                        <w:rPr>
                          <w:rFonts w:ascii="汉仪旗黑-55简" w:eastAsia="汉仪旗黑-55简" w:hAnsi="汉仪旗黑-55简" w:cs="汉仪旗黑-55简" w:hint="eastAsia"/>
                          <w:b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 w:val="0"/>
                          <w:color w:val="404040" w:themeColor="text1" w:themeTint="BF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20XX.0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 w:val="0"/>
                          <w:color w:val="404040" w:themeColor="text1" w:themeTint="BF"/>
                          <w:kern w:val="24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6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 w:val="0"/>
                          <w:color w:val="404040" w:themeColor="text1" w:themeTint="BF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-20XX.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 w:val="0"/>
                          <w:color w:val="404040" w:themeColor="text1" w:themeTint="BF"/>
                          <w:kern w:val="24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10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 w:val="0"/>
                          <w:color w:val="404040" w:themeColor="text1" w:themeTint="BF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　　　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 w:val="0"/>
                          <w:color w:val="404040" w:themeColor="text1" w:themeTint="BF"/>
                          <w:kern w:val="24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              北京某某有限公司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 w:val="0"/>
                          <w:color w:val="404040" w:themeColor="text1" w:themeTint="BF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　　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 w:val="0"/>
                          <w:color w:val="404040" w:themeColor="text1" w:themeTint="BF"/>
                          <w:kern w:val="24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              实习工程师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阿里巴巴普惠体" w:eastAsia="阿里巴巴普惠体" w:hAnsi="阿里巴巴普惠体" w:cs="阿里巴巴普惠体" w:hint="eastAsia"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-631190</wp:posOffset>
                </wp:positionH>
                <wp:positionV relativeFrom="paragraph">
                  <wp:posOffset>5038090</wp:posOffset>
                </wp:positionV>
                <wp:extent cx="6599555" cy="1234440"/>
                <wp:effectExtent l="0" t="0" r="0" b="0"/>
                <wp:wrapNone/>
                <wp:docPr id="14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599555" cy="12344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ind w:left="425" w:hanging="425" w:leftChars="0" w:firstLineChars="0"/>
                              <w:textAlignment w:val="auto"/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参与项目需求分析，编写概要设计、详细设计文档；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ind w:left="425" w:hanging="425" w:leftChars="0" w:firstLineChars="0"/>
                              <w:textAlignment w:val="auto"/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根据项目具体要求，承担开发任务，按计划完成任务目标；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ind w:left="425" w:hanging="425" w:leftChars="0" w:firstLineChars="0"/>
                              <w:textAlignment w:val="auto"/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完成项目编码实现、单元测试，协助测试人员完成模块测试，并对模块质量负责；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6" o:spid="_x0000_s1052" type="#_x0000_t202" style="width:519.65pt;height:97.2pt;margin-top:396.7pt;margin-left:-49.7pt;mso-height-relative:page;mso-width-relative:page;position:absolute;z-index:251688960" coordsize="21600,21600" filled="f" stroked="f">
                <o:lock v:ext="edit" aspectratio="f"/>
                <v:textbox style="mso-fit-shape-to-text:t">
                  <w:txbxContent>
                    <w:p w14:paraId="757F5B12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2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ind w:left="425" w:hanging="425" w:leftChars="0" w:firstLineChars="0"/>
                        <w:textAlignment w:val="auto"/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2"/>
                          <w:szCs w:val="22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2"/>
                          <w:szCs w:val="22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参与项目需求分析，编写概要设计、详细设计文档；</w:t>
                      </w:r>
                    </w:p>
                    <w:p w14:paraId="4E00AB5B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2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ind w:left="425" w:hanging="425" w:leftChars="0" w:firstLineChars="0"/>
                        <w:textAlignment w:val="auto"/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2"/>
                          <w:szCs w:val="22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2"/>
                          <w:szCs w:val="22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根据项目具体要求，承担开发任务，按计划完成任务目标；</w:t>
                      </w:r>
                    </w:p>
                    <w:p w14:paraId="006266BD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2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ind w:left="425" w:hanging="425" w:leftChars="0" w:firstLineChars="0"/>
                        <w:textAlignment w:val="auto"/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2"/>
                          <w:szCs w:val="22"/>
                          <w:shd w:val="clear" w:color="auto" w:fill="FFFFFF"/>
                          <w:lang w:val="en-US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2"/>
                          <w:szCs w:val="22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完成项目编码实现、单元测试，协助测试人员完成模块测试，并对模块质量负责；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2"/>
          <w:szCs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-631190</wp:posOffset>
                </wp:positionH>
                <wp:positionV relativeFrom="paragraph">
                  <wp:posOffset>6477635</wp:posOffset>
                </wp:positionV>
                <wp:extent cx="6591300" cy="777240"/>
                <wp:effectExtent l="0" t="0" r="0" b="0"/>
                <wp:wrapNone/>
                <wp:docPr id="10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591300" cy="7772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3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ind w:left="425" w:hanging="425" w:leftChars="0" w:firstLineChars="0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熟悉Spring、SpringMVC、MyBatis、Springboot等开发技术框架；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3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ind w:left="425" w:hanging="425" w:leftChars="0" w:firstLineChars="0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熟悉MySql、Oracle数据库，能编写较复杂的SQL，具备一定的SQL优化能力；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3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ind w:left="425" w:hanging="425" w:leftChars="0" w:firstLineChars="0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熟练使用Eclipse + Myeclipse，IDEA等开发工具；熟悉常用的Java设计模式；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3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ind w:left="425" w:hanging="425" w:leftChars="0" w:firstLineChars="0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具备一定的需求分析和系统设计能力，较强的逻辑分析和独立解决问题能力；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6" o:spid="_x0000_s1053" type="#_x0000_t202" style="width:519pt;height:61.2pt;margin-top:510.05pt;margin-left:-49.7pt;mso-height-relative:page;mso-width-relative:page;position:absolute;z-index:251699200" coordsize="21600,21600" filled="f" stroked="f">
                <o:lock v:ext="edit" aspectratio="f"/>
                <v:textbox style="mso-fit-shape-to-text:t">
                  <w:txbxContent>
                    <w:p w14:paraId="2081B49D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3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ind w:left="425" w:hanging="425" w:leftChars="0" w:firstLineChars="0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2"/>
                          <w:szCs w:val="22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2"/>
                          <w:szCs w:val="22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熟悉Spring、SpringMVC、MyBatis、Springboot等开发技术框架；</w:t>
                      </w:r>
                    </w:p>
                    <w:p w14:paraId="65281663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3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ind w:left="425" w:hanging="425" w:leftChars="0" w:firstLineChars="0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2"/>
                          <w:szCs w:val="22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2"/>
                          <w:szCs w:val="22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熟悉MySql、Oracle数据库，能编写较复杂的SQL，具备一定的SQL优化能力；</w:t>
                      </w:r>
                    </w:p>
                    <w:p w14:paraId="799549E6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3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ind w:left="425" w:hanging="425" w:leftChars="0" w:firstLineChars="0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2"/>
                          <w:szCs w:val="22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2"/>
                          <w:szCs w:val="22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熟练使用Eclipse + Myeclipse，IDEA等开发工具；熟悉常用的Java设计模式；</w:t>
                      </w:r>
                    </w:p>
                    <w:p w14:paraId="4198CFF0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3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ind w:left="425" w:hanging="425" w:leftChars="0" w:firstLineChars="0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2"/>
                          <w:szCs w:val="22"/>
                          <w:shd w:val="clear" w:color="auto" w:fill="FFFFFF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2"/>
                          <w:szCs w:val="22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具备一定的需求分析和系统设计能力，较强的逻辑分析和独立解决问题能力；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2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-631190</wp:posOffset>
                </wp:positionH>
                <wp:positionV relativeFrom="paragraph">
                  <wp:posOffset>8215630</wp:posOffset>
                </wp:positionV>
                <wp:extent cx="6631305" cy="803910"/>
                <wp:effectExtent l="0" t="0" r="0" b="0"/>
                <wp:wrapNone/>
                <wp:docPr id="58" name="文本框 5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631305" cy="803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textAlignment w:val="auto"/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本人热爱JAVA开发工作，熟悉DUBBO、微服务，具备良好的编码规范；熟悉关系型数据库，熟练使用SQL语言，掌握基本的SQL优化；服从安排、工作积极主动，具备良好的学习能力和团队合作精神（可接受出差）；沟通能力佳，并具备一定的文档编写能力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54" type="#_x0000_t202" style="width:522.15pt;height:63.3pt;margin-top:646.9pt;margin-left:-49.7pt;mso-height-relative:page;mso-width-relative:page;position:absolute;z-index:251664384" coordsize="21600,21600" filled="f" stroked="f" strokeweight="0.5pt">
                <o:lock v:ext="edit" aspectratio="f"/>
                <v:textbox>
                  <w:txbxContent>
                    <w:p w14:paraId="4EB4A71D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textAlignment w:val="auto"/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本人热爱JAVA开发工作，熟悉DUBBO、微服务，具备良好的编码规范；熟悉关系型数据库，熟练使用SQL语言，掌握基本的SQL优化；服从安排、工作积极主动，具备良好的学习能力和团队合作精神（可接受出差）；沟通能力佳，并具备一定的文档编写能力。</w:t>
                      </w:r>
                    </w:p>
                  </w:txbxContent>
                </v:textbox>
              </v:shape>
            </w:pict>
          </mc:Fallback>
        </mc:AlternateContent>
      </w:r>
    </w:p>
    <w:sectPr>
      <w:headerReference w:type="default" r:id="rId7"/>
      <w:headerReference w:type="first" r:id="rId8"/>
      <w:pgSz w:w="11906" w:h="16838"/>
      <w:pgMar w:top="1440" w:right="1800" w:bottom="1440" w:left="1800" w:header="0" w:footer="0" w:gutter="0"/>
      <w:cols w:num="1" w:space="425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BA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roman"/>
    <w:pitch w:val="default"/>
    <w:sig w:usb0="00000203" w:usb1="288F0000" w:usb2="00000006" w:usb3="00000000" w:csb0="00040001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1" w:fontKey="{D4528C36-DB00-4393-8A72-3F0F2BCF73D0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2" w:fontKey="{BC01F4BC-F9DE-42DC-9C28-50D80487D6DE}"/>
  </w:font>
  <w:font w:name="汉仪旗黑-55简">
    <w:panose1 w:val="00020600040101010101"/>
    <w:charset w:val="80"/>
    <w:family w:val="auto"/>
    <w:pitch w:val="default"/>
    <w:sig w:usb0="A00002BF" w:usb1="18CF7CFA" w:usb2="00000016" w:usb3="00000000" w:csb0="40020001" w:csb1="C0D60000"/>
    <w:embedRegular r:id="rId3" w:fontKey="{14A7C778-16D2-4EE5-B68F-4B22C95F04A4}"/>
  </w:font>
  <w:font w:name="阿里巴巴普惠体">
    <w:panose1 w:val="00020600040101010101"/>
    <w:charset w:val="86"/>
    <w:family w:val="auto"/>
    <w:pitch w:val="default"/>
    <w:sig w:usb0="A00002FF" w:usb1="7ACF7CFB" w:usb2="0000001E" w:usb3="00000000" w:csb0="0004009F" w:csb1="00000000"/>
    <w:embedRegular r:id="rId4" w:fontKey="{5BF3FD71-92B1-4066-8AB5-D35E42DADC3C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5" w:fontKey="{5BEA6657-E477-4371-85B8-EEB7D285D7DA}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14:paraId="16A18C91">
    <w:pPr>
      <w:pStyle w:val="Header"/>
      <w:pBdr>
        <w:bottom w:val="none" w:sz="0" w:space="1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14:paraId="2BB2B0DF">
    <w:pPr>
      <w:pStyle w:val="Header"/>
      <w:pBdr>
        <w:bottom w:val="none" w:sz="0" w:space="1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DC4637F2"/>
    <w:multiLevelType w:val="singleLevel"/>
    <w:tmpl w:val="DC4637F2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">
    <w:nsid w:val="E413A75A"/>
    <w:multiLevelType w:val="singleLevel"/>
    <w:tmpl w:val="E413A75A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2">
    <w:nsid w:val="216048E2"/>
    <w:multiLevelType w:val="singleLevel"/>
    <w:tmpl w:val="216048E2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TrueTypeFonts/>
  <w:bordersDoNotSurroundHeader/>
  <w:bordersDoNotSurroundFooter/>
  <w:attachedTemplate r:id="rId1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7A23409B"/>
    <w:rsid w:val="001C47BD"/>
    <w:rsid w:val="003673AE"/>
    <w:rsid w:val="00592115"/>
    <w:rsid w:val="0060148D"/>
    <w:rsid w:val="0068212C"/>
    <w:rsid w:val="006E7E80"/>
    <w:rsid w:val="007916BC"/>
    <w:rsid w:val="0081325B"/>
    <w:rsid w:val="00833991"/>
    <w:rsid w:val="00937838"/>
    <w:rsid w:val="00BB3973"/>
    <w:rsid w:val="00C1483D"/>
    <w:rsid w:val="00D10703"/>
    <w:rsid w:val="00D77FFC"/>
    <w:rsid w:val="00DB1EB3"/>
    <w:rsid w:val="00E21B0A"/>
    <w:rsid w:val="00E8372E"/>
    <w:rsid w:val="00FA520C"/>
    <w:rsid w:val="00FE2A36"/>
    <w:rsid w:val="0172038E"/>
    <w:rsid w:val="050701C2"/>
    <w:rsid w:val="05925983"/>
    <w:rsid w:val="062E2E51"/>
    <w:rsid w:val="063702A7"/>
    <w:rsid w:val="073741EC"/>
    <w:rsid w:val="0AD322AB"/>
    <w:rsid w:val="0F210251"/>
    <w:rsid w:val="12743C24"/>
    <w:rsid w:val="145C772E"/>
    <w:rsid w:val="18320A4C"/>
    <w:rsid w:val="19B70EAC"/>
    <w:rsid w:val="1B0E795D"/>
    <w:rsid w:val="1B2F6F40"/>
    <w:rsid w:val="1D2B032E"/>
    <w:rsid w:val="1DF0098A"/>
    <w:rsid w:val="1E5B684D"/>
    <w:rsid w:val="1ED325B6"/>
    <w:rsid w:val="218D76F1"/>
    <w:rsid w:val="22397A5D"/>
    <w:rsid w:val="25781D74"/>
    <w:rsid w:val="25894239"/>
    <w:rsid w:val="28647AE3"/>
    <w:rsid w:val="29910562"/>
    <w:rsid w:val="2AA9555C"/>
    <w:rsid w:val="2AC72D5E"/>
    <w:rsid w:val="2CC73098"/>
    <w:rsid w:val="2CD63616"/>
    <w:rsid w:val="34DB0BD9"/>
    <w:rsid w:val="388C61E0"/>
    <w:rsid w:val="3BF769C5"/>
    <w:rsid w:val="3FA11776"/>
    <w:rsid w:val="412D2C62"/>
    <w:rsid w:val="4247233B"/>
    <w:rsid w:val="42BD2493"/>
    <w:rsid w:val="43180F69"/>
    <w:rsid w:val="45367BAA"/>
    <w:rsid w:val="46EB2AFA"/>
    <w:rsid w:val="48B20D13"/>
    <w:rsid w:val="4A27264A"/>
    <w:rsid w:val="4EDB475C"/>
    <w:rsid w:val="52401D52"/>
    <w:rsid w:val="54035D09"/>
    <w:rsid w:val="56430491"/>
    <w:rsid w:val="566B150C"/>
    <w:rsid w:val="588E017E"/>
    <w:rsid w:val="58D534A1"/>
    <w:rsid w:val="5B796339"/>
    <w:rsid w:val="5BD9622F"/>
    <w:rsid w:val="5CA31E75"/>
    <w:rsid w:val="61002342"/>
    <w:rsid w:val="61BF421E"/>
    <w:rsid w:val="64F34A8B"/>
    <w:rsid w:val="65960653"/>
    <w:rsid w:val="669F33CA"/>
    <w:rsid w:val="674B3C18"/>
    <w:rsid w:val="67506E80"/>
    <w:rsid w:val="67914DBB"/>
    <w:rsid w:val="699A1661"/>
    <w:rsid w:val="6A947A25"/>
    <w:rsid w:val="6AD06270"/>
    <w:rsid w:val="6C384C57"/>
    <w:rsid w:val="6E6839AE"/>
    <w:rsid w:val="6EF327D0"/>
    <w:rsid w:val="70383C45"/>
    <w:rsid w:val="70B0200B"/>
    <w:rsid w:val="717C4ECA"/>
    <w:rsid w:val="72FA4F89"/>
    <w:rsid w:val="748F1B72"/>
    <w:rsid w:val="7514722C"/>
    <w:rsid w:val="75C36A6F"/>
    <w:rsid w:val="79C255C7"/>
    <w:rsid w:val="7A23409B"/>
    <w:rsid w:val="7A264494"/>
    <w:rsid w:val="7A64780F"/>
    <w:rsid w:val="7BF22495"/>
    <w:rsid w:val="7E5F555C"/>
  </w:rsids>
  <w:docVars>
    <w:docVar w:name="commondata" w:val="eyJoZGlkIjoiMzkzM2ZkOTUwY2ZmNDJhZmE5NmJmMDRiMDI4MzIwYjcifQ=="/>
  </w:docVar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 w:semiHidden="0" w:qFormat="1"/>
    <w:lsdException w:name="footer" w:semiHidden="0" w:qFormat="1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semiHidden="0" w:uiPriority="1" w:qFormat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 w:semiHidden="0" w:uiPriority="0" w:unhideWhenUsed="0" w:qFormat="1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Normal (Web)" w:semiHidden="0" w:qFormat="1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 w:semiHidden="0" w:qFormat="1"/>
    <w:lsdException w:name="annotation subjec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 w:semiHidden="0" w:qFormat="1"/>
    <w:lsdException w:name="Table Grid" w:semiHidden="0" w:uiPriority="59" w:unhideWhenUsed="0"/>
    <w:lsdException w:name="Table Theme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val="en-US" w:eastAsia="zh-CN" w:bidi="ar-SA"/>
    </w:rPr>
  </w:style>
  <w:style w:type="paragraph" w:styleId="Heading1">
    <w:name w:val="heading 1"/>
    <w:basedOn w:val="Normal"/>
    <w:next w:val="Normal"/>
    <w:link w:val="1Char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Heading2">
    <w:name w:val="heading 2"/>
    <w:basedOn w:val="Normal"/>
    <w:next w:val="Normal"/>
    <w:link w:val="2Char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character" w:default="1" w:styleId="DefaultParagraphFont">
    <w:name w:val="Default Paragraph Font"/>
    <w:uiPriority w:val="1"/>
    <w:unhideWhenUsed/>
    <w:qFormat/>
  </w:style>
  <w:style w:type="table" w:default="1" w:styleId="TableNormal">
    <w:name w:val="Normal Table"/>
    <w:uiPriority w:val="99"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Char3"/>
    <w:uiPriority w:val="99"/>
    <w:unhideWhenUsed/>
    <w:qFormat/>
    <w:rPr>
      <w:sz w:val="18"/>
      <w:szCs w:val="18"/>
    </w:rPr>
  </w:style>
  <w:style w:type="paragraph" w:styleId="Footer">
    <w:name w:val="footer"/>
    <w:basedOn w:val="Normal"/>
    <w:link w:val="Char2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eader">
    <w:name w:val="header"/>
    <w:basedOn w:val="Normal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Subtitle">
    <w:name w:val="Subtitle"/>
    <w:basedOn w:val="Normal"/>
    <w:next w:val="Normal"/>
    <w:link w:val="Char0"/>
    <w:uiPriority w:val="11"/>
    <w:qFormat/>
    <w:pPr>
      <w:spacing w:before="240" w:after="60" w:line="312" w:lineRule="auto"/>
      <w:jc w:val="center"/>
      <w:outlineLvl w:val="1"/>
    </w:pPr>
    <w:rPr>
      <w:rFonts w:ascii="Cambria" w:hAnsi="Cambria"/>
      <w:b/>
      <w:bCs/>
      <w:kern w:val="28"/>
      <w:sz w:val="32"/>
      <w:szCs w:val="32"/>
    </w:rPr>
  </w:style>
  <w:style w:type="paragraph" w:styleId="NormalWeb">
    <w:name w:val="Normal (Web)"/>
    <w:basedOn w:val="Normal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Title">
    <w:name w:val="Title"/>
    <w:basedOn w:val="Normal"/>
    <w:next w:val="Normal"/>
    <w:link w:val="Char"/>
    <w:uiPriority w:val="10"/>
    <w:qFormat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character" w:styleId="Hyperlink">
    <w:name w:val="Hyperlink"/>
    <w:basedOn w:val="DefaultParagraphFont"/>
    <w:qFormat/>
    <w:rPr>
      <w:color w:val="0000FF"/>
      <w:u w:val="single"/>
    </w:rPr>
  </w:style>
  <w:style w:type="character" w:customStyle="1" w:styleId="1Char">
    <w:name w:val="标题 1 Char"/>
    <w:basedOn w:val="DefaultParagraphFont"/>
    <w:link w:val="Heading1"/>
    <w:uiPriority w:val="9"/>
    <w:qFormat/>
    <w:rPr>
      <w:b/>
      <w:bCs/>
      <w:kern w:val="44"/>
      <w:sz w:val="44"/>
      <w:szCs w:val="44"/>
    </w:rPr>
  </w:style>
  <w:style w:type="character" w:customStyle="1" w:styleId="2Char">
    <w:name w:val="标题 2 Char"/>
    <w:basedOn w:val="DefaultParagraphFont"/>
    <w:link w:val="Heading2"/>
    <w:uiPriority w:val="9"/>
    <w:qFormat/>
    <w:rPr>
      <w:rFonts w:ascii="Cambria" w:eastAsia="宋体" w:hAnsi="Cambria" w:cs="Times New Roman"/>
      <w:b/>
      <w:bCs/>
      <w:kern w:val="2"/>
      <w:sz w:val="32"/>
      <w:szCs w:val="32"/>
    </w:rPr>
  </w:style>
  <w:style w:type="character" w:customStyle="1" w:styleId="Char">
    <w:name w:val="标题 Char"/>
    <w:basedOn w:val="DefaultParagraphFont"/>
    <w:link w:val="Title"/>
    <w:uiPriority w:val="10"/>
    <w:qFormat/>
    <w:rPr>
      <w:rFonts w:ascii="Cambria" w:hAnsi="Cambria" w:cs="Times New Roman"/>
      <w:b/>
      <w:bCs/>
      <w:kern w:val="2"/>
      <w:sz w:val="32"/>
      <w:szCs w:val="32"/>
    </w:rPr>
  </w:style>
  <w:style w:type="character" w:customStyle="1" w:styleId="Char0">
    <w:name w:val="副标题 Char"/>
    <w:basedOn w:val="DefaultParagraphFont"/>
    <w:link w:val="Subtitle"/>
    <w:uiPriority w:val="11"/>
    <w:qFormat/>
    <w:rPr>
      <w:rFonts w:ascii="Cambria" w:hAnsi="Cambria" w:cs="Times New Roman"/>
      <w:b/>
      <w:bCs/>
      <w:kern w:val="28"/>
      <w:sz w:val="32"/>
      <w:szCs w:val="32"/>
    </w:rPr>
  </w:style>
  <w:style w:type="paragraph" w:customStyle="1" w:styleId="NoSpacing">
    <w:name w:val="No Spacing"/>
    <w:uiPriority w:val="1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val="en-US" w:eastAsia="zh-CN" w:bidi="ar-SA"/>
    </w:rPr>
  </w:style>
  <w:style w:type="character" w:customStyle="1" w:styleId="Char1">
    <w:name w:val="页眉 Char"/>
    <w:basedOn w:val="DefaultParagraphFont"/>
    <w:link w:val="Header"/>
    <w:uiPriority w:val="99"/>
    <w:semiHidden/>
    <w:qFormat/>
    <w:rPr>
      <w:kern w:val="2"/>
      <w:sz w:val="18"/>
      <w:szCs w:val="18"/>
    </w:rPr>
  </w:style>
  <w:style w:type="character" w:customStyle="1" w:styleId="Char2">
    <w:name w:val="页脚 Char"/>
    <w:basedOn w:val="DefaultParagraphFont"/>
    <w:link w:val="Footer"/>
    <w:uiPriority w:val="99"/>
    <w:semiHidden/>
    <w:qFormat/>
    <w:rPr>
      <w:kern w:val="2"/>
      <w:sz w:val="18"/>
      <w:szCs w:val="18"/>
    </w:rPr>
  </w:style>
  <w:style w:type="character" w:customStyle="1" w:styleId="Char3">
    <w:name w:val="批注框文本 Char"/>
    <w:basedOn w:val="DefaultParagraphFont"/>
    <w:link w:val="BalloonText"/>
    <w:uiPriority w:val="99"/>
    <w:semiHidden/>
    <w:qFormat/>
    <w:rPr>
      <w:kern w:val="2"/>
      <w:sz w:val="18"/>
      <w:szCs w:val="18"/>
    </w:rPr>
  </w:style>
  <w:style w:type="paragraph" w:customStyle="1" w:styleId="1">
    <w:name w:val="列出段落1"/>
    <w:basedOn w:val="Normal"/>
    <w:uiPriority w:val="34"/>
    <w:qFormat/>
    <w:pPr>
      <w:widowControl/>
      <w:ind w:firstLine="420" w:firstLineChars="200"/>
      <w:jc w:val="left"/>
    </w:pPr>
    <w:rPr>
      <w:rFonts w:ascii="宋体" w:hAnsi="宋体" w:cs="宋体"/>
      <w:kern w:val="0"/>
      <w:sz w:val="24"/>
      <w:szCs w:val="24"/>
    </w:rPr>
  </w:style>
  <w:style w:type="paragraph" w:styleId="ListParagraph">
    <w:name w:val="List Paragraph"/>
    <w:basedOn w:val="Normal"/>
    <w:uiPriority w:val="34"/>
    <w:qFormat/>
    <w:pPr>
      <w:widowControl/>
      <w:ind w:firstLine="420" w:firstLineChars="200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numbering" Target="numbering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yperlink" Target="mailto:123456@qq.com" TargetMode="External" /><Relationship Id="rId7" Type="http://schemas.openxmlformats.org/officeDocument/2006/relationships/header" Target="header1.xml" /><Relationship Id="rId8" Type="http://schemas.openxmlformats.org/officeDocument/2006/relationships/header" Target="header2.xml" /><Relationship Id="rId9" Type="http://schemas.openxmlformats.org/officeDocument/2006/relationships/theme" Target="theme/theme1.xm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/Relationships>
</file>

<file path=word/_rels/settings.xml.rels><?xml version="1.0" encoding="utf-8" standalone="yes"?><Relationships xmlns="http://schemas.openxmlformats.org/package/2006/relationships"><Relationship Id="rId1" Type="http://schemas.openxmlformats.org/officeDocument/2006/relationships/attachedTemplate" Target="file:///C:\Users\Administrator\AppData\Roaming\kingsoft\office6\templates\download\ef6c9bf3-1be5-6a5a-c837-6fd5e7b37976\java&#24320;&#21457;&#24212;&#23626;&#29983;&#36719;&#20214;&#24037;&#31243;&#24072;&#27714;&#32844;&#31616;&#21382;.docx" TargetMode="External" /></Relationships>
</file>

<file path=word/theme/theme1.xml><?xml version="1.0" encoding="utf-8"?>
<a:theme xmlns:a="http://schemas.openxmlformats.org/drawingml/2006/main" name="Office 主题">
  <a:themeElements>
    <a:clrScheme name="Executive">
      <a:dk1>
        <a:sysClr val="windowText" lastClr="000000"/>
      </a:dk1>
      <a:lt1>
        <a:sysClr val="window" lastClr="FFFFFF"/>
      </a:lt1>
      <a:dk2>
        <a:srgbClr val="2F5897"/>
      </a:dk2>
      <a:lt2>
        <a:srgbClr val="E4E9EF"/>
      </a:lt2>
      <a:accent1>
        <a:srgbClr val="6076B4"/>
      </a:accent1>
      <a:accent2>
        <a:srgbClr val="9C5252"/>
      </a:accent2>
      <a:accent3>
        <a:srgbClr val="E68422"/>
      </a:accent3>
      <a:accent4>
        <a:srgbClr val="846648"/>
      </a:accent4>
      <a:accent5>
        <a:srgbClr val="63891F"/>
      </a:accent5>
      <a:accent6>
        <a:srgbClr val="758085"/>
      </a:accent6>
      <a:hlink>
        <a:srgbClr val="3399FF"/>
      </a:hlink>
      <a:folHlink>
        <a:srgbClr val="B2B2B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java开发应届生软件工程师求职简历.docx</Template>
  <TotalTime>9</TotalTime>
  <Pages>1</Pages>
  <Words>0</Words>
  <Characters>0</Characters>
  <Application>Microsoft Office Word</Application>
  <DocSecurity>0</DocSecurity>
  <Lines>1</Lines>
  <Paragraphs>1</Paragraphs>
  <ScaleCrop>false</ScaleCrop>
  <Manager>www.jianlimoban-ziyuan.com</Manager>
  <Company>简历模板资源网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www.jianlimoban-ziyuan.com</dc:title>
  <dc:subject>免费简历网站</dc:subject>
  <dc:creator>简历模板资源网</dc:creator>
  <cp:keywords>免费简历网站</cp:keywords>
  <dc:description>www.jianlimoban-ziyuan.com</dc:description>
  <cp:lastModifiedBy>简历模板资源网</cp:lastModifiedBy>
  <cp:revision>0</cp:revision>
  <dcterms:created xsi:type="dcterms:W3CDTF">2024-05-01T13:32:13Z</dcterms:created>
  <dcterms:modified xsi:type="dcterms:W3CDTF">2023-10-13T13:28:54Z</dcterms:modified>
  <cp:category>免费简历网站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2BBC6F0940F544B1A7D3B9AE738515A7_13</vt:lpwstr>
  </property>
  <property fmtid="{D5CDD505-2E9C-101B-9397-08002B2CF9AE}" pid="3" name="KSOProductBuildVer">
    <vt:lpwstr>2052-12.1.0.18276</vt:lpwstr>
  </property>
</Properties>
</file>