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169091B1"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7656195</wp:posOffset>
                </wp:positionV>
                <wp:extent cx="6146800" cy="292100"/>
                <wp:effectExtent l="0" t="0" r="6350" b="1270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46800" cy="292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484pt;height:23pt;margin-top:602.85pt;margin-left:-40.8pt;mso-height-relative:page;mso-width-relative:page;position:absolute;v-text-anchor:middle;z-index:251659264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6525895</wp:posOffset>
                </wp:positionV>
                <wp:extent cx="6146800" cy="292100"/>
                <wp:effectExtent l="0" t="0" r="6350" b="1270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46800" cy="292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style="width:484pt;height:23pt;margin-top:513.85pt;margin-left:-40.8pt;mso-height-relative:page;mso-width-relative:page;position:absolute;v-text-anchor:middle;z-index:251661312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3376295</wp:posOffset>
                </wp:positionV>
                <wp:extent cx="6146800" cy="292100"/>
                <wp:effectExtent l="0" t="0" r="6350" b="1270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46800" cy="292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7" style="width:484pt;height:23pt;margin-top:265.85pt;margin-left:-40.8pt;mso-height-relative:page;mso-width-relative:page;position:absolute;v-text-anchor:middle;z-index:251663360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1763395</wp:posOffset>
                </wp:positionV>
                <wp:extent cx="6146800" cy="292100"/>
                <wp:effectExtent l="0" t="0" r="6350" b="1270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624840" y="2677795"/>
                          <a:ext cx="6146800" cy="292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8" style="width:484pt;height:23pt;margin-top:138.85pt;margin-left:-40.8pt;mso-height-relative:page;mso-width-relative:page;position:absolute;v-text-anchor:middle;z-index:251665408" coordsize="21600,21600" filled="t" fillcolor="#f2f2f2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-488315</wp:posOffset>
                </wp:positionH>
                <wp:positionV relativeFrom="paragraph">
                  <wp:posOffset>7700010</wp:posOffset>
                </wp:positionV>
                <wp:extent cx="226060" cy="226060"/>
                <wp:effectExtent l="0" t="0" r="2540" b="254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6060" cy="22606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9" style="width:17.8pt;height:17.8pt;margin-top:606.3pt;margin-left:-38.45pt;mso-height-relative:page;mso-width-relative:page;position:absolute;v-text-anchor:middle;z-index:251667456" arcsize="10923f" coordsize="21600,21600" filled="t" fillcolor="#4472c4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-477520</wp:posOffset>
                </wp:positionH>
                <wp:positionV relativeFrom="paragraph">
                  <wp:posOffset>6557010</wp:posOffset>
                </wp:positionV>
                <wp:extent cx="226060" cy="226060"/>
                <wp:effectExtent l="0" t="0" r="2540" b="254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6060" cy="22606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0" style="width:17.8pt;height:17.8pt;margin-top:516.3pt;margin-left:-37.6pt;mso-height-relative:page;mso-width-relative:page;position:absolute;v-text-anchor:middle;z-index:251669504" arcsize="10923f" coordsize="21600,21600" filled="t" fillcolor="#4472c4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7759700</wp:posOffset>
            </wp:positionV>
            <wp:extent cx="118110" cy="115570"/>
            <wp:effectExtent l="0" t="0" r="15240" b="17780"/>
            <wp:wrapNone/>
            <wp:docPr id="34" name="图片 13" descr="D:\拾间设计\简历\图标\反白\evaluate.pngevalu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D:\拾间设计\简历\图标\反白\evaluate.pngevaluat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714375" y="8674100"/>
                      <a:ext cx="118110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6616700</wp:posOffset>
            </wp:positionV>
            <wp:extent cx="106045" cy="115570"/>
            <wp:effectExtent l="0" t="0" r="8255" b="17780"/>
            <wp:wrapNone/>
            <wp:docPr id="26" name="图片 13" descr="D:\拾间设计\简历\图标\反白\资格证书.png资格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 descr="D:\拾间设计\简历\图标\反白\资格证书.png资格证书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729615" y="7531100"/>
                      <a:ext cx="10604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7640320</wp:posOffset>
                </wp:positionV>
                <wp:extent cx="868045" cy="314325"/>
                <wp:effectExtent l="0" t="0" r="0" b="0"/>
                <wp:wrapNone/>
                <wp:docPr id="3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99795" y="8554720"/>
                          <a:ext cx="8680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74A9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74A9"/>
                                <w:sz w:val="26"/>
                                <w:szCs w:val="26"/>
                                <w:lang w:val="en-US" w:eastAsia="zh-CN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31" type="#_x0000_t202" style="width:68.35pt;height:24.75pt;margin-top:601.6pt;margin-left:-19.15pt;mso-height-relative:page;mso-width-relative:page;position:absolute;z-index:251704320" coordsize="21600,21600" filled="f" stroked="f" strokeweight="0.5pt">
                <o:lock v:ext="edit" aspectratio="f"/>
                <v:textbox>
                  <w:txbxContent>
                    <w:p w14:paraId="5C6A793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74A9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74A9"/>
                          <w:sz w:val="26"/>
                          <w:szCs w:val="26"/>
                          <w:lang w:val="en-US" w:eastAsia="zh-CN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6497320</wp:posOffset>
                </wp:positionV>
                <wp:extent cx="868045" cy="314325"/>
                <wp:effectExtent l="0" t="0" r="0" b="0"/>
                <wp:wrapNone/>
                <wp:docPr id="2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09320" y="7411720"/>
                          <a:ext cx="8680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74A9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74A9"/>
                                <w:sz w:val="26"/>
                                <w:szCs w:val="26"/>
                                <w:lang w:val="en-US" w:eastAsia="zh-CN"/>
                              </w:rPr>
                              <w:t>证书奖励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32" type="#_x0000_t202" style="width:68.35pt;height:24.75pt;margin-top:511.6pt;margin-left:-19.15pt;mso-height-relative:page;mso-width-relative:page;position:absolute;z-index:251700224" coordsize="21600,21600" filled="f" stroked="f" strokeweight="0.5pt">
                <o:lock v:ext="edit" aspectratio="f"/>
                <v:textbox>
                  <w:txbxContent>
                    <w:p w14:paraId="1777B30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74A9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74A9"/>
                          <w:sz w:val="26"/>
                          <w:szCs w:val="26"/>
                          <w:lang w:val="en-US" w:eastAsia="zh-CN"/>
                        </w:rPr>
                        <w:t>证书奖励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3406775</wp:posOffset>
                </wp:positionV>
                <wp:extent cx="226060" cy="226060"/>
                <wp:effectExtent l="0" t="0" r="2540" b="254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6060" cy="22606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33" style="width:17.8pt;height:17.8pt;margin-top:268.25pt;margin-left:-36.55pt;mso-height-relative:page;mso-width-relative:page;position:absolute;v-text-anchor:middle;z-index:251671552" arcsize="10923f" coordsize="21600,21600" filled="t" fillcolor="#4472c4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3463925</wp:posOffset>
            </wp:positionV>
            <wp:extent cx="118745" cy="115570"/>
            <wp:effectExtent l="0" t="0" r="14605" b="17780"/>
            <wp:wrapNone/>
            <wp:docPr id="18" name="图片 13" descr="D:\拾间设计\简历\图标\反白\工作.png工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D:\拾间设计\简历\图标\反白\工作.png工作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732155" y="4378325"/>
                      <a:ext cx="118745" cy="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3344545</wp:posOffset>
                </wp:positionV>
                <wp:extent cx="868045" cy="314325"/>
                <wp:effectExtent l="0" t="0" r="0" b="0"/>
                <wp:wrapNone/>
                <wp:docPr id="1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18210" y="4258945"/>
                          <a:ext cx="8680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74A9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74A9"/>
                                <w:sz w:val="26"/>
                                <w:szCs w:val="26"/>
                                <w:lang w:val="en-US" w:eastAsia="zh-CN"/>
                              </w:rPr>
                              <w:t>工作经历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34" type="#_x0000_t202" style="width:68.35pt;height:24.75pt;margin-top:263.35pt;margin-left:-19.15pt;mso-height-relative:page;mso-width-relative:page;position:absolute;z-index:251695104" coordsize="21600,21600" filled="f" stroked="f" strokeweight="0.5pt">
                <o:lock v:ext="edit" aspectratio="f"/>
                <v:textbox>
                  <w:txbxContent>
                    <w:p w14:paraId="67D95EE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74A9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74A9"/>
                          <w:sz w:val="26"/>
                          <w:szCs w:val="26"/>
                          <w:lang w:val="en-US" w:eastAsia="zh-CN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1807210</wp:posOffset>
                </wp:positionV>
                <wp:extent cx="226060" cy="226060"/>
                <wp:effectExtent l="0" t="0" r="2540" b="254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26060" cy="226060"/>
                          <a:chOff x="1335" y="4569"/>
                          <a:chExt cx="356" cy="356"/>
                        </a:xfrm>
                      </wpg:grpSpPr>
                      <wps:wsp xmlns:wps="http://schemas.microsoft.com/office/word/2010/wordprocessingShape">
                        <wps:cNvPr id="9" name="圆角矩形 9"/>
                        <wps:cNvSpPr/>
                        <wps:spPr>
                          <a:xfrm>
                            <a:off x="1335" y="4569"/>
                            <a:ext cx="356" cy="356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pic:pic xmlns:pic="http://schemas.openxmlformats.org/drawingml/2006/picture">
                        <pic:nvPicPr>
                          <pic:cNvPr id="13" name="图片 13" descr="D:\拾间设计\简历\图标\反白\书本 (1).png书本 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22" y="4653"/>
                            <a:ext cx="187" cy="1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17.8pt;height:17.8pt;margin-top:142.3pt;margin-left:-37.4pt;mso-height-relative:page;mso-width-relative:page;position:absolute;z-index:251697152" coordorigin="1335,4569" coordsize="356,356">
                <o:lock v:ext="edit" aspectratio="f"/>
                <v:roundrect id="_x0000_s1026" o:spid="_x0000_s1036" style="width:356;height:356;left:1335;position:absolute;top:4569;v-text-anchor:middle" arcsize="10923f" coordsize="21600,21600" filled="t" fillcolor="#4472c4" stroked="f" strokeweight="1pt">
                  <v:stroke joinstyle="miter"/>
                  <o:lock v:ext="edit" aspectratio="f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o:spid="_x0000_s1037" type="#_x0000_t75" alt="D:\拾间设计\简历\图标\反白\书本 (1).png书本 (1)" style="width:187;height:193;left:1422;position:absolute;top:4653" coordsize="21600,21600" o:preferrelative="t" filled="f" stroked="f">
                  <v:imagedata r:id="rId8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-243205</wp:posOffset>
                </wp:positionH>
                <wp:positionV relativeFrom="paragraph">
                  <wp:posOffset>1744980</wp:posOffset>
                </wp:positionV>
                <wp:extent cx="868045" cy="31432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909320" y="2659380"/>
                          <a:ext cx="8680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74A9"/>
                                <w:sz w:val="26"/>
                                <w:szCs w:val="26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C74A9"/>
                                <w:sz w:val="26"/>
                                <w:szCs w:val="26"/>
                                <w:lang w:val="en-US" w:eastAsia="zh-CN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8" type="#_x0000_t202" style="width:68.35pt;height:24.75pt;margin-top:137.4pt;margin-left:-19.15pt;mso-height-relative:page;mso-width-relative:page;position:absolute;z-index:251692032" coordsize="21600,21600" filled="f" stroked="f" strokeweight="0.5pt">
                <o:lock v:ext="edit" aspectratio="f"/>
                <v:textbox>
                  <w:txbxContent>
                    <w:p w14:paraId="28395D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74A9"/>
                          <w:sz w:val="26"/>
                          <w:szCs w:val="2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C74A9"/>
                          <w:sz w:val="26"/>
                          <w:szCs w:val="26"/>
                          <w:lang w:val="en-US" w:eastAsia="zh-CN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683260</wp:posOffset>
                </wp:positionV>
                <wp:extent cx="4699000" cy="0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1988820" y="1570990"/>
                          <a:ext cx="4699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  <a:alpha val="4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9" style="mso-height-relative:page;mso-width-relative:page;position:absolute;z-index:251710464" from="65.15pt,53.8pt" to="435.15pt,53.8pt" coordsize="21600,21600" stroked="t" strokecolor="#404040" strokeweight="0.5pt">
                <v:stroke joinstyle="miter" dashstyle="dash" opacity="29491f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1035685</wp:posOffset>
                </wp:positionV>
                <wp:extent cx="4699000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99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75000"/>
                              <a:lumOff val="25000"/>
                              <a:alpha val="4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0" style="mso-height-relative:page;mso-width-relative:page;position:absolute;z-index:251712512" from="65pt,81.55pt" to="435pt,81.55pt" coordsize="21600,21600" stroked="t" strokecolor="#404040" strokeweight="0.5pt">
                <v:stroke joinstyle="miter" dashstyle="dash" opacity="29491f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384810</wp:posOffset>
                </wp:positionV>
                <wp:extent cx="2030730" cy="105791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30730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到岗时间：随时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联系电话：13612345678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电子邮箱：0000@126.cn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1" type="#_x0000_t202" style="width:159.9pt;height:83.3pt;margin-top:30.3pt;margin-left:301.65pt;mso-height-relative:page;mso-width-relative:page;position:absolute;z-index:251685888" coordsize="21600,21600" filled="f" stroked="f" strokeweight="0.5pt">
                <o:lock v:ext="edit" aspectratio="f"/>
                <v:textbox>
                  <w:txbxContent>
                    <w:p w14:paraId="14FA05B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到岗时间：随时</w:t>
                      </w:r>
                    </w:p>
                    <w:p w14:paraId="4882397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联系电话：13612345678</w:t>
                      </w:r>
                    </w:p>
                    <w:p w14:paraId="76B78E8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电子邮箱：0000@126.cn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384810</wp:posOffset>
                </wp:positionV>
                <wp:extent cx="1534160" cy="106743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4160" cy="1067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籍贯：四川成都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期望薪资：6.5k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2" type="#_x0000_t202" style="width:120.8pt;height:84.05pt;margin-top:30.3pt;margin-left:174.9pt;mso-height-relative:page;mso-width-relative:page;position:absolute;z-index:251689984" coordsize="21600,21600" filled="f" stroked="f" strokeweight="0.5pt">
                <o:lock v:ext="edit" aspectratio="f"/>
                <v:textbox>
                  <w:txbxContent>
                    <w:p w14:paraId="75176FE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民族：汉族</w:t>
                      </w:r>
                    </w:p>
                    <w:p w14:paraId="7E2B428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籍贯：四川成都</w:t>
                      </w:r>
                    </w:p>
                    <w:p w14:paraId="2C06149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期望薪资：6.5k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384810</wp:posOffset>
                </wp:positionV>
                <wp:extent cx="1313180" cy="101028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13180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年龄：24岁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性别：女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3" type="#_x0000_t202" style="width:103.4pt;height:79.55pt;margin-top:30.3pt;margin-left:57.15pt;mso-height-relative:page;mso-width-relative:page;position:absolute;z-index:251687936" coordsize="21600,21600" filled="f" stroked="f" strokeweight="0.5pt">
                <o:lock v:ext="edit" aspectratio="f"/>
                <v:textbox>
                  <w:txbxContent>
                    <w:p w14:paraId="58DD3A7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 w14:paraId="2BF9AB5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年龄：24岁</w:t>
                      </w:r>
                    </w:p>
                    <w:p w14:paraId="64C668C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性别：女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-89535</wp:posOffset>
                </wp:positionV>
                <wp:extent cx="2675255" cy="47879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346710" y="144145"/>
                          <a:ext cx="2675255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472C4" w:themeColor="accent5"/>
                                <w:spacing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472C4" w:themeColor="accent5"/>
                                <w:spacing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472C4" w:themeColor="accent5"/>
                                <w:spacing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472C4" w:themeColor="accent5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  <w:t>求职意向：客服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44" type="#_x0000_t202" style="width:210.65pt;height:37.7pt;margin-top:-7.05pt;margin-left:56.65pt;mso-wrap-distance-bottom:0;mso-wrap-distance-left:9pt;mso-wrap-distance-right:9pt;mso-wrap-distance-top:0;position:absolute;v-text-anchor:top;z-index:251682816" filled="f" fillcolor="this" stroked="f" strokeweight="0.5pt">
                <v:textbox>
                  <w:txbxContent>
                    <w:p w14:paraId="11175B3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472C4" w:themeColor="accent5"/>
                          <w:spacing w:val="0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472C4" w:themeColor="accent5"/>
                          <w:spacing w:val="0"/>
                          <w:sz w:val="36"/>
                          <w:szCs w:val="36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472C4" w:themeColor="accent5"/>
                          <w:spacing w:val="0"/>
                          <w:sz w:val="36"/>
                          <w:szCs w:val="36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472C4" w:themeColor="accent5"/>
                          <w:spacing w:val="0"/>
                          <w:sz w:val="24"/>
                          <w:szCs w:val="24"/>
                          <w:lang w:val="en-US" w:eastAsia="zh-CN"/>
                        </w:rPr>
                        <w:t>求职意向：客服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-22225</wp:posOffset>
                </wp:positionV>
                <wp:extent cx="1032510" cy="1266825"/>
                <wp:effectExtent l="0" t="0" r="15240" b="952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221480" y="1273810"/>
                          <a:ext cx="1032510" cy="1266825"/>
                        </a:xfrm>
                        <a:prstGeom prst="roundRect">
                          <a:avLst>
                            <a:gd name="adj" fmla="val 5289"/>
                          </a:avLst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5" style="width:81.3pt;height:99.75pt;margin-top:-1.75pt;margin-left:-39.1pt;mso-height-relative:page;mso-width-relative:page;position:absolute;v-text-anchor:middle;z-index:251673600" arcsize="3465f" coordsize="21600,21600" filled="t" fillcolor="#4472c4" stroked="f" strokeweight="1pt">
                <v:stroke joinstyle="miter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-541655</wp:posOffset>
            </wp:positionH>
            <wp:positionV relativeFrom="paragraph">
              <wp:posOffset>107950</wp:posOffset>
            </wp:positionV>
            <wp:extent cx="1133475" cy="1133475"/>
            <wp:effectExtent l="0" t="0" r="0" b="8890"/>
            <wp:wrapNone/>
            <wp:docPr id="3" name="图片 8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图标&#10;&#10;描述已自动生成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1688465</wp:posOffset>
                </wp:positionH>
                <wp:positionV relativeFrom="paragraph">
                  <wp:posOffset>-996950</wp:posOffset>
                </wp:positionV>
                <wp:extent cx="1868805" cy="226695"/>
                <wp:effectExtent l="0" t="0" r="17145" b="190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2837815" y="291465"/>
                          <a:ext cx="1868805" cy="226695"/>
                        </a:xfrm>
                        <a:prstGeom prst="roundRect">
                          <a:avLst>
                            <a:gd name="adj" fmla="val 3769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46" style="width:147.15pt;height:17.85pt;margin-top:-78.5pt;margin-left:132.95pt;mso-height-relative:page;mso-width-relative:page;position:absolute;v-text-anchor:middle;z-index:251708416" arcsize="24706f" coordsize="21600,21600" filled="t" fillcolor="white" stroked="f" strokeweight="1pt">
                <v:stroke joinstyle="miter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-1182370</wp:posOffset>
                </wp:positionH>
                <wp:positionV relativeFrom="paragraph">
                  <wp:posOffset>-993775</wp:posOffset>
                </wp:positionV>
                <wp:extent cx="7779385" cy="500380"/>
                <wp:effectExtent l="0" t="0" r="12065" b="139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003300" y="151130"/>
                          <a:ext cx="7779385" cy="50038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7" style="width:612.55pt;height:39.4pt;margin-top:-78.25pt;margin-left:-93.1pt;mso-height-relative:page;mso-width-relative:page;position:absolute;v-text-anchor:middle;z-index:251706368" coordsize="21600,21600" filled="t" fillcolor="#4472c4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2153920</wp:posOffset>
                </wp:positionV>
                <wp:extent cx="6295390" cy="96139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9539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   成都某某大学                         专业：人力资源管理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公司组织与管理、人力资源会计、人力资源招聘与录用、培训与开发管理、金融会计学、劳动关系管理、员工关系管理、劳动关系与劳动法规、人力资源信息化管理。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495.7pt;height:75.7pt;margin-top:169.6pt;margin-left:-46.95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4A52A9E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   成都某某大学                         专业：人力资源管理</w:t>
                      </w:r>
                    </w:p>
                    <w:p w14:paraId="11C29DA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公司组织与管理、人力资源会计、人力资源招聘与录用、培训与开发管理、金融会计学、劳动关系管理、员工关系管理、劳动关系与劳动法规、人力资源信息化管理。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3801745</wp:posOffset>
                </wp:positionV>
                <wp:extent cx="6286500" cy="25647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86500" cy="256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20xx.02-20xx.11                 成都某某有限公司                         岗位：客服专员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负责接听呼叫中心服务热线，回复在线客户咨询和投诉，为客户提供信息查询服务；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负责对公司各类服务质量进行评估和总结，提高各类客户服务工作的质量；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ind w:left="0" w:firstLine="0" w:leftChars="0" w:firstLineChars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维护客户关系，定期回访，做好客户满意度调查评估工作。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20xx.02-20xx.11                 成都某某有限公司                             岗位：客服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1、负责为客户提供咨询、释疑、推荐服务，促成线上订单成交；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2、维护客户关系，处理顾客问题，提升客户满意度，收集客户反馈的各种问题，并反馈给上级。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12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495pt;height:201.95pt;margin-top:299.35pt;margin-left:-46.95pt;mso-height-relative:page;mso-width-relative:page;position:absolute;z-index:251677696" coordsize="21600,21600" filled="f" stroked="f" strokeweight="0.5pt">
                <o:lock v:ext="edit" aspectratio="f"/>
                <v:textbox>
                  <w:txbxContent>
                    <w:p w14:paraId="4FEA9D8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20xx.02-20xx.11                 成都某某有限公司                         岗位：客服专员</w:t>
                      </w:r>
                    </w:p>
                    <w:p w14:paraId="0193FB4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负责接听呼叫中心服务热线，回复在线客户咨询和投诉，为客户提供信息查询服务； </w:t>
                      </w:r>
                    </w:p>
                    <w:p w14:paraId="7EEF968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负责对公司各类服务质量进行评估和总结，提高各类客户服务工作的质量； </w:t>
                      </w:r>
                    </w:p>
                    <w:p w14:paraId="5A0DCAC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ind w:left="0" w:firstLine="0" w:leftChars="0" w:firstLineChars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维护客户关系，定期回访，做好客户满意度调查评估工作。</w:t>
                      </w:r>
                    </w:p>
                    <w:p w14:paraId="3202871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6CA2D879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20xx.02-20xx.11                 成都某某有限公司                             岗位：客服</w:t>
                      </w:r>
                    </w:p>
                    <w:p w14:paraId="7D8EB72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1、负责为客户提供咨询、释疑、推荐服务，促成线上订单成交；</w:t>
                      </w:r>
                    </w:p>
                    <w:p w14:paraId="701BBAF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2、维护客户关系，处理顾客问题，提升客户满意度，收集客户反馈的各种问题，并反馈给上级。</w:t>
                      </w:r>
                    </w:p>
                    <w:p w14:paraId="4DDEA1B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21BCB16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12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8087995</wp:posOffset>
                </wp:positionV>
                <wp:extent cx="6249035" cy="115316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49035" cy="1153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普通话标准，打字速度快，熟悉业务相关软件的操作以及办公软件的使用；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性格乐观开朗，工作积极主动，细心负责，对待客户有耐心、有亲和力，具有良好的主动服务意识，较强的沟通协调能力，能快速响应并解决客户的问题。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type="#_x0000_t202" style="width:492.05pt;height:90.8pt;margin-top:636.85pt;margin-left:-46.2pt;mso-height-relative:page;mso-width-relative:page;position:absolute;z-index:251681792" coordsize="21600,21600" filled="f" stroked="f" strokeweight="0.5pt">
                <o:lock v:ext="edit" aspectratio="f"/>
                <v:textbox>
                  <w:txbxContent>
                    <w:p w14:paraId="7E1C5039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普通话标准，打字速度快，熟悉业务相关软件的操作以及办公软件的使用；</w:t>
                      </w:r>
                    </w:p>
                    <w:p w14:paraId="05B59732">
                      <w:pPr>
                        <w:keepNext w:val="0"/>
                        <w:keepLines w:val="0"/>
                        <w:pageBreakBefore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性格乐观开朗，工作积极主动，细心负责，对待客户有耐心、有亲和力，具有良好的主动服务意识，较强的沟通协调能力，能快速响应并解决客户的问题。</w:t>
                      </w:r>
                    </w:p>
                    <w:p w14:paraId="26F3D9E2">
                      <w:pPr>
                        <w:spacing w:line="360" w:lineRule="auto"/>
                        <w:rPr>
                          <w:rFonts w:ascii="微软雅黑" w:eastAsia="微软雅黑" w:hAnsi="微软雅黑" w:cs="微软雅黑" w:hint="eastAsia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6964045</wp:posOffset>
                </wp:positionV>
                <wp:extent cx="6258560" cy="39116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5856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证书奖励：英语四级证书、荣获20XX年度国家奖学金、荣获20XX年“优秀员工”奖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type="#_x0000_t202" style="width:492.8pt;height:30.8pt;margin-top:548.35pt;margin-left:-47.7pt;mso-height-relative:page;mso-width-relative:page;position:absolute;z-index:251679744" coordsize="21600,21600" filled="f" stroked="f" strokeweight="0.5pt">
                <o:lock v:ext="edit" aspectratio="f"/>
                <v:textbox>
                  <w:txbxContent>
                    <w:p w14:paraId="5E46F1B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证书奖励：英语四级证书、荣获20XX年度国家奖学金、荣获20XX年“优秀员工”奖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</w: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60001" w:csb1="00000000"/>
    <w:embedRegular r:id="rId1" w:subsetted="1" w:fontKey="{CF6DA031-5C28-49FB-80C3-03B94B52ACA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B8881B4D-928E-4661-A273-F830EFAE038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1DDDAF90-4C97-4AE6-AC68-155AEBDD9524}"/>
    <w:embedBold r:id="rId4" w:subsetted="1" w:fontKey="{427DC417-3760-4497-AD82-DDBF626FA12B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A482EACE-C781-416C-9EB0-14D6FE84DC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BDFC93D7"/>
    <w:multiLevelType w:val="singleLevel"/>
    <w:tmpl w:val="BDFC93D7"/>
    <w:lvl w:ilvl="0">
      <w:start w:val="1"/>
      <w:numFmt w:val="decimal"/>
      <w:suff w:val="nothing"/>
      <w:lvlText w:val="%1、"/>
      <w:lvlJc w:val="left"/>
    </w:lvl>
  </w:abstractNum>
  <w:abstractNum w:abstractNumId="1">
    <w:nsid w:val="1DE2D264"/>
    <w:multiLevelType w:val="singleLevel"/>
    <w:tmpl w:val="1DE2D264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0120AD4"/>
    <w:rsid w:val="00846033"/>
    <w:rsid w:val="00885B23"/>
    <w:rsid w:val="009F3E1C"/>
    <w:rsid w:val="00CB473C"/>
    <w:rsid w:val="01392B76"/>
    <w:rsid w:val="0155762F"/>
    <w:rsid w:val="01A52705"/>
    <w:rsid w:val="01A71FD9"/>
    <w:rsid w:val="01C20BC1"/>
    <w:rsid w:val="01FE5971"/>
    <w:rsid w:val="02386B05"/>
    <w:rsid w:val="023D293E"/>
    <w:rsid w:val="024B505A"/>
    <w:rsid w:val="02881E0B"/>
    <w:rsid w:val="02AD7AC3"/>
    <w:rsid w:val="02C50A9A"/>
    <w:rsid w:val="02CB619B"/>
    <w:rsid w:val="02D70C02"/>
    <w:rsid w:val="03326279"/>
    <w:rsid w:val="03762364"/>
    <w:rsid w:val="03767EB5"/>
    <w:rsid w:val="03822CFE"/>
    <w:rsid w:val="03AC1B29"/>
    <w:rsid w:val="046B3792"/>
    <w:rsid w:val="04A24CDA"/>
    <w:rsid w:val="04BC365E"/>
    <w:rsid w:val="04F026C1"/>
    <w:rsid w:val="04F96333"/>
    <w:rsid w:val="050E50E5"/>
    <w:rsid w:val="052102F4"/>
    <w:rsid w:val="05551D4C"/>
    <w:rsid w:val="056052B5"/>
    <w:rsid w:val="05777F14"/>
    <w:rsid w:val="057F7796"/>
    <w:rsid w:val="05CC64B2"/>
    <w:rsid w:val="05DD06BF"/>
    <w:rsid w:val="05E337FC"/>
    <w:rsid w:val="05E46175"/>
    <w:rsid w:val="060266D4"/>
    <w:rsid w:val="061439B5"/>
    <w:rsid w:val="06253E14"/>
    <w:rsid w:val="065A1D10"/>
    <w:rsid w:val="06652463"/>
    <w:rsid w:val="067803E8"/>
    <w:rsid w:val="06991E27"/>
    <w:rsid w:val="06C947A0"/>
    <w:rsid w:val="06F32700"/>
    <w:rsid w:val="06FF6413"/>
    <w:rsid w:val="07000960"/>
    <w:rsid w:val="070954E4"/>
    <w:rsid w:val="077216DE"/>
    <w:rsid w:val="07A93314"/>
    <w:rsid w:val="07B70A9C"/>
    <w:rsid w:val="07CF228A"/>
    <w:rsid w:val="07EE2F85"/>
    <w:rsid w:val="08050E53"/>
    <w:rsid w:val="085422C2"/>
    <w:rsid w:val="085D7896"/>
    <w:rsid w:val="087D1CE6"/>
    <w:rsid w:val="08A059D4"/>
    <w:rsid w:val="08B1373D"/>
    <w:rsid w:val="08C65AC0"/>
    <w:rsid w:val="09FA34EB"/>
    <w:rsid w:val="0A2E6EC1"/>
    <w:rsid w:val="0A530F50"/>
    <w:rsid w:val="0AB319EF"/>
    <w:rsid w:val="0ADB7197"/>
    <w:rsid w:val="0B350656"/>
    <w:rsid w:val="0B4160D2"/>
    <w:rsid w:val="0B464611"/>
    <w:rsid w:val="0B52745A"/>
    <w:rsid w:val="0B724B39"/>
    <w:rsid w:val="0B7B0E25"/>
    <w:rsid w:val="0B867103"/>
    <w:rsid w:val="0B8C3FEE"/>
    <w:rsid w:val="0B972C0A"/>
    <w:rsid w:val="0B9E269F"/>
    <w:rsid w:val="0BB27EF8"/>
    <w:rsid w:val="0BFE6C9A"/>
    <w:rsid w:val="0C0D3381"/>
    <w:rsid w:val="0C304C60"/>
    <w:rsid w:val="0C346D81"/>
    <w:rsid w:val="0C42764D"/>
    <w:rsid w:val="0C985340"/>
    <w:rsid w:val="0CAD246E"/>
    <w:rsid w:val="0CBF3458"/>
    <w:rsid w:val="0CD4440C"/>
    <w:rsid w:val="0CE71E24"/>
    <w:rsid w:val="0D103128"/>
    <w:rsid w:val="0D9F26FE"/>
    <w:rsid w:val="0DA41AC3"/>
    <w:rsid w:val="0DC161D1"/>
    <w:rsid w:val="0DD51C7C"/>
    <w:rsid w:val="0DE95727"/>
    <w:rsid w:val="0E8A2A67"/>
    <w:rsid w:val="0E924011"/>
    <w:rsid w:val="0EE228A3"/>
    <w:rsid w:val="0EF83E74"/>
    <w:rsid w:val="0EFE5203"/>
    <w:rsid w:val="0F1669F0"/>
    <w:rsid w:val="0F51479A"/>
    <w:rsid w:val="0F6E4136"/>
    <w:rsid w:val="0FA47B58"/>
    <w:rsid w:val="0FB40478"/>
    <w:rsid w:val="0FE03B0E"/>
    <w:rsid w:val="10091618"/>
    <w:rsid w:val="10096E60"/>
    <w:rsid w:val="10120AD4"/>
    <w:rsid w:val="104C65E8"/>
    <w:rsid w:val="10645539"/>
    <w:rsid w:val="106A6FF4"/>
    <w:rsid w:val="10A73DA4"/>
    <w:rsid w:val="10AD0AFE"/>
    <w:rsid w:val="10C5247C"/>
    <w:rsid w:val="10FA0A01"/>
    <w:rsid w:val="11333889"/>
    <w:rsid w:val="11515B69"/>
    <w:rsid w:val="116021A5"/>
    <w:rsid w:val="11673533"/>
    <w:rsid w:val="116C28F7"/>
    <w:rsid w:val="117D384D"/>
    <w:rsid w:val="11934E08"/>
    <w:rsid w:val="11E531A6"/>
    <w:rsid w:val="11F1104F"/>
    <w:rsid w:val="121511E1"/>
    <w:rsid w:val="125735A8"/>
    <w:rsid w:val="12846A24"/>
    <w:rsid w:val="12F74478"/>
    <w:rsid w:val="135F3508"/>
    <w:rsid w:val="138A3509"/>
    <w:rsid w:val="13C102B6"/>
    <w:rsid w:val="141155A6"/>
    <w:rsid w:val="143D057B"/>
    <w:rsid w:val="146D6CF9"/>
    <w:rsid w:val="148B12E6"/>
    <w:rsid w:val="148C033B"/>
    <w:rsid w:val="14ED7BAB"/>
    <w:rsid w:val="15316332"/>
    <w:rsid w:val="15406575"/>
    <w:rsid w:val="15512530"/>
    <w:rsid w:val="15543DCE"/>
    <w:rsid w:val="15804BC3"/>
    <w:rsid w:val="158252A2"/>
    <w:rsid w:val="15916DD0"/>
    <w:rsid w:val="15A32575"/>
    <w:rsid w:val="166E657F"/>
    <w:rsid w:val="167C35DD"/>
    <w:rsid w:val="169A57FF"/>
    <w:rsid w:val="171104A4"/>
    <w:rsid w:val="174A5489"/>
    <w:rsid w:val="175400B6"/>
    <w:rsid w:val="176C18A3"/>
    <w:rsid w:val="17935082"/>
    <w:rsid w:val="17BA42FC"/>
    <w:rsid w:val="17EE1BBB"/>
    <w:rsid w:val="18130349"/>
    <w:rsid w:val="185145F5"/>
    <w:rsid w:val="18561C0B"/>
    <w:rsid w:val="185F4F64"/>
    <w:rsid w:val="195A572B"/>
    <w:rsid w:val="19DB061A"/>
    <w:rsid w:val="1A275E1A"/>
    <w:rsid w:val="1AB01AA7"/>
    <w:rsid w:val="1AB85163"/>
    <w:rsid w:val="1AE479A2"/>
    <w:rsid w:val="1AF953B1"/>
    <w:rsid w:val="1AFC4CEC"/>
    <w:rsid w:val="1B122762"/>
    <w:rsid w:val="1B1262BE"/>
    <w:rsid w:val="1B1868FB"/>
    <w:rsid w:val="1B3A3A66"/>
    <w:rsid w:val="1B3B1B1A"/>
    <w:rsid w:val="1B5A1A13"/>
    <w:rsid w:val="1B5C578B"/>
    <w:rsid w:val="1B6E4AF2"/>
    <w:rsid w:val="1B860A5A"/>
    <w:rsid w:val="1B8F5B60"/>
    <w:rsid w:val="1BE00674"/>
    <w:rsid w:val="1BE70992"/>
    <w:rsid w:val="1C197B20"/>
    <w:rsid w:val="1C412D52"/>
    <w:rsid w:val="1C452B63"/>
    <w:rsid w:val="1C5B3C94"/>
    <w:rsid w:val="1C692389"/>
    <w:rsid w:val="1C6C5EA1"/>
    <w:rsid w:val="1CD51C99"/>
    <w:rsid w:val="1D04432C"/>
    <w:rsid w:val="1D322C47"/>
    <w:rsid w:val="1D5E3A3C"/>
    <w:rsid w:val="1D6F6D09"/>
    <w:rsid w:val="1D772185"/>
    <w:rsid w:val="1DB21FDA"/>
    <w:rsid w:val="1DB35AE0"/>
    <w:rsid w:val="1DD2442A"/>
    <w:rsid w:val="1DE877AA"/>
    <w:rsid w:val="1E0565AE"/>
    <w:rsid w:val="1E0A7720"/>
    <w:rsid w:val="1E470974"/>
    <w:rsid w:val="1E672DC4"/>
    <w:rsid w:val="1EE2069D"/>
    <w:rsid w:val="1EED01A0"/>
    <w:rsid w:val="1EF1268E"/>
    <w:rsid w:val="1EF67CA4"/>
    <w:rsid w:val="1F3B7074"/>
    <w:rsid w:val="1F662C35"/>
    <w:rsid w:val="1F6A67BE"/>
    <w:rsid w:val="1F8907F2"/>
    <w:rsid w:val="1FAD2A59"/>
    <w:rsid w:val="1FD9384E"/>
    <w:rsid w:val="1FDA75E3"/>
    <w:rsid w:val="20012DA5"/>
    <w:rsid w:val="204A02A8"/>
    <w:rsid w:val="209603B8"/>
    <w:rsid w:val="20B94711"/>
    <w:rsid w:val="20BC3A71"/>
    <w:rsid w:val="20E8384A"/>
    <w:rsid w:val="21094D3E"/>
    <w:rsid w:val="210B3EDB"/>
    <w:rsid w:val="21313216"/>
    <w:rsid w:val="21771570"/>
    <w:rsid w:val="2197576F"/>
    <w:rsid w:val="219957D9"/>
    <w:rsid w:val="21C35BB2"/>
    <w:rsid w:val="22066450"/>
    <w:rsid w:val="22136474"/>
    <w:rsid w:val="22336089"/>
    <w:rsid w:val="2245341D"/>
    <w:rsid w:val="225C2514"/>
    <w:rsid w:val="227B0BEC"/>
    <w:rsid w:val="22B9223E"/>
    <w:rsid w:val="22BD4D30"/>
    <w:rsid w:val="22CA1B74"/>
    <w:rsid w:val="23006025"/>
    <w:rsid w:val="2312765E"/>
    <w:rsid w:val="232004DF"/>
    <w:rsid w:val="23225072"/>
    <w:rsid w:val="238241FC"/>
    <w:rsid w:val="238C6E29"/>
    <w:rsid w:val="23AD6B27"/>
    <w:rsid w:val="23AE4FF1"/>
    <w:rsid w:val="23B87C1E"/>
    <w:rsid w:val="23EE3640"/>
    <w:rsid w:val="240D1D18"/>
    <w:rsid w:val="24106C02"/>
    <w:rsid w:val="246D7894"/>
    <w:rsid w:val="24757B9B"/>
    <w:rsid w:val="24830C0E"/>
    <w:rsid w:val="24D46CDA"/>
    <w:rsid w:val="24EA3E07"/>
    <w:rsid w:val="25D733A9"/>
    <w:rsid w:val="25DB1271"/>
    <w:rsid w:val="25DF76E4"/>
    <w:rsid w:val="26272FA3"/>
    <w:rsid w:val="26571970"/>
    <w:rsid w:val="267E514F"/>
    <w:rsid w:val="26804A23"/>
    <w:rsid w:val="26A050C5"/>
    <w:rsid w:val="26A42A16"/>
    <w:rsid w:val="274041B2"/>
    <w:rsid w:val="2753038A"/>
    <w:rsid w:val="27956167"/>
    <w:rsid w:val="279D6335"/>
    <w:rsid w:val="27A44741"/>
    <w:rsid w:val="27B626C7"/>
    <w:rsid w:val="27B87321"/>
    <w:rsid w:val="27BA3F65"/>
    <w:rsid w:val="27BF3329"/>
    <w:rsid w:val="27F21951"/>
    <w:rsid w:val="28090A48"/>
    <w:rsid w:val="28302479"/>
    <w:rsid w:val="28950B22"/>
    <w:rsid w:val="289D557E"/>
    <w:rsid w:val="28BE27A6"/>
    <w:rsid w:val="28BE7A85"/>
    <w:rsid w:val="28DC615D"/>
    <w:rsid w:val="290862B9"/>
    <w:rsid w:val="29143AF6"/>
    <w:rsid w:val="2916341D"/>
    <w:rsid w:val="29417EE1"/>
    <w:rsid w:val="294C0340"/>
    <w:rsid w:val="295C2DFA"/>
    <w:rsid w:val="297D12CC"/>
    <w:rsid w:val="298D0BBF"/>
    <w:rsid w:val="29946A38"/>
    <w:rsid w:val="2A557F75"/>
    <w:rsid w:val="2A6428F1"/>
    <w:rsid w:val="2A77613D"/>
    <w:rsid w:val="2AC62C21"/>
    <w:rsid w:val="2AD74E2E"/>
    <w:rsid w:val="2AFA0B1C"/>
    <w:rsid w:val="2B106B1F"/>
    <w:rsid w:val="2B231E21"/>
    <w:rsid w:val="2B4029D3"/>
    <w:rsid w:val="2B6B2125"/>
    <w:rsid w:val="2C1C5965"/>
    <w:rsid w:val="2C913DA5"/>
    <w:rsid w:val="2C9E3E55"/>
    <w:rsid w:val="2CA70830"/>
    <w:rsid w:val="2CD63D6C"/>
    <w:rsid w:val="2CFE2B46"/>
    <w:rsid w:val="2D235748"/>
    <w:rsid w:val="2D5A7B2B"/>
    <w:rsid w:val="2D6329A9"/>
    <w:rsid w:val="2DBB27E5"/>
    <w:rsid w:val="2DDF4725"/>
    <w:rsid w:val="2DE81100"/>
    <w:rsid w:val="2ED3590C"/>
    <w:rsid w:val="2F1E302B"/>
    <w:rsid w:val="2F5E78CC"/>
    <w:rsid w:val="2F603644"/>
    <w:rsid w:val="2F807842"/>
    <w:rsid w:val="2F9257C7"/>
    <w:rsid w:val="2F950E14"/>
    <w:rsid w:val="2FC00586"/>
    <w:rsid w:val="2FF7387C"/>
    <w:rsid w:val="301241C3"/>
    <w:rsid w:val="306E7FE2"/>
    <w:rsid w:val="30817D16"/>
    <w:rsid w:val="309C1CFD"/>
    <w:rsid w:val="30AC12AC"/>
    <w:rsid w:val="30C16364"/>
    <w:rsid w:val="30C45E54"/>
    <w:rsid w:val="30D37E45"/>
    <w:rsid w:val="30D51E0F"/>
    <w:rsid w:val="30E402A4"/>
    <w:rsid w:val="30E958BB"/>
    <w:rsid w:val="31A6555A"/>
    <w:rsid w:val="31CF0A5D"/>
    <w:rsid w:val="323F431A"/>
    <w:rsid w:val="324E3C27"/>
    <w:rsid w:val="32805DAB"/>
    <w:rsid w:val="32814185"/>
    <w:rsid w:val="32AC4DF2"/>
    <w:rsid w:val="32C04EBC"/>
    <w:rsid w:val="32C91500"/>
    <w:rsid w:val="33000503"/>
    <w:rsid w:val="333B1446"/>
    <w:rsid w:val="33745697"/>
    <w:rsid w:val="33775400"/>
    <w:rsid w:val="33A04957"/>
    <w:rsid w:val="33A361F5"/>
    <w:rsid w:val="33DF6B01"/>
    <w:rsid w:val="33FC5905"/>
    <w:rsid w:val="33FE78CF"/>
    <w:rsid w:val="34B46493"/>
    <w:rsid w:val="34B519AB"/>
    <w:rsid w:val="34BA37F6"/>
    <w:rsid w:val="34BD50C3"/>
    <w:rsid w:val="34D67F04"/>
    <w:rsid w:val="34DA5C46"/>
    <w:rsid w:val="34E16FD5"/>
    <w:rsid w:val="34F16F0F"/>
    <w:rsid w:val="34F31197"/>
    <w:rsid w:val="351729F7"/>
    <w:rsid w:val="35622B48"/>
    <w:rsid w:val="35A00B97"/>
    <w:rsid w:val="35B30F60"/>
    <w:rsid w:val="35BE2E72"/>
    <w:rsid w:val="35DF103A"/>
    <w:rsid w:val="36176A26"/>
    <w:rsid w:val="36370E76"/>
    <w:rsid w:val="36545584"/>
    <w:rsid w:val="3654711D"/>
    <w:rsid w:val="36636B1F"/>
    <w:rsid w:val="36E42DAC"/>
    <w:rsid w:val="36E7464B"/>
    <w:rsid w:val="37096FD0"/>
    <w:rsid w:val="371B42F4"/>
    <w:rsid w:val="371D62BE"/>
    <w:rsid w:val="37405B09"/>
    <w:rsid w:val="374E46CA"/>
    <w:rsid w:val="375515B4"/>
    <w:rsid w:val="378D6B0A"/>
    <w:rsid w:val="37A24A9D"/>
    <w:rsid w:val="37B502A5"/>
    <w:rsid w:val="3882287D"/>
    <w:rsid w:val="388C54AA"/>
    <w:rsid w:val="3924594E"/>
    <w:rsid w:val="393B6C1E"/>
    <w:rsid w:val="39455658"/>
    <w:rsid w:val="39650C7E"/>
    <w:rsid w:val="396B1563"/>
    <w:rsid w:val="39BE5B37"/>
    <w:rsid w:val="39FB515B"/>
    <w:rsid w:val="3A190FBF"/>
    <w:rsid w:val="3A3C2EFF"/>
    <w:rsid w:val="3A3F2785"/>
    <w:rsid w:val="3A5A2805"/>
    <w:rsid w:val="3A71055A"/>
    <w:rsid w:val="3A8B0EFD"/>
    <w:rsid w:val="3A8C1C1D"/>
    <w:rsid w:val="3ACD4459"/>
    <w:rsid w:val="3B003F2D"/>
    <w:rsid w:val="3B027CA5"/>
    <w:rsid w:val="3B20012B"/>
    <w:rsid w:val="3B3B6D13"/>
    <w:rsid w:val="3B3C1933"/>
    <w:rsid w:val="3B3E236D"/>
    <w:rsid w:val="3B462F44"/>
    <w:rsid w:val="3B8B1A48"/>
    <w:rsid w:val="3BF70E8C"/>
    <w:rsid w:val="3BFD046C"/>
    <w:rsid w:val="3C171239"/>
    <w:rsid w:val="3C1852A6"/>
    <w:rsid w:val="3C356086"/>
    <w:rsid w:val="3C3C0FD3"/>
    <w:rsid w:val="3CDC4526"/>
    <w:rsid w:val="3CFE26EE"/>
    <w:rsid w:val="3D6F0EF6"/>
    <w:rsid w:val="3D8B5F3C"/>
    <w:rsid w:val="3DB57251"/>
    <w:rsid w:val="3DDF7E2A"/>
    <w:rsid w:val="3DF337C7"/>
    <w:rsid w:val="3DF6004F"/>
    <w:rsid w:val="3E2717D1"/>
    <w:rsid w:val="3ED50CA5"/>
    <w:rsid w:val="3F44383C"/>
    <w:rsid w:val="3F49645C"/>
    <w:rsid w:val="3F56236D"/>
    <w:rsid w:val="3F5E60C6"/>
    <w:rsid w:val="3F710F55"/>
    <w:rsid w:val="3F744EE9"/>
    <w:rsid w:val="3FA806EF"/>
    <w:rsid w:val="40261F5E"/>
    <w:rsid w:val="4077259B"/>
    <w:rsid w:val="407C42F0"/>
    <w:rsid w:val="40BB6C9A"/>
    <w:rsid w:val="40ED6D01"/>
    <w:rsid w:val="40EF4827"/>
    <w:rsid w:val="41195D48"/>
    <w:rsid w:val="415B010F"/>
    <w:rsid w:val="41847666"/>
    <w:rsid w:val="41A20564"/>
    <w:rsid w:val="41A41AB6"/>
    <w:rsid w:val="41CA4AC0"/>
    <w:rsid w:val="41CF4659"/>
    <w:rsid w:val="42276243"/>
    <w:rsid w:val="422E75D1"/>
    <w:rsid w:val="42336996"/>
    <w:rsid w:val="425A2175"/>
    <w:rsid w:val="426B342D"/>
    <w:rsid w:val="42B46AFE"/>
    <w:rsid w:val="42D9753D"/>
    <w:rsid w:val="42EB7271"/>
    <w:rsid w:val="42F75C15"/>
    <w:rsid w:val="42FF2795"/>
    <w:rsid w:val="43713C1A"/>
    <w:rsid w:val="43BE6733"/>
    <w:rsid w:val="43D746D9"/>
    <w:rsid w:val="43EF4B3E"/>
    <w:rsid w:val="445A3F4E"/>
    <w:rsid w:val="447B3F61"/>
    <w:rsid w:val="44A27E03"/>
    <w:rsid w:val="44A87B3B"/>
    <w:rsid w:val="45010FCD"/>
    <w:rsid w:val="45A831F7"/>
    <w:rsid w:val="45C1250B"/>
    <w:rsid w:val="45D62B69"/>
    <w:rsid w:val="45D67D64"/>
    <w:rsid w:val="46674E60"/>
    <w:rsid w:val="467B090B"/>
    <w:rsid w:val="469F284C"/>
    <w:rsid w:val="46AF075C"/>
    <w:rsid w:val="46B04A59"/>
    <w:rsid w:val="470B6133"/>
    <w:rsid w:val="4723347D"/>
    <w:rsid w:val="475F022D"/>
    <w:rsid w:val="477B408F"/>
    <w:rsid w:val="482C010F"/>
    <w:rsid w:val="48382AE4"/>
    <w:rsid w:val="483D40CA"/>
    <w:rsid w:val="48711FC6"/>
    <w:rsid w:val="4871646A"/>
    <w:rsid w:val="48877791"/>
    <w:rsid w:val="48C948A8"/>
    <w:rsid w:val="48E924A4"/>
    <w:rsid w:val="494B0A69"/>
    <w:rsid w:val="495F4514"/>
    <w:rsid w:val="497005BF"/>
    <w:rsid w:val="49A95790"/>
    <w:rsid w:val="49CD089D"/>
    <w:rsid w:val="49FE1D2E"/>
    <w:rsid w:val="4A370CCC"/>
    <w:rsid w:val="4A4F1736"/>
    <w:rsid w:val="4A82495E"/>
    <w:rsid w:val="4A8C0F12"/>
    <w:rsid w:val="4A9203FB"/>
    <w:rsid w:val="4AD8457E"/>
    <w:rsid w:val="4B250B93"/>
    <w:rsid w:val="4B26353C"/>
    <w:rsid w:val="4B2D4B89"/>
    <w:rsid w:val="4B871B00"/>
    <w:rsid w:val="4B8D35BB"/>
    <w:rsid w:val="4B944492"/>
    <w:rsid w:val="4BCE14DD"/>
    <w:rsid w:val="4BDE0647"/>
    <w:rsid w:val="4BE21507"/>
    <w:rsid w:val="4C0F5D7E"/>
    <w:rsid w:val="4C1C79C3"/>
    <w:rsid w:val="4C4C5224"/>
    <w:rsid w:val="4C71428E"/>
    <w:rsid w:val="4CD64AED"/>
    <w:rsid w:val="4CE27936"/>
    <w:rsid w:val="4CF451B4"/>
    <w:rsid w:val="4D7D140D"/>
    <w:rsid w:val="4D975FF3"/>
    <w:rsid w:val="4DF01BDF"/>
    <w:rsid w:val="4DF427AC"/>
    <w:rsid w:val="4DFC2F8F"/>
    <w:rsid w:val="4E173610"/>
    <w:rsid w:val="4E1D2330"/>
    <w:rsid w:val="4E404914"/>
    <w:rsid w:val="4E52289A"/>
    <w:rsid w:val="4E813FCA"/>
    <w:rsid w:val="4ED11F70"/>
    <w:rsid w:val="4EFD45B3"/>
    <w:rsid w:val="4F023A58"/>
    <w:rsid w:val="4F04663F"/>
    <w:rsid w:val="4F05790C"/>
    <w:rsid w:val="4F092653"/>
    <w:rsid w:val="4F477F24"/>
    <w:rsid w:val="4F583EE0"/>
    <w:rsid w:val="4F604B42"/>
    <w:rsid w:val="4F974A08"/>
    <w:rsid w:val="4FC6067D"/>
    <w:rsid w:val="50463D38"/>
    <w:rsid w:val="50575F45"/>
    <w:rsid w:val="5076286F"/>
    <w:rsid w:val="50845DD3"/>
    <w:rsid w:val="50C241B2"/>
    <w:rsid w:val="50EE68AA"/>
    <w:rsid w:val="510C4F82"/>
    <w:rsid w:val="5119144D"/>
    <w:rsid w:val="517150B0"/>
    <w:rsid w:val="51890380"/>
    <w:rsid w:val="51915487"/>
    <w:rsid w:val="51DD247A"/>
    <w:rsid w:val="51E63A25"/>
    <w:rsid w:val="5204764B"/>
    <w:rsid w:val="5233653E"/>
    <w:rsid w:val="531136B2"/>
    <w:rsid w:val="53654E1D"/>
    <w:rsid w:val="53786DFC"/>
    <w:rsid w:val="538B4884"/>
    <w:rsid w:val="53965BE5"/>
    <w:rsid w:val="53CE651E"/>
    <w:rsid w:val="53D63625"/>
    <w:rsid w:val="540E1011"/>
    <w:rsid w:val="541D74A6"/>
    <w:rsid w:val="543842E0"/>
    <w:rsid w:val="54892CE5"/>
    <w:rsid w:val="54C65448"/>
    <w:rsid w:val="54C85664"/>
    <w:rsid w:val="54ED4648"/>
    <w:rsid w:val="550F6DEF"/>
    <w:rsid w:val="55124B31"/>
    <w:rsid w:val="552318C3"/>
    <w:rsid w:val="553E76D4"/>
    <w:rsid w:val="5590632B"/>
    <w:rsid w:val="5627572A"/>
    <w:rsid w:val="564D4072"/>
    <w:rsid w:val="567809C3"/>
    <w:rsid w:val="5699538C"/>
    <w:rsid w:val="56D06A51"/>
    <w:rsid w:val="57062473"/>
    <w:rsid w:val="571C57F3"/>
    <w:rsid w:val="571F7091"/>
    <w:rsid w:val="57800FC3"/>
    <w:rsid w:val="57B91294"/>
    <w:rsid w:val="57CE5437"/>
    <w:rsid w:val="57DA7B88"/>
    <w:rsid w:val="57F347A6"/>
    <w:rsid w:val="57F95B34"/>
    <w:rsid w:val="58256929"/>
    <w:rsid w:val="58767185"/>
    <w:rsid w:val="587F3E30"/>
    <w:rsid w:val="58825B29"/>
    <w:rsid w:val="588872F1"/>
    <w:rsid w:val="58C92183"/>
    <w:rsid w:val="58CB5722"/>
    <w:rsid w:val="58D97E3F"/>
    <w:rsid w:val="58E862D4"/>
    <w:rsid w:val="58FC6D00"/>
    <w:rsid w:val="59667E67"/>
    <w:rsid w:val="596A4A22"/>
    <w:rsid w:val="5980259E"/>
    <w:rsid w:val="59955779"/>
    <w:rsid w:val="59AF6DF2"/>
    <w:rsid w:val="59E22D24"/>
    <w:rsid w:val="59F42A57"/>
    <w:rsid w:val="5A161F22"/>
    <w:rsid w:val="5A5A6003"/>
    <w:rsid w:val="5A6F2DBE"/>
    <w:rsid w:val="5A9F6E67"/>
    <w:rsid w:val="5AD07020"/>
    <w:rsid w:val="5AD703AE"/>
    <w:rsid w:val="5ADA7E9F"/>
    <w:rsid w:val="5AE60A85"/>
    <w:rsid w:val="5AE8436A"/>
    <w:rsid w:val="5B062A42"/>
    <w:rsid w:val="5B5419FF"/>
    <w:rsid w:val="5B6D486F"/>
    <w:rsid w:val="5B793066"/>
    <w:rsid w:val="5B910ABF"/>
    <w:rsid w:val="5B9E3BDB"/>
    <w:rsid w:val="5BD60666"/>
    <w:rsid w:val="5BE82D33"/>
    <w:rsid w:val="5BEF797A"/>
    <w:rsid w:val="5BFB1E39"/>
    <w:rsid w:val="5C013209"/>
    <w:rsid w:val="5C496F69"/>
    <w:rsid w:val="5C4E28F2"/>
    <w:rsid w:val="5C591079"/>
    <w:rsid w:val="5C5A1297"/>
    <w:rsid w:val="5C9F4EFC"/>
    <w:rsid w:val="5CA40764"/>
    <w:rsid w:val="5CA70254"/>
    <w:rsid w:val="5CF52D6E"/>
    <w:rsid w:val="5CFF3BED"/>
    <w:rsid w:val="5D2371F4"/>
    <w:rsid w:val="5D5A0E23"/>
    <w:rsid w:val="5D852344"/>
    <w:rsid w:val="5DBF70F0"/>
    <w:rsid w:val="5E0D40E7"/>
    <w:rsid w:val="5E22791D"/>
    <w:rsid w:val="5E23492E"/>
    <w:rsid w:val="5E2C4776"/>
    <w:rsid w:val="5E8343A9"/>
    <w:rsid w:val="5F1A3805"/>
    <w:rsid w:val="5F294F51"/>
    <w:rsid w:val="5F5226F9"/>
    <w:rsid w:val="5F6B7317"/>
    <w:rsid w:val="5FAA6092"/>
    <w:rsid w:val="5FB816B4"/>
    <w:rsid w:val="5FCC24AC"/>
    <w:rsid w:val="5FCF5AF8"/>
    <w:rsid w:val="5FFE63DD"/>
    <w:rsid w:val="60194FC5"/>
    <w:rsid w:val="60275089"/>
    <w:rsid w:val="6087600F"/>
    <w:rsid w:val="60917251"/>
    <w:rsid w:val="60940AF0"/>
    <w:rsid w:val="609D5D51"/>
    <w:rsid w:val="60AB1D7A"/>
    <w:rsid w:val="60CF1B28"/>
    <w:rsid w:val="60D462BC"/>
    <w:rsid w:val="610B7004"/>
    <w:rsid w:val="61720E31"/>
    <w:rsid w:val="61850469"/>
    <w:rsid w:val="6186668A"/>
    <w:rsid w:val="61B94695"/>
    <w:rsid w:val="621A4BF4"/>
    <w:rsid w:val="62456545"/>
    <w:rsid w:val="624731C8"/>
    <w:rsid w:val="624F4CCE"/>
    <w:rsid w:val="62500A46"/>
    <w:rsid w:val="627D5CDF"/>
    <w:rsid w:val="629E7A04"/>
    <w:rsid w:val="62AA45FB"/>
    <w:rsid w:val="62B31701"/>
    <w:rsid w:val="62D13935"/>
    <w:rsid w:val="62D81168"/>
    <w:rsid w:val="62E21FE6"/>
    <w:rsid w:val="634C3904"/>
    <w:rsid w:val="63676048"/>
    <w:rsid w:val="636C365E"/>
    <w:rsid w:val="638C3D00"/>
    <w:rsid w:val="63AC7EFE"/>
    <w:rsid w:val="63C03D09"/>
    <w:rsid w:val="63D062E3"/>
    <w:rsid w:val="63D60252"/>
    <w:rsid w:val="63E9766D"/>
    <w:rsid w:val="63EF49BB"/>
    <w:rsid w:val="645667E8"/>
    <w:rsid w:val="64721148"/>
    <w:rsid w:val="648C045C"/>
    <w:rsid w:val="649C7C2D"/>
    <w:rsid w:val="64A01811"/>
    <w:rsid w:val="64AB7555"/>
    <w:rsid w:val="64E02555"/>
    <w:rsid w:val="64E21E2A"/>
    <w:rsid w:val="64E42046"/>
    <w:rsid w:val="6509385A"/>
    <w:rsid w:val="651741AC"/>
    <w:rsid w:val="655230FA"/>
    <w:rsid w:val="656B0071"/>
    <w:rsid w:val="65815AE7"/>
    <w:rsid w:val="65B25CA0"/>
    <w:rsid w:val="65CB0B10"/>
    <w:rsid w:val="66233125"/>
    <w:rsid w:val="6692162D"/>
    <w:rsid w:val="66FC5774"/>
    <w:rsid w:val="67567B97"/>
    <w:rsid w:val="678A63B4"/>
    <w:rsid w:val="67AB6E4B"/>
    <w:rsid w:val="67B97DDD"/>
    <w:rsid w:val="67BC1058"/>
    <w:rsid w:val="67E81206"/>
    <w:rsid w:val="685C0145"/>
    <w:rsid w:val="68623328"/>
    <w:rsid w:val="687234C5"/>
    <w:rsid w:val="688F22C8"/>
    <w:rsid w:val="68C87588"/>
    <w:rsid w:val="6962178B"/>
    <w:rsid w:val="69A04061"/>
    <w:rsid w:val="69CC4E56"/>
    <w:rsid w:val="69FD14B4"/>
    <w:rsid w:val="6A184540"/>
    <w:rsid w:val="6A1D1B56"/>
    <w:rsid w:val="6A1D3904"/>
    <w:rsid w:val="6A325E38"/>
    <w:rsid w:val="6A341D08"/>
    <w:rsid w:val="6A5512F0"/>
    <w:rsid w:val="6A617B76"/>
    <w:rsid w:val="6A99742E"/>
    <w:rsid w:val="6A9C2A7B"/>
    <w:rsid w:val="6AA933EA"/>
    <w:rsid w:val="6AB37DC4"/>
    <w:rsid w:val="6AB73B1D"/>
    <w:rsid w:val="6ADE75EA"/>
    <w:rsid w:val="6B0B45C9"/>
    <w:rsid w:val="6B1765A5"/>
    <w:rsid w:val="6B1C2C96"/>
    <w:rsid w:val="6B23319C"/>
    <w:rsid w:val="6B477A2A"/>
    <w:rsid w:val="6BBF1117"/>
    <w:rsid w:val="6BC8789F"/>
    <w:rsid w:val="6BD3071E"/>
    <w:rsid w:val="6BDD77EF"/>
    <w:rsid w:val="6BF863D7"/>
    <w:rsid w:val="6C046B2A"/>
    <w:rsid w:val="6C303DC2"/>
    <w:rsid w:val="6C5D623A"/>
    <w:rsid w:val="6C611C7C"/>
    <w:rsid w:val="6C917C2E"/>
    <w:rsid w:val="6CC30793"/>
    <w:rsid w:val="6CC90375"/>
    <w:rsid w:val="6CF44DF0"/>
    <w:rsid w:val="6CFA5231"/>
    <w:rsid w:val="6D035033"/>
    <w:rsid w:val="6D321474"/>
    <w:rsid w:val="6D4D2752"/>
    <w:rsid w:val="6D9640F9"/>
    <w:rsid w:val="6DF80910"/>
    <w:rsid w:val="6E1D2514"/>
    <w:rsid w:val="6E3851B0"/>
    <w:rsid w:val="6E386F5E"/>
    <w:rsid w:val="6E696063"/>
    <w:rsid w:val="6ED63BF7"/>
    <w:rsid w:val="6EEB5D7F"/>
    <w:rsid w:val="6EF32E85"/>
    <w:rsid w:val="6EF50787"/>
    <w:rsid w:val="6F2173AD"/>
    <w:rsid w:val="6F675D4D"/>
    <w:rsid w:val="6FA348AB"/>
    <w:rsid w:val="6FBA531A"/>
    <w:rsid w:val="6FDC738B"/>
    <w:rsid w:val="6FEC1DAE"/>
    <w:rsid w:val="70001CFE"/>
    <w:rsid w:val="702552C0"/>
    <w:rsid w:val="70622071"/>
    <w:rsid w:val="70761FC0"/>
    <w:rsid w:val="70AE3508"/>
    <w:rsid w:val="70BC5C25"/>
    <w:rsid w:val="70CD7E32"/>
    <w:rsid w:val="70DA5A1E"/>
    <w:rsid w:val="70EE5D63"/>
    <w:rsid w:val="70F42CAF"/>
    <w:rsid w:val="70F73101"/>
    <w:rsid w:val="715B0E1E"/>
    <w:rsid w:val="71791D68"/>
    <w:rsid w:val="71973C29"/>
    <w:rsid w:val="719E532A"/>
    <w:rsid w:val="71C07C18"/>
    <w:rsid w:val="71C8684B"/>
    <w:rsid w:val="71CA611F"/>
    <w:rsid w:val="71ED0060"/>
    <w:rsid w:val="721211E7"/>
    <w:rsid w:val="722C0832"/>
    <w:rsid w:val="72A54EFE"/>
    <w:rsid w:val="72A63683"/>
    <w:rsid w:val="72B017B9"/>
    <w:rsid w:val="72C139C6"/>
    <w:rsid w:val="732B0E40"/>
    <w:rsid w:val="73467A28"/>
    <w:rsid w:val="73522870"/>
    <w:rsid w:val="73702CF6"/>
    <w:rsid w:val="73751BE6"/>
    <w:rsid w:val="737F118B"/>
    <w:rsid w:val="73880040"/>
    <w:rsid w:val="73A90AD2"/>
    <w:rsid w:val="73B1673D"/>
    <w:rsid w:val="73F97190"/>
    <w:rsid w:val="7400407A"/>
    <w:rsid w:val="745443C6"/>
    <w:rsid w:val="745574FA"/>
    <w:rsid w:val="746B38CD"/>
    <w:rsid w:val="74730CF0"/>
    <w:rsid w:val="7479207F"/>
    <w:rsid w:val="7484619F"/>
    <w:rsid w:val="7521699E"/>
    <w:rsid w:val="753A7929"/>
    <w:rsid w:val="75531CD2"/>
    <w:rsid w:val="75877548"/>
    <w:rsid w:val="758D27E2"/>
    <w:rsid w:val="75D152D1"/>
    <w:rsid w:val="75D237F5"/>
    <w:rsid w:val="75ED6880"/>
    <w:rsid w:val="75F53987"/>
    <w:rsid w:val="76880357"/>
    <w:rsid w:val="773E351C"/>
    <w:rsid w:val="77422BFC"/>
    <w:rsid w:val="77BF5FFA"/>
    <w:rsid w:val="77EF6976"/>
    <w:rsid w:val="77F70D4D"/>
    <w:rsid w:val="781C51FB"/>
    <w:rsid w:val="78224195"/>
    <w:rsid w:val="78520C1D"/>
    <w:rsid w:val="789C1508"/>
    <w:rsid w:val="789E0306"/>
    <w:rsid w:val="78B813C8"/>
    <w:rsid w:val="78D855C6"/>
    <w:rsid w:val="78DE6954"/>
    <w:rsid w:val="78FD0C90"/>
    <w:rsid w:val="79075EAB"/>
    <w:rsid w:val="798B2638"/>
    <w:rsid w:val="798D4602"/>
    <w:rsid w:val="79E078FD"/>
    <w:rsid w:val="79E720DF"/>
    <w:rsid w:val="79F503F9"/>
    <w:rsid w:val="7A392094"/>
    <w:rsid w:val="7AB12572"/>
    <w:rsid w:val="7AFB37ED"/>
    <w:rsid w:val="7B4E7DC1"/>
    <w:rsid w:val="7B9C6D7F"/>
    <w:rsid w:val="7BC41E31"/>
    <w:rsid w:val="7BC63DFB"/>
    <w:rsid w:val="7C195B55"/>
    <w:rsid w:val="7C3F3CD9"/>
    <w:rsid w:val="7C492337"/>
    <w:rsid w:val="7C833A9B"/>
    <w:rsid w:val="7C8F751F"/>
    <w:rsid w:val="7CBC6FAC"/>
    <w:rsid w:val="7CCF0A8E"/>
    <w:rsid w:val="7CD12A58"/>
    <w:rsid w:val="7CD442F6"/>
    <w:rsid w:val="7D0270B5"/>
    <w:rsid w:val="7D245712"/>
    <w:rsid w:val="7D5F62B6"/>
    <w:rsid w:val="7D8C01A9"/>
    <w:rsid w:val="7D9013BB"/>
    <w:rsid w:val="7D951CD7"/>
    <w:rsid w:val="7D985324"/>
    <w:rsid w:val="7DBD303D"/>
    <w:rsid w:val="7DE642E1"/>
    <w:rsid w:val="7DE93453"/>
    <w:rsid w:val="7E1150D6"/>
    <w:rsid w:val="7E394D59"/>
    <w:rsid w:val="7E437985"/>
    <w:rsid w:val="7EA45F4A"/>
    <w:rsid w:val="7EE14F0A"/>
    <w:rsid w:val="7F0A3FFF"/>
    <w:rsid w:val="7F6B0281"/>
    <w:rsid w:val="7F783C1E"/>
    <w:rsid w:val="7F802513"/>
    <w:rsid w:val="7F8A15E4"/>
    <w:rsid w:val="7F914720"/>
    <w:rsid w:val="7F9D6E47"/>
    <w:rsid w:val="7FDC2445"/>
    <w:rsid w:val="7FF56A5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19140\AppData\Roaming\kingsoft\office6\templates\download\d50bbdf5-eed9-48ae-bee4-31ca1f8eae2b\&#23458;&#26381;&#20010;&#20154;&#27714;&#32844;&#31616;&#21382;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客服个人求职简历.docx</Template>
  <TotalTime>4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6FE7492A20D54207A12B27028ED9A684_13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v1.0_mb_an1QpO0jV3hOk1l3tqCL3A==</vt:lpwstr>
  </property>
</Properties>
</file>