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9650F52"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3012440</wp:posOffset>
                </wp:positionV>
                <wp:extent cx="6841490" cy="3598545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1490" cy="359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.9-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至今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简历软件有限公司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客服主管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2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2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负责产品销售售前、售中、售后整个过程的处理与维护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负责对转化率，投诉率进行分析与统计，提升转换率与整体服务质量；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不定期培训组员，带领团队提高成交率、服务品质、降低退款率及投诉率；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带领电商客服团队，对接平台客服团队和店铺运营，协调处理好售后各种投诉、问题及突发事件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负责与运营之间的沟通与协调，观察发现问题、解决问题提高用户满意度，并提出合理改善建议。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简历软件有限公司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客服专员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2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595959" w:themeColor="text1" w:themeTint="A6"/>
                                <w:sz w:val="22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引导客户在网店进行购买，促成交，达成公司销售目标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对网店订单进行及时跟踪、反馈服务，如查询物流信息、发货状态、丢货查件和物流信息异常等；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及时进行客户评价回评，对于中差评等不良评价，主动联系客户解决问题并修改中差评，或者追加好评。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7" o:spid="_x0000_s1025" type="#_x0000_t202" style="width:538.7pt;height:283.35pt;margin-top:237.2pt;margin-left:-50.4pt;mso-wrap-distance-bottom:0;mso-wrap-distance-left:9pt;mso-wrap-distance-right:9pt;mso-wrap-distance-top:0;position:absolute;v-text-anchor:top;z-index:251667456" filled="f" fillcolor="this" stroked="f" strokeweight="0.5pt">
                <v:textbox>
                  <w:txbxContent>
                    <w:p w14:paraId="49DF987C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.9-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至今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  <w:t>简历软件有限公司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                    客服主管</w:t>
                      </w:r>
                    </w:p>
                    <w:p w14:paraId="633B4A04"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2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2"/>
                          <w:szCs w:val="24"/>
                        </w:rPr>
                        <w:t>工作描述：</w:t>
                      </w:r>
                    </w:p>
                    <w:p w14:paraId="5D183B17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负责产品销售售前、售中、售后整个过程的处理与维护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；</w:t>
                      </w:r>
                    </w:p>
                    <w:p w14:paraId="23D0461D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负责对转化率，投诉率进行分析与统计，提升转换率与整体服务质量；</w:t>
                      </w:r>
                    </w:p>
                    <w:p w14:paraId="25DA8430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不定期培训组员，带领团队提高成交率、服务品质、降低退款率及投诉率；</w:t>
                      </w:r>
                    </w:p>
                    <w:p w14:paraId="1B0673AC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带领电商客服团队，对接平台客服团队和店铺运营，协调处理好售后各种投诉、问题及突发事件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；</w:t>
                      </w:r>
                    </w:p>
                    <w:p w14:paraId="5AE964AF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负责与运营之间的沟通与协调，观察发现问题、解决问题提高用户满意度，并提出合理改善建议。</w:t>
                      </w:r>
                    </w:p>
                    <w:p w14:paraId="5BD1E059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3C8E05A4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  <w:t>简历软件有限公司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                 客服专员</w:t>
                      </w:r>
                    </w:p>
                    <w:p w14:paraId="697B74AC"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2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595959" w:themeColor="text1" w:themeTint="A6"/>
                          <w:sz w:val="22"/>
                          <w:szCs w:val="24"/>
                        </w:rPr>
                        <w:t>工作描述：</w:t>
                      </w:r>
                    </w:p>
                    <w:p w14:paraId="378EC1E0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引导客户在网店进行购买，促成交，达成公司销售目标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</w:rPr>
                        <w:t>；</w:t>
                      </w:r>
                    </w:p>
                    <w:p w14:paraId="26DC4FB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0" w:firstLine="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对网店订单进行及时跟踪、反馈服务，如查询物流信息、发货状态、丢货查件和物流信息异常等；</w:t>
                      </w:r>
                    </w:p>
                    <w:p w14:paraId="5A4A0823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0" w:firstLine="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及时进行客户评价回评，对于中差评等不良评价，主动联系客户解决问题并修改中差评，或者追加好评。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-802005</wp:posOffset>
                </wp:positionH>
                <wp:positionV relativeFrom="paragraph">
                  <wp:posOffset>-440690</wp:posOffset>
                </wp:positionV>
                <wp:extent cx="36195" cy="10477500"/>
                <wp:effectExtent l="0" t="0" r="190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227965" y="473710"/>
                          <a:ext cx="36195" cy="10477500"/>
                        </a:xfrm>
                        <a:prstGeom prst="rect">
                          <a:avLst/>
                        </a:prstGeom>
                        <a:solidFill>
                          <a:srgbClr val="92C0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2.85pt;height:825pt;margin-top:-34.7pt;margin-left:-63.15pt;flip:x;mso-height-relative:page;mso-width-relative:page;position:absolute;v-text-anchor:middle;z-index:251691008" coordsize="21600,21600" filled="t" fillcolor="#92c0c3" stroked="f" strokeweight="1pt">
                <v:stroke joinstyle="miter"/>
                <o:lock v:ext="edit" aspectratio="f"/>
                <v:textbox>
                  <w:txbxContent>
                    <w:p w14:paraId="54C740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1189355</wp:posOffset>
                </wp:positionV>
                <wp:extent cx="5699125" cy="6922770"/>
                <wp:effectExtent l="0" t="9525" r="15875" b="2095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99125" cy="6922770"/>
                          <a:chOff x="6305" y="3596"/>
                          <a:chExt cx="8568" cy="10902"/>
                        </a:xfrm>
                      </wpg:grpSpPr>
                      <wps:wsp xmlns:wps="http://schemas.microsoft.com/office/word/2010/wordprocessingShape">
                        <wps:cNvPr id="16" name="直接连接符 12"/>
                        <wps:cNvCnPr/>
                        <wps:spPr>
                          <a:xfrm>
                            <a:off x="6305" y="6190"/>
                            <a:ext cx="856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2C0C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" name="直接连接符 12"/>
                        <wps:cNvCnPr>
                          <a:stCxn id="173" idx="3"/>
                        </wps:cNvCnPr>
                        <wps:spPr>
                          <a:xfrm>
                            <a:off x="6305" y="3596"/>
                            <a:ext cx="856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2C0C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" name="直接连接符 12"/>
                        <wps:cNvCnPr/>
                        <wps:spPr>
                          <a:xfrm>
                            <a:off x="6305" y="12284"/>
                            <a:ext cx="856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2C0C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" name="直接连接符 12"/>
                        <wps:cNvCnPr/>
                        <wps:spPr>
                          <a:xfrm>
                            <a:off x="6305" y="14498"/>
                            <a:ext cx="856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2C0C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448.75pt;height:545.1pt;margin-top:93.65pt;margin-left:31.9pt;mso-height-relative:page;mso-width-relative:page;position:absolute;z-index:251688960" coordorigin="6305,3596" coordsize="8568,10902">
                <o:lock v:ext="edit" aspectratio="f"/>
                <v:line id="直接连接符 12" o:spid="_x0000_s1028" style="position:absolute" from="6305,6190" to="14874,6190" coordsize="21600,21600" stroked="t" strokecolor="#92c0c3" strokeweight="1.5pt">
                  <v:stroke joinstyle="miter"/>
                  <o:lock v:ext="edit" aspectratio="f"/>
                </v:line>
                <v:line id="直接连接符 12" o:spid="_x0000_s1029" style="position:absolute" from="6305,3596" to="14874,3596" coordsize="21600,21600" stroked="t" strokecolor="#92c0c3" strokeweight="1.5pt">
                  <v:stroke joinstyle="miter"/>
                  <o:lock v:ext="edit" aspectratio="f"/>
                </v:line>
                <v:line id="直接连接符 12" o:spid="_x0000_s1030" style="position:absolute" from="6305,12284" to="14874,12284" coordsize="21600,21600" stroked="t" strokecolor="#92c0c3" strokeweight="1.5pt">
                  <v:stroke joinstyle="miter"/>
                  <o:lock v:ext="edit" aspectratio="f"/>
                </v:line>
                <v:line id="直接连接符 12" o:spid="_x0000_s1031" style="position:absolute" from="6305,14498" to="14874,14498" coordsize="21600,21600" stroked="t" strokecolor="#92c0c3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1006475</wp:posOffset>
                </wp:positionV>
                <wp:extent cx="375920" cy="7305675"/>
                <wp:effectExtent l="9525" t="9525" r="14605" b="1905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7305675"/>
                          <a:chOff x="3750" y="3308"/>
                          <a:chExt cx="592" cy="11505"/>
                        </a:xfrm>
                      </wpg:grpSpPr>
                      <wps:wsp xmlns:wps="http://schemas.microsoft.com/office/word/2010/wordprocessingShape">
                        <wps:cNvPr id="7" name="椭圆 7"/>
                        <wps:cNvSpPr/>
                        <wps:spPr>
                          <a:xfrm>
                            <a:off x="3750" y="3308"/>
                            <a:ext cx="555" cy="555"/>
                          </a:xfrm>
                          <a:prstGeom prst="ellipse">
                            <a:avLst/>
                          </a:prstGeom>
                          <a:solidFill>
                            <a:srgbClr val="92C0C3"/>
                          </a:solidFill>
                          <a:ln w="19050">
                            <a:solidFill>
                              <a:srgbClr val="92C0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" name="椭圆 7"/>
                        <wps:cNvSpPr/>
                        <wps:spPr>
                          <a:xfrm>
                            <a:off x="3788" y="5880"/>
                            <a:ext cx="555" cy="555"/>
                          </a:xfrm>
                          <a:prstGeom prst="ellipse">
                            <a:avLst/>
                          </a:prstGeom>
                          <a:solidFill>
                            <a:srgbClr val="92C0C3"/>
                          </a:solidFill>
                          <a:ln w="19050">
                            <a:solidFill>
                              <a:srgbClr val="92C0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" name="椭圆 7"/>
                        <wps:cNvSpPr/>
                        <wps:spPr>
                          <a:xfrm>
                            <a:off x="3771" y="11977"/>
                            <a:ext cx="555" cy="555"/>
                          </a:xfrm>
                          <a:prstGeom prst="ellipse">
                            <a:avLst/>
                          </a:prstGeom>
                          <a:solidFill>
                            <a:srgbClr val="92C0C3"/>
                          </a:solidFill>
                          <a:ln w="19050">
                            <a:solidFill>
                              <a:srgbClr val="92C0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椭圆 7"/>
                        <wps:cNvSpPr/>
                        <wps:spPr>
                          <a:xfrm>
                            <a:off x="3771" y="14259"/>
                            <a:ext cx="555" cy="555"/>
                          </a:xfrm>
                          <a:prstGeom prst="ellipse">
                            <a:avLst/>
                          </a:prstGeom>
                          <a:solidFill>
                            <a:srgbClr val="92C0C3"/>
                          </a:solidFill>
                          <a:ln w="19050">
                            <a:solidFill>
                              <a:srgbClr val="92C0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2" name="任意多边形 172"/>
                        <wps:cNvSpPr>
                          <a:spLocks noChangeAspect="1"/>
                        </wps:cNvSpPr>
                        <wps:spPr>
                          <a:xfrm>
                            <a:off x="3828" y="3433"/>
                            <a:ext cx="425" cy="255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81372" y="75447"/>
                              </a:cxn>
                              <a:cxn ang="0">
                                <a:pos x="120617" y="49706"/>
                              </a:cxn>
                              <a:cxn ang="0">
                                <a:pos x="52714" y="75447"/>
                              </a:cxn>
                              <a:cxn ang="0">
                                <a:pos x="33058" y="67459"/>
                              </a:cxn>
                              <a:cxn ang="0">
                                <a:pos x="33058" y="90537"/>
                              </a:cxn>
                              <a:cxn ang="0">
                                <a:pos x="38419" y="97638"/>
                              </a:cxn>
                              <a:cxn ang="0">
                                <a:pos x="33058" y="104738"/>
                              </a:cxn>
                              <a:cxn ang="0">
                                <a:pos x="39312" y="129592"/>
                              </a:cxn>
                              <a:cxn ang="0">
                                <a:pos x="22336" y="129592"/>
                              </a:cxn>
                              <a:cxn ang="0">
                                <a:pos x="27697" y="104738"/>
                              </a:cxn>
                              <a:cxn ang="0">
                                <a:pos x="23230" y="97638"/>
                              </a:cxn>
                              <a:cxn ang="0">
                                <a:pos x="27697" y="90537"/>
                              </a:cxn>
                              <a:cxn ang="0">
                                <a:pos x="27697" y="65683"/>
                              </a:cxn>
                              <a:cxn ang="0">
                                <a:pos x="0" y="54144"/>
                              </a:cxn>
                              <a:cxn ang="0">
                                <a:pos x="122404" y="0"/>
                              </a:cxn>
                              <a:cxn ang="0">
                                <a:pos x="234086" y="55032"/>
                              </a:cxn>
                              <a:cxn ang="0">
                                <a:pos x="181372" y="75447"/>
                              </a:cxn>
                              <a:cxn ang="0">
                                <a:pos x="119723" y="63021"/>
                              </a:cxn>
                              <a:cxn ang="0">
                                <a:pos x="174224" y="81660"/>
                              </a:cxn>
                              <a:cxn ang="0">
                                <a:pos x="174224" y="126041"/>
                              </a:cxn>
                              <a:cxn ang="0">
                                <a:pos x="117043" y="140243"/>
                              </a:cxn>
                              <a:cxn ang="0">
                                <a:pos x="65222" y="126041"/>
                              </a:cxn>
                              <a:cxn ang="0">
                                <a:pos x="65222" y="81660"/>
                              </a:cxn>
                              <a:cxn ang="0">
                                <a:pos x="119723" y="63021"/>
                              </a:cxn>
                              <a:cxn ang="0">
                                <a:pos x="118830" y="132254"/>
                              </a:cxn>
                              <a:cxn ang="0">
                                <a:pos x="163503" y="120715"/>
                              </a:cxn>
                              <a:cxn ang="0">
                                <a:pos x="118830" y="110064"/>
                              </a:cxn>
                              <a:cxn ang="0">
                                <a:pos x="74157" y="120715"/>
                              </a:cxn>
                              <a:cxn ang="0">
                                <a:pos x="118830" y="132254"/>
                              </a:cxn>
                              <a:cxn ang="0">
                                <a:pos x="118830" y="132254"/>
                              </a:cxn>
                              <a:cxn ang="0">
                                <a:pos x="118830" y="132254"/>
                              </a:cxn>
                            </a:cxnLst>
                            <a:pathLst>
                              <a:path fill="norm" h="158" w="262" stroke="1">
                                <a:moveTo>
                                  <a:pt x="203" y="85"/>
                                </a:moveTo>
                                <a:cubicBezTo>
                                  <a:pt x="203" y="85"/>
                                  <a:pt x="175" y="56"/>
                                  <a:pt x="135" y="56"/>
                                </a:cubicBezTo>
                                <a:cubicBezTo>
                                  <a:pt x="97" y="56"/>
                                  <a:pt x="59" y="85"/>
                                  <a:pt x="59" y="85"/>
                                </a:cubicBezTo>
                                <a:cubicBezTo>
                                  <a:pt x="37" y="76"/>
                                  <a:pt x="37" y="76"/>
                                  <a:pt x="37" y="76"/>
                                </a:cubicBezTo>
                                <a:cubicBezTo>
                                  <a:pt x="37" y="102"/>
                                  <a:pt x="37" y="102"/>
                                  <a:pt x="37" y="102"/>
                                </a:cubicBezTo>
                                <a:cubicBezTo>
                                  <a:pt x="41" y="103"/>
                                  <a:pt x="43" y="106"/>
                                  <a:pt x="43" y="110"/>
                                </a:cubicBezTo>
                                <a:cubicBezTo>
                                  <a:pt x="43" y="114"/>
                                  <a:pt x="41" y="117"/>
                                  <a:pt x="37" y="118"/>
                                </a:cubicBezTo>
                                <a:cubicBezTo>
                                  <a:pt x="44" y="146"/>
                                  <a:pt x="44" y="146"/>
                                  <a:pt x="44" y="146"/>
                                </a:cubicBezTo>
                                <a:cubicBezTo>
                                  <a:pt x="25" y="146"/>
                                  <a:pt x="25" y="146"/>
                                  <a:pt x="25" y="146"/>
                                </a:cubicBezTo>
                                <a:cubicBezTo>
                                  <a:pt x="31" y="118"/>
                                  <a:pt x="31" y="118"/>
                                  <a:pt x="31" y="118"/>
                                </a:cubicBezTo>
                                <a:cubicBezTo>
                                  <a:pt x="28" y="117"/>
                                  <a:pt x="26" y="114"/>
                                  <a:pt x="26" y="110"/>
                                </a:cubicBezTo>
                                <a:cubicBezTo>
                                  <a:pt x="26" y="107"/>
                                  <a:pt x="28" y="104"/>
                                  <a:pt x="31" y="102"/>
                                </a:cubicBezTo>
                                <a:cubicBezTo>
                                  <a:pt x="31" y="74"/>
                                  <a:pt x="31" y="74"/>
                                  <a:pt x="31" y="74"/>
                                </a:cubicBezTo>
                                <a:cubicBezTo>
                                  <a:pt x="0" y="61"/>
                                  <a:pt x="0" y="61"/>
                                  <a:pt x="0" y="61"/>
                                </a:cubicBezTo>
                                <a:cubicBezTo>
                                  <a:pt x="137" y="0"/>
                                  <a:pt x="137" y="0"/>
                                  <a:pt x="137" y="0"/>
                                </a:cubicBezTo>
                                <a:cubicBezTo>
                                  <a:pt x="262" y="62"/>
                                  <a:pt x="262" y="62"/>
                                  <a:pt x="262" y="62"/>
                                </a:cubicBezTo>
                                <a:cubicBezTo>
                                  <a:pt x="203" y="85"/>
                                  <a:pt x="203" y="85"/>
                                  <a:pt x="203" y="85"/>
                                </a:cubicBezTo>
                                <a:close/>
                                <a:moveTo>
                                  <a:pt x="134" y="71"/>
                                </a:moveTo>
                                <a:cubicBezTo>
                                  <a:pt x="173" y="71"/>
                                  <a:pt x="195" y="92"/>
                                  <a:pt x="195" y="92"/>
                                </a:cubicBezTo>
                                <a:cubicBezTo>
                                  <a:pt x="195" y="142"/>
                                  <a:pt x="195" y="142"/>
                                  <a:pt x="195" y="142"/>
                                </a:cubicBezTo>
                                <a:cubicBezTo>
                                  <a:pt x="195" y="142"/>
                                  <a:pt x="173" y="158"/>
                                  <a:pt x="131" y="158"/>
                                </a:cubicBezTo>
                                <a:cubicBezTo>
                                  <a:pt x="89" y="158"/>
                                  <a:pt x="73" y="142"/>
                                  <a:pt x="73" y="142"/>
                                </a:cubicBezTo>
                                <a:cubicBezTo>
                                  <a:pt x="73" y="92"/>
                                  <a:pt x="73" y="92"/>
                                  <a:pt x="73" y="92"/>
                                </a:cubicBezTo>
                                <a:cubicBezTo>
                                  <a:pt x="73" y="92"/>
                                  <a:pt x="94" y="71"/>
                                  <a:pt x="134" y="71"/>
                                </a:cubicBezTo>
                                <a:close/>
                                <a:moveTo>
                                  <a:pt x="133" y="149"/>
                                </a:moveTo>
                                <a:cubicBezTo>
                                  <a:pt x="160" y="149"/>
                                  <a:pt x="183" y="143"/>
                                  <a:pt x="183" y="136"/>
                                </a:cubicBezTo>
                                <a:cubicBezTo>
                                  <a:pt x="183" y="130"/>
                                  <a:pt x="160" y="124"/>
                                  <a:pt x="133" y="124"/>
                                </a:cubicBezTo>
                                <a:cubicBezTo>
                                  <a:pt x="105" y="124"/>
                                  <a:pt x="83" y="130"/>
                                  <a:pt x="83" y="136"/>
                                </a:cubicBezTo>
                                <a:cubicBezTo>
                                  <a:pt x="83" y="143"/>
                                  <a:pt x="105" y="149"/>
                                  <a:pt x="133" y="149"/>
                                </a:cubicBezTo>
                                <a:close/>
                                <a:moveTo>
                                  <a:pt x="133" y="149"/>
                                </a:moveTo>
                                <a:cubicBezTo>
                                  <a:pt x="133" y="149"/>
                                  <a:pt x="133" y="149"/>
                                  <a:pt x="133" y="149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65" name="任意多边形 165"/>
                        <wps:cNvSpPr>
                          <a:spLocks noChangeAspect="1"/>
                        </wps:cNvSpPr>
                        <wps:spPr>
                          <a:xfrm>
                            <a:off x="3925" y="6042"/>
                            <a:ext cx="255" cy="25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37" y="0"/>
                              </a:cxn>
                              <a:cxn ang="0">
                                <a:pos x="98" y="3"/>
                              </a:cxn>
                              <a:cxn ang="0">
                                <a:pos x="94" y="10"/>
                              </a:cxn>
                              <a:cxn ang="0">
                                <a:pos x="34" y="7"/>
                              </a:cxn>
                              <a:cxn ang="0">
                                <a:pos x="34" y="17"/>
                              </a:cxn>
                              <a:cxn ang="0">
                                <a:pos x="87" y="14"/>
                              </a:cxn>
                              <a:cxn ang="0">
                                <a:pos x="90" y="21"/>
                              </a:cxn>
                              <a:cxn ang="0">
                                <a:pos x="37" y="24"/>
                              </a:cxn>
                              <a:cxn ang="0">
                                <a:pos x="34" y="17"/>
                              </a:cxn>
                              <a:cxn ang="0">
                                <a:pos x="37" y="37"/>
                              </a:cxn>
                              <a:cxn ang="0">
                                <a:pos x="98" y="41"/>
                              </a:cxn>
                              <a:cxn ang="0">
                                <a:pos x="94" y="47"/>
                              </a:cxn>
                              <a:cxn ang="0">
                                <a:pos x="34" y="44"/>
                              </a:cxn>
                              <a:cxn ang="0">
                                <a:pos x="34" y="55"/>
                              </a:cxn>
                              <a:cxn ang="0">
                                <a:pos x="87" y="51"/>
                              </a:cxn>
                              <a:cxn ang="0">
                                <a:pos x="90" y="58"/>
                              </a:cxn>
                              <a:cxn ang="0">
                                <a:pos x="37" y="61"/>
                              </a:cxn>
                              <a:cxn ang="0">
                                <a:pos x="34" y="55"/>
                              </a:cxn>
                              <a:cxn ang="0">
                                <a:pos x="37" y="74"/>
                              </a:cxn>
                              <a:cxn ang="0">
                                <a:pos x="98" y="77"/>
                              </a:cxn>
                              <a:cxn ang="0">
                                <a:pos x="94" y="84"/>
                              </a:cxn>
                              <a:cxn ang="0">
                                <a:pos x="34" y="81"/>
                              </a:cxn>
                              <a:cxn ang="0">
                                <a:pos x="34" y="91"/>
                              </a:cxn>
                              <a:cxn ang="0">
                                <a:pos x="87" y="88"/>
                              </a:cxn>
                              <a:cxn ang="0">
                                <a:pos x="90" y="95"/>
                              </a:cxn>
                              <a:cxn ang="0">
                                <a:pos x="37" y="98"/>
                              </a:cxn>
                              <a:cxn ang="0">
                                <a:pos x="34" y="91"/>
                              </a:cxn>
                              <a:cxn ang="0">
                                <a:pos x="4" y="74"/>
                              </a:cxn>
                              <a:cxn ang="0">
                                <a:pos x="0" y="94"/>
                              </a:cxn>
                              <a:cxn ang="0">
                                <a:pos x="20" y="98"/>
                              </a:cxn>
                              <a:cxn ang="0">
                                <a:pos x="24" y="78"/>
                              </a:cxn>
                              <a:cxn ang="0">
                                <a:pos x="20" y="74"/>
                              </a:cxn>
                              <a:cxn ang="0">
                                <a:pos x="4" y="0"/>
                              </a:cxn>
                              <a:cxn ang="0">
                                <a:pos x="0" y="20"/>
                              </a:cxn>
                              <a:cxn ang="0">
                                <a:pos x="20" y="24"/>
                              </a:cxn>
                              <a:cxn ang="0">
                                <a:pos x="24" y="4"/>
                              </a:cxn>
                              <a:cxn ang="0">
                                <a:pos x="20" y="0"/>
                              </a:cxn>
                              <a:cxn ang="0">
                                <a:pos x="3" y="38"/>
                              </a:cxn>
                              <a:cxn ang="0">
                                <a:pos x="0" y="57"/>
                              </a:cxn>
                              <a:cxn ang="0">
                                <a:pos x="19" y="61"/>
                              </a:cxn>
                              <a:cxn ang="0">
                                <a:pos x="23" y="42"/>
                              </a:cxn>
                              <a:cxn ang="0">
                                <a:pos x="19" y="38"/>
                              </a:cxn>
                              <a:cxn ang="0">
                                <a:pos x="19" y="38"/>
                              </a:cxn>
                            </a:cxnLst>
                            <a:pathLst>
                              <a:path fill="norm" h="98" w="98" stroke="1">
                                <a:moveTo>
                                  <a:pt x="34" y="3"/>
                                </a:moveTo>
                                <a:cubicBezTo>
                                  <a:pt x="34" y="2"/>
                                  <a:pt x="35" y="0"/>
                                  <a:pt x="37" y="0"/>
                                </a:cubicBez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6" y="0"/>
                                  <a:pt x="98" y="2"/>
                                  <a:pt x="98" y="3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8" y="9"/>
                                  <a:pt x="96" y="10"/>
                                  <a:pt x="94" y="10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cubicBezTo>
                                  <a:pt x="35" y="10"/>
                                  <a:pt x="34" y="9"/>
                                  <a:pt x="34" y="7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lose/>
                                <a:moveTo>
                                  <a:pt x="34" y="17"/>
                                </a:moveTo>
                                <a:cubicBezTo>
                                  <a:pt x="34" y="15"/>
                                  <a:pt x="35" y="14"/>
                                  <a:pt x="37" y="14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9" y="14"/>
                                  <a:pt x="90" y="15"/>
                                  <a:pt x="90" y="17"/>
                                </a:cubicBezTo>
                                <a:cubicBezTo>
                                  <a:pt x="90" y="21"/>
                                  <a:pt x="90" y="21"/>
                                  <a:pt x="90" y="21"/>
                                </a:cubicBezTo>
                                <a:cubicBezTo>
                                  <a:pt x="90" y="23"/>
                                  <a:pt x="89" y="24"/>
                                  <a:pt x="87" y="24"/>
                                </a:cubicBezTo>
                                <a:cubicBezTo>
                                  <a:pt x="37" y="24"/>
                                  <a:pt x="37" y="24"/>
                                  <a:pt x="37" y="24"/>
                                </a:cubicBezTo>
                                <a:cubicBezTo>
                                  <a:pt x="35" y="24"/>
                                  <a:pt x="34" y="23"/>
                                  <a:pt x="34" y="21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lose/>
                                <a:moveTo>
                                  <a:pt x="34" y="41"/>
                                </a:moveTo>
                                <a:cubicBezTo>
                                  <a:pt x="34" y="39"/>
                                  <a:pt x="35" y="37"/>
                                  <a:pt x="37" y="37"/>
                                </a:cubicBezTo>
                                <a:cubicBezTo>
                                  <a:pt x="94" y="37"/>
                                  <a:pt x="94" y="37"/>
                                  <a:pt x="94" y="37"/>
                                </a:cubicBezTo>
                                <a:cubicBezTo>
                                  <a:pt x="96" y="37"/>
                                  <a:pt x="98" y="39"/>
                                  <a:pt x="98" y="41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6"/>
                                  <a:pt x="96" y="47"/>
                                  <a:pt x="94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5" y="47"/>
                                  <a:pt x="34" y="46"/>
                                  <a:pt x="34" y="44"/>
                                </a:cubicBezTo>
                                <a:cubicBezTo>
                                  <a:pt x="34" y="41"/>
                                  <a:pt x="34" y="41"/>
                                  <a:pt x="34" y="41"/>
                                </a:cubicBezTo>
                                <a:close/>
                                <a:moveTo>
                                  <a:pt x="34" y="55"/>
                                </a:moveTo>
                                <a:cubicBezTo>
                                  <a:pt x="34" y="53"/>
                                  <a:pt x="35" y="51"/>
                                  <a:pt x="37" y="51"/>
                                </a:cubicBezTo>
                                <a:cubicBezTo>
                                  <a:pt x="87" y="51"/>
                                  <a:pt x="87" y="51"/>
                                  <a:pt x="87" y="51"/>
                                </a:cubicBezTo>
                                <a:cubicBezTo>
                                  <a:pt x="89" y="51"/>
                                  <a:pt x="90" y="53"/>
                                  <a:pt x="90" y="55"/>
                                </a:cubicBezTo>
                                <a:cubicBezTo>
                                  <a:pt x="90" y="58"/>
                                  <a:pt x="90" y="58"/>
                                  <a:pt x="90" y="58"/>
                                </a:cubicBezTo>
                                <a:cubicBezTo>
                                  <a:pt x="90" y="60"/>
                                  <a:pt x="89" y="61"/>
                                  <a:pt x="87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5" y="61"/>
                                  <a:pt x="34" y="60"/>
                                  <a:pt x="34" y="58"/>
                                </a:cubicBez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lose/>
                                <a:moveTo>
                                  <a:pt x="34" y="77"/>
                                </a:moveTo>
                                <a:cubicBezTo>
                                  <a:pt x="34" y="75"/>
                                  <a:pt x="35" y="74"/>
                                  <a:pt x="37" y="74"/>
                                </a:cubicBezTo>
                                <a:cubicBezTo>
                                  <a:pt x="94" y="74"/>
                                  <a:pt x="94" y="74"/>
                                  <a:pt x="94" y="74"/>
                                </a:cubicBezTo>
                                <a:cubicBezTo>
                                  <a:pt x="96" y="74"/>
                                  <a:pt x="98" y="75"/>
                                  <a:pt x="98" y="77"/>
                                </a:cubicBezTo>
                                <a:cubicBezTo>
                                  <a:pt x="98" y="81"/>
                                  <a:pt x="98" y="81"/>
                                  <a:pt x="98" y="81"/>
                                </a:cubicBezTo>
                                <a:cubicBezTo>
                                  <a:pt x="98" y="83"/>
                                  <a:pt x="96" y="84"/>
                                  <a:pt x="94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5" y="84"/>
                                  <a:pt x="34" y="83"/>
                                  <a:pt x="34" y="81"/>
                                </a:cubicBezTo>
                                <a:cubicBezTo>
                                  <a:pt x="34" y="77"/>
                                  <a:pt x="34" y="77"/>
                                  <a:pt x="34" y="77"/>
                                </a:cubicBezTo>
                                <a:close/>
                                <a:moveTo>
                                  <a:pt x="34" y="91"/>
                                </a:moveTo>
                                <a:cubicBezTo>
                                  <a:pt x="34" y="89"/>
                                  <a:pt x="35" y="88"/>
                                  <a:pt x="37" y="88"/>
                                </a:cubicBezTo>
                                <a:cubicBezTo>
                                  <a:pt x="87" y="88"/>
                                  <a:pt x="87" y="88"/>
                                  <a:pt x="87" y="88"/>
                                </a:cubicBezTo>
                                <a:cubicBezTo>
                                  <a:pt x="89" y="88"/>
                                  <a:pt x="90" y="89"/>
                                  <a:pt x="90" y="91"/>
                                </a:cubicBezTo>
                                <a:cubicBezTo>
                                  <a:pt x="90" y="95"/>
                                  <a:pt x="90" y="95"/>
                                  <a:pt x="90" y="95"/>
                                </a:cubicBezTo>
                                <a:cubicBezTo>
                                  <a:pt x="90" y="97"/>
                                  <a:pt x="89" y="98"/>
                                  <a:pt x="87" y="98"/>
                                </a:cubicBezTo>
                                <a:cubicBezTo>
                                  <a:pt x="37" y="98"/>
                                  <a:pt x="37" y="98"/>
                                  <a:pt x="37" y="98"/>
                                </a:cubicBezTo>
                                <a:cubicBezTo>
                                  <a:pt x="35" y="98"/>
                                  <a:pt x="34" y="97"/>
                                  <a:pt x="34" y="95"/>
                                </a:cubicBezTo>
                                <a:cubicBezTo>
                                  <a:pt x="34" y="91"/>
                                  <a:pt x="34" y="91"/>
                                  <a:pt x="34" y="91"/>
                                </a:cubicBezTo>
                                <a:close/>
                                <a:moveTo>
                                  <a:pt x="20" y="74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1" y="74"/>
                                  <a:pt x="0" y="76"/>
                                  <a:pt x="0" y="78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0" y="96"/>
                                  <a:pt x="1" y="98"/>
                                  <a:pt x="4" y="98"/>
                                </a:cubicBezTo>
                                <a:cubicBezTo>
                                  <a:pt x="20" y="98"/>
                                  <a:pt x="20" y="98"/>
                                  <a:pt x="20" y="98"/>
                                </a:cubicBezTo>
                                <a:cubicBezTo>
                                  <a:pt x="22" y="98"/>
                                  <a:pt x="24" y="96"/>
                                  <a:pt x="24" y="94"/>
                                </a:cubicBezTo>
                                <a:cubicBezTo>
                                  <a:pt x="24" y="78"/>
                                  <a:pt x="24" y="78"/>
                                  <a:pt x="24" y="78"/>
                                </a:cubicBezTo>
                                <a:cubicBezTo>
                                  <a:pt x="24" y="76"/>
                                  <a:pt x="22" y="74"/>
                                  <a:pt x="20" y="74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lose/>
                                <a:moveTo>
                                  <a:pt x="2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1" y="24"/>
                                  <a:pt x="4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2" y="24"/>
                                  <a:pt x="24" y="22"/>
                                  <a:pt x="24" y="20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2"/>
                                  <a:pt x="22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1" y="38"/>
                                  <a:pt x="0" y="40"/>
                                  <a:pt x="0" y="4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0"/>
                                  <a:pt x="1" y="61"/>
                                  <a:pt x="3" y="61"/>
                                </a:cubicBezTo>
                                <a:cubicBezTo>
                                  <a:pt x="19" y="61"/>
                                  <a:pt x="19" y="61"/>
                                  <a:pt x="19" y="61"/>
                                </a:cubicBezTo>
                                <a:cubicBezTo>
                                  <a:pt x="21" y="61"/>
                                  <a:pt x="23" y="60"/>
                                  <a:pt x="23" y="57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3" y="40"/>
                                  <a:pt x="21" y="38"/>
                                  <a:pt x="19" y="38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69" name="任意多边形 169"/>
                        <wps:cNvSpPr>
                          <a:spLocks noChangeAspect="1"/>
                        </wps:cNvSpPr>
                        <wps:spPr>
                          <a:xfrm>
                            <a:off x="3901" y="12096"/>
                            <a:ext cx="295" cy="295"/>
                          </a:xfrm>
                          <a:custGeom>
                            <a:avLst/>
                            <a:gdLst>
                              <a:gd name="txL" fmla="*/ 0 w 351"/>
                              <a:gd name="txT" fmla="*/ 0 h 351"/>
                              <a:gd name="txR" fmla="*/ 351 w 351"/>
                              <a:gd name="txB" fmla="*/ 351 h 351"/>
                            </a:gdLst>
                            <a:cxnLst>
                              <a:cxn ang="0">
                                <a:pos x="46359" y="13949"/>
                              </a:cxn>
                              <a:cxn ang="0">
                                <a:pos x="52923" y="16821"/>
                              </a:cxn>
                              <a:cxn ang="0">
                                <a:pos x="55795" y="23385"/>
                              </a:cxn>
                              <a:cxn ang="0">
                                <a:pos x="55795" y="60308"/>
                              </a:cxn>
                              <a:cxn ang="0">
                                <a:pos x="52923" y="66872"/>
                              </a:cxn>
                              <a:cxn ang="0">
                                <a:pos x="46359" y="69744"/>
                              </a:cxn>
                              <a:cxn ang="0">
                                <a:pos x="9026" y="69744"/>
                              </a:cxn>
                              <a:cxn ang="0">
                                <a:pos x="2872" y="66872"/>
                              </a:cxn>
                              <a:cxn ang="0">
                                <a:pos x="0" y="60308"/>
                              </a:cxn>
                              <a:cxn ang="0">
                                <a:pos x="0" y="23385"/>
                              </a:cxn>
                              <a:cxn ang="0">
                                <a:pos x="2872" y="16821"/>
                              </a:cxn>
                              <a:cxn ang="0">
                                <a:pos x="9026" y="13949"/>
                              </a:cxn>
                              <a:cxn ang="0">
                                <a:pos x="46359" y="13949"/>
                              </a:cxn>
                              <a:cxn ang="0">
                                <a:pos x="46359" y="88205"/>
                              </a:cxn>
                              <a:cxn ang="0">
                                <a:pos x="52923" y="91077"/>
                              </a:cxn>
                              <a:cxn ang="0">
                                <a:pos x="55795" y="97231"/>
                              </a:cxn>
                              <a:cxn ang="0">
                                <a:pos x="55795" y="134564"/>
                              </a:cxn>
                              <a:cxn ang="0">
                                <a:pos x="52923" y="141128"/>
                              </a:cxn>
                              <a:cxn ang="0">
                                <a:pos x="46359" y="144000"/>
                              </a:cxn>
                              <a:cxn ang="0">
                                <a:pos x="9026" y="144000"/>
                              </a:cxn>
                              <a:cxn ang="0">
                                <a:pos x="2872" y="141128"/>
                              </a:cxn>
                              <a:cxn ang="0">
                                <a:pos x="0" y="134564"/>
                              </a:cxn>
                              <a:cxn ang="0">
                                <a:pos x="0" y="97231"/>
                              </a:cxn>
                              <a:cxn ang="0">
                                <a:pos x="2872" y="91077"/>
                              </a:cxn>
                              <a:cxn ang="0">
                                <a:pos x="9026" y="88205"/>
                              </a:cxn>
                              <a:cxn ang="0">
                                <a:pos x="46359" y="88205"/>
                              </a:cxn>
                              <a:cxn ang="0">
                                <a:pos x="120615" y="88205"/>
                              </a:cxn>
                              <a:cxn ang="0">
                                <a:pos x="127179" y="91077"/>
                              </a:cxn>
                              <a:cxn ang="0">
                                <a:pos x="129641" y="97231"/>
                              </a:cxn>
                              <a:cxn ang="0">
                                <a:pos x="129641" y="134564"/>
                              </a:cxn>
                              <a:cxn ang="0">
                                <a:pos x="127179" y="141128"/>
                              </a:cxn>
                              <a:cxn ang="0">
                                <a:pos x="120615" y="144000"/>
                              </a:cxn>
                              <a:cxn ang="0">
                                <a:pos x="83282" y="144000"/>
                              </a:cxn>
                              <a:cxn ang="0">
                                <a:pos x="76718" y="141128"/>
                              </a:cxn>
                              <a:cxn ang="0">
                                <a:pos x="74256" y="134564"/>
                              </a:cxn>
                              <a:cxn ang="0">
                                <a:pos x="74256" y="97231"/>
                              </a:cxn>
                              <a:cxn ang="0">
                                <a:pos x="76718" y="91077"/>
                              </a:cxn>
                              <a:cxn ang="0">
                                <a:pos x="83282" y="88205"/>
                              </a:cxn>
                              <a:cxn ang="0">
                                <a:pos x="120615" y="88205"/>
                              </a:cxn>
                              <a:cxn ang="0">
                                <a:pos x="141128" y="30359"/>
                              </a:cxn>
                              <a:cxn ang="0">
                                <a:pos x="144000" y="37333"/>
                              </a:cxn>
                              <a:cxn ang="0">
                                <a:pos x="141128" y="44308"/>
                              </a:cxn>
                              <a:cxn ang="0">
                                <a:pos x="113641" y="71795"/>
                              </a:cxn>
                              <a:cxn ang="0">
                                <a:pos x="106667" y="74667"/>
                              </a:cxn>
                              <a:cxn ang="0">
                                <a:pos x="99692" y="71795"/>
                              </a:cxn>
                              <a:cxn ang="0">
                                <a:pos x="72205" y="44308"/>
                              </a:cxn>
                              <a:cxn ang="0">
                                <a:pos x="69333" y="37333"/>
                              </a:cxn>
                              <a:cxn ang="0">
                                <a:pos x="72205" y="30359"/>
                              </a:cxn>
                              <a:cxn ang="0">
                                <a:pos x="99692" y="2872"/>
                              </a:cxn>
                              <a:cxn ang="0">
                                <a:pos x="106667" y="0"/>
                              </a:cxn>
                              <a:cxn ang="0">
                                <a:pos x="113641" y="2872"/>
                              </a:cxn>
                              <a:cxn ang="0">
                                <a:pos x="141128" y="30359"/>
                              </a:cxn>
                              <a:cxn ang="0">
                                <a:pos x="141128" y="30359"/>
                              </a:cxn>
                              <a:cxn ang="0">
                                <a:pos x="141128" y="30359"/>
                              </a:cxn>
                            </a:cxnLst>
                            <a:rect l="txL" t="txT" r="txR" b="txB"/>
                            <a:pathLst>
                              <a:path fill="norm" h="351" w="351" stroke="1">
                                <a:moveTo>
                                  <a:pt x="113" y="34"/>
                                </a:moveTo>
                                <a:cubicBezTo>
                                  <a:pt x="119" y="34"/>
                                  <a:pt x="124" y="37"/>
                                  <a:pt x="129" y="41"/>
                                </a:cubicBezTo>
                                <a:cubicBezTo>
                                  <a:pt x="133" y="45"/>
                                  <a:pt x="136" y="50"/>
                                  <a:pt x="136" y="57"/>
                                </a:cubicBezTo>
                                <a:cubicBezTo>
                                  <a:pt x="136" y="147"/>
                                  <a:pt x="136" y="147"/>
                                  <a:pt x="136" y="147"/>
                                </a:cubicBezTo>
                                <a:cubicBezTo>
                                  <a:pt x="136" y="153"/>
                                  <a:pt x="133" y="159"/>
                                  <a:pt x="129" y="163"/>
                                </a:cubicBezTo>
                                <a:cubicBezTo>
                                  <a:pt x="124" y="168"/>
                                  <a:pt x="119" y="170"/>
                                  <a:pt x="113" y="170"/>
                                </a:cubicBezTo>
                                <a:cubicBezTo>
                                  <a:pt x="22" y="170"/>
                                  <a:pt x="22" y="170"/>
                                  <a:pt x="22" y="170"/>
                                </a:cubicBezTo>
                                <a:cubicBezTo>
                                  <a:pt x="16" y="170"/>
                                  <a:pt x="11" y="168"/>
                                  <a:pt x="7" y="163"/>
                                </a:cubicBezTo>
                                <a:cubicBezTo>
                                  <a:pt x="2" y="159"/>
                                  <a:pt x="0" y="153"/>
                                  <a:pt x="0" y="147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50"/>
                                  <a:pt x="2" y="45"/>
                                  <a:pt x="7" y="41"/>
                                </a:cubicBezTo>
                                <a:cubicBezTo>
                                  <a:pt x="11" y="37"/>
                                  <a:pt x="16" y="34"/>
                                  <a:pt x="22" y="34"/>
                                </a:cubicBezTo>
                                <a:cubicBezTo>
                                  <a:pt x="113" y="34"/>
                                  <a:pt x="113" y="34"/>
                                  <a:pt x="113" y="34"/>
                                </a:cubicBezTo>
                                <a:close/>
                                <a:moveTo>
                                  <a:pt x="113" y="215"/>
                                </a:moveTo>
                                <a:cubicBezTo>
                                  <a:pt x="119" y="215"/>
                                  <a:pt x="124" y="217"/>
                                  <a:pt x="129" y="222"/>
                                </a:cubicBezTo>
                                <a:cubicBezTo>
                                  <a:pt x="133" y="226"/>
                                  <a:pt x="136" y="231"/>
                                  <a:pt x="136" y="237"/>
                                </a:cubicBezTo>
                                <a:cubicBezTo>
                                  <a:pt x="136" y="328"/>
                                  <a:pt x="136" y="328"/>
                                  <a:pt x="136" y="328"/>
                                </a:cubicBezTo>
                                <a:cubicBezTo>
                                  <a:pt x="136" y="334"/>
                                  <a:pt x="133" y="340"/>
                                  <a:pt x="129" y="344"/>
                                </a:cubicBezTo>
                                <a:cubicBezTo>
                                  <a:pt x="124" y="348"/>
                                  <a:pt x="119" y="351"/>
                                  <a:pt x="113" y="351"/>
                                </a:cubicBezTo>
                                <a:cubicBezTo>
                                  <a:pt x="22" y="351"/>
                                  <a:pt x="22" y="351"/>
                                  <a:pt x="22" y="351"/>
                                </a:cubicBezTo>
                                <a:cubicBezTo>
                                  <a:pt x="16" y="351"/>
                                  <a:pt x="11" y="348"/>
                                  <a:pt x="7" y="344"/>
                                </a:cubicBezTo>
                                <a:cubicBezTo>
                                  <a:pt x="2" y="340"/>
                                  <a:pt x="0" y="334"/>
                                  <a:pt x="0" y="328"/>
                                </a:cubicBezTo>
                                <a:cubicBezTo>
                                  <a:pt x="0" y="237"/>
                                  <a:pt x="0" y="237"/>
                                  <a:pt x="0" y="237"/>
                                </a:cubicBezTo>
                                <a:cubicBezTo>
                                  <a:pt x="0" y="231"/>
                                  <a:pt x="2" y="226"/>
                                  <a:pt x="7" y="222"/>
                                </a:cubicBezTo>
                                <a:cubicBezTo>
                                  <a:pt x="11" y="217"/>
                                  <a:pt x="16" y="215"/>
                                  <a:pt x="22" y="215"/>
                                </a:cubicBezTo>
                                <a:cubicBezTo>
                                  <a:pt x="113" y="215"/>
                                  <a:pt x="113" y="215"/>
                                  <a:pt x="113" y="215"/>
                                </a:cubicBezTo>
                                <a:close/>
                                <a:moveTo>
                                  <a:pt x="294" y="215"/>
                                </a:moveTo>
                                <a:cubicBezTo>
                                  <a:pt x="300" y="215"/>
                                  <a:pt x="305" y="217"/>
                                  <a:pt x="310" y="222"/>
                                </a:cubicBezTo>
                                <a:cubicBezTo>
                                  <a:pt x="314" y="226"/>
                                  <a:pt x="316" y="231"/>
                                  <a:pt x="316" y="237"/>
                                </a:cubicBezTo>
                                <a:cubicBezTo>
                                  <a:pt x="316" y="328"/>
                                  <a:pt x="316" y="328"/>
                                  <a:pt x="316" y="328"/>
                                </a:cubicBezTo>
                                <a:cubicBezTo>
                                  <a:pt x="316" y="334"/>
                                  <a:pt x="314" y="340"/>
                                  <a:pt x="310" y="344"/>
                                </a:cubicBezTo>
                                <a:cubicBezTo>
                                  <a:pt x="305" y="348"/>
                                  <a:pt x="300" y="351"/>
                                  <a:pt x="294" y="351"/>
                                </a:cubicBezTo>
                                <a:cubicBezTo>
                                  <a:pt x="203" y="351"/>
                                  <a:pt x="203" y="351"/>
                                  <a:pt x="203" y="351"/>
                                </a:cubicBezTo>
                                <a:cubicBezTo>
                                  <a:pt x="197" y="351"/>
                                  <a:pt x="192" y="348"/>
                                  <a:pt x="187" y="344"/>
                                </a:cubicBezTo>
                                <a:cubicBezTo>
                                  <a:pt x="183" y="340"/>
                                  <a:pt x="181" y="334"/>
                                  <a:pt x="181" y="328"/>
                                </a:cubicBezTo>
                                <a:cubicBezTo>
                                  <a:pt x="181" y="237"/>
                                  <a:pt x="181" y="237"/>
                                  <a:pt x="181" y="237"/>
                                </a:cubicBezTo>
                                <a:cubicBezTo>
                                  <a:pt x="181" y="231"/>
                                  <a:pt x="183" y="226"/>
                                  <a:pt x="187" y="222"/>
                                </a:cubicBezTo>
                                <a:cubicBezTo>
                                  <a:pt x="192" y="217"/>
                                  <a:pt x="197" y="215"/>
                                  <a:pt x="203" y="215"/>
                                </a:cubicBezTo>
                                <a:cubicBezTo>
                                  <a:pt x="294" y="215"/>
                                  <a:pt x="294" y="215"/>
                                  <a:pt x="294" y="215"/>
                                </a:cubicBezTo>
                                <a:close/>
                                <a:moveTo>
                                  <a:pt x="344" y="74"/>
                                </a:moveTo>
                                <a:cubicBezTo>
                                  <a:pt x="349" y="79"/>
                                  <a:pt x="351" y="85"/>
                                  <a:pt x="351" y="91"/>
                                </a:cubicBezTo>
                                <a:cubicBezTo>
                                  <a:pt x="351" y="98"/>
                                  <a:pt x="349" y="103"/>
                                  <a:pt x="344" y="108"/>
                                </a:cubicBezTo>
                                <a:cubicBezTo>
                                  <a:pt x="277" y="175"/>
                                  <a:pt x="277" y="175"/>
                                  <a:pt x="277" y="175"/>
                                </a:cubicBezTo>
                                <a:cubicBezTo>
                                  <a:pt x="272" y="180"/>
                                  <a:pt x="266" y="182"/>
                                  <a:pt x="260" y="182"/>
                                </a:cubicBezTo>
                                <a:cubicBezTo>
                                  <a:pt x="254" y="182"/>
                                  <a:pt x="248" y="180"/>
                                  <a:pt x="243" y="175"/>
                                </a:cubicBezTo>
                                <a:cubicBezTo>
                                  <a:pt x="176" y="108"/>
                                  <a:pt x="176" y="108"/>
                                  <a:pt x="176" y="108"/>
                                </a:cubicBezTo>
                                <a:cubicBezTo>
                                  <a:pt x="171" y="103"/>
                                  <a:pt x="169" y="98"/>
                                  <a:pt x="169" y="91"/>
                                </a:cubicBezTo>
                                <a:cubicBezTo>
                                  <a:pt x="169" y="85"/>
                                  <a:pt x="171" y="79"/>
                                  <a:pt x="176" y="74"/>
                                </a:cubicBezTo>
                                <a:cubicBezTo>
                                  <a:pt x="243" y="7"/>
                                  <a:pt x="243" y="7"/>
                                  <a:pt x="243" y="7"/>
                                </a:cubicBezTo>
                                <a:cubicBezTo>
                                  <a:pt x="248" y="2"/>
                                  <a:pt x="254" y="0"/>
                                  <a:pt x="260" y="0"/>
                                </a:cubicBezTo>
                                <a:cubicBezTo>
                                  <a:pt x="266" y="0"/>
                                  <a:pt x="272" y="2"/>
                                  <a:pt x="277" y="7"/>
                                </a:cubicBezTo>
                                <a:lnTo>
                                  <a:pt x="344" y="74"/>
                                </a:lnTo>
                                <a:close/>
                                <a:moveTo>
                                  <a:pt x="344" y="74"/>
                                </a:moveTo>
                                <a:cubicBezTo>
                                  <a:pt x="344" y="74"/>
                                  <a:pt x="344" y="74"/>
                                  <a:pt x="344" y="7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180" name="任意多边形 180"/>
                        <wps:cNvSpPr/>
                        <wps:spPr>
                          <a:xfrm>
                            <a:off x="3867" y="14349"/>
                            <a:ext cx="333" cy="33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20980" y="161872"/>
                              </a:cxn>
                              <a:cxn ang="0">
                                <a:pos x="120650" y="203604"/>
                              </a:cxn>
                              <a:cxn ang="0">
                                <a:pos x="161290" y="103699"/>
                              </a:cxn>
                              <a:cxn ang="0">
                                <a:pos x="213360" y="37938"/>
                              </a:cxn>
                              <a:cxn ang="0">
                                <a:pos x="260350" y="31615"/>
                              </a:cxn>
                              <a:cxn ang="0">
                                <a:pos x="278130" y="94846"/>
                              </a:cxn>
                              <a:cxn ang="0">
                                <a:pos x="311150" y="127727"/>
                              </a:cxn>
                              <a:cxn ang="0">
                                <a:pos x="323850" y="184635"/>
                              </a:cxn>
                              <a:cxn ang="0">
                                <a:pos x="287020" y="213721"/>
                              </a:cxn>
                              <a:cxn ang="0">
                                <a:pos x="292100" y="242808"/>
                              </a:cxn>
                              <a:cxn ang="0">
                                <a:pos x="242570" y="292128"/>
                              </a:cxn>
                              <a:cxn ang="0">
                                <a:pos x="196850" y="292128"/>
                              </a:cxn>
                              <a:cxn ang="0">
                                <a:pos x="182880" y="323744"/>
                              </a:cxn>
                              <a:cxn ang="0">
                                <a:pos x="127000" y="311097"/>
                              </a:cxn>
                              <a:cxn ang="0">
                                <a:pos x="93980" y="278217"/>
                              </a:cxn>
                              <a:cxn ang="0">
                                <a:pos x="30480" y="260512"/>
                              </a:cxn>
                              <a:cxn ang="0">
                                <a:pos x="36830" y="213721"/>
                              </a:cxn>
                              <a:cxn ang="0">
                                <a:pos x="0" y="184635"/>
                              </a:cxn>
                              <a:cxn ang="0">
                                <a:pos x="11430" y="127727"/>
                              </a:cxn>
                              <a:cxn ang="0">
                                <a:pos x="44450" y="94846"/>
                              </a:cxn>
                              <a:cxn ang="0">
                                <a:pos x="62230" y="31615"/>
                              </a:cxn>
                              <a:cxn ang="0">
                                <a:pos x="110490" y="37938"/>
                              </a:cxn>
                              <a:cxn ang="0">
                                <a:pos x="139700" y="0"/>
                              </a:cxn>
                              <a:cxn ang="0">
                                <a:pos x="196850" y="12646"/>
                              </a:cxn>
                              <a:cxn ang="0">
                                <a:pos x="203200" y="60702"/>
                              </a:cxn>
                              <a:cxn ang="0">
                                <a:pos x="171450" y="41732"/>
                              </a:cxn>
                              <a:cxn ang="0">
                                <a:pos x="151130" y="41732"/>
                              </a:cxn>
                              <a:cxn ang="0">
                                <a:pos x="100330" y="72083"/>
                              </a:cxn>
                              <a:cxn ang="0">
                                <a:pos x="71120" y="58172"/>
                              </a:cxn>
                              <a:cxn ang="0">
                                <a:pos x="71120" y="99905"/>
                              </a:cxn>
                              <a:cxn ang="0">
                                <a:pos x="41910" y="151755"/>
                              </a:cxn>
                              <a:cxn ang="0">
                                <a:pos x="41910" y="171989"/>
                              </a:cxn>
                              <a:cxn ang="0">
                                <a:pos x="71120" y="223838"/>
                              </a:cxn>
                              <a:cxn ang="0">
                                <a:pos x="69850" y="239014"/>
                              </a:cxn>
                              <a:cxn ang="0">
                                <a:pos x="83820" y="254189"/>
                              </a:cxn>
                              <a:cxn ang="0">
                                <a:pos x="140970" y="269365"/>
                              </a:cxn>
                              <a:cxn ang="0">
                                <a:pos x="171450" y="298451"/>
                              </a:cxn>
                              <a:cxn ang="0">
                                <a:pos x="203200" y="263042"/>
                              </a:cxn>
                              <a:cxn ang="0">
                                <a:pos x="223520" y="252925"/>
                              </a:cxn>
                              <a:cxn ang="0">
                                <a:pos x="266700" y="251660"/>
                              </a:cxn>
                              <a:cxn ang="0">
                                <a:pos x="262890" y="204869"/>
                              </a:cxn>
                              <a:cxn ang="0">
                                <a:pos x="281940" y="171989"/>
                              </a:cxn>
                              <a:cxn ang="0">
                                <a:pos x="281940" y="151755"/>
                              </a:cxn>
                              <a:cxn ang="0">
                                <a:pos x="252730" y="99905"/>
                              </a:cxn>
                              <a:cxn ang="0">
                                <a:pos x="266700" y="72083"/>
                              </a:cxn>
                              <a:cxn ang="0">
                                <a:pos x="223520" y="72083"/>
                              </a:cxn>
                              <a:cxn ang="0">
                                <a:pos x="193040" y="131521"/>
                              </a:cxn>
                              <a:cxn ang="0">
                                <a:pos x="118110" y="161872"/>
                              </a:cxn>
                              <a:cxn ang="0">
                                <a:pos x="193040" y="192223"/>
                              </a:cxn>
                            </a:cxnLst>
                            <a:pathLst>
                              <a:path fill="norm" h="256" w="255" stroke="1">
                                <a:moveTo>
                                  <a:pt x="127" y="82"/>
                                </a:moveTo>
                                <a:cubicBezTo>
                                  <a:pt x="140" y="82"/>
                                  <a:pt x="152" y="87"/>
                                  <a:pt x="160" y="96"/>
                                </a:cubicBezTo>
                                <a:cubicBezTo>
                                  <a:pt x="168" y="104"/>
                                  <a:pt x="174" y="115"/>
                                  <a:pt x="174" y="128"/>
                                </a:cubicBezTo>
                                <a:cubicBezTo>
                                  <a:pt x="174" y="141"/>
                                  <a:pt x="168" y="152"/>
                                  <a:pt x="160" y="161"/>
                                </a:cubicBezTo>
                                <a:cubicBezTo>
                                  <a:pt x="152" y="169"/>
                                  <a:pt x="140" y="174"/>
                                  <a:pt x="127" y="174"/>
                                </a:cubicBezTo>
                                <a:cubicBezTo>
                                  <a:pt x="115" y="174"/>
                                  <a:pt x="103" y="169"/>
                                  <a:pt x="95" y="161"/>
                                </a:cubicBezTo>
                                <a:cubicBezTo>
                                  <a:pt x="86" y="152"/>
                                  <a:pt x="81" y="141"/>
                                  <a:pt x="81" y="128"/>
                                </a:cubicBezTo>
                                <a:cubicBezTo>
                                  <a:pt x="81" y="115"/>
                                  <a:pt x="86" y="104"/>
                                  <a:pt x="95" y="96"/>
                                </a:cubicBezTo>
                                <a:cubicBezTo>
                                  <a:pt x="103" y="87"/>
                                  <a:pt x="115" y="82"/>
                                  <a:pt x="127" y="82"/>
                                </a:cubicBezTo>
                                <a:close/>
                                <a:moveTo>
                                  <a:pt x="155" y="26"/>
                                </a:moveTo>
                                <a:cubicBezTo>
                                  <a:pt x="155" y="26"/>
                                  <a:pt x="155" y="26"/>
                                  <a:pt x="155" y="26"/>
                                </a:cubicBezTo>
                                <a:cubicBezTo>
                                  <a:pt x="160" y="27"/>
                                  <a:pt x="164" y="28"/>
                                  <a:pt x="168" y="30"/>
                                </a:cubicBezTo>
                                <a:cubicBezTo>
                                  <a:pt x="172" y="32"/>
                                  <a:pt x="177" y="34"/>
                                  <a:pt x="180" y="36"/>
                                </a:cubicBezTo>
                                <a:cubicBezTo>
                                  <a:pt x="191" y="25"/>
                                  <a:pt x="191" y="25"/>
                                  <a:pt x="191" y="25"/>
                                </a:cubicBezTo>
                                <a:cubicBezTo>
                                  <a:pt x="195" y="21"/>
                                  <a:pt x="202" y="21"/>
                                  <a:pt x="205" y="25"/>
                                </a:cubicBezTo>
                                <a:cubicBezTo>
                                  <a:pt x="230" y="50"/>
                                  <a:pt x="230" y="50"/>
                                  <a:pt x="230" y="50"/>
                                </a:cubicBezTo>
                                <a:cubicBezTo>
                                  <a:pt x="234" y="54"/>
                                  <a:pt x="234" y="60"/>
                                  <a:pt x="230" y="64"/>
                                </a:cubicBezTo>
                                <a:cubicBezTo>
                                  <a:pt x="219" y="75"/>
                                  <a:pt x="219" y="75"/>
                                  <a:pt x="219" y="75"/>
                                </a:cubicBezTo>
                                <a:cubicBezTo>
                                  <a:pt x="222" y="79"/>
                                  <a:pt x="224" y="83"/>
                                  <a:pt x="226" y="88"/>
                                </a:cubicBezTo>
                                <a:cubicBezTo>
                                  <a:pt x="227" y="92"/>
                                  <a:pt x="229" y="96"/>
                                  <a:pt x="230" y="101"/>
                                </a:cubicBezTo>
                                <a:cubicBezTo>
                                  <a:pt x="245" y="101"/>
                                  <a:pt x="245" y="101"/>
                                  <a:pt x="245" y="101"/>
                                </a:cubicBezTo>
                                <a:cubicBezTo>
                                  <a:pt x="251" y="101"/>
                                  <a:pt x="255" y="105"/>
                                  <a:pt x="255" y="110"/>
                                </a:cubicBezTo>
                                <a:cubicBezTo>
                                  <a:pt x="255" y="111"/>
                                  <a:pt x="255" y="111"/>
                                  <a:pt x="255" y="111"/>
                                </a:cubicBezTo>
                                <a:cubicBezTo>
                                  <a:pt x="255" y="146"/>
                                  <a:pt x="255" y="146"/>
                                  <a:pt x="255" y="146"/>
                                </a:cubicBezTo>
                                <a:cubicBezTo>
                                  <a:pt x="255" y="151"/>
                                  <a:pt x="251" y="156"/>
                                  <a:pt x="245" y="156"/>
                                </a:cubicBezTo>
                                <a:cubicBezTo>
                                  <a:pt x="230" y="156"/>
                                  <a:pt x="230" y="156"/>
                                  <a:pt x="230" y="156"/>
                                </a:cubicBezTo>
                                <a:cubicBezTo>
                                  <a:pt x="229" y="160"/>
                                  <a:pt x="227" y="165"/>
                                  <a:pt x="226" y="169"/>
                                </a:cubicBezTo>
                                <a:cubicBezTo>
                                  <a:pt x="225" y="169"/>
                                  <a:pt x="225" y="169"/>
                                  <a:pt x="225" y="169"/>
                                </a:cubicBezTo>
                                <a:cubicBezTo>
                                  <a:pt x="224" y="173"/>
                                  <a:pt x="222" y="177"/>
                                  <a:pt x="219" y="181"/>
                                </a:cubicBezTo>
                                <a:cubicBezTo>
                                  <a:pt x="230" y="192"/>
                                  <a:pt x="230" y="192"/>
                                  <a:pt x="230" y="192"/>
                                </a:cubicBezTo>
                                <a:cubicBezTo>
                                  <a:pt x="234" y="196"/>
                                  <a:pt x="234" y="202"/>
                                  <a:pt x="230" y="206"/>
                                </a:cubicBezTo>
                                <a:cubicBezTo>
                                  <a:pt x="205" y="231"/>
                                  <a:pt x="205" y="231"/>
                                  <a:pt x="205" y="231"/>
                                </a:cubicBezTo>
                                <a:cubicBezTo>
                                  <a:pt x="202" y="235"/>
                                  <a:pt x="195" y="235"/>
                                  <a:pt x="191" y="231"/>
                                </a:cubicBezTo>
                                <a:cubicBezTo>
                                  <a:pt x="180" y="220"/>
                                  <a:pt x="180" y="220"/>
                                  <a:pt x="180" y="220"/>
                                </a:cubicBezTo>
                                <a:cubicBezTo>
                                  <a:pt x="177" y="222"/>
                                  <a:pt x="172" y="224"/>
                                  <a:pt x="168" y="226"/>
                                </a:cubicBezTo>
                                <a:cubicBezTo>
                                  <a:pt x="164" y="228"/>
                                  <a:pt x="160" y="229"/>
                                  <a:pt x="155" y="231"/>
                                </a:cubicBezTo>
                                <a:cubicBezTo>
                                  <a:pt x="155" y="246"/>
                                  <a:pt x="155" y="246"/>
                                  <a:pt x="155" y="246"/>
                                </a:cubicBezTo>
                                <a:cubicBezTo>
                                  <a:pt x="155" y="252"/>
                                  <a:pt x="151" y="256"/>
                                  <a:pt x="145" y="256"/>
                                </a:cubicBezTo>
                                <a:cubicBezTo>
                                  <a:pt x="144" y="256"/>
                                  <a:pt x="144" y="256"/>
                                  <a:pt x="144" y="256"/>
                                </a:cubicBezTo>
                                <a:cubicBezTo>
                                  <a:pt x="110" y="256"/>
                                  <a:pt x="110" y="256"/>
                                  <a:pt x="110" y="256"/>
                                </a:cubicBezTo>
                                <a:cubicBezTo>
                                  <a:pt x="104" y="256"/>
                                  <a:pt x="100" y="252"/>
                                  <a:pt x="100" y="246"/>
                                </a:cubicBezTo>
                                <a:cubicBezTo>
                                  <a:pt x="100" y="246"/>
                                  <a:pt x="100" y="246"/>
                                  <a:pt x="100" y="246"/>
                                </a:cubicBezTo>
                                <a:cubicBezTo>
                                  <a:pt x="100" y="231"/>
                                  <a:pt x="100" y="231"/>
                                  <a:pt x="100" y="231"/>
                                </a:cubicBezTo>
                                <a:cubicBezTo>
                                  <a:pt x="95" y="229"/>
                                  <a:pt x="91" y="228"/>
                                  <a:pt x="87" y="226"/>
                                </a:cubicBezTo>
                                <a:cubicBezTo>
                                  <a:pt x="82" y="224"/>
                                  <a:pt x="78" y="222"/>
                                  <a:pt x="74" y="220"/>
                                </a:cubicBezTo>
                                <a:cubicBezTo>
                                  <a:pt x="63" y="231"/>
                                  <a:pt x="63" y="231"/>
                                  <a:pt x="63" y="231"/>
                                </a:cubicBezTo>
                                <a:cubicBezTo>
                                  <a:pt x="60" y="235"/>
                                  <a:pt x="53" y="235"/>
                                  <a:pt x="49" y="231"/>
                                </a:cubicBezTo>
                                <a:cubicBezTo>
                                  <a:pt x="24" y="206"/>
                                  <a:pt x="24" y="206"/>
                                  <a:pt x="24" y="206"/>
                                </a:cubicBezTo>
                                <a:cubicBezTo>
                                  <a:pt x="21" y="202"/>
                                  <a:pt x="21" y="196"/>
                                  <a:pt x="24" y="192"/>
                                </a:cubicBezTo>
                                <a:cubicBezTo>
                                  <a:pt x="35" y="181"/>
                                  <a:pt x="35" y="181"/>
                                  <a:pt x="35" y="181"/>
                                </a:cubicBezTo>
                                <a:cubicBezTo>
                                  <a:pt x="33" y="177"/>
                                  <a:pt x="31" y="173"/>
                                  <a:pt x="29" y="169"/>
                                </a:cubicBezTo>
                                <a:cubicBezTo>
                                  <a:pt x="28" y="165"/>
                                  <a:pt x="26" y="160"/>
                                  <a:pt x="25" y="156"/>
                                </a:cubicBezTo>
                                <a:cubicBezTo>
                                  <a:pt x="9" y="156"/>
                                  <a:pt x="9" y="156"/>
                                  <a:pt x="9" y="156"/>
                                </a:cubicBezTo>
                                <a:cubicBezTo>
                                  <a:pt x="4" y="156"/>
                                  <a:pt x="0" y="151"/>
                                  <a:pt x="0" y="146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110"/>
                                  <a:pt x="0" y="110"/>
                                  <a:pt x="0" y="110"/>
                                </a:cubicBezTo>
                                <a:cubicBezTo>
                                  <a:pt x="0" y="105"/>
                                  <a:pt x="4" y="101"/>
                                  <a:pt x="9" y="101"/>
                                </a:cubicBezTo>
                                <a:cubicBezTo>
                                  <a:pt x="25" y="101"/>
                                  <a:pt x="25" y="101"/>
                                  <a:pt x="25" y="101"/>
                                </a:cubicBezTo>
                                <a:cubicBezTo>
                                  <a:pt x="26" y="96"/>
                                  <a:pt x="28" y="92"/>
                                  <a:pt x="29" y="87"/>
                                </a:cubicBezTo>
                                <a:cubicBezTo>
                                  <a:pt x="31" y="83"/>
                                  <a:pt x="33" y="79"/>
                                  <a:pt x="35" y="75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1" y="60"/>
                                  <a:pt x="21" y="54"/>
                                  <a:pt x="25" y="50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53" y="21"/>
                                  <a:pt x="60" y="21"/>
                                  <a:pt x="63" y="25"/>
                                </a:cubicBezTo>
                                <a:cubicBezTo>
                                  <a:pt x="74" y="36"/>
                                  <a:pt x="74" y="36"/>
                                  <a:pt x="74" y="36"/>
                                </a:cubicBezTo>
                                <a:cubicBezTo>
                                  <a:pt x="78" y="34"/>
                                  <a:pt x="82" y="32"/>
                                  <a:pt x="87" y="30"/>
                                </a:cubicBezTo>
                                <a:cubicBezTo>
                                  <a:pt x="91" y="28"/>
                                  <a:pt x="95" y="27"/>
                                  <a:pt x="100" y="26"/>
                                </a:cubicBezTo>
                                <a:cubicBezTo>
                                  <a:pt x="100" y="10"/>
                                  <a:pt x="100" y="10"/>
                                  <a:pt x="100" y="10"/>
                                </a:cubicBezTo>
                                <a:cubicBezTo>
                                  <a:pt x="100" y="5"/>
                                  <a:pt x="104" y="0"/>
                                  <a:pt x="110" y="0"/>
                                </a:cubicBezTo>
                                <a:cubicBezTo>
                                  <a:pt x="110" y="0"/>
                                  <a:pt x="110" y="0"/>
                                  <a:pt x="110" y="0"/>
                                </a:cubicBezTo>
                                <a:cubicBezTo>
                                  <a:pt x="145" y="0"/>
                                  <a:pt x="145" y="0"/>
                                  <a:pt x="145" y="0"/>
                                </a:cubicBezTo>
                                <a:cubicBezTo>
                                  <a:pt x="151" y="0"/>
                                  <a:pt x="155" y="5"/>
                                  <a:pt x="155" y="10"/>
                                </a:cubicBezTo>
                                <a:cubicBezTo>
                                  <a:pt x="155" y="10"/>
                                  <a:pt x="155" y="10"/>
                                  <a:pt x="155" y="10"/>
                                </a:cubicBezTo>
                                <a:cubicBezTo>
                                  <a:pt x="155" y="26"/>
                                  <a:pt x="155" y="26"/>
                                  <a:pt x="155" y="26"/>
                                </a:cubicBezTo>
                                <a:close/>
                                <a:moveTo>
                                  <a:pt x="160" y="48"/>
                                </a:moveTo>
                                <a:cubicBezTo>
                                  <a:pt x="160" y="48"/>
                                  <a:pt x="160" y="48"/>
                                  <a:pt x="160" y="48"/>
                                </a:cubicBezTo>
                                <a:cubicBezTo>
                                  <a:pt x="155" y="46"/>
                                  <a:pt x="150" y="44"/>
                                  <a:pt x="144" y="43"/>
                                </a:cubicBezTo>
                                <a:cubicBezTo>
                                  <a:pt x="139" y="43"/>
                                  <a:pt x="135" y="38"/>
                                  <a:pt x="135" y="33"/>
                                </a:cubicBezTo>
                                <a:cubicBezTo>
                                  <a:pt x="135" y="20"/>
                                  <a:pt x="135" y="20"/>
                                  <a:pt x="135" y="20"/>
                                </a:cubicBezTo>
                                <a:cubicBezTo>
                                  <a:pt x="119" y="20"/>
                                  <a:pt x="119" y="20"/>
                                  <a:pt x="119" y="20"/>
                                </a:cubicBezTo>
                                <a:cubicBezTo>
                                  <a:pt x="119" y="33"/>
                                  <a:pt x="119" y="33"/>
                                  <a:pt x="119" y="33"/>
                                </a:cubicBezTo>
                                <a:cubicBezTo>
                                  <a:pt x="119" y="38"/>
                                  <a:pt x="116" y="42"/>
                                  <a:pt x="111" y="43"/>
                                </a:cubicBezTo>
                                <a:cubicBezTo>
                                  <a:pt x="106" y="44"/>
                                  <a:pt x="100" y="46"/>
                                  <a:pt x="94" y="48"/>
                                </a:cubicBezTo>
                                <a:cubicBezTo>
                                  <a:pt x="89" y="50"/>
                                  <a:pt x="84" y="53"/>
                                  <a:pt x="79" y="57"/>
                                </a:cubicBezTo>
                                <a:cubicBezTo>
                                  <a:pt x="79" y="57"/>
                                  <a:pt x="79" y="57"/>
                                  <a:pt x="79" y="57"/>
                                </a:cubicBezTo>
                                <a:cubicBezTo>
                                  <a:pt x="75" y="59"/>
                                  <a:pt x="69" y="59"/>
                                  <a:pt x="66" y="55"/>
                                </a:cubicBezTo>
                                <a:cubicBezTo>
                                  <a:pt x="56" y="46"/>
                                  <a:pt x="56" y="46"/>
                                  <a:pt x="56" y="46"/>
                                </a:cubicBezTo>
                                <a:cubicBezTo>
                                  <a:pt x="45" y="57"/>
                                  <a:pt x="45" y="57"/>
                                  <a:pt x="45" y="57"/>
                                </a:cubicBezTo>
                                <a:cubicBezTo>
                                  <a:pt x="54" y="67"/>
                                  <a:pt x="54" y="67"/>
                                  <a:pt x="54" y="67"/>
                                </a:cubicBezTo>
                                <a:cubicBezTo>
                                  <a:pt x="58" y="70"/>
                                  <a:pt x="59" y="75"/>
                                  <a:pt x="56" y="79"/>
                                </a:cubicBezTo>
                                <a:cubicBezTo>
                                  <a:pt x="53" y="84"/>
                                  <a:pt x="50" y="89"/>
                                  <a:pt x="47" y="95"/>
                                </a:cubicBezTo>
                                <a:cubicBezTo>
                                  <a:pt x="45" y="100"/>
                                  <a:pt x="44" y="106"/>
                                  <a:pt x="42" y="111"/>
                                </a:cubicBezTo>
                                <a:cubicBezTo>
                                  <a:pt x="42" y="116"/>
                                  <a:pt x="38" y="120"/>
                                  <a:pt x="33" y="120"/>
                                </a:cubicBezTo>
                                <a:cubicBezTo>
                                  <a:pt x="19" y="120"/>
                                  <a:pt x="19" y="120"/>
                                  <a:pt x="19" y="120"/>
                                </a:cubicBezTo>
                                <a:cubicBezTo>
                                  <a:pt x="19" y="136"/>
                                  <a:pt x="19" y="136"/>
                                  <a:pt x="19" y="136"/>
                                </a:cubicBezTo>
                                <a:cubicBezTo>
                                  <a:pt x="33" y="136"/>
                                  <a:pt x="33" y="136"/>
                                  <a:pt x="33" y="136"/>
                                </a:cubicBezTo>
                                <a:cubicBezTo>
                                  <a:pt x="37" y="136"/>
                                  <a:pt x="41" y="139"/>
                                  <a:pt x="42" y="144"/>
                                </a:cubicBezTo>
                                <a:cubicBezTo>
                                  <a:pt x="43" y="150"/>
                                  <a:pt x="45" y="156"/>
                                  <a:pt x="47" y="161"/>
                                </a:cubicBezTo>
                                <a:cubicBezTo>
                                  <a:pt x="50" y="167"/>
                                  <a:pt x="53" y="172"/>
                                  <a:pt x="56" y="177"/>
                                </a:cubicBezTo>
                                <a:cubicBezTo>
                                  <a:pt x="56" y="177"/>
                                  <a:pt x="56" y="177"/>
                                  <a:pt x="56" y="177"/>
                                </a:cubicBezTo>
                                <a:cubicBezTo>
                                  <a:pt x="56" y="177"/>
                                  <a:pt x="56" y="177"/>
                                  <a:pt x="56" y="177"/>
                                </a:cubicBezTo>
                                <a:cubicBezTo>
                                  <a:pt x="59" y="181"/>
                                  <a:pt x="58" y="186"/>
                                  <a:pt x="55" y="189"/>
                                </a:cubicBezTo>
                                <a:cubicBezTo>
                                  <a:pt x="45" y="199"/>
                                  <a:pt x="45" y="199"/>
                                  <a:pt x="45" y="199"/>
                                </a:cubicBezTo>
                                <a:cubicBezTo>
                                  <a:pt x="56" y="210"/>
                                  <a:pt x="56" y="210"/>
                                  <a:pt x="56" y="210"/>
                                </a:cubicBezTo>
                                <a:cubicBezTo>
                                  <a:pt x="66" y="201"/>
                                  <a:pt x="66" y="201"/>
                                  <a:pt x="66" y="201"/>
                                </a:cubicBezTo>
                                <a:cubicBezTo>
                                  <a:pt x="69" y="198"/>
                                  <a:pt x="74" y="197"/>
                                  <a:pt x="79" y="200"/>
                                </a:cubicBezTo>
                                <a:cubicBezTo>
                                  <a:pt x="83" y="203"/>
                                  <a:pt x="89" y="206"/>
                                  <a:pt x="94" y="208"/>
                                </a:cubicBezTo>
                                <a:cubicBezTo>
                                  <a:pt x="100" y="210"/>
                                  <a:pt x="105" y="212"/>
                                  <a:pt x="111" y="213"/>
                                </a:cubicBezTo>
                                <a:cubicBezTo>
                                  <a:pt x="116" y="213"/>
                                  <a:pt x="119" y="218"/>
                                  <a:pt x="119" y="223"/>
                                </a:cubicBezTo>
                                <a:cubicBezTo>
                                  <a:pt x="119" y="236"/>
                                  <a:pt x="119" y="236"/>
                                  <a:pt x="119" y="236"/>
                                </a:cubicBezTo>
                                <a:cubicBezTo>
                                  <a:pt x="135" y="236"/>
                                  <a:pt x="135" y="236"/>
                                  <a:pt x="135" y="236"/>
                                </a:cubicBezTo>
                                <a:cubicBezTo>
                                  <a:pt x="135" y="223"/>
                                  <a:pt x="135" y="223"/>
                                  <a:pt x="135" y="223"/>
                                </a:cubicBezTo>
                                <a:cubicBezTo>
                                  <a:pt x="135" y="218"/>
                                  <a:pt x="139" y="214"/>
                                  <a:pt x="143" y="213"/>
                                </a:cubicBezTo>
                                <a:cubicBezTo>
                                  <a:pt x="149" y="212"/>
                                  <a:pt x="155" y="210"/>
                                  <a:pt x="160" y="208"/>
                                </a:cubicBezTo>
                                <a:cubicBezTo>
                                  <a:pt x="166" y="206"/>
                                  <a:pt x="171" y="203"/>
                                  <a:pt x="176" y="200"/>
                                </a:cubicBezTo>
                                <a:cubicBezTo>
                                  <a:pt x="176" y="200"/>
                                  <a:pt x="176" y="200"/>
                                  <a:pt x="176" y="200"/>
                                </a:cubicBezTo>
                                <a:cubicBezTo>
                                  <a:pt x="176" y="200"/>
                                  <a:pt x="176" y="200"/>
                                  <a:pt x="176" y="200"/>
                                </a:cubicBezTo>
                                <a:cubicBezTo>
                                  <a:pt x="180" y="197"/>
                                  <a:pt x="185" y="197"/>
                                  <a:pt x="189" y="201"/>
                                </a:cubicBezTo>
                                <a:cubicBezTo>
                                  <a:pt x="198" y="210"/>
                                  <a:pt x="198" y="210"/>
                                  <a:pt x="198" y="210"/>
                                </a:cubicBezTo>
                                <a:cubicBezTo>
                                  <a:pt x="210" y="199"/>
                                  <a:pt x="210" y="199"/>
                                  <a:pt x="210" y="199"/>
                                </a:cubicBezTo>
                                <a:cubicBezTo>
                                  <a:pt x="200" y="190"/>
                                  <a:pt x="200" y="190"/>
                                  <a:pt x="200" y="190"/>
                                </a:cubicBezTo>
                                <a:cubicBezTo>
                                  <a:pt x="197" y="186"/>
                                  <a:pt x="196" y="181"/>
                                  <a:pt x="199" y="177"/>
                                </a:cubicBezTo>
                                <a:cubicBezTo>
                                  <a:pt x="202" y="172"/>
                                  <a:pt x="205" y="167"/>
                                  <a:pt x="207" y="162"/>
                                </a:cubicBezTo>
                                <a:cubicBezTo>
                                  <a:pt x="207" y="161"/>
                                  <a:pt x="207" y="161"/>
                                  <a:pt x="207" y="161"/>
                                </a:cubicBezTo>
                                <a:cubicBezTo>
                                  <a:pt x="210" y="156"/>
                                  <a:pt x="211" y="151"/>
                                  <a:pt x="212" y="145"/>
                                </a:cubicBezTo>
                                <a:cubicBezTo>
                                  <a:pt x="213" y="140"/>
                                  <a:pt x="217" y="136"/>
                                  <a:pt x="222" y="136"/>
                                </a:cubicBezTo>
                                <a:cubicBezTo>
                                  <a:pt x="236" y="136"/>
                                  <a:pt x="236" y="136"/>
                                  <a:pt x="236" y="136"/>
                                </a:cubicBezTo>
                                <a:cubicBezTo>
                                  <a:pt x="236" y="120"/>
                                  <a:pt x="236" y="120"/>
                                  <a:pt x="236" y="120"/>
                                </a:cubicBezTo>
                                <a:cubicBezTo>
                                  <a:pt x="222" y="120"/>
                                  <a:pt x="222" y="120"/>
                                  <a:pt x="222" y="120"/>
                                </a:cubicBezTo>
                                <a:cubicBezTo>
                                  <a:pt x="217" y="120"/>
                                  <a:pt x="213" y="117"/>
                                  <a:pt x="212" y="112"/>
                                </a:cubicBezTo>
                                <a:cubicBezTo>
                                  <a:pt x="211" y="106"/>
                                  <a:pt x="210" y="100"/>
                                  <a:pt x="207" y="95"/>
                                </a:cubicBezTo>
                                <a:cubicBezTo>
                                  <a:pt x="205" y="89"/>
                                  <a:pt x="202" y="84"/>
                                  <a:pt x="199" y="79"/>
                                </a:cubicBezTo>
                                <a:cubicBezTo>
                                  <a:pt x="199" y="79"/>
                                  <a:pt x="199" y="79"/>
                                  <a:pt x="199" y="79"/>
                                </a:cubicBezTo>
                                <a:cubicBezTo>
                                  <a:pt x="196" y="75"/>
                                  <a:pt x="197" y="70"/>
                                  <a:pt x="200" y="67"/>
                                </a:cubicBezTo>
                                <a:cubicBezTo>
                                  <a:pt x="210" y="57"/>
                                  <a:pt x="210" y="57"/>
                                  <a:pt x="210" y="57"/>
                                </a:cubicBezTo>
                                <a:cubicBezTo>
                                  <a:pt x="198" y="46"/>
                                  <a:pt x="198" y="46"/>
                                  <a:pt x="198" y="46"/>
                                </a:cubicBezTo>
                                <a:cubicBezTo>
                                  <a:pt x="189" y="55"/>
                                  <a:pt x="189" y="55"/>
                                  <a:pt x="189" y="55"/>
                                </a:cubicBezTo>
                                <a:cubicBezTo>
                                  <a:pt x="186" y="59"/>
                                  <a:pt x="180" y="59"/>
                                  <a:pt x="176" y="57"/>
                                </a:cubicBezTo>
                                <a:cubicBezTo>
                                  <a:pt x="171" y="53"/>
                                  <a:pt x="166" y="50"/>
                                  <a:pt x="160" y="48"/>
                                </a:cubicBezTo>
                                <a:close/>
                                <a:moveTo>
                                  <a:pt x="152" y="104"/>
                                </a:moveTo>
                                <a:cubicBezTo>
                                  <a:pt x="152" y="104"/>
                                  <a:pt x="152" y="104"/>
                                  <a:pt x="152" y="104"/>
                                </a:cubicBezTo>
                                <a:cubicBezTo>
                                  <a:pt x="145" y="98"/>
                                  <a:pt x="137" y="94"/>
                                  <a:pt x="127" y="94"/>
                                </a:cubicBezTo>
                                <a:cubicBezTo>
                                  <a:pt x="118" y="94"/>
                                  <a:pt x="109" y="98"/>
                                  <a:pt x="103" y="104"/>
                                </a:cubicBezTo>
                                <a:cubicBezTo>
                                  <a:pt x="97" y="110"/>
                                  <a:pt x="93" y="119"/>
                                  <a:pt x="93" y="128"/>
                                </a:cubicBezTo>
                                <a:cubicBezTo>
                                  <a:pt x="93" y="138"/>
                                  <a:pt x="97" y="146"/>
                                  <a:pt x="103" y="152"/>
                                </a:cubicBezTo>
                                <a:cubicBezTo>
                                  <a:pt x="109" y="159"/>
                                  <a:pt x="118" y="162"/>
                                  <a:pt x="127" y="162"/>
                                </a:cubicBezTo>
                                <a:cubicBezTo>
                                  <a:pt x="137" y="162"/>
                                  <a:pt x="145" y="159"/>
                                  <a:pt x="152" y="152"/>
                                </a:cubicBezTo>
                                <a:cubicBezTo>
                                  <a:pt x="158" y="146"/>
                                  <a:pt x="162" y="138"/>
                                  <a:pt x="162" y="128"/>
                                </a:cubicBezTo>
                                <a:cubicBezTo>
                                  <a:pt x="162" y="119"/>
                                  <a:pt x="158" y="110"/>
                                  <a:pt x="152" y="1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29.6pt;height:575.25pt;margin-top:79.25pt;margin-left:-75.5pt;mso-height-relative:page;mso-width-relative:page;position:absolute;z-index:251693056" coordorigin="3750,3308" coordsize="592,11505">
                <o:lock v:ext="edit" aspectratio="f"/>
                <v:oval id="_x0000_s1026" o:spid="_x0000_s1033" style="width:555;height:555;left:3750;position:absolute;top:3308;v-text-anchor:middle" coordsize="21600,21600" filled="t" fillcolor="#92c0c3" stroked="t" strokecolor="#92c0c3" strokeweight="1.5pt">
                  <v:stroke joinstyle="miter"/>
                  <o:lock v:ext="edit" aspectratio="f"/>
                  <v:textbox>
                    <w:txbxContent>
                      <w:p w14:paraId="31709E50">
                        <w:pPr>
                          <w:jc w:val="center"/>
                        </w:pPr>
                      </w:p>
                    </w:txbxContent>
                  </v:textbox>
                </v:oval>
                <v:oval id="椭圆 7" o:spid="_x0000_s1034" style="width:555;height:555;left:3788;position:absolute;top:5880;v-text-anchor:middle" coordsize="21600,21600" filled="t" fillcolor="#92c0c3" stroked="t" strokecolor="#92c0c3" strokeweight="1.5pt">
                  <v:stroke joinstyle="miter"/>
                  <o:lock v:ext="edit" aspectratio="f"/>
                  <v:textbox>
                    <w:txbxContent>
                      <w:p w14:paraId="757299A7">
                        <w:pPr>
                          <w:jc w:val="center"/>
                        </w:pPr>
                      </w:p>
                    </w:txbxContent>
                  </v:textbox>
                </v:oval>
                <v:oval id="椭圆 7" o:spid="_x0000_s1035" style="width:555;height:555;left:3771;position:absolute;top:11977;v-text-anchor:middle" coordsize="21600,21600" filled="t" fillcolor="#92c0c3" stroked="t" strokecolor="#92c0c3" strokeweight="1.5pt">
                  <v:stroke joinstyle="miter"/>
                  <o:lock v:ext="edit" aspectratio="f"/>
                  <v:textbox>
                    <w:txbxContent>
                      <w:p w14:paraId="38DB94D7">
                        <w:pPr>
                          <w:jc w:val="center"/>
                        </w:pPr>
                      </w:p>
                    </w:txbxContent>
                  </v:textbox>
                </v:oval>
                <v:oval id="椭圆 7" o:spid="_x0000_s1036" style="width:555;height:555;left:3771;position:absolute;top:14259;v-text-anchor:middle" coordsize="21600,21600" filled="t" fillcolor="#92c0c3" stroked="t" strokecolor="#92c0c3" strokeweight="1.5pt">
                  <v:stroke joinstyle="miter"/>
                  <o:lock v:ext="edit" aspectratio="f"/>
                  <v:textbox>
                    <w:txbxContent>
                      <w:p w14:paraId="53F31E33">
                        <w:pPr>
                          <w:jc w:val="center"/>
                        </w:pPr>
                      </w:p>
                    </w:txbxContent>
                  </v:textbox>
                </v:oval>
                <v:shape id="_x0000_s1026" o:spid="_x0000_s1037" style="width:425;height:255;left:3828;position:absolute;top:3433" coordsize="262,158" o:spt="100" adj="-11796480,,5400" path="m203,85c203,85,175,56,135,56c97,56,59,85,59,85c37,76,37,76,37,76c37,102,37,102,37,102c41,103,43,106,43,110c43,114,41,117,37,118c44,146,44,146,44,146c25,146,25,146,25,146c31,118,31,118,31,118c28,117,26,114,26,110c26,107,28,104,31,102c31,74,31,74,31,74c,61,,61,,61c137,,137,,137,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 filled="t" fillcolor="white" stroked="f">
                  <v:stroke joinstyle="miter"/>
                  <v:path o:connecttype="custom" o:connectlocs="181372,75447;120617,49706;52714,75447;33058,67459;33058,90537;38419,97638;33058,104738;39312,129592;22336,129592;27697,104738;23230,97638;27697,90537;27697,65683;0,54144;122404,0;234086,55032;181372,75447;119723,63021;174224,81660;174224,126041;117043,140243;65222,126041;65222,81660;119723,63021;118830,132254;163503,120715;118830,110064;74157,120715;118830,132254;118830,132254;118830,132254" o:connectangles="0,0,0,0,0,0,0,0,0,0,0,0,0,0,0,0,0,0,0,0,0,0,0,0,0,0,0,0,0,0,0"/>
                  <o:lock v:ext="edit" aspectratio="t"/>
                </v:shape>
                <v:shape id="_x0000_s1026" o:spid="_x0000_s1038" style="width:255;height:254;left:3925;position:absolute;top:6042" coordsize="98,98" o:spt="100" adj="-11796480,,5400" path="m34,3c34,2,35,,37,c94,,94,,94,c96,,98,2,98,3c98,7,98,7,98,7c98,9,96,10,94,10c37,10,37,10,37,10c35,10,34,9,34,7c34,3,34,3,34,3xm34,17c34,15,35,14,37,14c87,14,87,14,87,14c89,14,90,15,90,17c90,21,90,21,90,21c90,23,89,24,87,24c37,24,37,24,37,24c35,24,34,23,34,21c34,17,34,17,34,17xm34,41c34,39,35,37,37,37c94,37,94,37,94,37c96,37,98,39,98,41c98,44,98,44,98,44c98,46,96,47,94,47c37,47,37,47,37,47c35,47,34,46,34,44c34,41,34,41,34,41xm34,55c34,53,35,51,37,51c87,51,87,51,87,51c89,51,90,53,90,55c90,58,90,58,90,58c90,60,89,61,87,61c37,61,37,61,37,61c35,61,34,60,34,58c34,55,34,55,34,55xm34,77c34,75,35,74,37,74c94,74,94,74,94,74c96,74,98,75,98,77c98,81,98,81,98,81c98,83,96,84,94,84c37,84,37,84,37,84c35,84,34,83,34,81c34,77,34,77,34,77xm34,91c34,89,35,88,37,88c87,88,87,88,87,88c89,88,90,89,90,91c90,95,90,95,90,95c90,97,89,98,87,98c37,98,37,98,37,98c35,98,34,97,34,95c34,91,34,91,34,91xm20,74c4,74,4,74,4,74c1,74,,76,,78c,94,,94,,94c,96,1,98,4,98c20,98,20,98,20,98c22,98,24,96,24,94c24,78,24,78,24,78c24,76,22,74,20,74c20,74,20,74,20,74xm20,c4,,4,,4,c1,,,2,,4c,20,,20,,20c,22,1,24,4,24c20,24,20,24,20,24c22,24,24,22,24,20c24,4,24,4,24,4c24,2,22,,20,c20,,20,,20,xm19,38c3,38,3,38,3,38c1,38,,40,,42c,57,,57,,57c,60,1,61,3,61c19,61,19,61,19,61c21,61,23,60,23,57c23,42,23,42,23,42c23,40,21,38,19,38c19,38,19,38,19,38xm19,38c19,38,19,38,19,38e" filled="t" fillcolor="white" stroked="f">
                  <v:stroke joinstyle="miter"/>
                  <v:path o:connecttype="custom" o:connectlocs="37,0;98,3;94,10;34,7;34,17;87,14;90,21;37,24;34,17;37,37;98,41;94,47;34,44;34,55;87,51;90,58;37,61;34,55;37,74;98,77;94,84;34,81;34,91;87,88;90,95;37,98;34,91;4,74;0,94;20,98;24,78;20,74;4,0;0,20;20,24;24,4;20,0;3,38;0,57;19,61;23,42;19,38;19,38" o:connectangles="0,0,0,0,0,0,0,0,0,0,0,0,0,0,0,0,0,0,0,0,0,0,0,0,0,0,0,0,0,0,0,0,0,0,0,0,0,0,0,0,0,0,0"/>
                  <o:lock v:ext="edit" aspectratio="t"/>
                </v:shape>
                <v:shape id="_x0000_s1026" o:spid="_x0000_s1039" style="width:295;height:295;left:3901;position:absolute;top:12096" coordsize="351,351" o:spt="100" adj="-11796480,,5400" path="m113,34c119,34,124,37,129,41c133,45,136,50,136,57c136,147,136,147,136,147c136,153,133,159,129,163c124,168,119,170,113,170c22,170,22,170,22,170c16,170,11,168,7,163c2,159,,153,,147c,57,,57,,57c,50,2,45,7,41c11,37,16,34,22,34c113,34,113,34,113,34xm113,215c119,215,124,217,129,222c133,226,136,231,136,237c136,328,136,328,136,328c136,334,133,340,129,344c124,348,119,351,113,351c22,351,22,351,22,351c16,351,11,348,7,344c2,340,,334,,328c,237,,237,,237c,231,2,226,7,222c11,217,16,215,22,215c113,215,113,215,113,215xm294,215c300,215,305,217,310,222c314,226,316,231,316,237c316,328,316,328,316,328c316,334,314,340,310,344c305,348,300,351,294,351c203,351,203,351,203,351c197,351,192,348,187,344c183,340,181,334,181,328c181,237,181,237,181,237c181,231,183,226,187,222c192,217,197,215,203,215c294,215,294,215,294,215xm344,74c349,79,351,85,351,91c351,98,349,103,344,108c277,175,277,175,277,175c272,180,266,182,260,182c254,182,248,180,243,175c176,108,176,108,176,108c171,103,169,98,169,91c169,85,171,79,176,74c243,7,243,7,243,7c248,2,254,,260,c266,,272,2,277,7l344,74xm344,74c344,74,344,74,344,74e" filled="t" fillcolor="white" stroked="f">
                  <v:stroke joinstyle="miter"/>
                  <v:path o:connecttype="custom" o:connectlocs="46359,13949;52923,16821;55795,23385;55795,60308;52923,66872;46359,69744;9026,69744;2872,66872;0,60308;0,23385;2872,16821;9026,13949;46359,13949;46359,88205;52923,91077;55795,97231;55795,134564;52923,141128;46359,144000;9026,144000;2872,141128;0,134564;0,97231;2872,91077;9026,88205;46359,88205;120615,88205;127179,91077;129641,97231;129641,134564;127179,141128;120615,144000;83282,144000;76718,141128;74256,134564;74256,97231;76718,91077;83282,88205;120615,88205;141128,30359;144000,37333;141128,44308;113641,71795;106667,74667;99692,71795;72205,44308;69333,37333;72205,30359;99692,2872;106667,0;113641,2872;141128,30359;141128,30359;141128,30359" o:connectangles="0,0,0,0,0,0,0,0,0,0,0,0,0,0,0,0,0,0,0,0,0,0,0,0,0,0,0,0,0,0,0,0,0,0,0,0,0,0,0,0,0,0,0,0,0,0,0,0,0,0,0,0,0,0" textboxrect="0,0,351,351"/>
                  <o:lock v:ext="edit" aspectratio="t"/>
                  <v:textbox>
                    <w:txbxContent>
                      <w:p w14:paraId="0BC1A6F7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40" style="width:333;height:333;left:3867;position:absolute;top:14349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 strokeweight="1pt">
                  <v:stroke joinstyle="miter"/>
  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8390255</wp:posOffset>
                </wp:positionV>
                <wp:extent cx="6758940" cy="79057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5894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待人热情，有良好的服务意识；对工作、生活有积极乐观的态度，主动并较好的完成工作，可同时与多人进行网上交流；有较强的团队建设管理能力；具备较强的服务意识，有较好组织实施和沟通协调能力，良好的语言表达能力和抗压能力；并对工作数据进行有效分析，发现问题解决问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532.2pt;height:62.25pt;margin-top:660.65pt;margin-left:-50.4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3571D564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both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待人热情，有良好的服务意识；对工作、生活有积极乐观的态度，主动并较好的完成工作，可同时与多人进行网上交流；有较强的团队建设管理能力；具备较强的服务意识，有较好组织实施和沟通协调能力，良好的语言表达能力和抗压能力；并对工作数据进行有效分析，发现问题解决问题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6531610</wp:posOffset>
                </wp:positionV>
                <wp:extent cx="935355" cy="387350"/>
                <wp:effectExtent l="0" t="0" r="0" b="0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73.65pt;height:30.5pt;margin-top:514.3pt;margin-left:-50.4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394FDE78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6932930</wp:posOffset>
                </wp:positionV>
                <wp:extent cx="6746240" cy="8763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4624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英语CET6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，普通话二级甲等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熟练使用word、excel等办公软件，打字速度50-70字/分钟以上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EF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熟悉网店运作以及操作规则，熟悉客服部的各种考核评判指标，具有优秀的客户处理技巧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531.2pt;height:69pt;margin-top:545.9pt;margin-left:-50.4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502A6E45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EFE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通过大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EFE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英语CET6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，普通话二级甲等</w:t>
                      </w:r>
                    </w:p>
                    <w:p w14:paraId="713D7F53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EFE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熟练使用word、excel等办公软件，打字速度50-70字/分钟以上</w:t>
                      </w:r>
                    </w:p>
                    <w:p w14:paraId="0C97A2A6"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EFE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专业技能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color="auto" w:fill="FFFEFE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熟悉网店运作以及操作规则，熟悉客服部的各种考核评判指标，具有优秀的客户处理技巧</w:t>
                      </w:r>
                    </w:p>
                    <w:p w14:paraId="005F2AA8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7943850</wp:posOffset>
                </wp:positionV>
                <wp:extent cx="935355" cy="3873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default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自我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73.65pt;height:30.5pt;margin-top:625.5pt;margin-left:-50.4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29068B6F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default"/>
                          <w:b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自我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2654300</wp:posOffset>
                </wp:positionV>
                <wp:extent cx="982345" cy="387350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8234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type="#_x0000_t202" style="width:77.35pt;height:30.5pt;margin-top:209pt;margin-left:-50.4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0E4D37B7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995680</wp:posOffset>
                </wp:positionV>
                <wp:extent cx="935355" cy="387350"/>
                <wp:effectExtent l="0" t="0" r="0" b="0"/>
                <wp:wrapNone/>
                <wp:docPr id="173" name="文本框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73.65pt;height:30.5pt;margin-top:78.4pt;margin-left:-50.4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0C8D072E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1455420</wp:posOffset>
                </wp:positionV>
                <wp:extent cx="6899910" cy="1062355"/>
                <wp:effectExtent l="0" t="0" r="0" b="0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99910" cy="106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.6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电子商务专业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市场营销学、电子商务概论、网络营销基础与实践、电子商务营销写作实务、电子商务管理实务、高等数学、大学英语、大学语文、计算机应用基础等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71" o:spid="_x0000_s1047" type="#_x0000_t202" style="width:543.3pt;height:83.65pt;margin-top:114.6pt;margin-left:-50.4pt;mso-wrap-distance-bottom:0;mso-wrap-distance-left:9pt;mso-wrap-distance-right:9pt;mso-wrap-distance-top:0;position:absolute;v-text-anchor:top;z-index:251675648" filled="f" fillcolor="this" stroked="f" strokeweight="0.5pt">
                <v:textbox>
                  <w:txbxContent>
                    <w:p w14:paraId="461E6AFB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.9-20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.6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电子商务专业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本科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）</w:t>
                      </w:r>
                    </w:p>
                    <w:p w14:paraId="4A1E171A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主修课程：</w:t>
                      </w:r>
                    </w:p>
                    <w:p w14:paraId="119F48B7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市场营销学、电子商务概论、网络营销基础与实践、电子商务营销写作实务、电子商务管理实务、高等数学、大学英语、大学语文、计算机应用基础等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。</w:t>
                      </w:r>
                    </w:p>
                    <w:p w14:paraId="6DD65F05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-258445</wp:posOffset>
            </wp:positionV>
            <wp:extent cx="1193165" cy="1243330"/>
            <wp:effectExtent l="12700" t="12700" r="13335" b="13970"/>
            <wp:wrapNone/>
            <wp:docPr id="133" name="图片 133" descr="C:\Users\lenovo\Pictures\24-6.jpg2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lenovo\Pictures\24-6.jpg24-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333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-1426845</wp:posOffset>
                </wp:positionH>
                <wp:positionV relativeFrom="paragraph">
                  <wp:posOffset>-671830</wp:posOffset>
                </wp:positionV>
                <wp:extent cx="7845425" cy="252730"/>
                <wp:effectExtent l="0" t="0" r="3175" b="13970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845425" cy="252730"/>
                        </a:xfrm>
                        <a:prstGeom prst="rect">
                          <a:avLst/>
                        </a:prstGeom>
                        <a:solidFill>
                          <a:srgbClr val="92C0C3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89477" tIns="44738" rIns="89477" bIns="44738"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617.75pt;height:19.9pt;margin-top:-52.9pt;margin-left:-112.35pt;flip:x;mso-height-relative:page;mso-width-relative:page;position:absolute;v-text-anchor:middle;z-index:251661312" coordsize="21600,21600" filled="t" fillcolor="#92c0c3" stroked="f" strokeweight="2pt">
                <o:lock v:ext="edit" aspectratio="f"/>
                <v:textbox inset="7.05pt,3.52pt,7.05pt,3.52pt">
                  <w:txbxContent>
                    <w:p w14:paraId="64BEE5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466725</wp:posOffset>
                </wp:positionV>
                <wp:extent cx="4925695" cy="391160"/>
                <wp:effectExtent l="0" t="0" r="0" b="0"/>
                <wp:wrapNone/>
                <wp:docPr id="174" name="文本框 1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25695" cy="39116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现居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138-0000-0001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LINXE@126.cn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17365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政治面貌：团员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电话：13188888888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  <w:szCs w:val="24"/>
                                <w:lang w:val="en-US" w:eastAsia="zh-CN"/>
                              </w:rPr>
                              <w:t>邮箱：123456@qq.com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387.85pt;height:30.8pt;margin-top:36.75pt;margin-left:-50.4pt;mso-height-relative:page;mso-width-relative:page;position:absolute;z-index:251674624" coordsize="21600,21600" filled="f" stroked="f" strokeweight="1.25pt">
                <o:lock v:ext="edit" aspectratio="f"/>
                <v:textbox>
                  <w:txbxContent>
                    <w:p w14:paraId="7AD5FA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现居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广东广州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138-0000-0001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LINXE@126.cn</w:t>
                      </w:r>
                    </w:p>
                    <w:p w14:paraId="1BC213D1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78B439D4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  <w:lang w:val="en-US" w:eastAsia="zh-CN"/>
                        </w:rPr>
                      </w:pPr>
                    </w:p>
                    <w:p w14:paraId="335E442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17365D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8197A6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政治面貌：团员</w:t>
                      </w:r>
                    </w:p>
                    <w:p w14:paraId="72E535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电话：13188888888</w:t>
                      </w:r>
                    </w:p>
                    <w:p w14:paraId="030CB90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  <w:szCs w:val="24"/>
                          <w:lang w:val="en-US" w:eastAsia="zh-CN"/>
                        </w:rPr>
                        <w:t>邮箱：123456@qq.com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-69850</wp:posOffset>
                </wp:positionV>
                <wp:extent cx="1753870" cy="3187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5387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客服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主管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138.1pt;height:25.1pt;margin-top:-5.5pt;margin-left:56.2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21BDC13F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客服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主管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-206375</wp:posOffset>
                </wp:positionV>
                <wp:extent cx="1247775" cy="617855"/>
                <wp:effectExtent l="0" t="0" r="0" b="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777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FFFFF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595959" w:themeColor="text1" w:themeTint="A6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FFFFFF"/>
                                <w:sz w:val="52"/>
                                <w:szCs w:val="52"/>
                                <w:lang w:val="en-US" w:eastAsia="zh-CN"/>
                              </w:rPr>
                              <w:t>GMY1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7" o:spid="_x0000_s1051" type="#_x0000_t202" style="width:98.25pt;height:48.65pt;margin-top:-16.25pt;margin-left:-50.4pt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14:paraId="21643642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FFFFF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595959" w:themeColor="text1" w:themeTint="A6"/>
                          <w:sz w:val="52"/>
                          <w:szCs w:val="5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FFFFFF"/>
                          <w:sz w:val="52"/>
                          <w:szCs w:val="52"/>
                          <w:lang w:val="en-US" w:eastAsia="zh-CN"/>
                        </w:rPr>
                        <w:t>GMY1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-1426845</wp:posOffset>
                </wp:positionH>
                <wp:positionV relativeFrom="paragraph">
                  <wp:posOffset>-723900</wp:posOffset>
                </wp:positionV>
                <wp:extent cx="5726430" cy="170815"/>
                <wp:effectExtent l="0" t="0" r="7620" b="635"/>
                <wp:wrapNone/>
                <wp:docPr id="4" name="梯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5726430" cy="170815"/>
                        </a:xfrm>
                        <a:prstGeom prst="trapezoid">
                          <a:avLst/>
                        </a:prstGeom>
                        <a:solidFill>
                          <a:srgbClr val="3E4756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89477" tIns="44738" rIns="89477" bIns="44738"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style="width:450.9pt;height:13.45pt;margin-top:-57pt;margin-left:-112.35pt;flip:x;mso-height-relative:page;mso-width-relative:page;position:absolute;v-text-anchor:middle;z-index:251686912" coordsize="5726430,170815" path="m,170815l42703,,5683726,,5726430,170815xe" filled="t" fillcolor="#3e4756" stroked="f" strokeweight="2pt">
                <v:path o:connecttype="custom" o:connectlocs="2863215,0;21351,85407;2863215,170815;5705078,85407" o:connectangles="247,164,82,0" textboxrect="0,0,5726430,170815"/>
                <o:lock v:ext="edit" aspectratio="f"/>
                <v:textbox inset="7.05pt,3.52pt,7.05pt,3.52pt">
                  <w:txbxContent>
                    <w:p w14:paraId="79CD76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-916940</wp:posOffset>
                </wp:positionV>
                <wp:extent cx="7919085" cy="10777220"/>
                <wp:effectExtent l="0" t="0" r="5715" b="5080"/>
                <wp:wrapNone/>
                <wp:docPr id="182" name="矩形 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74320" y="255905"/>
                          <a:ext cx="7919085" cy="1077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623.55pt;height:848.6pt;margin-top:-72.2pt;margin-left:-91.95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670661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E4E2FD3-0D61-4561-9E3D-20E7F891F48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70C35223-E9C3-4AF9-8AB7-00C0A46208C4}"/>
    <w:embedBold r:id="rId3" w:subsetted="1" w:fontKey="{91A9125B-163E-47B3-89DF-7909E8D53333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098FBE59-BA34-40C8-9E17-359240D96274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5CBBB056-B503-4E47-AADA-2691FEE4E4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BE6662"/>
    <w:multiLevelType w:val="singleLevel"/>
    <w:tmpl w:val="01BE6662"/>
    <w:lvl w:ilvl="0">
      <w:start w:val="1"/>
      <w:numFmt w:val="decimal"/>
      <w:suff w:val="nothing"/>
      <w:lvlText w:val="%1、"/>
      <w:lvlJc w:val="left"/>
    </w:lvl>
  </w:abstractNum>
  <w:abstractNum w:abstractNumId="1">
    <w:nsid w:val="74F430DF"/>
    <w:multiLevelType w:val="singleLevel"/>
    <w:tmpl w:val="74F430DF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936F15"/>
    <w:rsid w:val="00A917B4"/>
    <w:rsid w:val="00C92AAA"/>
    <w:rsid w:val="00D036C3"/>
    <w:rsid w:val="00D97949"/>
    <w:rsid w:val="00E6068F"/>
    <w:rsid w:val="00F50691"/>
    <w:rsid w:val="012968A8"/>
    <w:rsid w:val="01701FD7"/>
    <w:rsid w:val="01894E35"/>
    <w:rsid w:val="02353540"/>
    <w:rsid w:val="023772EA"/>
    <w:rsid w:val="023D6C5B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726074"/>
    <w:rsid w:val="05924FA8"/>
    <w:rsid w:val="05934C7C"/>
    <w:rsid w:val="05A3343E"/>
    <w:rsid w:val="05B11293"/>
    <w:rsid w:val="05B16635"/>
    <w:rsid w:val="05B22E7A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80462B"/>
    <w:rsid w:val="06906036"/>
    <w:rsid w:val="071850DF"/>
    <w:rsid w:val="073D5688"/>
    <w:rsid w:val="075057EF"/>
    <w:rsid w:val="076D2A28"/>
    <w:rsid w:val="076E74F9"/>
    <w:rsid w:val="07820B94"/>
    <w:rsid w:val="07B0512D"/>
    <w:rsid w:val="07C7693D"/>
    <w:rsid w:val="07FC091D"/>
    <w:rsid w:val="08575FFD"/>
    <w:rsid w:val="08B10699"/>
    <w:rsid w:val="08D74B38"/>
    <w:rsid w:val="08D75C0D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C60DB6"/>
    <w:rsid w:val="0AC6218B"/>
    <w:rsid w:val="0AD05B39"/>
    <w:rsid w:val="0B1F59B1"/>
    <w:rsid w:val="0B260413"/>
    <w:rsid w:val="0B492593"/>
    <w:rsid w:val="0B6F6730"/>
    <w:rsid w:val="0BA61BD1"/>
    <w:rsid w:val="0BBD728C"/>
    <w:rsid w:val="0C653676"/>
    <w:rsid w:val="0C6725E8"/>
    <w:rsid w:val="0C851D03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3F3599"/>
    <w:rsid w:val="0E642DE5"/>
    <w:rsid w:val="0E6E7B0F"/>
    <w:rsid w:val="0E7200BB"/>
    <w:rsid w:val="0EBC5DAA"/>
    <w:rsid w:val="0F2C51F5"/>
    <w:rsid w:val="0F311975"/>
    <w:rsid w:val="0F377A67"/>
    <w:rsid w:val="0F3D1414"/>
    <w:rsid w:val="0F580654"/>
    <w:rsid w:val="0F9A5C31"/>
    <w:rsid w:val="0FAF0F65"/>
    <w:rsid w:val="0FEF2A05"/>
    <w:rsid w:val="10043E2B"/>
    <w:rsid w:val="110D3C99"/>
    <w:rsid w:val="11136D56"/>
    <w:rsid w:val="112F311B"/>
    <w:rsid w:val="1138707B"/>
    <w:rsid w:val="11765EE8"/>
    <w:rsid w:val="11836E2B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EE53F3"/>
    <w:rsid w:val="11FC61E0"/>
    <w:rsid w:val="11FC6864"/>
    <w:rsid w:val="121542B6"/>
    <w:rsid w:val="1231672F"/>
    <w:rsid w:val="12435A12"/>
    <w:rsid w:val="12471B05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E6712"/>
    <w:rsid w:val="163A376E"/>
    <w:rsid w:val="165750CB"/>
    <w:rsid w:val="16B7108E"/>
    <w:rsid w:val="16BA53EF"/>
    <w:rsid w:val="16DF0C31"/>
    <w:rsid w:val="172F50E9"/>
    <w:rsid w:val="175E0287"/>
    <w:rsid w:val="17667BAA"/>
    <w:rsid w:val="177F7270"/>
    <w:rsid w:val="17860118"/>
    <w:rsid w:val="179C678F"/>
    <w:rsid w:val="17C72C5B"/>
    <w:rsid w:val="17E4618A"/>
    <w:rsid w:val="18066A1E"/>
    <w:rsid w:val="181B31B5"/>
    <w:rsid w:val="18420CED"/>
    <w:rsid w:val="185D7493"/>
    <w:rsid w:val="188A0D17"/>
    <w:rsid w:val="18B74A50"/>
    <w:rsid w:val="18B97B94"/>
    <w:rsid w:val="18C16234"/>
    <w:rsid w:val="18DA394F"/>
    <w:rsid w:val="18F72A28"/>
    <w:rsid w:val="18FC11D9"/>
    <w:rsid w:val="193405B1"/>
    <w:rsid w:val="196223CA"/>
    <w:rsid w:val="19716871"/>
    <w:rsid w:val="198163B3"/>
    <w:rsid w:val="198B5AE9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7830E6"/>
    <w:rsid w:val="1EBC1EF4"/>
    <w:rsid w:val="1EBC2096"/>
    <w:rsid w:val="1ED41662"/>
    <w:rsid w:val="1F2A443D"/>
    <w:rsid w:val="1F903A73"/>
    <w:rsid w:val="1FA40790"/>
    <w:rsid w:val="1FD75C38"/>
    <w:rsid w:val="201673DD"/>
    <w:rsid w:val="204E4BD9"/>
    <w:rsid w:val="205276F9"/>
    <w:rsid w:val="20864DB8"/>
    <w:rsid w:val="208B431E"/>
    <w:rsid w:val="209A6896"/>
    <w:rsid w:val="20AF2650"/>
    <w:rsid w:val="20CD3575"/>
    <w:rsid w:val="20DB4433"/>
    <w:rsid w:val="210274E9"/>
    <w:rsid w:val="210340D6"/>
    <w:rsid w:val="2118167E"/>
    <w:rsid w:val="213E065A"/>
    <w:rsid w:val="21790FFE"/>
    <w:rsid w:val="21936FB3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EA57D7"/>
    <w:rsid w:val="22F63329"/>
    <w:rsid w:val="231B494E"/>
    <w:rsid w:val="233E615E"/>
    <w:rsid w:val="23586583"/>
    <w:rsid w:val="23BC11FA"/>
    <w:rsid w:val="23BE2423"/>
    <w:rsid w:val="241114BD"/>
    <w:rsid w:val="24145847"/>
    <w:rsid w:val="24225F77"/>
    <w:rsid w:val="243E65BE"/>
    <w:rsid w:val="245B5D30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B4D4A"/>
    <w:rsid w:val="2C6C7899"/>
    <w:rsid w:val="2C926286"/>
    <w:rsid w:val="2C9E4EE2"/>
    <w:rsid w:val="2CD320CC"/>
    <w:rsid w:val="2CD91894"/>
    <w:rsid w:val="2D0D6D7A"/>
    <w:rsid w:val="2D362FFF"/>
    <w:rsid w:val="2D6A48E8"/>
    <w:rsid w:val="2D8F6BF2"/>
    <w:rsid w:val="2D9049E7"/>
    <w:rsid w:val="2D9577C3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30013F99"/>
    <w:rsid w:val="301C491F"/>
    <w:rsid w:val="30372CE7"/>
    <w:rsid w:val="30C80FB3"/>
    <w:rsid w:val="30D81C60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263DAB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1F560E"/>
    <w:rsid w:val="36246759"/>
    <w:rsid w:val="362B3DDB"/>
    <w:rsid w:val="36446FD5"/>
    <w:rsid w:val="3647586B"/>
    <w:rsid w:val="364F2C9B"/>
    <w:rsid w:val="365031FF"/>
    <w:rsid w:val="366F08D9"/>
    <w:rsid w:val="36763B2E"/>
    <w:rsid w:val="36833557"/>
    <w:rsid w:val="36CB7E1B"/>
    <w:rsid w:val="36F9173F"/>
    <w:rsid w:val="37324B2D"/>
    <w:rsid w:val="37BC6733"/>
    <w:rsid w:val="37DB0ECC"/>
    <w:rsid w:val="38330051"/>
    <w:rsid w:val="384F7445"/>
    <w:rsid w:val="385F0C77"/>
    <w:rsid w:val="38686D31"/>
    <w:rsid w:val="3879584B"/>
    <w:rsid w:val="38A67788"/>
    <w:rsid w:val="38C9374F"/>
    <w:rsid w:val="38EC44D2"/>
    <w:rsid w:val="38FF429D"/>
    <w:rsid w:val="392A2DC2"/>
    <w:rsid w:val="392C0473"/>
    <w:rsid w:val="396C17B1"/>
    <w:rsid w:val="398306DC"/>
    <w:rsid w:val="39BA50A4"/>
    <w:rsid w:val="39D622F4"/>
    <w:rsid w:val="3A140BA9"/>
    <w:rsid w:val="3A2D3996"/>
    <w:rsid w:val="3A3B1957"/>
    <w:rsid w:val="3A6046F2"/>
    <w:rsid w:val="3A7101F6"/>
    <w:rsid w:val="3A79139C"/>
    <w:rsid w:val="3ABE0451"/>
    <w:rsid w:val="3AE45A4A"/>
    <w:rsid w:val="3AFB7216"/>
    <w:rsid w:val="3B122A11"/>
    <w:rsid w:val="3B270265"/>
    <w:rsid w:val="3B567D25"/>
    <w:rsid w:val="3B6960BF"/>
    <w:rsid w:val="3B8C1BE2"/>
    <w:rsid w:val="3BC42A1C"/>
    <w:rsid w:val="3BCC57B1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CF1C51"/>
    <w:rsid w:val="3EEB161B"/>
    <w:rsid w:val="3F4674F1"/>
    <w:rsid w:val="3FA273EA"/>
    <w:rsid w:val="40185D56"/>
    <w:rsid w:val="403A69F2"/>
    <w:rsid w:val="40486C8E"/>
    <w:rsid w:val="40587E62"/>
    <w:rsid w:val="4074251B"/>
    <w:rsid w:val="40875682"/>
    <w:rsid w:val="414046AA"/>
    <w:rsid w:val="41561554"/>
    <w:rsid w:val="41572D65"/>
    <w:rsid w:val="416B314C"/>
    <w:rsid w:val="41712063"/>
    <w:rsid w:val="41754D1F"/>
    <w:rsid w:val="41955490"/>
    <w:rsid w:val="41A22DAB"/>
    <w:rsid w:val="41D6397F"/>
    <w:rsid w:val="423B4745"/>
    <w:rsid w:val="423C1A41"/>
    <w:rsid w:val="42604EB2"/>
    <w:rsid w:val="427609FD"/>
    <w:rsid w:val="428622B0"/>
    <w:rsid w:val="42CC4B53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B412EF"/>
    <w:rsid w:val="44D23AE5"/>
    <w:rsid w:val="44DF66BC"/>
    <w:rsid w:val="44E177B9"/>
    <w:rsid w:val="45397726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6AC14B1"/>
    <w:rsid w:val="476D06C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87319"/>
    <w:rsid w:val="486C312C"/>
    <w:rsid w:val="486D0FEC"/>
    <w:rsid w:val="48860AFB"/>
    <w:rsid w:val="48C9031A"/>
    <w:rsid w:val="48F42103"/>
    <w:rsid w:val="49235724"/>
    <w:rsid w:val="492C50E1"/>
    <w:rsid w:val="49395942"/>
    <w:rsid w:val="493F6279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F24C6A"/>
    <w:rsid w:val="4C101B25"/>
    <w:rsid w:val="4C1E4784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352629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C93269"/>
    <w:rsid w:val="50CC56A2"/>
    <w:rsid w:val="50CC5E28"/>
    <w:rsid w:val="50D51757"/>
    <w:rsid w:val="50E631AF"/>
    <w:rsid w:val="514472D8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7B3005"/>
    <w:rsid w:val="52DE645B"/>
    <w:rsid w:val="52ED65B5"/>
    <w:rsid w:val="5314456E"/>
    <w:rsid w:val="53606524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97342F"/>
    <w:rsid w:val="54FE4287"/>
    <w:rsid w:val="551E7D0C"/>
    <w:rsid w:val="55740673"/>
    <w:rsid w:val="559C0E97"/>
    <w:rsid w:val="55A4094D"/>
    <w:rsid w:val="55DF20DF"/>
    <w:rsid w:val="560B0BE3"/>
    <w:rsid w:val="560E1F74"/>
    <w:rsid w:val="56480272"/>
    <w:rsid w:val="56793A56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9A5080"/>
    <w:rsid w:val="57A37E54"/>
    <w:rsid w:val="58241EF3"/>
    <w:rsid w:val="58383450"/>
    <w:rsid w:val="583E4329"/>
    <w:rsid w:val="585303BA"/>
    <w:rsid w:val="586634DD"/>
    <w:rsid w:val="58C47EF0"/>
    <w:rsid w:val="58D93E38"/>
    <w:rsid w:val="58DE6796"/>
    <w:rsid w:val="58E37794"/>
    <w:rsid w:val="590F7087"/>
    <w:rsid w:val="593D2D3F"/>
    <w:rsid w:val="59513086"/>
    <w:rsid w:val="598705F0"/>
    <w:rsid w:val="59963B53"/>
    <w:rsid w:val="59A93B20"/>
    <w:rsid w:val="59D83A01"/>
    <w:rsid w:val="5A070962"/>
    <w:rsid w:val="5A091B3D"/>
    <w:rsid w:val="5A0971BA"/>
    <w:rsid w:val="5A1D5393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7657B"/>
    <w:rsid w:val="5C3A27C4"/>
    <w:rsid w:val="5C5B43DA"/>
    <w:rsid w:val="5C631D82"/>
    <w:rsid w:val="5C9E14F0"/>
    <w:rsid w:val="5CA3644F"/>
    <w:rsid w:val="5CE76D33"/>
    <w:rsid w:val="5D2F34D2"/>
    <w:rsid w:val="5D553153"/>
    <w:rsid w:val="5D897415"/>
    <w:rsid w:val="5DAE1A5C"/>
    <w:rsid w:val="5DB61475"/>
    <w:rsid w:val="5DD20DA8"/>
    <w:rsid w:val="5DFB1B8B"/>
    <w:rsid w:val="5E147D54"/>
    <w:rsid w:val="5E2A4A80"/>
    <w:rsid w:val="5E303390"/>
    <w:rsid w:val="5E597D54"/>
    <w:rsid w:val="5E7F4605"/>
    <w:rsid w:val="5EA217F0"/>
    <w:rsid w:val="5EB8281C"/>
    <w:rsid w:val="5EBF6657"/>
    <w:rsid w:val="5EDE706A"/>
    <w:rsid w:val="5F1D0B53"/>
    <w:rsid w:val="5F244F3A"/>
    <w:rsid w:val="5F3766CF"/>
    <w:rsid w:val="5F473B24"/>
    <w:rsid w:val="5F7028EC"/>
    <w:rsid w:val="5F90691B"/>
    <w:rsid w:val="5F9B2CCF"/>
    <w:rsid w:val="5FA44497"/>
    <w:rsid w:val="5FAC6B2D"/>
    <w:rsid w:val="5FB375DD"/>
    <w:rsid w:val="5FEF4696"/>
    <w:rsid w:val="600C14F4"/>
    <w:rsid w:val="604D170E"/>
    <w:rsid w:val="607164AC"/>
    <w:rsid w:val="609A10A0"/>
    <w:rsid w:val="60D86DCD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46882"/>
    <w:rsid w:val="62FB4677"/>
    <w:rsid w:val="630948A4"/>
    <w:rsid w:val="630D4CDB"/>
    <w:rsid w:val="631018F4"/>
    <w:rsid w:val="63224615"/>
    <w:rsid w:val="635D4115"/>
    <w:rsid w:val="63701DA1"/>
    <w:rsid w:val="637552C3"/>
    <w:rsid w:val="637C0EDD"/>
    <w:rsid w:val="63827FAD"/>
    <w:rsid w:val="644C54F8"/>
    <w:rsid w:val="645A3CAE"/>
    <w:rsid w:val="646C7E03"/>
    <w:rsid w:val="648A0F80"/>
    <w:rsid w:val="648A5B4E"/>
    <w:rsid w:val="64910EE0"/>
    <w:rsid w:val="64920659"/>
    <w:rsid w:val="64B818DE"/>
    <w:rsid w:val="64BB6734"/>
    <w:rsid w:val="64EA5102"/>
    <w:rsid w:val="6536344C"/>
    <w:rsid w:val="654B280B"/>
    <w:rsid w:val="65681BDD"/>
    <w:rsid w:val="658010DB"/>
    <w:rsid w:val="65A44FB7"/>
    <w:rsid w:val="65C5024C"/>
    <w:rsid w:val="65E41224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D71200"/>
    <w:rsid w:val="68055C83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F1312B"/>
    <w:rsid w:val="6A024F0A"/>
    <w:rsid w:val="6A9D14BF"/>
    <w:rsid w:val="6AA37957"/>
    <w:rsid w:val="6ABF15FB"/>
    <w:rsid w:val="6ACA59B0"/>
    <w:rsid w:val="6AD432D5"/>
    <w:rsid w:val="6AD56E0B"/>
    <w:rsid w:val="6ADB3225"/>
    <w:rsid w:val="6AFF5A3E"/>
    <w:rsid w:val="6B712F81"/>
    <w:rsid w:val="6B825E60"/>
    <w:rsid w:val="6B940BA3"/>
    <w:rsid w:val="6B9B5012"/>
    <w:rsid w:val="6BBF5098"/>
    <w:rsid w:val="6BC01CB1"/>
    <w:rsid w:val="6BC61F64"/>
    <w:rsid w:val="6C01676B"/>
    <w:rsid w:val="6C127766"/>
    <w:rsid w:val="6C367327"/>
    <w:rsid w:val="6C452FC1"/>
    <w:rsid w:val="6C630073"/>
    <w:rsid w:val="6C7D27B5"/>
    <w:rsid w:val="6C843175"/>
    <w:rsid w:val="6CD85877"/>
    <w:rsid w:val="6CE6228B"/>
    <w:rsid w:val="6D535020"/>
    <w:rsid w:val="6D7E6881"/>
    <w:rsid w:val="6DA56A0C"/>
    <w:rsid w:val="6DC7036B"/>
    <w:rsid w:val="6DE756AC"/>
    <w:rsid w:val="6E8971F7"/>
    <w:rsid w:val="6E9A21D9"/>
    <w:rsid w:val="6EA3002F"/>
    <w:rsid w:val="6EF42AB9"/>
    <w:rsid w:val="6F106739"/>
    <w:rsid w:val="6F15482A"/>
    <w:rsid w:val="6F1C6D08"/>
    <w:rsid w:val="6F5E6FA0"/>
    <w:rsid w:val="6F834FEC"/>
    <w:rsid w:val="6F8654C7"/>
    <w:rsid w:val="6FA42641"/>
    <w:rsid w:val="6FB45C2C"/>
    <w:rsid w:val="6FC851A3"/>
    <w:rsid w:val="6FD53C37"/>
    <w:rsid w:val="6FDB390B"/>
    <w:rsid w:val="6FE21C8C"/>
    <w:rsid w:val="6FE7780C"/>
    <w:rsid w:val="6FF1787F"/>
    <w:rsid w:val="6FF62952"/>
    <w:rsid w:val="7024009B"/>
    <w:rsid w:val="704356CF"/>
    <w:rsid w:val="706B74A1"/>
    <w:rsid w:val="709E5E75"/>
    <w:rsid w:val="70B07A9B"/>
    <w:rsid w:val="70C56C78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88090F"/>
    <w:rsid w:val="719A7E52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5C47A1"/>
    <w:rsid w:val="737030BA"/>
    <w:rsid w:val="73A57940"/>
    <w:rsid w:val="73FA0F56"/>
    <w:rsid w:val="742720C3"/>
    <w:rsid w:val="74535840"/>
    <w:rsid w:val="74C019A6"/>
    <w:rsid w:val="74D626D4"/>
    <w:rsid w:val="74DC1FCC"/>
    <w:rsid w:val="74DD2969"/>
    <w:rsid w:val="759432AE"/>
    <w:rsid w:val="75982C9F"/>
    <w:rsid w:val="75A063FF"/>
    <w:rsid w:val="75E1239D"/>
    <w:rsid w:val="76004DC0"/>
    <w:rsid w:val="7643534A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8E74094"/>
    <w:rsid w:val="795B528B"/>
    <w:rsid w:val="79715B94"/>
    <w:rsid w:val="79883EEA"/>
    <w:rsid w:val="79932ACB"/>
    <w:rsid w:val="79C220D6"/>
    <w:rsid w:val="79C87ACE"/>
    <w:rsid w:val="79C96961"/>
    <w:rsid w:val="79FE7042"/>
    <w:rsid w:val="79FF7F7D"/>
    <w:rsid w:val="7A0E1A7A"/>
    <w:rsid w:val="7A122CA7"/>
    <w:rsid w:val="7A275147"/>
    <w:rsid w:val="7A393EDC"/>
    <w:rsid w:val="7A42175B"/>
    <w:rsid w:val="7A497860"/>
    <w:rsid w:val="7A5A209C"/>
    <w:rsid w:val="7A617199"/>
    <w:rsid w:val="7A650972"/>
    <w:rsid w:val="7A700C65"/>
    <w:rsid w:val="7A70338F"/>
    <w:rsid w:val="7AB0176A"/>
    <w:rsid w:val="7AB44AC2"/>
    <w:rsid w:val="7AD24886"/>
    <w:rsid w:val="7AEF523A"/>
    <w:rsid w:val="7AF73507"/>
    <w:rsid w:val="7B12724C"/>
    <w:rsid w:val="7B1E35AB"/>
    <w:rsid w:val="7B2A2063"/>
    <w:rsid w:val="7B830405"/>
    <w:rsid w:val="7B932B38"/>
    <w:rsid w:val="7BA63594"/>
    <w:rsid w:val="7BCD31F5"/>
    <w:rsid w:val="7BE72367"/>
    <w:rsid w:val="7BF2506B"/>
    <w:rsid w:val="7C4B35E7"/>
    <w:rsid w:val="7C730D9C"/>
    <w:rsid w:val="7C766462"/>
    <w:rsid w:val="7CD114B9"/>
    <w:rsid w:val="7CED5FAC"/>
    <w:rsid w:val="7D0079C6"/>
    <w:rsid w:val="7D5C0E39"/>
    <w:rsid w:val="7D687CAA"/>
    <w:rsid w:val="7DA161F7"/>
    <w:rsid w:val="7E263FB5"/>
    <w:rsid w:val="7E3171B7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w:docVars>
    <w:docVar w:name="commondata" w:val="eyJjb3VudCI6NSwiaGRpZCI6ImIyNTFjMTU2YjEyYTViY2Y0OWQ2MDQ5MTQzMmI4OTUwIiwidXNlckNvdW50Ijo1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customStyle="1" w:styleId="-1">
    <w:name w:val="彩色列表 - 着色 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40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A3C7128895ED4C10B5970ADA7BEDBB0A_13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v1.0_mb_NzE7SgZBEnUjz9bF94P58g==</vt:lpwstr>
  </property>
</Properties>
</file>