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28EF934">
      <w:pPr>
        <w:adjustRightInd w:val="0"/>
        <w:snapToGrid w:val="0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-581660</wp:posOffset>
                </wp:positionV>
                <wp:extent cx="3980815" cy="875665"/>
                <wp:effectExtent l="0" t="0" r="0" b="0"/>
                <wp:wrapNone/>
                <wp:docPr id="2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81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7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销售总监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5" type="#_x0000_t202" style="width:313.45pt;height:68.95pt;margin-top:-45.8pt;margin-left:-53pt;mso-wrap-distance-bottom:0;mso-wrap-distance-left:9pt;mso-wrap-distance-right:9pt;mso-wrap-distance-top:0;position:absolute;v-text-anchor:top;z-index:251669504" filled="f" fillcolor="this" stroked="f">
                <v:textbox style="mso-fit-shape-to-text:t">
                  <w:txbxContent>
                    <w:p w14:paraId="4BADB78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72"/>
                          <w:szCs w:val="40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应聘岗位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28"/>
                          <w:szCs w:val="28"/>
                        </w:rPr>
                        <w:t>销售总监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-1178560</wp:posOffset>
            </wp:positionH>
            <wp:positionV relativeFrom="paragraph">
              <wp:posOffset>-605790</wp:posOffset>
            </wp:positionV>
            <wp:extent cx="7595870" cy="567690"/>
            <wp:effectExtent l="0" t="0" r="11430" b="3810"/>
            <wp:wrapNone/>
            <wp:docPr id="4" name="图片 63" descr="2e91339c7f1f54eb7035f39cb8f46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3" descr="2e91339c7f1f54eb7035f39cb8f469a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-497840</wp:posOffset>
            </wp:positionV>
            <wp:extent cx="987425" cy="1221105"/>
            <wp:effectExtent l="63500" t="53340" r="66675" b="71755"/>
            <wp:wrapNone/>
            <wp:docPr id="96" name="图片 96" descr="C:\Users\lenovo\Pictures\003.pn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lenovo\Pictures\003.png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2894" b="2894"/>
                    <a:stretch>
                      <a:fillRect/>
                    </a:stretch>
                  </pic:blipFill>
                  <pic:spPr>
                    <a:xfrm>
                      <a:off x="6236970" y="4149725"/>
                      <a:ext cx="9874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BF1DCA5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120015</wp:posOffset>
                </wp:positionV>
                <wp:extent cx="179705" cy="179705"/>
                <wp:effectExtent l="4445" t="3810" r="6350" b="6985"/>
                <wp:wrapNone/>
                <wp:docPr id="78" name="任意多边形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cxnLst>
                            <a:cxn ang="0">
                              <a:pos x="139848" y="99586"/>
                            </a:cxn>
                            <a:cxn ang="0">
                              <a:pos x="146141" y="92847"/>
                            </a:cxn>
                            <a:cxn ang="0">
                              <a:pos x="153133" y="99586"/>
                            </a:cxn>
                            <a:cxn ang="0">
                              <a:pos x="153133" y="172217"/>
                            </a:cxn>
                            <a:cxn ang="0">
                              <a:pos x="146141" y="179705"/>
                            </a:cxn>
                            <a:cxn ang="0">
                              <a:pos x="146141" y="179705"/>
                            </a:cxn>
                            <a:cxn ang="0">
                              <a:pos x="32864" y="179705"/>
                            </a:cxn>
                            <a:cxn ang="0">
                              <a:pos x="26571" y="172217"/>
                            </a:cxn>
                            <a:cxn ang="0">
                              <a:pos x="26571" y="171468"/>
                            </a:cxn>
                            <a:cxn ang="0">
                              <a:pos x="26571" y="99586"/>
                            </a:cxn>
                            <a:cxn ang="0">
                              <a:pos x="32864" y="92847"/>
                            </a:cxn>
                            <a:cxn ang="0">
                              <a:pos x="39856" y="99586"/>
                            </a:cxn>
                            <a:cxn ang="0">
                              <a:pos x="39856" y="164729"/>
                            </a:cxn>
                            <a:cxn ang="0">
                              <a:pos x="62232" y="164729"/>
                            </a:cxn>
                            <a:cxn ang="0">
                              <a:pos x="62232" y="92098"/>
                            </a:cxn>
                            <a:cxn ang="0">
                              <a:pos x="66427" y="87606"/>
                            </a:cxn>
                            <a:cxn ang="0">
                              <a:pos x="66427" y="87606"/>
                            </a:cxn>
                            <a:cxn ang="0">
                              <a:pos x="113277" y="87606"/>
                            </a:cxn>
                            <a:cxn ang="0">
                              <a:pos x="117472" y="92098"/>
                            </a:cxn>
                            <a:cxn ang="0">
                              <a:pos x="117472" y="92098"/>
                            </a:cxn>
                            <a:cxn ang="0">
                              <a:pos x="117472" y="164729"/>
                            </a:cxn>
                            <a:cxn ang="0">
                              <a:pos x="139848" y="164729"/>
                            </a:cxn>
                            <a:cxn ang="0">
                              <a:pos x="139848" y="99586"/>
                            </a:cxn>
                            <a:cxn ang="0">
                              <a:pos x="70623" y="164729"/>
                            </a:cxn>
                            <a:cxn ang="0">
                              <a:pos x="70623" y="164729"/>
                            </a:cxn>
                            <a:cxn ang="0">
                              <a:pos x="109081" y="164729"/>
                            </a:cxn>
                            <a:cxn ang="0">
                              <a:pos x="109081" y="96591"/>
                            </a:cxn>
                            <a:cxn ang="0">
                              <a:pos x="70623" y="96591"/>
                            </a:cxn>
                            <a:cxn ang="0">
                              <a:pos x="70623" y="164729"/>
                            </a:cxn>
                            <a:cxn ang="0">
                              <a:pos x="11887" y="101832"/>
                            </a:cxn>
                            <a:cxn ang="0">
                              <a:pos x="11887" y="101832"/>
                            </a:cxn>
                            <a:cxn ang="0">
                              <a:pos x="2097" y="101832"/>
                            </a:cxn>
                            <a:cxn ang="0">
                              <a:pos x="2097" y="91350"/>
                            </a:cxn>
                            <a:cxn ang="0">
                              <a:pos x="84608" y="2995"/>
                            </a:cxn>
                            <a:cxn ang="0">
                              <a:pos x="94397" y="2995"/>
                            </a:cxn>
                            <a:cxn ang="0">
                              <a:pos x="95096" y="2995"/>
                            </a:cxn>
                            <a:cxn ang="0">
                              <a:pos x="176908" y="91350"/>
                            </a:cxn>
                            <a:cxn ang="0">
                              <a:pos x="176908" y="101832"/>
                            </a:cxn>
                            <a:cxn ang="0">
                              <a:pos x="167118" y="101832"/>
                            </a:cxn>
                            <a:cxn ang="0">
                              <a:pos x="89502" y="18719"/>
                            </a:cxn>
                            <a:cxn ang="0">
                              <a:pos x="11887" y="101832"/>
                            </a:cxn>
                          </a:cxnLst>
                          <a:pathLst>
                            <a:path fill="norm" h="240" w="257" stroke="1">
                              <a:moveTo>
                                <a:pt x="200" y="133"/>
                              </a:moveTo>
                              <a:cubicBezTo>
                                <a:pt x="200" y="128"/>
                                <a:pt x="204" y="124"/>
                                <a:pt x="209" y="124"/>
                              </a:cubicBezTo>
                              <a:cubicBezTo>
                                <a:pt x="215" y="124"/>
                                <a:pt x="219" y="128"/>
                                <a:pt x="219" y="133"/>
                              </a:cubicBezTo>
                              <a:cubicBezTo>
                                <a:pt x="219" y="230"/>
                                <a:pt x="219" y="230"/>
                                <a:pt x="219" y="230"/>
                              </a:cubicBezTo>
                              <a:cubicBezTo>
                                <a:pt x="219" y="235"/>
                                <a:pt x="215" y="240"/>
                                <a:pt x="209" y="240"/>
                              </a:cubicBezTo>
                              <a:cubicBezTo>
                                <a:pt x="209" y="240"/>
                                <a:pt x="209" y="240"/>
                                <a:pt x="209" y="240"/>
                              </a:cubicBezTo>
                              <a:cubicBezTo>
                                <a:pt x="47" y="240"/>
                                <a:pt x="47" y="240"/>
                                <a:pt x="47" y="240"/>
                              </a:cubicBezTo>
                              <a:cubicBezTo>
                                <a:pt x="42" y="240"/>
                                <a:pt x="38" y="235"/>
                                <a:pt x="38" y="230"/>
                              </a:cubicBezTo>
                              <a:cubicBezTo>
                                <a:pt x="38" y="229"/>
                                <a:pt x="38" y="229"/>
                                <a:pt x="38" y="229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42" y="124"/>
                                <a:pt x="47" y="124"/>
                              </a:cubicBezTo>
                              <a:cubicBezTo>
                                <a:pt x="53" y="124"/>
                                <a:pt x="57" y="128"/>
                                <a:pt x="57" y="133"/>
                              </a:cubicBezTo>
                              <a:cubicBezTo>
                                <a:pt x="57" y="220"/>
                                <a:pt x="57" y="220"/>
                                <a:pt x="57" y="220"/>
                              </a:cubicBezTo>
                              <a:cubicBezTo>
                                <a:pt x="89" y="220"/>
                                <a:pt x="89" y="220"/>
                                <a:pt x="89" y="220"/>
                              </a:cubicBezTo>
                              <a:cubicBezTo>
                                <a:pt x="89" y="123"/>
                                <a:pt x="89" y="123"/>
                                <a:pt x="89" y="123"/>
                              </a:cubicBezTo>
                              <a:cubicBezTo>
                                <a:pt x="89" y="119"/>
                                <a:pt x="91" y="117"/>
                                <a:pt x="95" y="117"/>
                              </a:cubicBezTo>
                              <a:cubicBezTo>
                                <a:pt x="95" y="117"/>
                                <a:pt x="95" y="117"/>
                                <a:pt x="95" y="117"/>
                              </a:cubicBezTo>
                              <a:cubicBezTo>
                                <a:pt x="162" y="117"/>
                                <a:pt x="162" y="117"/>
                                <a:pt x="162" y="117"/>
                              </a:cubicBezTo>
                              <a:cubicBezTo>
                                <a:pt x="165" y="117"/>
                                <a:pt x="168" y="119"/>
                                <a:pt x="168" y="123"/>
                              </a:cubicBezTo>
                              <a:cubicBezTo>
                                <a:pt x="168" y="123"/>
                                <a:pt x="168" y="123"/>
                                <a:pt x="168" y="123"/>
                              </a:cubicBezTo>
                              <a:cubicBezTo>
                                <a:pt x="168" y="220"/>
                                <a:pt x="168" y="220"/>
                                <a:pt x="168" y="220"/>
                              </a:cubicBezTo>
                              <a:cubicBezTo>
                                <a:pt x="200" y="220"/>
                                <a:pt x="200" y="220"/>
                                <a:pt x="200" y="220"/>
                              </a:cubicBezTo>
                              <a:cubicBezTo>
                                <a:pt x="200" y="133"/>
                                <a:pt x="200" y="133"/>
                                <a:pt x="200" y="133"/>
                              </a:cubicBezTo>
                              <a:close/>
                              <a:moveTo>
                                <a:pt x="101" y="220"/>
                              </a:move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ubicBezTo>
                                <a:pt x="156" y="220"/>
                                <a:pt x="156" y="220"/>
                                <a:pt x="156" y="220"/>
                              </a:cubicBezTo>
                              <a:cubicBezTo>
                                <a:pt x="156" y="129"/>
                                <a:pt x="156" y="129"/>
                                <a:pt x="156" y="129"/>
                              </a:cubicBezTo>
                              <a:cubicBezTo>
                                <a:pt x="101" y="129"/>
                                <a:pt x="101" y="129"/>
                                <a:pt x="101" y="129"/>
                              </a:cubicBez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lose/>
                              <a:moveTo>
                                <a:pt x="17" y="136"/>
                              </a:move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ubicBezTo>
                                <a:pt x="14" y="140"/>
                                <a:pt x="7" y="140"/>
                                <a:pt x="3" y="136"/>
                              </a:cubicBezTo>
                              <a:cubicBezTo>
                                <a:pt x="0" y="132"/>
                                <a:pt x="0" y="126"/>
                                <a:pt x="3" y="122"/>
                              </a:cubicBezTo>
                              <a:cubicBezTo>
                                <a:pt x="121" y="4"/>
                                <a:pt x="121" y="4"/>
                                <a:pt x="121" y="4"/>
                              </a:cubicBezTo>
                              <a:cubicBezTo>
                                <a:pt x="125" y="0"/>
                                <a:pt x="131" y="0"/>
                                <a:pt x="135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253" y="122"/>
                                <a:pt x="253" y="122"/>
                                <a:pt x="253" y="122"/>
                              </a:cubicBezTo>
                              <a:cubicBezTo>
                                <a:pt x="257" y="126"/>
                                <a:pt x="257" y="132"/>
                                <a:pt x="253" y="136"/>
                              </a:cubicBezTo>
                              <a:cubicBezTo>
                                <a:pt x="250" y="140"/>
                                <a:pt x="243" y="140"/>
                                <a:pt x="239" y="136"/>
                              </a:cubicBezTo>
                              <a:cubicBezTo>
                                <a:pt x="128" y="25"/>
                                <a:pt x="128" y="25"/>
                                <a:pt x="128" y="25"/>
                              </a:cubicBez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7490"/>
                        </a:solidFill>
                        <a:ln w="9525">
                          <a:solidFill>
                            <a:srgbClr val="40749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86" o:spid="_x0000_s1026" style="width:14.15pt;height:14.15pt;margin-top:9.45pt;margin-left:-42.55pt;mso-height-relative:page;mso-width-relative:page;position:absolute;z-index:251693056" coordsize="257,240" o:spt="100" adj="-11796480,,5400" path="m200,133c200,128,204,124,209,124c215,124,219,128,219,133c219,230,219,230,219,230c219,235,215,240,209,240c209,240,209,240,209,240c47,240,47,240,47,240c42,240,38,235,38,230c38,229,38,229,38,229c38,133,38,133,38,133c38,128,42,124,47,124c53,124,57,128,57,133c57,220,57,220,57,220c89,220,89,220,89,220c89,123,89,123,89,123c89,119,91,117,95,117c95,117,95,117,95,117c162,117,162,117,162,117c165,117,168,119,168,123c168,123,168,123,168,123c168,220,168,220,168,220c200,220,200,220,200,220c200,133,200,133,200,133xm101,220c101,220,101,220,101,220c156,220,156,220,156,220c156,129,156,129,156,129c101,129,101,129,101,129c101,220,101,220,101,220xm17,136c17,136,17,136,17,136c14,140,7,140,3,136c,132,,126,3,122c121,4,121,4,121,4c125,,131,,135,4c136,4,136,4,136,4c253,122,253,122,253,122c257,126,257,132,253,136c250,140,243,140,239,136c128,25,128,25,128,25c17,136,17,136,17,136xe" filled="t" fillcolor="#407490" stroked="t" strokecolor="#407490">
                <v:stroke joinstyle="round"/>
                <v:path o:connecttype="custom" o:connectlocs="139848,99586;146141,92847;153133,99586;153133,172217;146141,179705;146141,179705;32864,179705;26571,172217;26571,171468;26571,99586;32864,92847;39856,99586;39856,164729;62232,164729;62232,92098;66427,87606;66427,87606;113277,87606;117472,92098;117472,92098;117472,164729;139848,164729;139848,99586;70623,164729;70623,164729;109081,164729;109081,96591;70623,96591;70623,164729;11887,101832;11887,101832;2097,101832;2097,91350;84608,2995;94397,2995;95096,2995;176908,91350;176908,101832;167118,101832;89502,18719;11887,101832" o:connectangles="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56515</wp:posOffset>
                </wp:positionV>
                <wp:extent cx="1943100" cy="601980"/>
                <wp:effectExtent l="0" t="0" r="0" b="0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5755640" y="4311650"/>
                          <a:ext cx="19431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现居住地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：北京市朝阳区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出生年月：199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.09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20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53pt;height:47.4pt;margin-top:4.45pt;margin-left:-27.55pt;mso-height-relative:page;mso-width-relative:page;position:absolute;z-index:251684864" coordsize="21600,21600" filled="f" stroked="f">
                <o:lock v:ext="edit" aspectratio="f"/>
                <v:textbox>
                  <w:txbxContent>
                    <w:p w14:paraId="60A9B87C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现居住地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：北京市朝阳区</w:t>
                      </w:r>
                    </w:p>
                    <w:p w14:paraId="53B2E8A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出生年月：199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.09</w:t>
                      </w:r>
                    </w:p>
                    <w:p w14:paraId="0CB1EEB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ind w:left="420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56515</wp:posOffset>
                </wp:positionV>
                <wp:extent cx="2438400" cy="677545"/>
                <wp:effectExtent l="0" t="0" r="0" b="0"/>
                <wp:wrapNone/>
                <wp:docPr id="79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5755640" y="4311650"/>
                          <a:ext cx="24384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联系电话：18600000000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电子邮箱：66668888@qq.com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20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20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8" o:spid="_x0000_s1028" type="#_x0000_t202" style="width:192pt;height:53.35pt;margin-top:4.45pt;margin-left:177.95pt;mso-height-relative:page;mso-width-relative:page;position:absolute;z-index:251695104" coordsize="21600,21600" filled="f" stroked="f">
                <o:lock v:ext="edit" aspectratio="f"/>
                <v:textbox>
                  <w:txbxContent>
                    <w:p w14:paraId="0AEF3C4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联系电话：18600000000 </w:t>
                      </w:r>
                    </w:p>
                    <w:p w14:paraId="37B7106C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360" w:lineRule="exact"/>
                        <w:textAlignment w:val="auto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电子邮箱：66668888@qq.com</w:t>
                      </w:r>
                    </w:p>
                    <w:p w14:paraId="19E3206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  <w:p w14:paraId="20FA17E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20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  <w:p w14:paraId="477F148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ind w:left="420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B9F32"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16510</wp:posOffset>
                </wp:positionV>
                <wp:extent cx="144145" cy="179705"/>
                <wp:effectExtent l="4445" t="4445" r="16510" b="6350"/>
                <wp:wrapNone/>
                <wp:docPr id="77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4145" cy="179705"/>
                          <a:chOff x="4565" y="2248"/>
                          <a:chExt cx="283" cy="340"/>
                        </a:xfrm>
                      </wpg:grpSpPr>
                      <wps:wsp xmlns:wps="http://schemas.microsoft.com/office/word/2010/wordprocessingShape">
                        <wps:cNvPr id="74" name="Freeform 282"/>
                        <wps:cNvSpPr>
                          <a:spLocks noEditPoints="1"/>
                        </wps:cNvSpPr>
                        <wps:spPr>
                          <a:xfrm>
                            <a:off x="4565" y="2248"/>
                            <a:ext cx="283" cy="34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91044" y="0"/>
                              </a:cxn>
                              <a:cxn ang="0">
                                <a:pos x="106492" y="0"/>
                              </a:cxn>
                              <a:cxn ang="0">
                                <a:pos x="0" y="99638"/>
                              </a:cxn>
                              <a:cxn ang="0">
                                <a:pos x="0" y="619975"/>
                              </a:cxn>
                              <a:cxn ang="0">
                                <a:pos x="106492" y="719613"/>
                              </a:cxn>
                              <a:cxn ang="0">
                                <a:pos x="491044" y="719613"/>
                              </a:cxn>
                              <a:cxn ang="0">
                                <a:pos x="597536" y="619975"/>
                              </a:cxn>
                              <a:cxn ang="0">
                                <a:pos x="597536" y="99638"/>
                              </a:cxn>
                              <a:cxn ang="0">
                                <a:pos x="491044" y="0"/>
                              </a:cxn>
                              <a:cxn ang="0">
                                <a:pos x="535416" y="619975"/>
                              </a:cxn>
                              <a:cxn ang="0">
                                <a:pos x="491044" y="661490"/>
                              </a:cxn>
                              <a:cxn ang="0">
                                <a:pos x="106492" y="661490"/>
                              </a:cxn>
                              <a:cxn ang="0">
                                <a:pos x="65078" y="619975"/>
                              </a:cxn>
                              <a:cxn ang="0">
                                <a:pos x="65078" y="99638"/>
                              </a:cxn>
                              <a:cxn ang="0">
                                <a:pos x="106492" y="60890"/>
                              </a:cxn>
                              <a:cxn ang="0">
                                <a:pos x="491044" y="60890"/>
                              </a:cxn>
                              <a:cxn ang="0">
                                <a:pos x="535416" y="99638"/>
                              </a:cxn>
                              <a:cxn ang="0">
                                <a:pos x="535416" y="619975"/>
                              </a:cxn>
                            </a:cxnLst>
                            <a:pathLst>
                              <a:path fill="norm" h="260" w="202" stroke="1">
                                <a:moveTo>
                                  <a:pt x="166" y="0"/>
                                </a:move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16" y="0"/>
                                  <a:pt x="0" y="16"/>
                                  <a:pt x="0" y="36"/>
                                </a:cubicBezTo>
                                <a:cubicBezTo>
                                  <a:pt x="0" y="224"/>
                                  <a:pt x="0" y="224"/>
                                  <a:pt x="0" y="224"/>
                                </a:cubicBezTo>
                                <a:cubicBezTo>
                                  <a:pt x="0" y="244"/>
                                  <a:pt x="16" y="260"/>
                                  <a:pt x="36" y="260"/>
                                </a:cubicBezTo>
                                <a:cubicBezTo>
                                  <a:pt x="166" y="260"/>
                                  <a:pt x="166" y="260"/>
                                  <a:pt x="166" y="260"/>
                                </a:cubicBezTo>
                                <a:cubicBezTo>
                                  <a:pt x="186" y="260"/>
                                  <a:pt x="202" y="244"/>
                                  <a:pt x="202" y="224"/>
                                </a:cubicBezTo>
                                <a:cubicBezTo>
                                  <a:pt x="202" y="36"/>
                                  <a:pt x="202" y="36"/>
                                  <a:pt x="202" y="36"/>
                                </a:cubicBezTo>
                                <a:cubicBezTo>
                                  <a:pt x="202" y="16"/>
                                  <a:pt x="186" y="0"/>
                                  <a:pt x="166" y="0"/>
                                </a:cubicBezTo>
                                <a:close/>
                                <a:moveTo>
                                  <a:pt x="181" y="224"/>
                                </a:moveTo>
                                <a:cubicBezTo>
                                  <a:pt x="181" y="232"/>
                                  <a:pt x="174" y="239"/>
                                  <a:pt x="166" y="239"/>
                                </a:cubicBezTo>
                                <a:cubicBezTo>
                                  <a:pt x="36" y="239"/>
                                  <a:pt x="36" y="239"/>
                                  <a:pt x="36" y="239"/>
                                </a:cubicBezTo>
                                <a:cubicBezTo>
                                  <a:pt x="28" y="239"/>
                                  <a:pt x="22" y="232"/>
                                  <a:pt x="22" y="224"/>
                                </a:cubicBezTo>
                                <a:cubicBezTo>
                                  <a:pt x="22" y="36"/>
                                  <a:pt x="22" y="36"/>
                                  <a:pt x="22" y="36"/>
                                </a:cubicBezTo>
                                <a:cubicBezTo>
                                  <a:pt x="22" y="28"/>
                                  <a:pt x="28" y="22"/>
                                  <a:pt x="36" y="22"/>
                                </a:cubicBezTo>
                                <a:cubicBezTo>
                                  <a:pt x="166" y="22"/>
                                  <a:pt x="166" y="22"/>
                                  <a:pt x="166" y="22"/>
                                </a:cubicBezTo>
                                <a:cubicBezTo>
                                  <a:pt x="174" y="22"/>
                                  <a:pt x="181" y="28"/>
                                  <a:pt x="181" y="36"/>
                                </a:cubicBezTo>
                                <a:lnTo>
                                  <a:pt x="181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490"/>
                          </a:solidFill>
                          <a:ln w="9525">
                            <a:solidFill>
                              <a:srgbClr val="4074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75" name="Freeform 283"/>
                        <wps:cNvSpPr>
                          <a:spLocks noEditPoints="1"/>
                        </wps:cNvSpPr>
                        <wps:spPr>
                          <a:xfrm>
                            <a:off x="4615" y="2311"/>
                            <a:ext cx="182" cy="18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251600"/>
                              </a:cxn>
                              <a:cxn ang="0">
                                <a:pos x="244873" y="251600"/>
                              </a:cxn>
                              <a:cxn ang="0">
                                <a:pos x="244873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251600"/>
                              </a:cxn>
                              <a:cxn ang="0">
                                <a:pos x="13203" y="10137"/>
                              </a:cxn>
                              <a:cxn ang="0">
                                <a:pos x="231669" y="10137"/>
                              </a:cxn>
                              <a:cxn ang="0">
                                <a:pos x="231669" y="241462"/>
                              </a:cxn>
                              <a:cxn ang="0">
                                <a:pos x="13203" y="241462"/>
                              </a:cxn>
                              <a:cxn ang="0">
                                <a:pos x="13203" y="10137"/>
                              </a:cxn>
                            </a:cxnLst>
                            <a:pathLst>
                              <a:path fill="norm" h="273" w="204" stroke="1">
                                <a:moveTo>
                                  <a:pt x="0" y="273"/>
                                </a:moveTo>
                                <a:lnTo>
                                  <a:pt x="204" y="273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93" y="11"/>
                                </a:lnTo>
                                <a:lnTo>
                                  <a:pt x="193" y="262"/>
                                </a:lnTo>
                                <a:lnTo>
                                  <a:pt x="11" y="262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490"/>
                          </a:solidFill>
                          <a:ln w="12700">
                            <a:solidFill>
                              <a:srgbClr val="4074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76" name="Rectangle 284"/>
                        <wps:cNvSpPr/>
                        <wps:spPr>
                          <a:xfrm>
                            <a:off x="4696" y="2515"/>
                            <a:ext cx="34" cy="34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 w="9525">
                            <a:solidFill>
                              <a:srgbClr val="40749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2" o:spid="_x0000_s1029" style="width:11.35pt;height:14.15pt;margin-top:1.3pt;margin-left:163.95pt;mso-height-relative:page;mso-width-relative:page;position:absolute;z-index:251691008" coordorigin="4565,2248" coordsize="283,340">
                <o:lock v:ext="edit" aspectratio="f"/>
                <v:shape id="Freeform 282" o:spid="_x0000_s1030" style="width:283;height:340;left:4565;position:absolute;top:2248" coordsize="202,260" o:spt="100" adj="-11796480,,5400" path="m166,c36,,36,,36,c16,,,16,,36c,224,,224,,224c,244,16,260,36,260c166,260,166,260,166,260c186,260,202,244,202,224c202,36,202,36,202,36c202,16,186,,166,xm181,224c181,232,174,239,166,239c36,239,36,239,36,239c28,239,22,232,22,224c22,36,22,36,22,36c22,28,28,22,36,22c166,22,166,22,166,22c174,22,181,28,181,36l181,224xe" filled="t" fillcolor="#407490" stroked="t" strokecolor="#407490">
                  <v:stroke joinstyle="round"/>
                  <v:path o:connecttype="custom" o:connectlocs="491044,0;106492,0;0,99638;0,619975;106492,719613;491044,719613;597536,619975;597536,99638;491044,0;535416,619975;491044,661490;106492,661490;65078,619975;65078,99638;106492,60890;491044,60890;535416,99638;535416,619975" o:connectangles="0,0,0,0,0,0,0,0,0,0,0,0,0,0,0,0,0,0"/>
                  <o:lock v:ext="edit" aspectratio="f"/>
                </v:shape>
                <v:shape id="Freeform 283" o:spid="_x0000_s1031" style="width:182;height:187;left:4615;position:absolute;top:2311" coordsize="204,273" o:spt="100" adj="-11796480,,5400" path="m,273l204,273,204,,,,,273xm11,11l193,11,193,262,11,262,11,11xe" filled="t" fillcolor="#407490" stroked="t" strokecolor="#407490" strokeweight="1pt">
                  <v:stroke joinstyle="round"/>
                  <v:path o:connecttype="custom" o:connectlocs="0,251600;244873,251600;244873,0;0,0;0,251600;13203,10137;231669,10137;231669,241462;13203,241462;13203,10137" o:connectangles="0,0,0,0,0,0,0,0,0,0"/>
                  <o:lock v:ext="edit" aspectratio="f"/>
                </v:shape>
                <v:rect id="Rectangle 284" o:spid="_x0000_s1032" style="width:34;height:34;left:4696;position:absolute;top:2515" coordsize="21600,21600" filled="t" fillcolor="#407490" stroked="t" strokecolor="#407490"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5C7864CB"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58420</wp:posOffset>
                </wp:positionV>
                <wp:extent cx="179705" cy="179705"/>
                <wp:effectExtent l="0" t="0" r="10795" b="10795"/>
                <wp:wrapNone/>
                <wp:docPr id="73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705" cy="179705"/>
                          <a:chOff x="0" y="0"/>
                          <a:chExt cx="481013" cy="481013"/>
                        </a:xfrm>
                      </wpg:grpSpPr>
                      <wps:wsp xmlns:wps="http://schemas.microsoft.com/office/word/2010/wordprocessingShape">
                        <wps:cNvPr id="64" name="Rectangle 39"/>
                        <wps:cNvSpPr/>
                        <wps:spPr>
                          <a:xfrm>
                            <a:off x="85725" y="195262"/>
                            <a:ext cx="79375" cy="76200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65" name="Rectangle 40"/>
                        <wps:cNvSpPr/>
                        <wps:spPr>
                          <a:xfrm>
                            <a:off x="203200" y="195262"/>
                            <a:ext cx="74613" cy="76200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66" name="Rectangle 41"/>
                        <wps:cNvSpPr/>
                        <wps:spPr>
                          <a:xfrm>
                            <a:off x="315913" y="195262"/>
                            <a:ext cx="77788" cy="76200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67" name="Rectangle 42"/>
                        <wps:cNvSpPr/>
                        <wps:spPr>
                          <a:xfrm>
                            <a:off x="85725" y="309562"/>
                            <a:ext cx="79375" cy="77788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68" name="Rectangle 43"/>
                        <wps:cNvSpPr/>
                        <wps:spPr>
                          <a:xfrm>
                            <a:off x="203200" y="309562"/>
                            <a:ext cx="74613" cy="77788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69" name="Rectangle 44"/>
                        <wps:cNvSpPr/>
                        <wps:spPr>
                          <a:xfrm>
                            <a:off x="315913" y="309562"/>
                            <a:ext cx="77788" cy="77788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70" name="Rectangle 45"/>
                        <wps:cNvSpPr/>
                        <wps:spPr>
                          <a:xfrm>
                            <a:off x="327025" y="0"/>
                            <a:ext cx="55563" cy="76200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71" name="Rectangle 46"/>
                        <wps:cNvSpPr/>
                        <wps:spPr>
                          <a:xfrm>
                            <a:off x="96838" y="0"/>
                            <a:ext cx="57150" cy="76200"/>
                          </a:xfrm>
                          <a:prstGeom prst="rect">
                            <a:avLst/>
                          </a:pr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  <wps:wsp xmlns:wps="http://schemas.microsoft.com/office/word/2010/wordprocessingShape">
                        <wps:cNvPr id="72" name="Freeform 47"/>
                        <wps:cNvSpPr>
                          <a:spLocks noEditPoints="1"/>
                        </wps:cNvSpPr>
                        <wps:spPr>
                          <a:xfrm>
                            <a:off x="0" y="41275"/>
                            <a:ext cx="481013" cy="439738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763608931" y="103327317"/>
                              </a:cxn>
                              <a:cxn ang="0">
                                <a:pos x="763608931" y="0"/>
                              </a:cxn>
                              <a:cxn ang="0">
                                <a:pos x="637600987" y="0"/>
                              </a:cxn>
                              <a:cxn ang="0">
                                <a:pos x="637600987" y="90725728"/>
                              </a:cxn>
                              <a:cxn ang="0">
                                <a:pos x="481351137" y="90725728"/>
                              </a:cxn>
                              <a:cxn ang="0">
                                <a:pos x="481351137" y="0"/>
                              </a:cxn>
                              <a:cxn ang="0">
                                <a:pos x="279738428" y="0"/>
                              </a:cxn>
                              <a:cxn ang="0">
                                <a:pos x="279738428" y="90725728"/>
                              </a:cxn>
                              <a:cxn ang="0">
                                <a:pos x="126007943" y="90725728"/>
                              </a:cxn>
                              <a:cxn ang="0">
                                <a:pos x="126007943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698084868"/>
                              </a:cxn>
                              <a:cxn ang="0">
                                <a:pos x="763608931" y="698084868"/>
                              </a:cxn>
                              <a:cxn ang="0">
                                <a:pos x="763608931" y="103327317"/>
                              </a:cxn>
                              <a:cxn ang="0">
                                <a:pos x="672883211" y="614918824"/>
                              </a:cxn>
                              <a:cxn ang="0">
                                <a:pos x="88206354" y="614918824"/>
                              </a:cxn>
                              <a:cxn ang="0">
                                <a:pos x="88206354" y="178932090"/>
                              </a:cxn>
                              <a:cxn ang="0">
                                <a:pos x="672883211" y="178932090"/>
                              </a:cxn>
                              <a:cxn ang="0">
                                <a:pos x="672883211" y="614918824"/>
                              </a:cxn>
                            </a:cxnLst>
                            <a:pathLst>
                              <a:path fill="norm" h="277" w="303" stroke="1">
                                <a:moveTo>
                                  <a:pt x="303" y="41"/>
                                </a:moveTo>
                                <a:lnTo>
                                  <a:pt x="303" y="0"/>
                                </a:lnTo>
                                <a:lnTo>
                                  <a:pt x="253" y="0"/>
                                </a:lnTo>
                                <a:lnTo>
                                  <a:pt x="253" y="36"/>
                                </a:lnTo>
                                <a:lnTo>
                                  <a:pt x="191" y="36"/>
                                </a:lnTo>
                                <a:lnTo>
                                  <a:pt x="191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303" y="277"/>
                                </a:lnTo>
                                <a:lnTo>
                                  <a:pt x="303" y="41"/>
                                </a:lnTo>
                                <a:close/>
                                <a:moveTo>
                                  <a:pt x="267" y="244"/>
                                </a:moveTo>
                                <a:lnTo>
                                  <a:pt x="35" y="244"/>
                                </a:lnTo>
                                <a:lnTo>
                                  <a:pt x="35" y="71"/>
                                </a:lnTo>
                                <a:lnTo>
                                  <a:pt x="267" y="71"/>
                                </a:lnTo>
                                <a:lnTo>
                                  <a:pt x="26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490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0" o:spid="_x0000_s1033" style="width:14.15pt;height:14.15pt;margin-top:4.6pt;margin-left:-42.55pt;mso-height-relative:page;mso-width-relative:page;position:absolute;z-index:251688960" coordsize="481013,481013">
                <o:lock v:ext="edit" aspectratio="f"/>
                <v:rect id="Rectangle 39" o:spid="_x0000_s1034" style="width:79375;height:76200;left:85725;position:absolute;top:195262" coordsize="21600,21600" filled="t" fillcolor="#407490" stroked="f">
                  <o:lock v:ext="edit" aspectratio="f"/>
                </v:rect>
                <v:rect id="Rectangle 40" o:spid="_x0000_s1035" style="width:74613;height:76200;left:203200;position:absolute;top:195262" coordsize="21600,21600" filled="t" fillcolor="#407490" stroked="f">
                  <o:lock v:ext="edit" aspectratio="f"/>
                </v:rect>
                <v:rect id="Rectangle 41" o:spid="_x0000_s1036" style="width:77788;height:76200;left:315913;position:absolute;top:195262" coordsize="21600,21600" filled="t" fillcolor="#407490" stroked="f">
                  <o:lock v:ext="edit" aspectratio="f"/>
                </v:rect>
                <v:rect id="Rectangle 42" o:spid="_x0000_s1037" style="width:79375;height:77788;left:85725;position:absolute;top:309562" coordsize="21600,21600" filled="t" fillcolor="#407490" stroked="f">
                  <o:lock v:ext="edit" aspectratio="f"/>
                </v:rect>
                <v:rect id="Rectangle 43" o:spid="_x0000_s1038" style="width:74613;height:77788;left:203200;position:absolute;top:309562" coordsize="21600,21600" filled="t" fillcolor="#407490" stroked="f">
                  <o:lock v:ext="edit" aspectratio="f"/>
                </v:rect>
                <v:rect id="Rectangle 44" o:spid="_x0000_s1039" style="width:77788;height:77788;left:315913;position:absolute;top:309562" coordsize="21600,21600" filled="t" fillcolor="#407490" stroked="f">
                  <o:lock v:ext="edit" aspectratio="f"/>
                </v:rect>
                <v:rect id="Rectangle 45" o:spid="_x0000_s1040" style="width:55563;height:76200;left:327025;position:absolute" coordsize="21600,21600" filled="t" fillcolor="#407490" stroked="f">
                  <o:lock v:ext="edit" aspectratio="f"/>
                </v:rect>
                <v:rect id="Rectangle 46" o:spid="_x0000_s1041" style="width:57150;height:76200;left:96838;position:absolute" coordsize="21600,21600" filled="t" fillcolor="#407490" stroked="f">
                  <o:lock v:ext="edit" aspectratio="f"/>
                </v:rect>
                <v:shape id="Freeform 47" o:spid="_x0000_s1042" style="width:481013;height:439738;position:absolute;top:41275" coordsize="303,277" o:spt="100" adj="-11796480,,5400" path="m303,41l303,,253,,253,36,191,36,191,,111,,111,36,50,36,50,,,,,277,303,277,303,41xm267,244l35,244,35,71,267,71,267,244xe" filled="t" fillcolor="#407490" stroked="f">
                  <v:stroke joinstyle="miter"/>
                  <v:path o:connecttype="custom" o:connectlocs="763608931,103327317;763608931,0;637600987,0;637600987,90725728;481351137,90725728;481351137,0;279738428,0;279738428,90725728;126007943,90725728;126007943,0;0,0;0,698084868;763608931,698084868;763608931,103327317;672883211,614918824;88206354,614918824;88206354,178932090;672883211,178932090;672883211,614918824" o:connectangles="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90805</wp:posOffset>
                </wp:positionV>
                <wp:extent cx="179705" cy="144145"/>
                <wp:effectExtent l="0" t="0" r="10795" b="8255"/>
                <wp:wrapNone/>
                <wp:docPr id="63" name="任意多边形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79705" cy="144145"/>
                        </a:xfrm>
                        <a:custGeom>
                          <a:avLst/>
                          <a:gdLst/>
                          <a:cxnLst>
                            <a:cxn ang="0">
                              <a:pos x="0" y="0"/>
                            </a:cxn>
                            <a:cxn ang="0">
                              <a:pos x="0" y="228830187"/>
                            </a:cxn>
                            <a:cxn ang="0">
                              <a:pos x="285281984" y="228830187"/>
                            </a:cxn>
                            <a:cxn ang="0">
                              <a:pos x="285281984" y="0"/>
                            </a:cxn>
                            <a:cxn ang="0">
                              <a:pos x="0" y="0"/>
                            </a:cxn>
                            <a:cxn ang="0">
                              <a:pos x="262685414" y="57207546"/>
                            </a:cxn>
                            <a:cxn ang="0">
                              <a:pos x="143111605" y="167222060"/>
                            </a:cxn>
                            <a:cxn ang="0">
                              <a:pos x="22596569" y="57207546"/>
                            </a:cxn>
                            <a:cxn ang="0">
                              <a:pos x="22596569" y="26403483"/>
                            </a:cxn>
                            <a:cxn ang="0">
                              <a:pos x="22596569" y="26403483"/>
                            </a:cxn>
                            <a:cxn ang="0">
                              <a:pos x="143111605" y="133117907"/>
                            </a:cxn>
                            <a:cxn ang="0">
                              <a:pos x="262685414" y="26403483"/>
                            </a:cxn>
                            <a:cxn ang="0">
                              <a:pos x="262685414" y="26403483"/>
                            </a:cxn>
                            <a:cxn ang="0">
                              <a:pos x="262685414" y="57207546"/>
                            </a:cxn>
                          </a:cxnLst>
                          <a:pathLst>
                            <a:path fill="norm" h="208" w="303" stroke="1">
                              <a:moveTo>
                                <a:pt x="0" y="0"/>
                              </a:moveTo>
                              <a:lnTo>
                                <a:pt x="0" y="208"/>
                              </a:lnTo>
                              <a:lnTo>
                                <a:pt x="303" y="208"/>
                              </a:lnTo>
                              <a:lnTo>
                                <a:pt x="30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79" y="52"/>
                              </a:moveTo>
                              <a:lnTo>
                                <a:pt x="152" y="152"/>
                              </a:lnTo>
                              <a:lnTo>
                                <a:pt x="24" y="52"/>
                              </a:lnTo>
                              <a:lnTo>
                                <a:pt x="24" y="24"/>
                              </a:lnTo>
                              <a:lnTo>
                                <a:pt x="152" y="121"/>
                              </a:lnTo>
                              <a:lnTo>
                                <a:pt x="279" y="24"/>
                              </a:lnTo>
                              <a:lnTo>
                                <a:pt x="279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490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169" o:spid="_x0000_s1043" style="width:14.15pt;height:11.35pt;margin-top:7.15pt;margin-left:162.2pt;mso-height-relative:page;mso-width-relative:page;position:absolute;z-index:251686912" coordsize="303,208" o:spt="100" adj="-11796480,,5400" path="m,l,208,303,208,303,,,xm279,52l152,152,24,52,24,24,152,121,279,24,279,52xe" filled="t" fillcolor="#407490" stroked="f">
                <v:stroke joinstyle="miter"/>
                <v:path o:connecttype="custom" o:connectlocs="0,0;0,228830187;285281984,228830187;285281984,0;0,0;262685414,57207546;143111605,167222060;22596569,57207546;22596569,26403483;22596569,26403483;143111605,133117907;262685414,26403483;262685414,26403483;262685414,57207546" o:connectangles="0,0,0,0,0,0,0,0,0,0,0,0,0,0"/>
                <o:lock v:ext="edit" aspectratio="f"/>
              </v:shape>
            </w:pict>
          </mc:Fallback>
        </mc:AlternateContent>
      </w:r>
    </w:p>
    <w:p w14:paraId="2A265B64">
      <w:pPr>
        <w:adjustRightInd w:val="0"/>
        <w:snapToGrid w:val="0"/>
      </w:pPr>
    </w:p>
    <w:p w14:paraId="4FF71721">
      <w:pPr>
        <w:adjustRightInd w:val="0"/>
        <w:snapToGrid w:val="0"/>
      </w:pPr>
    </w:p>
    <w:p w14:paraId="3E0FBC5C">
      <w:pPr>
        <w:adjustRightInd w:val="0"/>
        <w:snapToGrid w:val="0"/>
        <w:rPr>
          <w:rFonts w:eastAsia="宋体" w:hint="eastAsia"/>
          <w:lang w:eastAsia="zh-CN"/>
        </w:rPr>
      </w:pPr>
    </w:p>
    <w:p w14:paraId="031DC420">
      <w:pPr>
        <w:adjustRightInd w:val="0"/>
        <w:snapToGrid w:val="0"/>
      </w:pPr>
    </w:p>
    <w:p w14:paraId="2816E08D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45085</wp:posOffset>
                </wp:positionV>
                <wp:extent cx="917575" cy="338455"/>
                <wp:effectExtent l="0" t="0" r="0" b="0"/>
                <wp:wrapNone/>
                <wp:docPr id="16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44" style="width:72.25pt;height:26.65pt;margin-top:3.55pt;margin-left:-17.85pt;flip:x y;mso-height-relative:page;mso-width-relative:page;position:absolute;rotation:180;v-text-anchor:middle;z-index:251678720" coordsize="21600,21600" filled="f" stroked="f">
                <o:lock v:ext="edit" aspectratio="f"/>
                <v:textbox>
                  <w:txbxContent>
                    <w:p w14:paraId="18A8D5E7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70485</wp:posOffset>
                </wp:positionV>
                <wp:extent cx="6551930" cy="252095"/>
                <wp:effectExtent l="6985" t="5080" r="6985" b="9525"/>
                <wp:wrapNone/>
                <wp:docPr id="3" name="自选图形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1930" cy="252095"/>
                        </a:xfrm>
                        <a:prstGeom prst="parallelogram">
                          <a:avLst>
                            <a:gd name="adj" fmla="val 37191"/>
                          </a:avLst>
                        </a:prstGeom>
                        <a:noFill/>
                        <a:ln w="9525">
                          <a:solidFill>
                            <a:srgbClr val="40749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自选图形 86" o:spid="_x0000_s1045" type="#_x0000_t7" style="width:515.9pt;height:19.85pt;margin-top:5.55pt;margin-left:-41.6pt;mso-height-relative:page;mso-width-relative:page;position:absolute;z-index:-251653120" coordsize="21600,21600" adj="309" filled="f" stroked="t" strokecolor="#407490">
                <v:stroke joinstyle="miter"/>
                <o:lock v:ext="edit" aspectratio="f"/>
              </v:shape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36195</wp:posOffset>
            </wp:positionV>
            <wp:extent cx="449580" cy="360045"/>
            <wp:effectExtent l="0" t="0" r="7620" b="8255"/>
            <wp:wrapNone/>
            <wp:docPr id="5" name="图片 65" descr="44f450cb402a3a1edf408435d9ff7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" descr="44f450cb402a3a1edf408435d9ff75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FFE681">
      <w:pPr>
        <w:adjustRightInd w:val="0"/>
        <w:snapToGrid w:val="0"/>
      </w:pPr>
    </w:p>
    <w:p w14:paraId="6C04FE9D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109855</wp:posOffset>
                </wp:positionV>
                <wp:extent cx="6659880" cy="1090930"/>
                <wp:effectExtent l="0" t="0" r="0" b="0"/>
                <wp:wrapNone/>
                <wp:docPr id="10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988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年XXXX行业工作经验，熟悉XXXX行业的发展历程，深刻的体会行业发展过程中各种商业模式的优势和不足，对现有模式和营销方案比较熟悉。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</w:rPr>
                              <w:t>有大型团队管理工作经验，具备较强的沟通协调能力，能妥善处理各方关系，也能独立完成团队人员培养和日常培训工作，全面提升销售团队的工作能力。</w:t>
                            </w:r>
                          </w:p>
                        </w:txbxContent>
                      </wps:txbx>
                      <wps:bodyPr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6" type="#_x0000_t202" style="width:524.4pt;height:85.9pt;margin-top:8.65pt;margin-left:-53.4pt;mso-height-relative:page;mso-width-relative:page;position:absolute;z-index:251676672" coordsize="21600,21600" filled="f" stroked="f">
                <o:lock v:ext="edit" aspectratio="f"/>
                <v:textbox inset="0,3.6pt,0,3.6pt">
                  <w:txbxContent>
                    <w:p w14:paraId="55A511C8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X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年XXXX行业工作经验，熟悉XXXX行业的发展历程，深刻的体会行业发展过程中各种商业模式的优势和不足，对现有模式和营销方案比较熟悉。</w:t>
                      </w:r>
                    </w:p>
                    <w:p w14:paraId="5A8C4BE6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</w:rPr>
                        <w:t>有大型团队管理工作经验，具备较强的沟通协调能力，能妥善处理各方关系，也能独立完成团队人员培养和日常培训工作，全面提升销售团队的工作能力。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400842">
      <w:pPr>
        <w:adjustRightInd w:val="0"/>
        <w:snapToGrid w:val="0"/>
      </w:pPr>
    </w:p>
    <w:p w14:paraId="35FCE198">
      <w:pPr>
        <w:adjustRightInd w:val="0"/>
        <w:snapToGrid w:val="0"/>
      </w:pPr>
    </w:p>
    <w:p w14:paraId="135D6F37">
      <w:pPr>
        <w:adjustRightInd w:val="0"/>
        <w:snapToGrid w:val="0"/>
      </w:pPr>
    </w:p>
    <w:p w14:paraId="42444A48">
      <w:pPr>
        <w:adjustRightInd w:val="0"/>
        <w:snapToGrid w:val="0"/>
      </w:pPr>
    </w:p>
    <w:p w14:paraId="65BC8313">
      <w:pPr>
        <w:adjustRightInd w:val="0"/>
        <w:snapToGrid w:val="0"/>
      </w:pPr>
    </w:p>
    <w:p w14:paraId="2F11C68C">
      <w:pPr>
        <w:adjustRightInd w:val="0"/>
        <w:snapToGrid w:val="0"/>
      </w:pPr>
    </w:p>
    <w:p w14:paraId="52E8DCCF">
      <w:pPr>
        <w:adjustRightInd w:val="0"/>
        <w:snapToGrid w:val="0"/>
      </w:pPr>
    </w:p>
    <w:p w14:paraId="765C8829">
      <w:pPr>
        <w:adjustRightInd w:val="0"/>
        <w:snapToGrid w:val="0"/>
      </w:pPr>
    </w:p>
    <w:p w14:paraId="294ADAEA"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107315</wp:posOffset>
                </wp:positionV>
                <wp:extent cx="6551930" cy="252095"/>
                <wp:effectExtent l="6985" t="5080" r="6985" b="9525"/>
                <wp:wrapNone/>
                <wp:docPr id="2" name="自选图形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1930" cy="252095"/>
                        </a:xfrm>
                        <a:prstGeom prst="parallelogram">
                          <a:avLst>
                            <a:gd name="adj" fmla="val 37191"/>
                          </a:avLst>
                        </a:prstGeom>
                        <a:noFill/>
                        <a:ln w="9525">
                          <a:solidFill>
                            <a:srgbClr val="40749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87" o:spid="_x0000_s1047" type="#_x0000_t7" style="width:515.9pt;height:19.85pt;margin-top:8.45pt;margin-left:-41.6pt;mso-height-relative:page;mso-width-relative:page;position:absolute;z-index:-251655168" coordsize="21600,21600" adj="309" filled="f" stroked="t" strokecolor="#407490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64770</wp:posOffset>
                </wp:positionV>
                <wp:extent cx="917575" cy="338455"/>
                <wp:effectExtent l="0" t="0" r="0" b="0"/>
                <wp:wrapNone/>
                <wp:docPr id="31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48" style="width:72.25pt;height:26.65pt;margin-top:5.1pt;margin-left:-17.85pt;flip:x y;mso-height-relative:page;mso-width-relative:page;position:absolute;rotation:180;v-text-anchor:middle;z-index:251680768" coordsize="21600,21600" filled="f" stroked="f">
                <o:lock v:ext="edit" aspectratio="f"/>
                <v:textbox>
                  <w:txbxContent>
                    <w:p w14:paraId="0C9705F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44450</wp:posOffset>
            </wp:positionV>
            <wp:extent cx="449580" cy="360045"/>
            <wp:effectExtent l="0" t="0" r="7620" b="8255"/>
            <wp:wrapNone/>
            <wp:docPr id="6" name="图片 84" descr="44f450cb402a3a1edf408435d9ff7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4" descr="44f450cb402a3a1edf408435d9ff75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C90E11">
      <w:pPr>
        <w:adjustRightInd w:val="0"/>
        <w:snapToGrid w:val="0"/>
      </w:pPr>
    </w:p>
    <w:p w14:paraId="08910803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121285</wp:posOffset>
                </wp:positionV>
                <wp:extent cx="6659880" cy="4968875"/>
                <wp:effectExtent l="0" t="0" r="0" b="0"/>
                <wp:wrapNone/>
                <wp:docPr id="8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59880" cy="496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.09~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eastAsia="zh-CN"/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销售总监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内容：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通过制定全国业务发展战略，落实具体发展目标，根据各分公司的实际情况分解业绩指标，制定销售团队激励政策并及时调整，改变收入的计算方式，保证业绩指标的达成。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负责其领域内主要目标和计划，制定、参与或协助上层执行相关的政策和制度。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团队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管理：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负责搭建总部职能部门组织架构及分公司业务团队组织架构，组建人力、市场、客服、督导、运营、培训等对分公司业务支持的对接团队，保证公司高效运作。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筹建一支24人团队，对现有市场的用户资源渠道进行梳理，并收集各种体量装修公司的大致绩效方案，参考并制定初步的绩效考核方案和人员招募方案等。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负责部门的日常管理工作及部门员工的管理、指导、培训及评估。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建立渠道销售流程和运作规范；开发管理新的渠道合作者；组织联合行动或促销行动，推动渠道销售与渠道合作者关系。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业绩：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XXXXXXX。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16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.09~201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.08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销售主管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负责协助所属区域总经理建立健全公司总体发展战略和管理体系；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协助制定公司的销售计划，并组织实施；分管公司整体销售团队，带领团队完成年度销售任务。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/>
                                <w:color w:val="3D85C6"/>
                                <w:kern w:val="24"/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.09~201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.08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color w:val="407490"/>
                                <w:kern w:val="24"/>
                                <w:sz w:val="22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合肥3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家装股份有限公司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销售专员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3D85C6"/>
                                <w:kern w:val="24"/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  <w:szCs w:val="19"/>
                              </w:rPr>
                            </w:pPr>
                          </w:p>
                        </w:txbxContent>
                      </wps:txbx>
                      <wps:bodyPr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49" style="width:524.4pt;height:391.25pt;margin-top:9.55pt;margin-left:-53.4pt;mso-height-relative:page;mso-width-relative:page;position:absolute;z-index:251672576" coordsize="21600,21600" filled="f" stroked="f">
                <o:lock v:ext="edit" aspectratio="f"/>
                <v:textbox inset="0,3.6pt,0,3.6pt">
                  <w:txbxContent>
                    <w:p w14:paraId="27695D64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.09~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eastAsia="zh-CN"/>
                        </w:rPr>
                        <w:t>至今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销售总监</w:t>
                      </w:r>
                    </w:p>
                    <w:p w14:paraId="5E972967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内容：</w:t>
                      </w:r>
                    </w:p>
                    <w:p w14:paraId="1FDF9A4B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通过制定全国业务发展战略，落实具体发展目标，根据各分公司的实际情况分解业绩指标，制定销售团队激励政策并及时调整，改变收入的计算方式，保证业绩指标的达成。</w:t>
                      </w:r>
                    </w:p>
                    <w:p w14:paraId="2F75AD2B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负责其领域内主要目标和计划，制定、参与或协助上层执行相关的政策和制度。</w:t>
                      </w:r>
                    </w:p>
                    <w:p w14:paraId="58006D1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团队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管理：</w:t>
                      </w:r>
                    </w:p>
                    <w:p w14:paraId="7FFD6FD8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负责搭建总部职能部门组织架构及分公司业务团队组织架构，组建人力、市场、客服、督导、运营、培训等对分公司业务支持的对接团队，保证公司高效运作。</w:t>
                      </w:r>
                    </w:p>
                    <w:p w14:paraId="54A2693D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筹建一支24人团队，对现有市场的用户资源渠道进行梳理，并收集各种体量装修公司的大致绩效方案，参考并制定初步的绩效考核方案和人员招募方案等。</w:t>
                      </w:r>
                    </w:p>
                    <w:p w14:paraId="479A2AC5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负责部门的日常管理工作及部门员工的管理、指导、培训及评估。</w:t>
                      </w:r>
                    </w:p>
                    <w:p w14:paraId="421EC7CE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建立渠道销售流程和运作规范；开发管理新的渠道合作者；组织联合行动或促销行动，推动渠道销售与渠道合作者关系。</w:t>
                      </w:r>
                    </w:p>
                    <w:p w14:paraId="0BF7132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业绩：</w:t>
                      </w:r>
                    </w:p>
                    <w:p w14:paraId="66FFFBCD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XXXXXXX。</w:t>
                      </w:r>
                    </w:p>
                    <w:p w14:paraId="6B41D40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  <w:p w14:paraId="653F7FB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16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.09~201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.08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销售主管</w:t>
                      </w:r>
                    </w:p>
                    <w:p w14:paraId="3ED749F9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负责协助所属区域总经理建立健全公司总体发展战略和管理体系；</w:t>
                      </w:r>
                    </w:p>
                    <w:p w14:paraId="35E6AD03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 w:hanging="420" w:leftChars="0" w:firstLineChars="0"/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1"/>
                          <w:szCs w:val="21"/>
                          <w:lang w:val="en-US" w:eastAsia="zh-CN"/>
                        </w:rPr>
                        <w:t>协助制定公司的销售计划，并组织实施；分管公司整体销售团队，带领团队完成年度销售任务。</w:t>
                      </w:r>
                    </w:p>
                    <w:p w14:paraId="6B30E7F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/>
                          <w:color w:val="3D85C6"/>
                          <w:kern w:val="24"/>
                          <w:sz w:val="22"/>
                        </w:rPr>
                      </w:pPr>
                    </w:p>
                    <w:p w14:paraId="65C9326B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15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.09~201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.08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color w:val="407490"/>
                          <w:kern w:val="24"/>
                          <w:sz w:val="22"/>
                          <w:szCs w:val="19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合肥3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家装股份有限公司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销售专员</w:t>
                      </w:r>
                    </w:p>
                    <w:p w14:paraId="429C9B6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3D85C6"/>
                          <w:kern w:val="24"/>
                          <w:sz w:val="22"/>
                        </w:rPr>
                      </w:pPr>
                    </w:p>
                    <w:p w14:paraId="3E435D3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  <w:p w14:paraId="7C6CA4CD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  <w:szCs w:val="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535A4A">
      <w:pPr>
        <w:adjustRightInd w:val="0"/>
        <w:snapToGrid w:val="0"/>
      </w:pPr>
    </w:p>
    <w:p w14:paraId="5E6360F7">
      <w:pPr>
        <w:adjustRightInd w:val="0"/>
        <w:snapToGrid w:val="0"/>
      </w:pPr>
    </w:p>
    <w:p w14:paraId="692DD911">
      <w:pPr>
        <w:adjustRightInd w:val="0"/>
        <w:snapToGrid w:val="0"/>
      </w:pPr>
    </w:p>
    <w:p w14:paraId="6D82DBB5">
      <w:pPr>
        <w:adjustRightInd w:val="0"/>
        <w:snapToGrid w:val="0"/>
      </w:pPr>
    </w:p>
    <w:p w14:paraId="3814CA0F">
      <w:pPr>
        <w:adjustRightInd w:val="0"/>
        <w:snapToGrid w:val="0"/>
      </w:pPr>
    </w:p>
    <w:p w14:paraId="1A047C8E">
      <w:pPr>
        <w:adjustRightInd w:val="0"/>
        <w:snapToGrid w:val="0"/>
      </w:pPr>
    </w:p>
    <w:p w14:paraId="388DC160">
      <w:pPr>
        <w:adjustRightInd w:val="0"/>
        <w:snapToGrid w:val="0"/>
      </w:pPr>
    </w:p>
    <w:p w14:paraId="2239A10B">
      <w:pPr>
        <w:adjustRightInd w:val="0"/>
        <w:snapToGrid w:val="0"/>
      </w:pPr>
    </w:p>
    <w:p w14:paraId="42013F1E">
      <w:pPr>
        <w:adjustRightInd w:val="0"/>
        <w:snapToGrid w:val="0"/>
      </w:pPr>
    </w:p>
    <w:p w14:paraId="2EFD9BF5">
      <w:pPr>
        <w:adjustRightInd w:val="0"/>
        <w:snapToGrid w:val="0"/>
      </w:pPr>
    </w:p>
    <w:p w14:paraId="31B87BD3">
      <w:pPr>
        <w:adjustRightInd w:val="0"/>
        <w:snapToGrid w:val="0"/>
      </w:pPr>
    </w:p>
    <w:p w14:paraId="66FF5E7C">
      <w:pPr>
        <w:adjustRightInd w:val="0"/>
        <w:snapToGrid w:val="0"/>
      </w:pPr>
    </w:p>
    <w:p w14:paraId="4CF57482">
      <w:pPr>
        <w:adjustRightInd w:val="0"/>
        <w:snapToGrid w:val="0"/>
      </w:pPr>
    </w:p>
    <w:p w14:paraId="2241BCF4">
      <w:pPr>
        <w:adjustRightInd w:val="0"/>
        <w:snapToGrid w:val="0"/>
      </w:pPr>
    </w:p>
    <w:p w14:paraId="00E53BB6">
      <w:pPr>
        <w:adjustRightInd w:val="0"/>
        <w:snapToGrid w:val="0"/>
      </w:pPr>
    </w:p>
    <w:p w14:paraId="27919ED0">
      <w:pPr>
        <w:adjustRightInd w:val="0"/>
        <w:snapToGrid w:val="0"/>
      </w:pPr>
    </w:p>
    <w:p w14:paraId="1A9020EF">
      <w:pPr>
        <w:adjustRightInd w:val="0"/>
        <w:snapToGrid w:val="0"/>
      </w:pPr>
    </w:p>
    <w:p w14:paraId="148D0533">
      <w:pPr>
        <w:adjustRightInd w:val="0"/>
        <w:snapToGrid w:val="0"/>
      </w:pPr>
    </w:p>
    <w:p w14:paraId="314EBC46">
      <w:pPr>
        <w:adjustRightInd w:val="0"/>
        <w:snapToGrid w:val="0"/>
      </w:pPr>
    </w:p>
    <w:p w14:paraId="7F75185C">
      <w:pPr>
        <w:adjustRightInd w:val="0"/>
        <w:snapToGrid w:val="0"/>
      </w:pPr>
    </w:p>
    <w:p w14:paraId="4A03DA59">
      <w:pPr>
        <w:adjustRightInd w:val="0"/>
        <w:snapToGrid w:val="0"/>
      </w:pPr>
    </w:p>
    <w:p w14:paraId="4E811E89">
      <w:pPr>
        <w:adjustRightInd w:val="0"/>
        <w:snapToGrid w:val="0"/>
      </w:pPr>
    </w:p>
    <w:p w14:paraId="2E0B6065">
      <w:pPr>
        <w:adjustRightInd w:val="0"/>
        <w:snapToGrid w:val="0"/>
      </w:pPr>
    </w:p>
    <w:p w14:paraId="2EAB18BB">
      <w:pPr>
        <w:adjustRightInd w:val="0"/>
        <w:snapToGrid w:val="0"/>
      </w:pPr>
    </w:p>
    <w:p w14:paraId="00266E21">
      <w:pPr>
        <w:adjustRightInd w:val="0"/>
        <w:snapToGrid w:val="0"/>
      </w:pPr>
    </w:p>
    <w:p w14:paraId="00C994C8">
      <w:pPr>
        <w:adjustRightInd w:val="0"/>
        <w:snapToGrid w:val="0"/>
      </w:pPr>
    </w:p>
    <w:p w14:paraId="4A46938F">
      <w:pPr>
        <w:adjustRightInd w:val="0"/>
        <w:snapToGrid w:val="0"/>
      </w:pPr>
    </w:p>
    <w:p w14:paraId="58955A89">
      <w:pPr>
        <w:adjustRightInd w:val="0"/>
        <w:snapToGrid w:val="0"/>
      </w:pPr>
    </w:p>
    <w:p w14:paraId="600161D3">
      <w:pPr>
        <w:adjustRightInd w:val="0"/>
        <w:snapToGrid w:val="0"/>
      </w:pPr>
    </w:p>
    <w:p w14:paraId="6505F189">
      <w:pPr>
        <w:adjustRightInd w:val="0"/>
        <w:snapToGrid w:val="0"/>
      </w:pPr>
    </w:p>
    <w:p w14:paraId="4976A825">
      <w:pPr>
        <w:adjustRightInd w:val="0"/>
        <w:snapToGrid w:val="0"/>
      </w:pPr>
    </w:p>
    <w:p w14:paraId="58F43028">
      <w:pPr>
        <w:adjustRightInd w:val="0"/>
        <w:snapToGrid w:val="0"/>
      </w:pPr>
    </w:p>
    <w:p w14:paraId="547D842F">
      <w:pPr>
        <w:adjustRightInd w:val="0"/>
        <w:snapToGrid w:val="0"/>
      </w:pPr>
    </w:p>
    <w:p w14:paraId="78598EF7">
      <w:pPr>
        <w:adjustRightInd w:val="0"/>
        <w:snapToGrid w:val="0"/>
      </w:pPr>
    </w:p>
    <w:p w14:paraId="04CD4686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48260</wp:posOffset>
                </wp:positionV>
                <wp:extent cx="917575" cy="338455"/>
                <wp:effectExtent l="0" t="0" r="0" b="0"/>
                <wp:wrapNone/>
                <wp:docPr id="50" name="五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1757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192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7490"/>
                                <w:kern w:val="24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五边形 78" o:spid="_x0000_s1050" style="width:72.25pt;height:26.65pt;margin-top:3.8pt;margin-left:-17.85pt;flip:x y;mso-height-relative:page;mso-width-relative:page;position:absolute;rotation:180;v-text-anchor:middle;z-index:251682816" coordsize="21600,21600" filled="f" stroked="f">
                <o:lock v:ext="edit" aspectratio="f"/>
                <v:textbox>
                  <w:txbxContent>
                    <w:p w14:paraId="6615C82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192" w:lineRule="auto"/>
                        <w:rPr>
                          <w:rFonts w:ascii="微软雅黑" w:eastAsia="微软雅黑" w:hAnsi="微软雅黑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7490"/>
                          <w:kern w:val="24"/>
                          <w:sz w:val="28"/>
                          <w:szCs w:val="28"/>
                        </w:rPr>
                        <w:t>教育经历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88900</wp:posOffset>
                </wp:positionV>
                <wp:extent cx="6551930" cy="252095"/>
                <wp:effectExtent l="6985" t="5080" r="6985" b="9525"/>
                <wp:wrapNone/>
                <wp:docPr id="1" name="自选图形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1930" cy="252095"/>
                        </a:xfrm>
                        <a:prstGeom prst="parallelogram">
                          <a:avLst>
                            <a:gd name="adj" fmla="val 37191"/>
                          </a:avLst>
                        </a:prstGeom>
                        <a:noFill/>
                        <a:ln w="9525">
                          <a:solidFill>
                            <a:srgbClr val="40749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88" o:spid="_x0000_s1051" type="#_x0000_t7" style="width:515.9pt;height:19.85pt;margin-top:7pt;margin-left:-41.6pt;mso-height-relative:page;mso-width-relative:page;position:absolute;z-index:-251657216" coordsize="21600,21600" adj="309" filled="f" stroked="t" strokecolor="#407490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358775</wp:posOffset>
                </wp:positionV>
                <wp:extent cx="6659880" cy="320040"/>
                <wp:effectExtent l="0" t="0" r="0" b="0"/>
                <wp:wrapNone/>
                <wp:docPr id="9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~20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中国社会大学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0749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7490"/>
                                <w:kern w:val="24"/>
                                <w:sz w:val="22"/>
                              </w:rPr>
                              <w:t xml:space="preserve"> 本科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52" type="#_x0000_t202" style="width:524.4pt;height:25.2pt;margin-top:28.25pt;margin-left:-53.4pt;mso-height-relative:page;mso-width-relative:page;position:absolute;z-index:251674624" coordsize="21600,21600" filled="f" stroked="f">
                <o:lock v:ext="edit" aspectratio="f"/>
                <v:textbox inset="0,3.6pt,0,3.6pt">
                  <w:txbxContent>
                    <w:p w14:paraId="5BFEA97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40" w:hanging="440" w:hangingChars="200"/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11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~20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15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中国社会大学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0749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7490"/>
                          <w:kern w:val="24"/>
                          <w:sz w:val="22"/>
                        </w:rPr>
                        <w:t xml:space="preserve"> 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29210</wp:posOffset>
            </wp:positionV>
            <wp:extent cx="449580" cy="360045"/>
            <wp:effectExtent l="0" t="0" r="7620" b="8255"/>
            <wp:wrapNone/>
            <wp:docPr id="7" name="图片 85" descr="44f450cb402a3a1edf408435d9ff7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5" descr="44f450cb402a3a1edf408435d9ff75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850" w:h="16783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21D91D4"/>
    <w:multiLevelType w:val="singleLevel"/>
    <w:tmpl w:val="B21D91D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407490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D55599"/>
    <w:rsid w:val="002F3591"/>
    <w:rsid w:val="00BD3938"/>
    <w:rsid w:val="00C91840"/>
    <w:rsid w:val="01D55599"/>
    <w:rsid w:val="18954769"/>
    <w:rsid w:val="27A603E0"/>
    <w:rsid w:val="30213D29"/>
    <w:rsid w:val="472F40EB"/>
    <w:rsid w:val="4FF0602A"/>
    <w:rsid w:val="57D13BBE"/>
    <w:rsid w:val="6D535020"/>
    <w:rsid w:val="73B21561"/>
    <w:rsid w:val="7D551446"/>
  </w:rsids>
  <w:docVars>
    <w:docVar w:name="commondata" w:val="eyJjb3VudCI6MywiaGRpZCI6ImIyNTFjMTU2YjEyYTViY2Y0OWQ2MDQ5MTQzMmI4OTUwIiwidXNlckNvdW50Ijoz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caf0250215f17978485259b64961dc33\&#38144;&#21806;&#24635;&#30417;&#38144;&#21806;&#31867;&#31616;&#21382;&#33539;&#25991;.wps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销售总监销售类简历范文.wps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84A47356E7774BF7A824C576E8876435_13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v1.0_mb_nBBY7GTtOucX1iPgVAHl2g==</vt:lpwstr>
  </property>
</Properties>
</file>