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0DCDC05">
      <w:pPr>
        <w:adjustRightInd w:val="0"/>
        <w:snapToGrid w:val="0"/>
      </w:pPr>
      <w:bookmarkStart w:id="0" w:name="_GoBack"/>
      <w:bookmarkEnd w:id="0"/>
      <w:r>
        <w:rPr>
          <w:lang w:val="x-non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-50800</wp:posOffset>
            </wp:positionV>
            <wp:extent cx="7632065" cy="2062480"/>
            <wp:effectExtent l="0" t="0" r="6985" b="13970"/>
            <wp:wrapNone/>
            <wp:docPr id="2" name="图片 33" descr="nature-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3" descr="nature-09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t="40747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8E47E0">
      <w:pPr>
        <w:adjustRightInd w:val="0"/>
        <w:snapToGrid w:val="0"/>
      </w:pPr>
    </w:p>
    <w:p w14:paraId="15B01A74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36195</wp:posOffset>
                </wp:positionV>
                <wp:extent cx="4130675" cy="421640"/>
                <wp:effectExtent l="0" t="0" r="0" b="0"/>
                <wp:wrapNone/>
                <wp:docPr id="2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520" w:lineRule="exact"/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7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72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72"/>
                                <w:szCs w:val="4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6"/>
                                <w:szCs w:val="26"/>
                              </w:rPr>
                              <w:t>应聘岗位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6"/>
                                <w:szCs w:val="26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6"/>
                                <w:szCs w:val="26"/>
                              </w:rPr>
                              <w:t>销售总监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5" type="#_x0000_t202" style="width:325.25pt;height:33.2pt;margin-top:2.85pt;margin-left:192.25pt;mso-wrap-distance-bottom:0;mso-wrap-distance-left:9pt;mso-wrap-distance-right:9pt;mso-wrap-distance-top:0;position:absolute;v-text-anchor:top;z-index:251661312" filled="f" fillcolor="this" stroked="f">
                <v:textbox style="mso-fit-shape-to-text:t">
                  <w:txbxContent>
                    <w:p w14:paraId="3244A87A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520" w:lineRule="exact"/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44"/>
                          <w:szCs w:val="44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72"/>
                          <w:szCs w:val="40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72"/>
                          <w:szCs w:val="40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72"/>
                          <w:szCs w:val="4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6"/>
                          <w:szCs w:val="26"/>
                        </w:rPr>
                        <w:t>应聘岗位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6"/>
                          <w:szCs w:val="26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6"/>
                          <w:szCs w:val="26"/>
                        </w:rPr>
                        <w:t>销售总监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189230</wp:posOffset>
            </wp:positionV>
            <wp:extent cx="972185" cy="1170305"/>
            <wp:effectExtent l="0" t="0" r="18415" b="10795"/>
            <wp:wrapNone/>
            <wp:docPr id="5" name="图片 2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71AF8C">
      <w:pPr>
        <w:adjustRightInd w:val="0"/>
        <w:snapToGrid w:val="0"/>
      </w:pPr>
    </w:p>
    <w:p w14:paraId="207899B2">
      <w:pPr>
        <w:adjustRightInd w:val="0"/>
        <w:snapToGrid w:val="0"/>
      </w:pPr>
    </w:p>
    <w:p w14:paraId="32E3060B">
      <w:pPr>
        <w:adjustRightInd w:val="0"/>
        <w:snapToGrid w:val="0"/>
      </w:pPr>
    </w:p>
    <w:p w14:paraId="16ECD2C7">
      <w:pPr>
        <w:adjustRightInd w:val="0"/>
        <w:snapToGrid w:val="0"/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4366895</wp:posOffset>
                </wp:positionH>
                <wp:positionV relativeFrom="paragraph">
                  <wp:posOffset>62865</wp:posOffset>
                </wp:positionV>
                <wp:extent cx="2836545" cy="92202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54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21"/>
                              </w:rPr>
                              <w:t>出生年月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21"/>
                              </w:rPr>
                              <w:t>1991.05.15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21"/>
                              </w:rPr>
                              <w:t>联系电话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1"/>
                              </w:rPr>
                              <w:t>：138-0000-0000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21"/>
                              </w:rPr>
                              <w:t>电子邮箱：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1"/>
                              </w:rPr>
                              <w:t>123456789@qq.com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223.35pt;height:72.6pt;margin-top:4.95pt;margin-left:343.85pt;mso-height-relative:page;mso-width-relative:page;position:absolute;z-index:251685888" coordsize="21600,21600" filled="f" stroked="f">
                <o:lock v:ext="edit" aspectratio="f"/>
                <v:textbox>
                  <w:txbxContent>
                    <w:p w14:paraId="77ABED4B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21"/>
                        </w:rPr>
                        <w:t>出生年月</w:t>
                      </w: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21"/>
                        </w:rPr>
                        <w:t>1991.05.15</w:t>
                      </w:r>
                    </w:p>
                    <w:p w14:paraId="6691C0F9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21"/>
                        </w:rPr>
                        <w:t>联系电话</w:t>
                      </w: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1"/>
                        </w:rPr>
                        <w:t>：138-0000-0000</w:t>
                      </w:r>
                    </w:p>
                    <w:p w14:paraId="0CC90E45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21"/>
                        </w:rPr>
                        <w:t>电子邮箱：</w:t>
                      </w: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1"/>
                        </w:rPr>
                        <w:t>123456789@qq.com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62865</wp:posOffset>
                </wp:positionV>
                <wp:extent cx="2200275" cy="922020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21"/>
                              </w:rPr>
                              <w:t>民族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21"/>
                              </w:rPr>
                              <w:t>汉族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21"/>
                              </w:rPr>
                              <w:t>现居住地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21"/>
                              </w:rPr>
                              <w:t>上海市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1"/>
                              </w:rPr>
                              <w:t>杨浦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21"/>
                              </w:rPr>
                              <w:t>区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21"/>
                              </w:rPr>
                              <w:t>政治面貌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21"/>
                              </w:rPr>
                              <w:t>中共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1"/>
                              </w:rPr>
                              <w:t>党员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173.25pt;height:72.6pt;margin-top:4.95pt;margin-left:170.95pt;mso-height-relative:page;mso-width-relative:page;position:absolute;z-index:251683840" coordsize="21600,21600" filled="f" stroked="f">
                <o:lock v:ext="edit" aspectratio="f"/>
                <v:textbox>
                  <w:txbxContent>
                    <w:p w14:paraId="21BF3501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21"/>
                        </w:rPr>
                        <w:t>民族</w:t>
                      </w: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21"/>
                        </w:rPr>
                        <w:t>汉族</w:t>
                      </w:r>
                    </w:p>
                    <w:p w14:paraId="0A0343A5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21"/>
                        </w:rPr>
                        <w:t>现居住地</w:t>
                      </w: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21"/>
                        </w:rPr>
                        <w:t>上海市</w:t>
                      </w: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1"/>
                        </w:rPr>
                        <w:t>杨浦</w:t>
                      </w: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21"/>
                        </w:rPr>
                        <w:t>区</w:t>
                      </w:r>
                    </w:p>
                    <w:p w14:paraId="5FBE696B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21"/>
                        </w:rPr>
                        <w:t>政治面貌</w:t>
                      </w: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21"/>
                        </w:rPr>
                        <w:t>中共</w:t>
                      </w: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1"/>
                        </w:rPr>
                        <w:t>党员</w:t>
                      </w:r>
                    </w:p>
                  </w:txbxContent>
                </v:textbox>
              </v:shape>
            </w:pict>
          </mc:Fallback>
        </mc:AlternateContent>
      </w:r>
    </w:p>
    <w:p w14:paraId="368B588C">
      <w:pPr>
        <w:adjustRightInd w:val="0"/>
        <w:snapToGrid w:val="0"/>
      </w:pPr>
    </w:p>
    <w:p w14:paraId="30049FB2">
      <w:pPr>
        <w:adjustRightInd w:val="0"/>
        <w:snapToGrid w:val="0"/>
      </w:pPr>
    </w:p>
    <w:p w14:paraId="420F05C9">
      <w:pPr>
        <w:adjustRightInd w:val="0"/>
        <w:snapToGrid w:val="0"/>
      </w:pPr>
    </w:p>
    <w:p w14:paraId="0E8D4C01">
      <w:pPr>
        <w:adjustRightInd w:val="0"/>
        <w:snapToGrid w:val="0"/>
      </w:pPr>
    </w:p>
    <w:p w14:paraId="45563668">
      <w:pPr>
        <w:adjustRightInd w:val="0"/>
        <w:snapToGrid w:val="0"/>
      </w:pPr>
    </w:p>
    <w:p w14:paraId="77B39D98">
      <w:pPr>
        <w:adjustRightInd w:val="0"/>
        <w:snapToGrid w:val="0"/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133350</wp:posOffset>
                </wp:positionV>
                <wp:extent cx="7200265" cy="8531860"/>
                <wp:effectExtent l="4445" t="4445" r="15240" b="17145"/>
                <wp:wrapNone/>
                <wp:docPr id="1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00265" cy="8531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E74B5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36" o:spid="_x0000_s1028" style="width:566.95pt;height:671.8pt;margin-top:10.5pt;margin-left:12.95pt;mso-height-relative:page;mso-width-relative:page;position:absolute;z-index:-251657216" coordsize="21600,21600" filled="f" stroked="t" strokecolor="#2e74b5">
                <v:stroke joinstyle="miter"/>
                <o:lock v:ext="edit" aspectratio="f"/>
              </v:rect>
            </w:pict>
          </mc:Fallback>
        </mc:AlternateContent>
      </w:r>
    </w:p>
    <w:p w14:paraId="2BBF5044">
      <w:pPr>
        <w:adjustRightInd w:val="0"/>
        <w:snapToGrid w:val="0"/>
      </w:pPr>
    </w:p>
    <w:p w14:paraId="5FCF1992">
      <w:pPr>
        <w:adjustRightInd w:val="0"/>
        <w:snapToGrid w:val="0"/>
      </w:pPr>
    </w:p>
    <w:p w14:paraId="431050D9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135255</wp:posOffset>
                </wp:positionV>
                <wp:extent cx="198120" cy="198120"/>
                <wp:effectExtent l="0" t="0" r="11430" b="16510"/>
                <wp:wrapNone/>
                <wp:docPr id="40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52095" cy="215900"/>
                        </a:xfrm>
                        <a:custGeom>
                          <a:avLst/>
                          <a:gdLst>
                            <a:gd name="T0" fmla="*/ 287655 w 174"/>
                            <a:gd name="T1" fmla="*/ 210560 h 166"/>
                            <a:gd name="T2" fmla="*/ 252938 w 174"/>
                            <a:gd name="T3" fmla="*/ 190867 h 166"/>
                            <a:gd name="T4" fmla="*/ 208302 w 174"/>
                            <a:gd name="T5" fmla="*/ 174204 h 166"/>
                            <a:gd name="T6" fmla="*/ 195076 w 174"/>
                            <a:gd name="T7" fmla="*/ 169660 h 166"/>
                            <a:gd name="T8" fmla="*/ 183504 w 174"/>
                            <a:gd name="T9" fmla="*/ 151482 h 166"/>
                            <a:gd name="T10" fmla="*/ 175238 w 174"/>
                            <a:gd name="T11" fmla="*/ 151482 h 166"/>
                            <a:gd name="T12" fmla="*/ 183504 w 174"/>
                            <a:gd name="T13" fmla="*/ 136334 h 166"/>
                            <a:gd name="T14" fmla="*/ 186810 w 174"/>
                            <a:gd name="T15" fmla="*/ 119671 h 166"/>
                            <a:gd name="T16" fmla="*/ 195076 w 174"/>
                            <a:gd name="T17" fmla="*/ 112097 h 166"/>
                            <a:gd name="T18" fmla="*/ 200036 w 174"/>
                            <a:gd name="T19" fmla="*/ 101493 h 166"/>
                            <a:gd name="T20" fmla="*/ 198383 w 174"/>
                            <a:gd name="T21" fmla="*/ 81800 h 166"/>
                            <a:gd name="T22" fmla="*/ 195076 w 174"/>
                            <a:gd name="T23" fmla="*/ 74226 h 166"/>
                            <a:gd name="T24" fmla="*/ 196730 w 174"/>
                            <a:gd name="T25" fmla="*/ 48474 h 166"/>
                            <a:gd name="T26" fmla="*/ 195076 w 174"/>
                            <a:gd name="T27" fmla="*/ 30296 h 166"/>
                            <a:gd name="T28" fmla="*/ 186810 w 174"/>
                            <a:gd name="T29" fmla="*/ 19693 h 166"/>
                            <a:gd name="T30" fmla="*/ 178544 w 174"/>
                            <a:gd name="T31" fmla="*/ 18178 h 166"/>
                            <a:gd name="T32" fmla="*/ 171932 w 174"/>
                            <a:gd name="T33" fmla="*/ 13633 h 166"/>
                            <a:gd name="T34" fmla="*/ 110764 w 174"/>
                            <a:gd name="T35" fmla="*/ 13633 h 166"/>
                            <a:gd name="T36" fmla="*/ 89272 w 174"/>
                            <a:gd name="T37" fmla="*/ 72711 h 166"/>
                            <a:gd name="T38" fmla="*/ 85966 w 174"/>
                            <a:gd name="T39" fmla="*/ 86345 h 166"/>
                            <a:gd name="T40" fmla="*/ 94232 w 174"/>
                            <a:gd name="T41" fmla="*/ 115126 h 166"/>
                            <a:gd name="T42" fmla="*/ 99191 w 174"/>
                            <a:gd name="T43" fmla="*/ 116641 h 166"/>
                            <a:gd name="T44" fmla="*/ 102498 w 174"/>
                            <a:gd name="T45" fmla="*/ 137849 h 166"/>
                            <a:gd name="T46" fmla="*/ 110764 w 174"/>
                            <a:gd name="T47" fmla="*/ 149967 h 166"/>
                            <a:gd name="T48" fmla="*/ 104151 w 174"/>
                            <a:gd name="T49" fmla="*/ 151482 h 166"/>
                            <a:gd name="T50" fmla="*/ 92579 w 174"/>
                            <a:gd name="T51" fmla="*/ 169660 h 166"/>
                            <a:gd name="T52" fmla="*/ 79353 w 174"/>
                            <a:gd name="T53" fmla="*/ 174204 h 166"/>
                            <a:gd name="T54" fmla="*/ 34717 w 174"/>
                            <a:gd name="T55" fmla="*/ 190867 h 166"/>
                            <a:gd name="T56" fmla="*/ 0 w 174"/>
                            <a:gd name="T57" fmla="*/ 210560 h 166"/>
                            <a:gd name="T58" fmla="*/ 0 w 174"/>
                            <a:gd name="T59" fmla="*/ 251460 h 166"/>
                            <a:gd name="T60" fmla="*/ 125642 w 174"/>
                            <a:gd name="T61" fmla="*/ 251460 h 166"/>
                            <a:gd name="T62" fmla="*/ 135562 w 174"/>
                            <a:gd name="T63" fmla="*/ 192382 h 166"/>
                            <a:gd name="T64" fmla="*/ 127296 w 174"/>
                            <a:gd name="T65" fmla="*/ 177234 h 166"/>
                            <a:gd name="T66" fmla="*/ 145481 w 174"/>
                            <a:gd name="T67" fmla="*/ 169660 h 166"/>
                            <a:gd name="T68" fmla="*/ 160359 w 174"/>
                            <a:gd name="T69" fmla="*/ 177234 h 166"/>
                            <a:gd name="T70" fmla="*/ 152093 w 174"/>
                            <a:gd name="T71" fmla="*/ 193897 h 166"/>
                            <a:gd name="T72" fmla="*/ 166972 w 174"/>
                            <a:gd name="T73" fmla="*/ 251460 h 166"/>
                            <a:gd name="T74" fmla="*/ 287655 w 174"/>
                            <a:gd name="T75" fmla="*/ 251460 h 166"/>
                            <a:gd name="T76" fmla="*/ 287655 w 174"/>
                            <a:gd name="T77" fmla="*/ 210560 h 16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fill="norm" h="166" w="174" stroke="1">
                              <a:moveTo>
                                <a:pt x="174" y="139"/>
                              </a:moveTo>
                              <a:cubicBezTo>
                                <a:pt x="171" y="131"/>
                                <a:pt x="161" y="129"/>
                                <a:pt x="153" y="126"/>
                              </a:cubicBezTo>
                              <a:cubicBezTo>
                                <a:pt x="144" y="122"/>
                                <a:pt x="135" y="118"/>
                                <a:pt x="126" y="115"/>
                              </a:cubicBezTo>
                              <a:cubicBezTo>
                                <a:pt x="123" y="114"/>
                                <a:pt x="121" y="113"/>
                                <a:pt x="118" y="112"/>
                              </a:cubicBezTo>
                              <a:cubicBezTo>
                                <a:pt x="115" y="110"/>
                                <a:pt x="113" y="104"/>
                                <a:pt x="111" y="100"/>
                              </a:cubicBezTo>
                              <a:cubicBezTo>
                                <a:pt x="109" y="100"/>
                                <a:pt x="108" y="100"/>
                                <a:pt x="106" y="100"/>
                              </a:cubicBezTo>
                              <a:cubicBezTo>
                                <a:pt x="106" y="94"/>
                                <a:pt x="110" y="94"/>
                                <a:pt x="111" y="90"/>
                              </a:cubicBezTo>
                              <a:cubicBezTo>
                                <a:pt x="112" y="86"/>
                                <a:pt x="111" y="82"/>
                                <a:pt x="113" y="79"/>
                              </a:cubicBezTo>
                              <a:cubicBezTo>
                                <a:pt x="114" y="76"/>
                                <a:pt x="117" y="76"/>
                                <a:pt x="118" y="74"/>
                              </a:cubicBezTo>
                              <a:cubicBezTo>
                                <a:pt x="120" y="73"/>
                                <a:pt x="120" y="69"/>
                                <a:pt x="121" y="67"/>
                              </a:cubicBezTo>
                              <a:cubicBezTo>
                                <a:pt x="122" y="63"/>
                                <a:pt x="122" y="58"/>
                                <a:pt x="120" y="54"/>
                              </a:cubicBezTo>
                              <a:cubicBezTo>
                                <a:pt x="119" y="52"/>
                                <a:pt x="119" y="51"/>
                                <a:pt x="118" y="49"/>
                              </a:cubicBezTo>
                              <a:cubicBezTo>
                                <a:pt x="118" y="45"/>
                                <a:pt x="119" y="35"/>
                                <a:pt x="119" y="32"/>
                              </a:cubicBezTo>
                              <a:cubicBezTo>
                                <a:pt x="119" y="26"/>
                                <a:pt x="119" y="26"/>
                                <a:pt x="118" y="20"/>
                              </a:cubicBezTo>
                              <a:cubicBezTo>
                                <a:pt x="118" y="20"/>
                                <a:pt x="116" y="14"/>
                                <a:pt x="113" y="13"/>
                              </a:cubicBezTo>
                              <a:cubicBezTo>
                                <a:pt x="108" y="12"/>
                                <a:pt x="108" y="12"/>
                                <a:pt x="108" y="12"/>
                              </a:cubicBezTo>
                              <a:cubicBezTo>
                                <a:pt x="104" y="9"/>
                                <a:pt x="104" y="9"/>
                                <a:pt x="104" y="9"/>
                              </a:cubicBezTo>
                              <a:cubicBezTo>
                                <a:pt x="90" y="0"/>
                                <a:pt x="75" y="6"/>
                                <a:pt x="67" y="9"/>
                              </a:cubicBezTo>
                              <a:cubicBezTo>
                                <a:pt x="56" y="13"/>
                                <a:pt x="49" y="24"/>
                                <a:pt x="54" y="48"/>
                              </a:cubicBezTo>
                              <a:cubicBezTo>
                                <a:pt x="55" y="52"/>
                                <a:pt x="51" y="54"/>
                                <a:pt x="52" y="57"/>
                              </a:cubicBezTo>
                              <a:cubicBezTo>
                                <a:pt x="52" y="61"/>
                                <a:pt x="52" y="73"/>
                                <a:pt x="57" y="76"/>
                              </a:cubicBezTo>
                              <a:cubicBezTo>
                                <a:pt x="57" y="76"/>
                                <a:pt x="61" y="77"/>
                                <a:pt x="60" y="77"/>
                              </a:cubicBezTo>
                              <a:cubicBezTo>
                                <a:pt x="61" y="82"/>
                                <a:pt x="61" y="87"/>
                                <a:pt x="62" y="91"/>
                              </a:cubicBezTo>
                              <a:cubicBezTo>
                                <a:pt x="63" y="94"/>
                                <a:pt x="66" y="95"/>
                                <a:pt x="67" y="99"/>
                              </a:cubicBezTo>
                              <a:cubicBezTo>
                                <a:pt x="63" y="100"/>
                                <a:pt x="63" y="100"/>
                                <a:pt x="63" y="100"/>
                              </a:cubicBezTo>
                              <a:cubicBezTo>
                                <a:pt x="61" y="104"/>
                                <a:pt x="59" y="110"/>
                                <a:pt x="56" y="112"/>
                              </a:cubicBezTo>
                              <a:cubicBezTo>
                                <a:pt x="53" y="113"/>
                                <a:pt x="51" y="114"/>
                                <a:pt x="48" y="115"/>
                              </a:cubicBezTo>
                              <a:cubicBezTo>
                                <a:pt x="39" y="118"/>
                                <a:pt x="30" y="122"/>
                                <a:pt x="21" y="126"/>
                              </a:cubicBezTo>
                              <a:cubicBezTo>
                                <a:pt x="13" y="129"/>
                                <a:pt x="3" y="131"/>
                                <a:pt x="0" y="139"/>
                              </a:cubicBezTo>
                              <a:cubicBezTo>
                                <a:pt x="0" y="145"/>
                                <a:pt x="0" y="158"/>
                                <a:pt x="0" y="166"/>
                              </a:cubicBezTo>
                              <a:cubicBezTo>
                                <a:pt x="76" y="166"/>
                                <a:pt x="76" y="166"/>
                                <a:pt x="76" y="166"/>
                              </a:cubicBezTo>
                              <a:cubicBezTo>
                                <a:pt x="82" y="127"/>
                                <a:pt x="82" y="127"/>
                                <a:pt x="82" y="127"/>
                              </a:cubicBezTo>
                              <a:cubicBezTo>
                                <a:pt x="77" y="117"/>
                                <a:pt x="77" y="117"/>
                                <a:pt x="77" y="117"/>
                              </a:cubicBezTo>
                              <a:cubicBezTo>
                                <a:pt x="88" y="112"/>
                                <a:pt x="88" y="112"/>
                                <a:pt x="88" y="112"/>
                              </a:cubicBezTo>
                              <a:cubicBezTo>
                                <a:pt x="97" y="117"/>
                                <a:pt x="97" y="117"/>
                                <a:pt x="97" y="117"/>
                              </a:cubicBezTo>
                              <a:cubicBezTo>
                                <a:pt x="92" y="128"/>
                                <a:pt x="92" y="128"/>
                                <a:pt x="92" y="128"/>
                              </a:cubicBezTo>
                              <a:cubicBezTo>
                                <a:pt x="101" y="166"/>
                                <a:pt x="101" y="166"/>
                                <a:pt x="101" y="166"/>
                              </a:cubicBezTo>
                              <a:cubicBezTo>
                                <a:pt x="174" y="166"/>
                                <a:pt x="174" y="166"/>
                                <a:pt x="174" y="166"/>
                              </a:cubicBezTo>
                              <a:cubicBezTo>
                                <a:pt x="174" y="158"/>
                                <a:pt x="174" y="145"/>
                                <a:pt x="174" y="1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D85C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74" o:spid="_x0000_s1029" style="width:15.6pt;height:15.6pt;margin-top:10.65pt;margin-left:42.9pt;mso-height-relative:page;mso-width-relative:page;position:absolute;z-index:251679744" coordsize="174,166" o:spt="100" adj="-11796480,,5400" path="m174,139c171,131,161,129,153,126c144,122,135,118,126,115c123,114,121,113,118,112c115,110,113,104,111,100c109,100,108,100,106,100c106,94,110,94,111,90c112,86,111,82,113,79c114,76,117,76,118,74c120,73,120,69,121,67c122,63,122,58,120,54c119,52,119,51,118,49c118,45,119,35,119,32c119,26,119,26,118,20c118,20,116,14,113,13c108,12,108,12,108,12c104,9,104,9,104,9c90,,75,6,67,9c56,13,49,24,54,48c55,52,51,54,52,57c52,61,52,73,57,76c57,76,61,77,60,77c61,82,61,87,62,91c63,94,66,95,67,99c63,100,63,100,63,100c61,104,59,110,56,112c53,113,51,114,48,115c39,118,30,122,21,126c13,129,3,131,,139c,145,,158,,166c76,166,76,166,76,166c82,127,82,127,82,127c77,117,77,117,77,117c88,112,88,112,88,112c97,117,97,117,97,117c92,128,92,128,92,128c101,166,101,166,101,166c174,166,174,166,174,166c174,158,174,145,174,139xe" filled="t" fillcolor="#3d85c6" stroked="f">
                <v:stroke joinstyle="miter"/>
                <v:path o:connecttype="custom" o:connectlocs="416760846,273854843;366462098,248242080;301792486,226570142;282630369,220660204;265864602,197017854;253888641,197017854;265864602,177316328;270654407,155644390;282630369,145793628;289816525,132002040;287421622,106389277;282630369,96538514;285026720,63045401;282630369,39403050;270654407,25612763;258678446,23642350;249098836,17731112;160477302,17731112;129339223,94568101;124549418,112300515;136525379,149733153;143710087,151703565;148501340,179286741;160477302,195047441;150896243,197017854;134130477,220660204;114968359,226570142;50298747,248242080;0,273854843;0,327049481;182032873,327049481;196405186,250212492;184429224,230510967;210776049,220660204;232331621,230510967;220355659,252182905;241912680,327049481;416760846,327049481;416760846,273854843" o:connectangles="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95885</wp:posOffset>
                </wp:positionV>
                <wp:extent cx="917575" cy="338455"/>
                <wp:effectExtent l="0" t="0" r="0" b="0"/>
                <wp:wrapNone/>
                <wp:docPr id="16" name="五边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1757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D85C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D85C6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五边形 78" o:spid="_x0000_s1030" style="width:72.25pt;height:26.65pt;margin-top:7.55pt;margin-left:65.5pt;flip:x y;mso-height-relative:page;mso-width-relative:page;position:absolute;rotation:180;v-text-anchor:middle;z-index:251670528" coordsize="21600,21600" filled="f" stroked="f">
                <o:lock v:ext="edit" aspectratio="f"/>
                <v:textbox>
                  <w:txbxContent>
                    <w:p w14:paraId="5980A272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eastAsia="微软雅黑" w:hAnsi="微软雅黑"/>
                          <w:b/>
                          <w:bCs/>
                          <w:color w:val="3D85C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D85C6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</w:p>
    <w:p w14:paraId="11EA6BAF">
      <w:pPr>
        <w:adjustRightInd w:val="0"/>
        <w:snapToGrid w:val="0"/>
      </w:pPr>
    </w:p>
    <w:p w14:paraId="44118701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112395</wp:posOffset>
                </wp:positionV>
                <wp:extent cx="6407785" cy="1090930"/>
                <wp:effectExtent l="0" t="0" r="0" b="0"/>
                <wp:wrapNone/>
                <wp:docPr id="4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7785" cy="109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10年XXXX行业工作经验，熟悉XXXX行业的发展历程，深刻的体会行业发展过程中各种商业模式的优势和不足，对现有模式和营销方案比较熟悉。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有大型团队管理工作经验，具备较强的沟通协调能力，能妥善处理各方关系，也能独立完成团队人员培养和日常培训工作，全面提升销售团队的工作能力。</w:t>
                            </w:r>
                          </w:p>
                        </w:txbxContent>
                      </wps:txbx>
                      <wps:bodyPr wrap="square" lIns="0" rIns="0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31" type="#_x0000_t202" style="width:504.55pt;height:85.9pt;margin-top:8.85pt;margin-left:43.3pt;mso-height-relative:page;mso-width-relative:page;position:absolute;z-index:251668480" coordsize="21600,21600" filled="f" stroked="f">
                <o:lock v:ext="edit" aspectratio="f"/>
                <v:textbox inset="0,3.6pt,0,3.6pt">
                  <w:txbxContent>
                    <w:p w14:paraId="4898F165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10年XXXX行业工作经验，熟悉XXXX行业的发展历程，深刻的体会行业发展过程中各种商业模式的优势和不足，对现有模式和营销方案比较熟悉。</w:t>
                      </w:r>
                    </w:p>
                    <w:p w14:paraId="278731A7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有大型团队管理工作经验，具备较强的沟通协调能力，能妥善处理各方关系，也能独立完成团队人员培养和日常培训工作，全面提升销售团队的工作能力。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92710</wp:posOffset>
                </wp:positionV>
                <wp:extent cx="6480175" cy="635"/>
                <wp:effectExtent l="0" t="0" r="0" b="0"/>
                <wp:wrapNone/>
                <wp:docPr id="10" name="AutoShape 6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480175" cy="63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2E74B5"/>
                          </a:solidFill>
                          <a:prstDash val="solid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25" o:spid="_x0000_s1032" type="#_x0000_t32" style="width:510.25pt;height:0.05pt;margin-top:7.3pt;margin-left:43.15pt;flip:y;mso-height-relative:page;mso-width-relative:page;position:absolute;z-index:251692032" coordsize="21600,21600" filled="f" stroked="t" strokecolor="#2e74b5" strokeweight="1pt">
                <v:stroke joinstyle="round"/>
                <o:lock v:ext="edit" aspectratio="f"/>
              </v:shape>
            </w:pict>
          </mc:Fallback>
        </mc:AlternateContent>
      </w:r>
    </w:p>
    <w:p w14:paraId="643868B9">
      <w:pPr>
        <w:adjustRightInd w:val="0"/>
        <w:snapToGrid w:val="0"/>
      </w:pPr>
    </w:p>
    <w:p w14:paraId="36B09D90">
      <w:pPr>
        <w:adjustRightInd w:val="0"/>
        <w:snapToGrid w:val="0"/>
      </w:pPr>
    </w:p>
    <w:p w14:paraId="103BBABE">
      <w:pPr>
        <w:adjustRightInd w:val="0"/>
        <w:snapToGrid w:val="0"/>
      </w:pPr>
    </w:p>
    <w:p w14:paraId="2148A77A">
      <w:pPr>
        <w:adjustRightInd w:val="0"/>
        <w:snapToGrid w:val="0"/>
      </w:pPr>
    </w:p>
    <w:p w14:paraId="3C58279A">
      <w:pPr>
        <w:adjustRightInd w:val="0"/>
        <w:snapToGrid w:val="0"/>
      </w:pPr>
    </w:p>
    <w:p w14:paraId="6D10DF6F">
      <w:pPr>
        <w:adjustRightInd w:val="0"/>
        <w:snapToGrid w:val="0"/>
      </w:pPr>
    </w:p>
    <w:p w14:paraId="31CEE74B">
      <w:pPr>
        <w:adjustRightInd w:val="0"/>
        <w:snapToGrid w:val="0"/>
      </w:pPr>
    </w:p>
    <w:p w14:paraId="12124CAA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154940</wp:posOffset>
                </wp:positionV>
                <wp:extent cx="917575" cy="338455"/>
                <wp:effectExtent l="0" t="0" r="0" b="0"/>
                <wp:wrapNone/>
                <wp:docPr id="31" name="五边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1757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D85C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D85C6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五边形 78" o:spid="_x0000_s1033" style="width:72.25pt;height:26.65pt;margin-top:12.2pt;margin-left:65.5pt;flip:x y;mso-height-relative:page;mso-width-relative:page;position:absolute;rotation:180;v-text-anchor:middle;z-index:251675648" coordsize="21600,21600" filled="f" stroked="f">
                <o:lock v:ext="edit" aspectratio="f"/>
                <v:textbox>
                  <w:txbxContent>
                    <w:p w14:paraId="63EB9BAC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eastAsia="微软雅黑" w:hAnsi="微软雅黑"/>
                          <w:b/>
                          <w:bCs/>
                          <w:color w:val="3D85C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D85C6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rect>
            </w:pict>
          </mc:Fallback>
        </mc:AlternateContent>
      </w:r>
    </w:p>
    <w:p w14:paraId="48457A29">
      <w:pPr>
        <w:adjustRightInd w:val="0"/>
        <w:snapToGrid w:val="0"/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65405</wp:posOffset>
                </wp:positionV>
                <wp:extent cx="144145" cy="215900"/>
                <wp:effectExtent l="0" t="0" r="8255" b="12700"/>
                <wp:wrapNone/>
                <wp:docPr id="1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145" cy="215900"/>
                        </a:xfrm>
                        <a:custGeom>
                          <a:avLst/>
                          <a:gdLst/>
                          <a:cxnLst>
                            <a:cxn ang="0">
                              <a:pos x="34670178" y="4766886"/>
                            </a:cxn>
                            <a:cxn ang="0">
                              <a:pos x="34519634" y="5082707"/>
                            </a:cxn>
                            <a:cxn ang="0">
                              <a:pos x="34030442" y="5990663"/>
                            </a:cxn>
                            <a:cxn ang="0">
                              <a:pos x="33277852" y="7323026"/>
                            </a:cxn>
                            <a:cxn ang="0">
                              <a:pos x="32274356" y="8981077"/>
                            </a:cxn>
                            <a:cxn ang="0">
                              <a:pos x="31346153" y="10372650"/>
                            </a:cxn>
                            <a:cxn ang="0">
                              <a:pos x="30643701" y="11329981"/>
                            </a:cxn>
                            <a:cxn ang="0">
                              <a:pos x="29891111" y="12307049"/>
                            </a:cxn>
                            <a:cxn ang="0">
                              <a:pos x="29100875" y="13274249"/>
                            </a:cxn>
                            <a:cxn ang="0">
                              <a:pos x="28260457" y="14221678"/>
                            </a:cxn>
                            <a:cxn ang="0">
                              <a:pos x="27357323" y="15139536"/>
                            </a:cxn>
                            <a:cxn ang="0">
                              <a:pos x="26416543" y="16008019"/>
                            </a:cxn>
                            <a:cxn ang="0">
                              <a:pos x="42509828" y="47086528"/>
                            </a:cxn>
                            <a:cxn ang="0">
                              <a:pos x="0" y="47086528"/>
                            </a:cxn>
                            <a:cxn ang="0">
                              <a:pos x="16507227" y="16708772"/>
                            </a:cxn>
                            <a:cxn ang="0">
                              <a:pos x="15516266" y="15840256"/>
                            </a:cxn>
                            <a:cxn ang="0">
                              <a:pos x="14575528" y="14912530"/>
                            </a:cxn>
                            <a:cxn ang="0">
                              <a:pos x="13659860" y="13935462"/>
                            </a:cxn>
                            <a:cxn ang="0">
                              <a:pos x="12806865" y="12928823"/>
                            </a:cxn>
                            <a:cxn ang="0">
                              <a:pos x="11991559" y="11902413"/>
                            </a:cxn>
                            <a:cxn ang="0">
                              <a:pos x="11238968" y="10876003"/>
                            </a:cxn>
                            <a:cxn ang="0">
                              <a:pos x="10536517" y="9859462"/>
                            </a:cxn>
                            <a:cxn ang="0">
                              <a:pos x="9319804" y="7974404"/>
                            </a:cxn>
                            <a:cxn ang="0">
                              <a:pos x="8379024" y="6355826"/>
                            </a:cxn>
                            <a:cxn ang="0">
                              <a:pos x="7714219" y="5141917"/>
                            </a:cxn>
                            <a:cxn ang="0">
                              <a:pos x="7312855" y="4381987"/>
                            </a:cxn>
                            <a:cxn ang="0">
                              <a:pos x="7463356" y="4263533"/>
                            </a:cxn>
                            <a:cxn ang="0">
                              <a:pos x="8190876" y="3779950"/>
                            </a:cxn>
                            <a:cxn ang="0">
                              <a:pos x="8993690" y="3276630"/>
                            </a:cxn>
                            <a:cxn ang="0">
                              <a:pos x="10047325" y="2704198"/>
                            </a:cxn>
                            <a:cxn ang="0">
                              <a:pos x="11314219" y="2102161"/>
                            </a:cxn>
                            <a:cxn ang="0">
                              <a:pos x="12794330" y="1490256"/>
                            </a:cxn>
                            <a:cxn ang="0">
                              <a:pos x="13622213" y="1213942"/>
                            </a:cxn>
                            <a:cxn ang="0">
                              <a:pos x="14475166" y="937595"/>
                            </a:cxn>
                            <a:cxn ang="0">
                              <a:pos x="15390834" y="700720"/>
                            </a:cxn>
                            <a:cxn ang="0">
                              <a:pos x="16344149" y="483583"/>
                            </a:cxn>
                            <a:cxn ang="0">
                              <a:pos x="17347602" y="296084"/>
                            </a:cxn>
                            <a:cxn ang="0">
                              <a:pos x="18376168" y="148025"/>
                            </a:cxn>
                            <a:cxn ang="0">
                              <a:pos x="19454914" y="49342"/>
                            </a:cxn>
                            <a:cxn ang="0">
                              <a:pos x="20558772" y="0"/>
                            </a:cxn>
                            <a:cxn ang="0">
                              <a:pos x="21700192" y="9868"/>
                            </a:cxn>
                            <a:cxn ang="0">
                              <a:pos x="22891836" y="78947"/>
                            </a:cxn>
                            <a:cxn ang="0">
                              <a:pos x="24108549" y="217137"/>
                            </a:cxn>
                            <a:cxn ang="0">
                              <a:pos x="25337796" y="424373"/>
                            </a:cxn>
                            <a:cxn ang="0">
                              <a:pos x="26617268" y="700720"/>
                            </a:cxn>
                            <a:cxn ang="0">
                              <a:pos x="27909231" y="1065883"/>
                            </a:cxn>
                            <a:cxn ang="0">
                              <a:pos x="29226306" y="1519861"/>
                            </a:cxn>
                            <a:cxn ang="0">
                              <a:pos x="30568451" y="2062688"/>
                            </a:cxn>
                            <a:cxn ang="0">
                              <a:pos x="31935665" y="2704198"/>
                            </a:cxn>
                            <a:cxn ang="0">
                              <a:pos x="33315456" y="3454260"/>
                            </a:cxn>
                            <a:cxn ang="0">
                              <a:pos x="34720316" y="4312908"/>
                            </a:cxn>
                          </a:cxnLst>
                          <a:pathLst>
                            <a:path fill="norm" h="6457" w="3389" stroke="1">
                              <a:moveTo>
                                <a:pt x="2768" y="437"/>
                              </a:moveTo>
                              <a:lnTo>
                                <a:pt x="2764" y="483"/>
                              </a:lnTo>
                              <a:lnTo>
                                <a:pt x="2752" y="515"/>
                              </a:lnTo>
                              <a:lnTo>
                                <a:pt x="2735" y="555"/>
                              </a:lnTo>
                              <a:lnTo>
                                <a:pt x="2713" y="607"/>
                              </a:lnTo>
                              <a:lnTo>
                                <a:pt x="2687" y="669"/>
                              </a:lnTo>
                              <a:lnTo>
                                <a:pt x="2653" y="742"/>
                              </a:lnTo>
                              <a:lnTo>
                                <a:pt x="2615" y="823"/>
                              </a:lnTo>
                              <a:lnTo>
                                <a:pt x="2573" y="910"/>
                              </a:lnTo>
                              <a:lnTo>
                                <a:pt x="2524" y="1003"/>
                              </a:lnTo>
                              <a:lnTo>
                                <a:pt x="2499" y="1051"/>
                              </a:lnTo>
                              <a:lnTo>
                                <a:pt x="2471" y="1100"/>
                              </a:lnTo>
                              <a:lnTo>
                                <a:pt x="2443" y="1148"/>
                              </a:lnTo>
                              <a:lnTo>
                                <a:pt x="2414" y="1198"/>
                              </a:lnTo>
                              <a:lnTo>
                                <a:pt x="2383" y="1247"/>
                              </a:lnTo>
                              <a:lnTo>
                                <a:pt x="2352" y="1296"/>
                              </a:lnTo>
                              <a:lnTo>
                                <a:pt x="2320" y="1345"/>
                              </a:lnTo>
                              <a:lnTo>
                                <a:pt x="2286" y="1393"/>
                              </a:lnTo>
                              <a:lnTo>
                                <a:pt x="2253" y="1441"/>
                              </a:lnTo>
                              <a:lnTo>
                                <a:pt x="2217" y="1488"/>
                              </a:lnTo>
                              <a:lnTo>
                                <a:pt x="2181" y="1534"/>
                              </a:lnTo>
                              <a:lnTo>
                                <a:pt x="2144" y="1578"/>
                              </a:lnTo>
                              <a:lnTo>
                                <a:pt x="2106" y="1622"/>
                              </a:lnTo>
                              <a:lnTo>
                                <a:pt x="2067" y="1662"/>
                              </a:lnTo>
                              <a:lnTo>
                                <a:pt x="3389" y="4771"/>
                              </a:lnTo>
                              <a:lnTo>
                                <a:pt x="1695" y="6457"/>
                              </a:lnTo>
                              <a:lnTo>
                                <a:pt x="0" y="4771"/>
                              </a:lnTo>
                              <a:lnTo>
                                <a:pt x="1316" y="1693"/>
                              </a:lnTo>
                              <a:lnTo>
                                <a:pt x="1276" y="1650"/>
                              </a:lnTo>
                              <a:lnTo>
                                <a:pt x="1237" y="1605"/>
                              </a:lnTo>
                              <a:lnTo>
                                <a:pt x="1199" y="1558"/>
                              </a:lnTo>
                              <a:lnTo>
                                <a:pt x="1162" y="1511"/>
                              </a:lnTo>
                              <a:lnTo>
                                <a:pt x="1125" y="1463"/>
                              </a:lnTo>
                              <a:lnTo>
                                <a:pt x="1089" y="1412"/>
                              </a:lnTo>
                              <a:lnTo>
                                <a:pt x="1055" y="1361"/>
                              </a:lnTo>
                              <a:lnTo>
                                <a:pt x="1021" y="1310"/>
                              </a:lnTo>
                              <a:lnTo>
                                <a:pt x="988" y="1258"/>
                              </a:lnTo>
                              <a:lnTo>
                                <a:pt x="956" y="1206"/>
                              </a:lnTo>
                              <a:lnTo>
                                <a:pt x="925" y="1154"/>
                              </a:lnTo>
                              <a:lnTo>
                                <a:pt x="896" y="1102"/>
                              </a:lnTo>
                              <a:lnTo>
                                <a:pt x="868" y="1050"/>
                              </a:lnTo>
                              <a:lnTo>
                                <a:pt x="840" y="999"/>
                              </a:lnTo>
                              <a:lnTo>
                                <a:pt x="789" y="901"/>
                              </a:lnTo>
                              <a:lnTo>
                                <a:pt x="743" y="808"/>
                              </a:lnTo>
                              <a:lnTo>
                                <a:pt x="702" y="722"/>
                              </a:lnTo>
                              <a:lnTo>
                                <a:pt x="668" y="644"/>
                              </a:lnTo>
                              <a:lnTo>
                                <a:pt x="638" y="577"/>
                              </a:lnTo>
                              <a:lnTo>
                                <a:pt x="615" y="521"/>
                              </a:lnTo>
                              <a:lnTo>
                                <a:pt x="597" y="480"/>
                              </a:lnTo>
                              <a:lnTo>
                                <a:pt x="583" y="444"/>
                              </a:lnTo>
                              <a:lnTo>
                                <a:pt x="595" y="432"/>
                              </a:lnTo>
                              <a:lnTo>
                                <a:pt x="628" y="403"/>
                              </a:lnTo>
                              <a:lnTo>
                                <a:pt x="653" y="383"/>
                              </a:lnTo>
                              <a:lnTo>
                                <a:pt x="683" y="358"/>
                              </a:lnTo>
                              <a:lnTo>
                                <a:pt x="717" y="332"/>
                              </a:lnTo>
                              <a:lnTo>
                                <a:pt x="757" y="304"/>
                              </a:lnTo>
                              <a:lnTo>
                                <a:pt x="801" y="274"/>
                              </a:lnTo>
                              <a:lnTo>
                                <a:pt x="849" y="243"/>
                              </a:lnTo>
                              <a:lnTo>
                                <a:pt x="902" y="213"/>
                              </a:lnTo>
                              <a:lnTo>
                                <a:pt x="959" y="181"/>
                              </a:lnTo>
                              <a:lnTo>
                                <a:pt x="1020" y="151"/>
                              </a:lnTo>
                              <a:lnTo>
                                <a:pt x="1052" y="136"/>
                              </a:lnTo>
                              <a:lnTo>
                                <a:pt x="1086" y="123"/>
                              </a:lnTo>
                              <a:lnTo>
                                <a:pt x="1119" y="109"/>
                              </a:lnTo>
                              <a:lnTo>
                                <a:pt x="1154" y="95"/>
                              </a:lnTo>
                              <a:lnTo>
                                <a:pt x="1190" y="82"/>
                              </a:lnTo>
                              <a:lnTo>
                                <a:pt x="1227" y="71"/>
                              </a:lnTo>
                              <a:lnTo>
                                <a:pt x="1265" y="59"/>
                              </a:lnTo>
                              <a:lnTo>
                                <a:pt x="1303" y="49"/>
                              </a:lnTo>
                              <a:lnTo>
                                <a:pt x="1342" y="38"/>
                              </a:lnTo>
                              <a:lnTo>
                                <a:pt x="1383" y="30"/>
                              </a:lnTo>
                              <a:lnTo>
                                <a:pt x="1423" y="22"/>
                              </a:lnTo>
                              <a:lnTo>
                                <a:pt x="1465" y="15"/>
                              </a:lnTo>
                              <a:lnTo>
                                <a:pt x="1507" y="9"/>
                              </a:lnTo>
                              <a:lnTo>
                                <a:pt x="1551" y="5"/>
                              </a:lnTo>
                              <a:lnTo>
                                <a:pt x="1595" y="2"/>
                              </a:lnTo>
                              <a:lnTo>
                                <a:pt x="1639" y="0"/>
                              </a:lnTo>
                              <a:lnTo>
                                <a:pt x="1685" y="0"/>
                              </a:lnTo>
                              <a:lnTo>
                                <a:pt x="1730" y="1"/>
                              </a:lnTo>
                              <a:lnTo>
                                <a:pt x="1778" y="4"/>
                              </a:lnTo>
                              <a:lnTo>
                                <a:pt x="1825" y="8"/>
                              </a:lnTo>
                              <a:lnTo>
                                <a:pt x="1873" y="14"/>
                              </a:lnTo>
                              <a:lnTo>
                                <a:pt x="1922" y="22"/>
                              </a:lnTo>
                              <a:lnTo>
                                <a:pt x="1971" y="31"/>
                              </a:lnTo>
                              <a:lnTo>
                                <a:pt x="2020" y="43"/>
                              </a:lnTo>
                              <a:lnTo>
                                <a:pt x="2071" y="56"/>
                              </a:lnTo>
                              <a:lnTo>
                                <a:pt x="2122" y="71"/>
                              </a:lnTo>
                              <a:lnTo>
                                <a:pt x="2173" y="88"/>
                              </a:lnTo>
                              <a:lnTo>
                                <a:pt x="2225" y="108"/>
                              </a:lnTo>
                              <a:lnTo>
                                <a:pt x="2278" y="130"/>
                              </a:lnTo>
                              <a:lnTo>
                                <a:pt x="2330" y="154"/>
                              </a:lnTo>
                              <a:lnTo>
                                <a:pt x="2383" y="180"/>
                              </a:lnTo>
                              <a:lnTo>
                                <a:pt x="2437" y="209"/>
                              </a:lnTo>
                              <a:lnTo>
                                <a:pt x="2492" y="240"/>
                              </a:lnTo>
                              <a:lnTo>
                                <a:pt x="2546" y="274"/>
                              </a:lnTo>
                              <a:lnTo>
                                <a:pt x="2601" y="311"/>
                              </a:lnTo>
                              <a:lnTo>
                                <a:pt x="2656" y="350"/>
                              </a:lnTo>
                              <a:lnTo>
                                <a:pt x="2712" y="392"/>
                              </a:lnTo>
                              <a:lnTo>
                                <a:pt x="2768" y="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74B5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34" style="width:11.35pt;height:17pt;margin-top:5.15pt;margin-left:45pt;mso-height-relative:margin;mso-width-relative:margin;position:absolute;v-text-anchor:middle;z-index:251696128" o:bwmode="auto" coordsize="3389,6457" o:spt="100" adj="-11796480,,5400" path="m2768,437l2764,483,2752,515,2735,555,2713,607,2687,669,2653,742,2615,823,2573,910,2524,1003,2499,1051,2471,1100,2443,1148,2414,1198,2383,1247,2352,1296,2320,1345,2286,1393,2253,1441,2217,1488,2181,1534,2144,1578,2106,1622,2067,1662,3389,4771,1695,6457,,4771,1316,1693,1276,1650,1237,1605,1199,1558,1162,1511,1125,1463,1089,1412,1055,1361,1021,1310,988,1258,956,1206,925,1154,896,1102,868,1050,840,999,789,901,743,808,702,722,668,644,638,577,615,521,597,480,583,444,595,432,628,403,653,383,683,358,717,332,757,304,801,274,849,243,902,213,959,181,1020,151,1052,136,1086,123,1119,109,1154,95,1190,82,1227,71,1265,59,1303,49,1342,38,1383,30,1423,22,1465,15,1507,9,1551,5,1595,2,1639,,1685,,1730,1,1778,4,1825,8,1873,14,1922,22,1971,31,2020,43,2071,56,2122,71,2173,88,2225,108,2278,130,2330,154,2383,180,2437,209,2492,240,2546,274,2601,311,2656,350,2712,392,2768,437xe" filled="t" fillcolor="#2e74b5" stroked="f">
                <v:stroke joinstyle="miter"/>
                <v:path o:connecttype="custom" o:connectlocs="34670178,4766886;34519634,5082707;34030442,5990663;33277852,7323026;32274356,8981077;31346153,10372650;30643701,11329981;29891111,12307049;29100875,13274249;28260457,14221678;27357323,15139536;26416543,16008019;42509828,47086528;0,47086528;16507227,16708772;15516266,15840256;14575528,14912530;13659860,13935462;12806865,12928823;11991559,11902413;11238968,10876003;10536517,9859462;9319804,7974404;8379024,6355826;7714219,5141917;7312855,4381987;7463356,4263533;8190876,3779950;8993690,3276630;10047325,2704198;11314219,2102161;12794330,1490256;13622213,1213942;14475166,937595;15390834,700720;16344149,483583;17347602,296084;18376168,148025;19454914,49342;20558772,0;21700192,9868;22891836,78947;24108549,217137;25337796,424373;26617268,700720;27909231,1065883;29226306,1519861;30568451,2062688;31935665,2704198;33315456,3454260;34720316,4312908" o:connectangles="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</w:p>
    <w:p w14:paraId="596E5860">
      <w:pPr>
        <w:adjustRightInd w:val="0"/>
        <w:snapToGrid w:val="0"/>
      </w:pPr>
    </w:p>
    <w:p w14:paraId="4DA161DE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34925</wp:posOffset>
                </wp:positionV>
                <wp:extent cx="6480175" cy="635"/>
                <wp:effectExtent l="0" t="0" r="0" b="0"/>
                <wp:wrapNone/>
                <wp:docPr id="6" name="AutoShape 6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480175" cy="63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2E74B5"/>
                          </a:solidFill>
                          <a:prstDash val="solid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25" o:spid="_x0000_s1035" type="#_x0000_t32" style="width:510.25pt;height:0.05pt;margin-top:2.75pt;margin-left:43.15pt;flip:y;mso-height-relative:page;mso-width-relative:page;position:absolute;z-index:251673600" coordsize="21600,21600" filled="f" stroked="t" strokecolor="#2e74b5" strokeweight="1pt">
                <v:stroke joinstyle="rou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57785</wp:posOffset>
                </wp:positionV>
                <wp:extent cx="6407785" cy="4620895"/>
                <wp:effectExtent l="0" t="0" r="0" b="0"/>
                <wp:wrapNone/>
                <wp:docPr id="3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07785" cy="462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.09~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>2015.03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合肥3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>w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家装股份有限公司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 xml:space="preserve">  销售总监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>内容：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通过制定全国业务发展战略，落实具体发展目标，根据各分公司的实际情况分解业绩指标，制定销售团队激励政策并及时调整，改变收入的计算方式，保证业绩指标的达成。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负责其领域内主要目标和计划，制定、参与或协助上层执行相关的政策和制度。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团队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>管理：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负责搭建总部职能部门组织架构及分公司业务团队组织架构，保证公司高效运作。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筹建一支24人团队，对现有市场的用户资源渠道进行梳理，并收集各种体量装修公司的大致绩效方案，参考并制定初步的绩效考核方案和人员招募方案等。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负责部门的日常管理工作及部门员工的管理、指导、培训及评估。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>业绩：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XXXXXXX。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>009.09~2012.08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2E74B5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2E74B5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2E74B5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2E74B5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合肥3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>w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家装股份有限公司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 xml:space="preserve"> 销售主管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负责协助所属区域总经理建立健全公司总体发展战略和管理体系；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协助制定公司的销售计划，并组织实施；分管公司整体销售团队，带领团队完成年度销售任务。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hint="eastAsia"/>
                                <w:b/>
                                <w:color w:val="3D85C6"/>
                                <w:kern w:val="24"/>
                                <w:sz w:val="22"/>
                              </w:rPr>
                            </w:pP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>008.09~2019.08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2E74B5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2E74B5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2E74B5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2E74B5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合肥3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>w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家装股份有限公司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 xml:space="preserve"> 销售专员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/>
                                <w:color w:val="3D85C6"/>
                                <w:kern w:val="24"/>
                                <w:sz w:val="22"/>
                              </w:rPr>
                            </w:pP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</w:p>
                        </w:txbxContent>
                      </wps:txbx>
                      <wps:bodyPr wrap="square" lIns="0" rIns="0" upright="1"/>
                    </wps:wsp>
                  </a:graphicData>
                </a:graphic>
              </wp:anchor>
            </w:drawing>
          </mc:Choice>
          <mc:Fallback>
            <w:pict>
              <v:rect id="矩形 25" o:spid="_x0000_s1036" style="width:504.55pt;height:363.85pt;margin-top:4.55pt;margin-left:43.2pt;mso-height-relative:page;mso-width-relative:page;position:absolute;z-index:251664384" coordsize="21600,21600" filled="f" stroked="f">
                <o:lock v:ext="edit" aspectratio="f"/>
                <v:textbox inset="0,3.6pt,0,3.6pt">
                  <w:txbxContent>
                    <w:p w14:paraId="2115F33A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>2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.09~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>2015.03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合肥3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>w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家装股份有限公司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 xml:space="preserve">  销售总监</w:t>
                      </w:r>
                    </w:p>
                    <w:p w14:paraId="08B7EB28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工作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>内容：</w:t>
                      </w:r>
                    </w:p>
                    <w:p w14:paraId="54A1BE59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通过制定全国业务发展战略，落实具体发展目标，根据各分公司的实际情况分解业绩指标，制定销售团队激励政策并及时调整，改变收入的计算方式，保证业绩指标的达成。</w:t>
                      </w:r>
                    </w:p>
                    <w:p w14:paraId="37BBDA39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负责其领域内主要目标和计划，制定、参与或协助上层执行相关的政策和制度。</w:t>
                      </w:r>
                    </w:p>
                    <w:p w14:paraId="4764C538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团队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>管理：</w:t>
                      </w:r>
                    </w:p>
                    <w:p w14:paraId="1C32A1E5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负责搭建总部职能部门组织架构及分公司业务团队组织架构，保证公司高效运作。</w:t>
                      </w:r>
                    </w:p>
                    <w:p w14:paraId="62924CF5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筹建一支24人团队，对现有市场的用户资源渠道进行梳理，并收集各种体量装修公司的大致绩效方案，参考并制定初步的绩效考核方案和人员招募方案等。</w:t>
                      </w:r>
                    </w:p>
                    <w:p w14:paraId="7E2CBCD0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负责部门的日常管理工作及部门员工的管理、指导、培训及评估。</w:t>
                      </w:r>
                    </w:p>
                    <w:p w14:paraId="071FA30D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工作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>业绩：</w:t>
                      </w:r>
                    </w:p>
                    <w:p w14:paraId="6989341C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XXXXXXX。</w:t>
                      </w:r>
                    </w:p>
                    <w:p w14:paraId="6741AC9C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</w:p>
                    <w:p w14:paraId="59B049A0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2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>009.09~2012.08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2E74B5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2E74B5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2E74B5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2E74B5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合肥3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>w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家装股份有限公司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 xml:space="preserve"> 销售主管</w:t>
                      </w:r>
                    </w:p>
                    <w:p w14:paraId="0DEA539D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负责协助所属区域总经理建立健全公司总体发展战略和管理体系；</w:t>
                      </w:r>
                    </w:p>
                    <w:p w14:paraId="574DE15A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协助制定公司的销售计划，并组织实施；分管公司整体销售团队，带领团队完成年度销售任务。</w:t>
                      </w:r>
                    </w:p>
                    <w:p w14:paraId="6063C475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hint="eastAsia"/>
                          <w:b/>
                          <w:color w:val="3D85C6"/>
                          <w:kern w:val="24"/>
                          <w:sz w:val="22"/>
                        </w:rPr>
                      </w:pPr>
                    </w:p>
                    <w:p w14:paraId="07102CE9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2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>008.09~2019.08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2E74B5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2E74B5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2E74B5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2E74B5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合肥3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>w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家装股份有限公司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 xml:space="preserve"> 销售专员</w:t>
                      </w:r>
                    </w:p>
                    <w:p w14:paraId="4049D6BF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/>
                          <w:color w:val="3D85C6"/>
                          <w:kern w:val="24"/>
                          <w:sz w:val="22"/>
                        </w:rPr>
                      </w:pPr>
                    </w:p>
                    <w:p w14:paraId="071FBEE4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</w:p>
                    <w:p w14:paraId="75D03D7B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88134A6">
      <w:pPr>
        <w:adjustRightInd w:val="0"/>
        <w:snapToGrid w:val="0"/>
      </w:pPr>
    </w:p>
    <w:p w14:paraId="6C4DB78F">
      <w:pPr>
        <w:adjustRightInd w:val="0"/>
        <w:snapToGrid w:val="0"/>
      </w:pPr>
    </w:p>
    <w:p w14:paraId="11C99D37">
      <w:pPr>
        <w:adjustRightInd w:val="0"/>
        <w:snapToGrid w:val="0"/>
      </w:pPr>
    </w:p>
    <w:p w14:paraId="6F84FB25">
      <w:pPr>
        <w:adjustRightInd w:val="0"/>
        <w:snapToGrid w:val="0"/>
      </w:pPr>
    </w:p>
    <w:p w14:paraId="7081B9F7">
      <w:pPr>
        <w:adjustRightInd w:val="0"/>
        <w:snapToGrid w:val="0"/>
      </w:pPr>
    </w:p>
    <w:p w14:paraId="5B5C66A6">
      <w:pPr>
        <w:adjustRightInd w:val="0"/>
        <w:snapToGrid w:val="0"/>
      </w:pPr>
    </w:p>
    <w:p w14:paraId="513E2080">
      <w:pPr>
        <w:adjustRightInd w:val="0"/>
        <w:snapToGrid w:val="0"/>
      </w:pPr>
    </w:p>
    <w:p w14:paraId="143BB95D">
      <w:pPr>
        <w:adjustRightInd w:val="0"/>
        <w:snapToGrid w:val="0"/>
      </w:pPr>
    </w:p>
    <w:p w14:paraId="1C73591D">
      <w:pPr>
        <w:adjustRightInd w:val="0"/>
        <w:snapToGrid w:val="0"/>
      </w:pPr>
    </w:p>
    <w:p w14:paraId="4A829A7A">
      <w:pPr>
        <w:adjustRightInd w:val="0"/>
        <w:snapToGrid w:val="0"/>
      </w:pPr>
    </w:p>
    <w:p w14:paraId="4B0FA5CB">
      <w:pPr>
        <w:adjustRightInd w:val="0"/>
        <w:snapToGrid w:val="0"/>
      </w:pPr>
    </w:p>
    <w:p w14:paraId="330BE9F3">
      <w:pPr>
        <w:adjustRightInd w:val="0"/>
        <w:snapToGrid w:val="0"/>
      </w:pPr>
    </w:p>
    <w:p w14:paraId="606E25EE">
      <w:pPr>
        <w:adjustRightInd w:val="0"/>
        <w:snapToGrid w:val="0"/>
      </w:pPr>
    </w:p>
    <w:p w14:paraId="27D468B2">
      <w:pPr>
        <w:adjustRightInd w:val="0"/>
        <w:snapToGrid w:val="0"/>
      </w:pPr>
    </w:p>
    <w:p w14:paraId="737A5B20">
      <w:pPr>
        <w:adjustRightInd w:val="0"/>
        <w:snapToGrid w:val="0"/>
      </w:pPr>
    </w:p>
    <w:p w14:paraId="6B799726">
      <w:pPr>
        <w:adjustRightInd w:val="0"/>
        <w:snapToGrid w:val="0"/>
      </w:pPr>
    </w:p>
    <w:p w14:paraId="3894C6C2">
      <w:pPr>
        <w:adjustRightInd w:val="0"/>
        <w:snapToGrid w:val="0"/>
      </w:pPr>
    </w:p>
    <w:p w14:paraId="6103B2E6">
      <w:pPr>
        <w:adjustRightInd w:val="0"/>
        <w:snapToGrid w:val="0"/>
      </w:pPr>
    </w:p>
    <w:p w14:paraId="62B8BA73">
      <w:pPr>
        <w:adjustRightInd w:val="0"/>
        <w:snapToGrid w:val="0"/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59690</wp:posOffset>
                </wp:positionV>
                <wp:extent cx="6480175" cy="635"/>
                <wp:effectExtent l="0" t="0" r="0" b="0"/>
                <wp:wrapNone/>
                <wp:docPr id="7" name="AutoShape 6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480175" cy="6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rgbClr val="BDD6EE"/>
                          </a:solidFill>
                          <a:prstDash val="lgDash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25" o:spid="_x0000_s1037" type="#_x0000_t32" style="width:510.25pt;height:0.05pt;margin-top:4.7pt;margin-left:39.4pt;flip:y;mso-height-relative:page;mso-width-relative:page;position:absolute;z-index:251687936" coordsize="21600,21600" filled="f" stroked="t" strokecolor="#bdd6ee" strokeweight="0.25pt">
                <v:stroke joinstyle="round" dashstyle="longDash"/>
                <o:lock v:ext="edit" aspectratio="f"/>
              </v:shape>
            </w:pict>
          </mc:Fallback>
        </mc:AlternateContent>
      </w:r>
    </w:p>
    <w:p w14:paraId="084D4A8B">
      <w:pPr>
        <w:adjustRightInd w:val="0"/>
        <w:snapToGrid w:val="0"/>
      </w:pPr>
    </w:p>
    <w:p w14:paraId="401797AB">
      <w:pPr>
        <w:adjustRightInd w:val="0"/>
        <w:snapToGrid w:val="0"/>
      </w:pPr>
    </w:p>
    <w:p w14:paraId="79036164">
      <w:pPr>
        <w:adjustRightInd w:val="0"/>
        <w:snapToGrid w:val="0"/>
      </w:pPr>
    </w:p>
    <w:p w14:paraId="1E413CB2">
      <w:pPr>
        <w:adjustRightInd w:val="0"/>
        <w:snapToGrid w:val="0"/>
      </w:pPr>
    </w:p>
    <w:p w14:paraId="2131A53B">
      <w:pPr>
        <w:adjustRightInd w:val="0"/>
        <w:snapToGrid w:val="0"/>
      </w:pPr>
    </w:p>
    <w:p w14:paraId="74EAE3DB">
      <w:pPr>
        <w:adjustRightInd w:val="0"/>
        <w:snapToGrid w:val="0"/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64135</wp:posOffset>
                </wp:positionV>
                <wp:extent cx="6480175" cy="635"/>
                <wp:effectExtent l="0" t="0" r="0" b="0"/>
                <wp:wrapNone/>
                <wp:docPr id="9" name="AutoShape 6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480175" cy="6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rgbClr val="BDD6EE"/>
                          </a:solidFill>
                          <a:prstDash val="lgDash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25" o:spid="_x0000_s1038" type="#_x0000_t32" style="width:510.25pt;height:0.05pt;margin-top:5.05pt;margin-left:39.4pt;flip:y;mso-height-relative:page;mso-width-relative:page;position:absolute;z-index:251689984" coordsize="21600,21600" filled="f" stroked="t" strokecolor="#bdd6ee" strokeweight="0.25pt">
                <v:stroke joinstyle="round" dashstyle="longDash"/>
                <o:lock v:ext="edit" aspectratio="f"/>
              </v:shape>
            </w:pict>
          </mc:Fallback>
        </mc:AlternateContent>
      </w:r>
    </w:p>
    <w:p w14:paraId="55ABF6CD">
      <w:pPr>
        <w:adjustRightInd w:val="0"/>
        <w:snapToGrid w:val="0"/>
      </w:pPr>
    </w:p>
    <w:p w14:paraId="0C0C4CAC">
      <w:pPr>
        <w:adjustRightInd w:val="0"/>
        <w:snapToGrid w:val="0"/>
      </w:pPr>
    </w:p>
    <w:p w14:paraId="02DF7B87">
      <w:pPr>
        <w:adjustRightInd w:val="0"/>
        <w:snapToGrid w:val="0"/>
      </w:pPr>
    </w:p>
    <w:p w14:paraId="5398FC34">
      <w:pPr>
        <w:adjustRightInd w:val="0"/>
        <w:snapToGrid w:val="0"/>
      </w:pPr>
    </w:p>
    <w:p w14:paraId="63667B82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111760</wp:posOffset>
                </wp:positionV>
                <wp:extent cx="917575" cy="338455"/>
                <wp:effectExtent l="0" t="0" r="0" b="0"/>
                <wp:wrapNone/>
                <wp:docPr id="35" name="五边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1757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D85C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D85C6"/>
                                <w:kern w:val="24"/>
                                <w:sz w:val="28"/>
                                <w:szCs w:val="28"/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五边形 78" o:spid="_x0000_s1039" style="width:72.25pt;height:26.65pt;margin-top:8.8pt;margin-left:65.5pt;flip:x y;mso-height-relative:page;mso-width-relative:page;position:absolute;rotation:180;v-text-anchor:middle;z-index:251677696" coordsize="21600,21600" filled="f" stroked="f">
                <o:lock v:ext="edit" aspectratio="f"/>
                <v:textbox>
                  <w:txbxContent>
                    <w:p w14:paraId="6F7F61A0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eastAsia="微软雅黑" w:hAnsi="微软雅黑"/>
                          <w:b/>
                          <w:bCs/>
                          <w:color w:val="3D85C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D85C6"/>
                          <w:kern w:val="24"/>
                          <w:sz w:val="28"/>
                          <w:szCs w:val="28"/>
                        </w:rPr>
                        <w:t>教育经历</w:t>
                      </w:r>
                    </w:p>
                  </w:txbxContent>
                </v:textbox>
              </v:rect>
            </w:pict>
          </mc:Fallback>
        </mc:AlternateContent>
      </w:r>
    </w:p>
    <w:p w14:paraId="37CE5524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10160</wp:posOffset>
                </wp:positionV>
                <wp:extent cx="252095" cy="178435"/>
                <wp:effectExtent l="0" t="0" r="635" b="14605"/>
                <wp:wrapNone/>
                <wp:docPr id="41" name="Freeform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8290" cy="203835"/>
                        </a:xfrm>
                        <a:custGeom>
                          <a:avLst/>
                          <a:gdLst>
                            <a:gd name="T0" fmla="*/ 217 w 236"/>
                            <a:gd name="T1" fmla="*/ 55 h 167"/>
                            <a:gd name="T2" fmla="*/ 217 w 236"/>
                            <a:gd name="T3" fmla="*/ 91 h 167"/>
                            <a:gd name="T4" fmla="*/ 225 w 236"/>
                            <a:gd name="T5" fmla="*/ 99 h 167"/>
                            <a:gd name="T6" fmla="*/ 209 w 236"/>
                            <a:gd name="T7" fmla="*/ 116 h 167"/>
                            <a:gd name="T8" fmla="*/ 192 w 236"/>
                            <a:gd name="T9" fmla="*/ 100 h 167"/>
                            <a:gd name="T10" fmla="*/ 204 w 236"/>
                            <a:gd name="T11" fmla="*/ 90 h 167"/>
                            <a:gd name="T12" fmla="*/ 204 w 236"/>
                            <a:gd name="T13" fmla="*/ 61 h 167"/>
                            <a:gd name="T14" fmla="*/ 130 w 236"/>
                            <a:gd name="T15" fmla="*/ 91 h 167"/>
                            <a:gd name="T16" fmla="*/ 102 w 236"/>
                            <a:gd name="T17" fmla="*/ 92 h 167"/>
                            <a:gd name="T18" fmla="*/ 17 w 236"/>
                            <a:gd name="T19" fmla="*/ 58 h 167"/>
                            <a:gd name="T20" fmla="*/ 17 w 236"/>
                            <a:gd name="T21" fmla="*/ 38 h 167"/>
                            <a:gd name="T22" fmla="*/ 99 w 236"/>
                            <a:gd name="T23" fmla="*/ 8 h 167"/>
                            <a:gd name="T24" fmla="*/ 129 w 236"/>
                            <a:gd name="T25" fmla="*/ 6 h 167"/>
                            <a:gd name="T26" fmla="*/ 216 w 236"/>
                            <a:gd name="T27" fmla="*/ 40 h 167"/>
                            <a:gd name="T28" fmla="*/ 217 w 236"/>
                            <a:gd name="T29" fmla="*/ 55 h 167"/>
                            <a:gd name="T30" fmla="*/ 133 w 236"/>
                            <a:gd name="T31" fmla="*/ 105 h 167"/>
                            <a:gd name="T32" fmla="*/ 176 w 236"/>
                            <a:gd name="T33" fmla="*/ 86 h 167"/>
                            <a:gd name="T34" fmla="*/ 176 w 236"/>
                            <a:gd name="T35" fmla="*/ 144 h 167"/>
                            <a:gd name="T36" fmla="*/ 116 w 236"/>
                            <a:gd name="T37" fmla="*/ 167 h 167"/>
                            <a:gd name="T38" fmla="*/ 53 w 236"/>
                            <a:gd name="T39" fmla="*/ 144 h 167"/>
                            <a:gd name="T40" fmla="*/ 53 w 236"/>
                            <a:gd name="T41" fmla="*/ 90 h 167"/>
                            <a:gd name="T42" fmla="*/ 98 w 236"/>
                            <a:gd name="T43" fmla="*/ 105 h 167"/>
                            <a:gd name="T44" fmla="*/ 133 w 236"/>
                            <a:gd name="T45" fmla="*/ 105 h 167"/>
                            <a:gd name="T46" fmla="*/ 133 w 236"/>
                            <a:gd name="T47" fmla="*/ 105 h 167"/>
                            <a:gd name="T48" fmla="*/ 133 w 236"/>
                            <a:gd name="T49" fmla="*/ 105 h 167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fill="norm" h="167" w="236" stroke="1">
                              <a:moveTo>
                                <a:pt x="217" y="55"/>
                              </a:moveTo>
                              <a:cubicBezTo>
                                <a:pt x="217" y="91"/>
                                <a:pt x="217" y="91"/>
                                <a:pt x="217" y="91"/>
                              </a:cubicBezTo>
                              <a:cubicBezTo>
                                <a:pt x="225" y="99"/>
                                <a:pt x="225" y="99"/>
                                <a:pt x="225" y="99"/>
                              </a:cubicBezTo>
                              <a:cubicBezTo>
                                <a:pt x="209" y="116"/>
                                <a:pt x="209" y="116"/>
                                <a:pt x="209" y="116"/>
                              </a:cubicBezTo>
                              <a:cubicBezTo>
                                <a:pt x="192" y="100"/>
                                <a:pt x="192" y="100"/>
                                <a:pt x="192" y="100"/>
                              </a:cubicBezTo>
                              <a:cubicBezTo>
                                <a:pt x="204" y="90"/>
                                <a:pt x="204" y="90"/>
                                <a:pt x="204" y="90"/>
                              </a:cubicBezTo>
                              <a:cubicBezTo>
                                <a:pt x="204" y="61"/>
                                <a:pt x="204" y="61"/>
                                <a:pt x="204" y="61"/>
                              </a:cubicBezTo>
                              <a:cubicBezTo>
                                <a:pt x="156" y="80"/>
                                <a:pt x="141" y="86"/>
                                <a:pt x="130" y="91"/>
                              </a:cubicBezTo>
                              <a:cubicBezTo>
                                <a:pt x="120" y="96"/>
                                <a:pt x="112" y="96"/>
                                <a:pt x="102" y="92"/>
                              </a:cubicBezTo>
                              <a:cubicBezTo>
                                <a:pt x="91" y="88"/>
                                <a:pt x="42" y="70"/>
                                <a:pt x="17" y="58"/>
                              </a:cubicBezTo>
                              <a:cubicBezTo>
                                <a:pt x="1" y="50"/>
                                <a:pt x="0" y="45"/>
                                <a:pt x="17" y="38"/>
                              </a:cubicBezTo>
                              <a:cubicBezTo>
                                <a:pt x="41" y="29"/>
                                <a:pt x="79" y="15"/>
                                <a:pt x="99" y="8"/>
                              </a:cubicBezTo>
                              <a:cubicBezTo>
                                <a:pt x="111" y="3"/>
                                <a:pt x="118" y="0"/>
                                <a:pt x="129" y="6"/>
                              </a:cubicBezTo>
                              <a:cubicBezTo>
                                <a:pt x="149" y="14"/>
                                <a:pt x="194" y="31"/>
                                <a:pt x="216" y="40"/>
                              </a:cubicBezTo>
                              <a:cubicBezTo>
                                <a:pt x="236" y="49"/>
                                <a:pt x="223" y="51"/>
                                <a:pt x="217" y="55"/>
                              </a:cubicBezTo>
                              <a:close/>
                              <a:moveTo>
                                <a:pt x="133" y="105"/>
                              </a:moveTo>
                              <a:cubicBezTo>
                                <a:pt x="144" y="101"/>
                                <a:pt x="160" y="93"/>
                                <a:pt x="176" y="86"/>
                              </a:cubicBezTo>
                              <a:cubicBezTo>
                                <a:pt x="176" y="144"/>
                                <a:pt x="176" y="144"/>
                                <a:pt x="176" y="144"/>
                              </a:cubicBezTo>
                              <a:cubicBezTo>
                                <a:pt x="176" y="144"/>
                                <a:pt x="155" y="167"/>
                                <a:pt x="116" y="167"/>
                              </a:cubicBezTo>
                              <a:cubicBezTo>
                                <a:pt x="75" y="167"/>
                                <a:pt x="53" y="144"/>
                                <a:pt x="53" y="144"/>
                              </a:cubicBezTo>
                              <a:cubicBezTo>
                                <a:pt x="53" y="90"/>
                                <a:pt x="53" y="90"/>
                                <a:pt x="53" y="90"/>
                              </a:cubicBezTo>
                              <a:cubicBezTo>
                                <a:pt x="66" y="95"/>
                                <a:pt x="80" y="99"/>
                                <a:pt x="98" y="105"/>
                              </a:cubicBezTo>
                              <a:cubicBezTo>
                                <a:pt x="109" y="109"/>
                                <a:pt x="123" y="111"/>
                                <a:pt x="133" y="105"/>
                              </a:cubicBezTo>
                              <a:close/>
                              <a:moveTo>
                                <a:pt x="133" y="105"/>
                              </a:moveTo>
                              <a:cubicBezTo>
                                <a:pt x="133" y="105"/>
                                <a:pt x="133" y="105"/>
                                <a:pt x="133" y="105"/>
                              </a:cubicBezTo>
                            </a:path>
                          </a:pathLst>
                        </a:custGeom>
                        <a:solidFill>
                          <a:srgbClr val="3D85C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40" o:spid="_x0000_s1040" style="width:19.85pt;height:14.05pt;margin-top:0.8pt;margin-left:40.75pt;mso-height-relative:page;mso-width-relative:page;position:absolute;z-index:251681792" coordsize="236,167" o:spt="100" adj="-11796480,,5400" path="m217,55c217,91,217,91,217,91c225,99,225,99,225,99c209,116,209,116,209,116c192,100,192,100,192,100c204,90,204,90,204,90c204,61,204,61,204,61c156,80,141,86,130,91c120,96,112,96,102,92c91,88,42,70,17,58c1,50,,45,17,38c41,29,79,15,99,8c111,3,118,,129,6c149,14,194,31,216,40c236,49,223,51,217,55xm133,105c144,101,160,93,176,86c176,144,176,144,176,144c176,144,155,167,116,167c75,167,53,144,53,144c53,90,53,90,53,90c66,95,80,99,98,105c109,109,123,111,133,105xm133,105c133,105,133,105,133,105e" filled="t" fillcolor="#3d85c6" stroked="f">
                <v:stroke joinstyle="miter"/>
                <v:path o:connecttype="custom" o:connectlocs="265080,67131;265080,111071;274852,120836;255307,141585;234541,122056;249199,109851;249199,74454;158803,111071;124599,112292;20766,70792;20766,46381;120935,9764;157582,7323;263858,48822;265080,67131;162468,128159;214995,104968;214995,175761;141701,203835;64743,175761;64743,109851;119713,128159;162468,128159;162468,128159;162468,128159" o:connectangles="0,0,0,0,0,0,0,0,0,0,0,0,0,0,0,0,0,0,0,0,0,0,0,0,0"/>
                <o:lock v:ext="edit" aspectratio="t"/>
              </v:shape>
            </w:pict>
          </mc:Fallback>
        </mc:AlternateContent>
      </w:r>
    </w:p>
    <w:p w14:paraId="06AC8BF5">
      <w:pPr>
        <w:adjustRightInd w:val="0"/>
        <w:snapToGrid w:val="0"/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134620</wp:posOffset>
                </wp:positionV>
                <wp:extent cx="6408420" cy="0"/>
                <wp:effectExtent l="0" t="6350" r="0" b="6350"/>
                <wp:wrapNone/>
                <wp:docPr id="11" name="AutoShape 6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40842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2E74B5"/>
                          </a:solidFill>
                          <a:prstDash val="solid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25" o:spid="_x0000_s1041" type="#_x0000_t32" style="width:504.6pt;height:0;margin-top:10.6pt;margin-left:43.15pt;mso-height-relative:page;mso-width-relative:page;position:absolute;z-index:251694080" coordsize="21600,21600" filled="f" stroked="t" strokecolor="#2e74b5" strokeweight="1pt">
                <v:stroke joinstyle="rou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144145</wp:posOffset>
                </wp:positionV>
                <wp:extent cx="6407785" cy="818515"/>
                <wp:effectExtent l="0" t="0" r="0" b="0"/>
                <wp:wrapNone/>
                <wp:docPr id="8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>04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.09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>~2008.07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中国社会大学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>市场营销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E74B5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E74B5"/>
                                <w:kern w:val="24"/>
                                <w:sz w:val="22"/>
                              </w:rPr>
                              <w:t xml:space="preserve"> 本科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获奖学金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  <w:t>：连续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  <w:t>次获得校二等奖学金，一次获得校一等奖学金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专业证书：普通话二级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  <w:t>甲等，大学英语四级，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  <w:szCs w:val="19"/>
                              </w:rPr>
                              <w:t>熟练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  <w:t>掌握Word、Excel等office办公软件。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 w:hint="eastAsia"/>
                                <w:b/>
                                <w:color w:val="3D85C6"/>
                                <w:kern w:val="24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94" o:spid="_x0000_s1042" type="#_x0000_t202" style="width:504.55pt;height:64.45pt;margin-top:11.35pt;margin-left:42.6pt;mso-height-relative:page;mso-width-relative:page;position:absolute;z-index:251666432" coordsize="21600,21600" filled="f" stroked="f">
                <o:lock v:ext="edit" aspectratio="f"/>
                <v:textbox inset="0,3.6pt,0,3.6pt">
                  <w:txbxContent>
                    <w:p w14:paraId="65CA360F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>04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.09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>~2008.07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中国社会大学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>市场营销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2E74B5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E74B5"/>
                          <w:kern w:val="24"/>
                          <w:sz w:val="22"/>
                        </w:rPr>
                        <w:t xml:space="preserve"> 本科</w:t>
                      </w:r>
                    </w:p>
                    <w:p w14:paraId="0ABACC5F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获奖学金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  <w:t>：连续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2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  <w:t>次获得校二等奖学金，一次获得校一等奖学金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。</w:t>
                      </w:r>
                    </w:p>
                    <w:p w14:paraId="3B50ECF0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专业证书：普通话二级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  <w:t>甲等，大学英语四级，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  <w:szCs w:val="19"/>
                        </w:rPr>
                        <w:t>熟练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  <w:t>掌握Word、Excel等office办公软件。</w:t>
                      </w:r>
                    </w:p>
                    <w:p w14:paraId="06EF47F3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 w:hint="eastAsia"/>
                          <w:b/>
                          <w:color w:val="3D85C6"/>
                          <w:kern w:val="24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8D6BE7">
      <w:pPr>
        <w:adjustRightInd w:val="0"/>
        <w:snapToGrid w:val="0"/>
      </w:pPr>
    </w:p>
    <w:p w14:paraId="2E0C53A6">
      <w:pPr>
        <w:adjustRightInd w:val="0"/>
        <w:snapToGrid w:val="0"/>
      </w:pPr>
    </w:p>
    <w:p w14:paraId="7BDEFFE4">
      <w:pPr>
        <w:adjustRightInd w:val="0"/>
        <w:snapToGrid w:val="0"/>
      </w:pPr>
    </w:p>
    <w:p w14:paraId="59B77F0C">
      <w:pPr>
        <w:adjustRightInd w:val="0"/>
        <w:snapToGrid w:val="0"/>
      </w:pPr>
    </w:p>
    <w:p w14:paraId="6F944234">
      <w:pPr>
        <w:adjustRightInd w:val="0"/>
        <w:snapToGrid w:val="0"/>
      </w:pPr>
    </w:p>
    <w:p w14:paraId="16233527">
      <w:pPr>
        <w:adjustRightInd w:val="0"/>
        <w:snapToGrid w:val="0"/>
      </w:pPr>
    </w:p>
    <w:p w14:paraId="6771DD91">
      <w:pPr>
        <w:adjustRightInd w:val="0"/>
        <w:snapToGrid w:val="0"/>
      </w:pPr>
    </w:p>
    <w:p w14:paraId="7A901011"/>
    <w:sectPr>
      <w:pgSz w:w="11850" w:h="16783"/>
      <w:pgMar w:top="0" w:right="0" w:bottom="0" w:left="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C7F0338"/>
    <w:multiLevelType w:val="multilevel"/>
    <w:tmpl w:val="3C7F0338"/>
    <w:lvl w:ilvl="0">
      <w:start w:val="1"/>
      <w:numFmt w:val="bullet"/>
      <w:lvlText w:val=""/>
      <w:lvlJc w:val="left"/>
      <w:pPr>
        <w:ind w:left="420" w:hanging="420"/>
      </w:pPr>
      <w:rPr>
        <w:rFonts w:ascii="Wingdings" w:hAnsi="Wingdings" w:hint="default"/>
        <w:color w:val="FFFFFF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6D85767"/>
    <w:multiLevelType w:val="multilevel"/>
    <w:tmpl w:val="56D85767"/>
    <w:lvl w:ilvl="0">
      <w:start w:val="1"/>
      <w:numFmt w:val="bullet"/>
      <w:lvlText w:val=""/>
      <w:lvlJc w:val="left"/>
      <w:pPr>
        <w:ind w:left="823" w:hanging="420"/>
      </w:pPr>
      <w:rPr>
        <w:rFonts w:ascii="Wingdings" w:hAnsi="Wingdings" w:hint="default"/>
        <w:color w:val="2E74B5"/>
        <w:sz w:val="18"/>
      </w:rPr>
    </w:lvl>
    <w:lvl w:ilvl="1">
      <w:start w:val="1"/>
      <w:numFmt w:val="bullet"/>
      <w:lvlText w:val=""/>
      <w:lvlJc w:val="left"/>
      <w:pPr>
        <w:ind w:left="124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6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8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0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2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4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6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83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0213D29"/>
    <w:rsid w:val="0027247C"/>
    <w:rsid w:val="002F3591"/>
    <w:rsid w:val="003B3766"/>
    <w:rsid w:val="004E219A"/>
    <w:rsid w:val="00797927"/>
    <w:rsid w:val="007F7EB9"/>
    <w:rsid w:val="00843189"/>
    <w:rsid w:val="00BD3938"/>
    <w:rsid w:val="00C91840"/>
    <w:rsid w:val="00D470C6"/>
    <w:rsid w:val="00E7271E"/>
    <w:rsid w:val="00F02A2F"/>
    <w:rsid w:val="18954769"/>
    <w:rsid w:val="1E140E9A"/>
    <w:rsid w:val="23843841"/>
    <w:rsid w:val="2C113657"/>
    <w:rsid w:val="2F8C3140"/>
    <w:rsid w:val="30213D29"/>
    <w:rsid w:val="396F5B34"/>
    <w:rsid w:val="4B991258"/>
    <w:rsid w:val="4FF0602A"/>
    <w:rsid w:val="6D535020"/>
  </w:rsids>
  <w:docVars>
    <w:docVar w:name="commondata" w:val="eyJoZGlkIjoiYjI1MWMxNTZiMTJhNWJjZjQ5ZDYwNDkxNDMyYjg5NTAi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jc w:val="both"/>
    </w:pPr>
    <w:rPr>
      <w:rFonts w:ascii="Times New Roman" w:hAnsi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Style w:val="TableNormal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www\AppData\Roaming\Kingsoft\wps\addons\pool\win-i386\knewfileres_1.0.0.1\wps\0.docx" TargetMode="Externa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0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1651749904B44EAA9F050ECC404EE5B7_13</vt:lpwstr>
  </property>
  <property fmtid="{D5CDD505-2E9C-101B-9397-08002B2CF9AE}" pid="3" name="KSOProductBuildVer">
    <vt:lpwstr>2052-12.1.0.18276</vt:lpwstr>
  </property>
</Properties>
</file>