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2F2BD58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3763645</wp:posOffset>
                </wp:positionV>
                <wp:extent cx="6400165" cy="252412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学生会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宣传部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加入学生会宣传部，担任副部长，多次组织举办了XXX大赛和XXX知识讲座，在活动中不仅调动了同学们参与学习的积极性，加强了与其他学院的交流，营造了良好的校园文化氛围，期间个人处事能力和综合素质获得了提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其他经历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做过工厂暑假工和培训公司的市场调研、派发传单工作，锻炼了我吃苦耐劳的精神；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both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2、积极参加学校组织的各项活动，例如校园文化节、运动会、征文比赛等，获得了一些奖项和荣誉，锻炼了我的人际交往能力。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3.95pt;height:198.75pt;margin-top:296.35pt;margin-left:-4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515361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学生会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宣传部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</w:t>
                      </w:r>
                    </w:p>
                    <w:p w14:paraId="23DF4E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加入学生会宣传部，担任副部长，多次组织举办了XXX大赛和XXX知识讲座，在活动中不仅调动了同学们参与学习的积极性，加强了与其他学院的交流，营造了良好的校园文化氛围，期间个人处事能力和综合素质获得了提高。</w:t>
                      </w:r>
                    </w:p>
                    <w:p w14:paraId="234E876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217DCE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其他经历</w:t>
                      </w:r>
                    </w:p>
                    <w:p w14:paraId="01D6A43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做过工厂暑假工和培训公司的市场调研、派发传单工作，锻炼了我吃苦耐劳的精神；</w:t>
                      </w:r>
                    </w:p>
                    <w:p w14:paraId="0E888B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both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2、积极参加学校组织的各项活动，例如校园文化节、运动会、征文比赛等，获得了一些奖项和荣誉，锻炼了我的人际交往能力。</w:t>
                      </w:r>
                    </w:p>
                    <w:p w14:paraId="360A3A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30EB83A3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7738110</wp:posOffset>
                </wp:positionV>
                <wp:extent cx="6250940" cy="314325"/>
                <wp:effectExtent l="0" t="0" r="16510" b="825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41" name="椭圆 6"/>
                        <wps:cNvSpPr/>
                        <wps:spPr>
                          <a:xfrm>
                            <a:off x="3070" y="4380"/>
                            <a:ext cx="1749" cy="425"/>
                          </a:xfrm>
                          <a:prstGeom prst="rect">
                            <a:avLst/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3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4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8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49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92.2pt;height:24.75pt;margin-top:609.3pt;margin-left:-39.1pt;mso-height-relative:page;mso-width-relative:page;position:absolute;z-index:-251627520" coordorigin="3070,4324" coordsize="9844,495">
                <o:lock v:ext="edit" aspectratio="f"/>
                <v:rect id="椭圆 6" o:spid="_x0000_s1027" style="width:1749;height:425;left:3070;position:absolute;top:4380;v-text-anchor:middle" coordsize="21600,21600" filled="t" fillcolor="#3c486a" stroked="f" strokeweight="1pt">
                  <v:stroke joinstyle="miter"/>
                  <o:lock v:ext="edit" aspectratio="f"/>
                </v:rect>
                <v:rect id="椭圆 6" o:spid="_x0000_s1028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文本框 11" o:spid="_x0000_s1029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67ECC4E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组合 6" o:spid="_x0000_s1030" style="width:268;height:210;left:3225;position:absolute;top:4485" coordorigin="3175,4485" coordsize="268,210">
                  <o:lock v:ext="edit" aspectratio="f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3" o:spid="_x0000_s1031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32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8173720</wp:posOffset>
                </wp:positionV>
                <wp:extent cx="6353175" cy="101854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悉建筑类相关规范及运作流程，熟练运用CAD、SketchUp、PKPM等设计软件，专业基础扎实；工作积极主动，有责任心，有专研精神，善于沟通，有较好的执行力及职业素养，能够承受较强的工作压力，我愿意竭尽所能为公司的发展而努力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3" type="#_x0000_t202" style="width:500.25pt;height:80.2pt;margin-top:643.6pt;margin-left:-46.9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CAA51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悉建筑类相关规范及运作流程，熟练运用CAD、SketchUp、PKPM等设计软件，专业基础扎实；工作积极主动，有责任心，有专研精神，善于沟通，有较好的执行力及职业素养，能够承受较强的工作压力，我愿意竭尽所能为公司的发展而努力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6614160</wp:posOffset>
                </wp:positionV>
                <wp:extent cx="6250940" cy="314325"/>
                <wp:effectExtent l="0" t="0" r="16510" b="825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22" name="椭圆 6"/>
                        <wps:cNvSpPr/>
                        <wps:spPr>
                          <a:xfrm>
                            <a:off x="3070" y="4380"/>
                            <a:ext cx="1749" cy="425"/>
                          </a:xfrm>
                          <a:prstGeom prst="rect">
                            <a:avLst/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5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26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2.2pt;height:24.75pt;margin-top:520.8pt;margin-left:-39.1pt;mso-height-relative:page;mso-width-relative:page;position:absolute;z-index:-251629568" coordorigin="3070,4324" coordsize="9844,495">
                <o:lock v:ext="edit" aspectratio="f"/>
                <v:rect id="椭圆 6" o:spid="_x0000_s1035" style="width:1749;height:425;left:3070;position:absolute;top:4380;v-text-anchor:middle" coordsize="21600,21600" filled="t" fillcolor="#3c486a" stroked="f" strokeweight="1pt">
                  <v:stroke joinstyle="miter"/>
                  <o:lock v:ext="edit" aspectratio="f"/>
                </v:rect>
                <v:rect id="椭圆 6" o:spid="_x0000_s1036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文本框 11" o:spid="_x0000_s1037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25182BB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group id="组合 6" o:spid="_x0000_s1038" style="width:268;height:210;left:3225;position:absolute;top:4485" coordorigin="3175,4485" coordsize="268,210">
                  <o:lock v:ext="edit" aspectratio="f"/>
                  <v:shape id="等腰三角形 23" o:spid="_x0000_s1039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40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7040245</wp:posOffset>
                </wp:positionV>
                <wp:extent cx="6353175" cy="4286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证书奖励：一级建造师证、英语四级证书、荣获20XX年“优秀学生干部”奖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500.25pt;height:33.75pt;margin-top:554.35pt;margin-left:-46.9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485EBD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证书奖励：一级建造师证、英语四级证书、荣获20XX年“优秀学生干部”奖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3366135</wp:posOffset>
                </wp:positionV>
                <wp:extent cx="6250940" cy="314325"/>
                <wp:effectExtent l="0" t="0" r="16510" b="825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42" name="椭圆 6"/>
                        <wps:cNvSpPr/>
                        <wps:spPr>
                          <a:xfrm>
                            <a:off x="3070" y="4380"/>
                            <a:ext cx="1749" cy="425"/>
                          </a:xfrm>
                          <a:prstGeom prst="rect">
                            <a:avLst/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53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54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5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492.2pt;height:24.75pt;margin-top:265.05pt;margin-left:-39.1pt;mso-height-relative:page;mso-width-relative:page;position:absolute;z-index:-251617280" coordorigin="3070,4324" coordsize="9844,495">
                <o:lock v:ext="edit" aspectratio="f"/>
                <v:rect id="椭圆 6" o:spid="_x0000_s1043" style="width:1749;height:425;left:3070;position:absolute;top:4380;v-text-anchor:middle" coordsize="21600,21600" filled="t" fillcolor="#3c486a" stroked="f" strokeweight="1pt">
                  <v:stroke joinstyle="miter"/>
                  <o:lock v:ext="edit" aspectratio="f"/>
                </v:rect>
                <v:rect id="椭圆 6" o:spid="_x0000_s1044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文本框 11" o:spid="_x0000_s1045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71166C1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校园实践</w:t>
                        </w:r>
                      </w:p>
                    </w:txbxContent>
                  </v:textbox>
                </v:shape>
                <v:group id="组合 6" o:spid="_x0000_s1046" style="width:268;height:210;left:3225;position:absolute;top:4485" coordorigin="3175,4485" coordsize="268,210">
                  <o:lock v:ext="edit" aspectratio="f"/>
                  <v:shape id="等腰三角形 23" o:spid="_x0000_s1047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48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-106045</wp:posOffset>
            </wp:positionV>
            <wp:extent cx="993775" cy="1391920"/>
            <wp:effectExtent l="57785" t="57785" r="72390" b="74295"/>
            <wp:wrapNone/>
            <wp:docPr id="8" name="图片 8" descr="D:\拾间设计\简历\简历头像规范\用于长方形头像120x168\06-灰.jpg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6-灰.jpg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-951230</wp:posOffset>
                </wp:positionV>
                <wp:extent cx="1428750" cy="3721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08325" y="-55880"/>
                          <a:ext cx="142875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FFFFFF" w:themeColor="background1"/>
                                <w:spacing w:val="57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FFFFFF" w:themeColor="background1"/>
                                <w:spacing w:val="57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12.5pt;height:29.3pt;margin-top:-74.9pt;margin-left:-70.2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5C645B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FFFFFF" w:themeColor="background1"/>
                          <w:spacing w:val="57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FFFFFF" w:themeColor="background1"/>
                          <w:spacing w:val="57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-922655</wp:posOffset>
                </wp:positionV>
                <wp:extent cx="1653540" cy="346075"/>
                <wp:effectExtent l="0" t="0" r="3810" b="15875"/>
                <wp:wrapNone/>
                <wp:docPr id="4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976880" y="-17145"/>
                          <a:ext cx="1653540" cy="346075"/>
                        </a:xfrm>
                        <a:prstGeom prst="rect">
                          <a:avLst/>
                        </a:prstGeom>
                        <a:solidFill>
                          <a:srgbClr val="3C4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0" style="width:130.2pt;height:27.25pt;margin-top:-72.65pt;margin-left:-89.9pt;mso-height-relative:page;mso-width-relative:page;position:absolute;v-text-anchor:middle;z-index:251682816" coordsize="21600,21600" filled="t" fillcolor="#3c486a" stroked="f" strokeweight="1pt">
                <v:stroke joinstyle="miter"/>
                <o:lock v:ext="edit" aspectratio="f"/>
                <v:textbox>
                  <w:txbxContent>
                    <w:p w14:paraId="3C4E7E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-922020</wp:posOffset>
                </wp:positionV>
                <wp:extent cx="5911215" cy="346710"/>
                <wp:effectExtent l="0" t="0" r="13335" b="15240"/>
                <wp:wrapNone/>
                <wp:docPr id="29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11215" cy="346710"/>
                        </a:xfrm>
                        <a:prstGeom prst="rect">
                          <a:avLst/>
                        </a:prstGeom>
                        <a:solidFill>
                          <a:srgbClr val="ABB9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1" style="width:465.45pt;height:27.3pt;margin-top:-72.6pt;margin-left:41.65pt;mso-height-relative:page;mso-width-relative:page;position:absolute;v-text-anchor:middle;z-index:-251655168" coordsize="21600,21600" filled="t" fillcolor="#abb9d0" stroked="f" strokeweight="1pt">
                <v:stroke joinstyle="miter"/>
                <o:lock v:ext="edit" aspectratio="f"/>
                <v:textbox>
                  <w:txbxContent>
                    <w:p w14:paraId="0069F6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-576580</wp:posOffset>
                </wp:positionV>
                <wp:extent cx="7167245" cy="241935"/>
                <wp:effectExtent l="0" t="0" r="14605" b="5715"/>
                <wp:wrapNone/>
                <wp:docPr id="34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7245" cy="24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2" style="width:564.35pt;height:19.05pt;margin-top:-45.4pt;margin-left:-72.6pt;mso-height-relative:page;mso-width-relative:page;position:absolute;v-text-anchor:middle;z-index:-251625472" coordsize="21600,21600" filled="t" fillcolor="#f2f2f2" stroked="f" strokeweight="2pt">
                <v:stroke joinstyle="miter"/>
                <o:lock v:ext="edit" aspectratio="f"/>
                <v:textbox>
                  <w:txbxContent>
                    <w:p w14:paraId="410EB9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9552940</wp:posOffset>
                </wp:positionV>
                <wp:extent cx="7167245" cy="241935"/>
                <wp:effectExtent l="0" t="0" r="14605" b="5715"/>
                <wp:wrapNone/>
                <wp:docPr id="38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7245" cy="24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3" style="width:564.35pt;height:19.05pt;margin-top:752.2pt;margin-left:-74.5pt;mso-height-relative:page;mso-width-relative:page;position:absolute;v-text-anchor:middle;z-index:-251619328" coordsize="21600,21600" filled="t" fillcolor="#f2f2f2" stroked="f" strokeweight="2pt">
                <v:stroke joinstyle="miter"/>
                <o:lock v:ext="edit" aspectratio="f"/>
                <v:textbox>
                  <w:txbxContent>
                    <w:p w14:paraId="1CEEE7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-572135</wp:posOffset>
                </wp:positionV>
                <wp:extent cx="242570" cy="10395585"/>
                <wp:effectExtent l="0" t="0" r="5080" b="5715"/>
                <wp:wrapNone/>
                <wp:docPr id="30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2570" cy="10395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4" style="width:19.1pt;height:818.55pt;margin-top:-45.05pt;margin-left:489.5pt;mso-height-relative:page;mso-width-relative:page;position:absolute;v-text-anchor:middle;z-index:-251623424" coordsize="21600,21600" filled="t" fillcolor="#f2f2f2" stroked="f" strokeweight="2pt">
                <v:stroke joinstyle="miter"/>
                <o:lock v:ext="edit" aspectratio="f"/>
                <v:textbox>
                  <w:txbxContent>
                    <w:p w14:paraId="7D5C8E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-1155700</wp:posOffset>
                </wp:positionH>
                <wp:positionV relativeFrom="paragraph">
                  <wp:posOffset>-600710</wp:posOffset>
                </wp:positionV>
                <wp:extent cx="242570" cy="10395585"/>
                <wp:effectExtent l="0" t="0" r="5080" b="5715"/>
                <wp:wrapNone/>
                <wp:docPr id="7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561975" y="437515"/>
                          <a:ext cx="242570" cy="10395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5" style="width:19.1pt;height:818.55pt;margin-top:-47.3pt;margin-left:-91pt;mso-height-relative:page;mso-width-relative:page;position:absolute;v-text-anchor:middle;z-index:-251657216" coordsize="21600,21600" filled="t" fillcolor="#f2f2f2" stroked="f" strokeweight="2pt">
                <v:stroke joinstyle="miter"/>
                <o:lock v:ext="edit" aspectratio="f"/>
                <v:textbox>
                  <w:txbxContent>
                    <w:p w14:paraId="14E775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2011045</wp:posOffset>
                </wp:positionV>
                <wp:extent cx="6400800" cy="10953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8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   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成都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某某大学                          专业：土木工程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建筑施工技术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土木工程材料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建筑工程造价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土木工程CAD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材料力学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工程制图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结构力学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混凝土结构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高层建筑结构抗震与设计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7in;height:86.25pt;margin-top:158.35pt;margin-left:-46.9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50DDA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       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成都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某某大学                          专业：土木工程</w:t>
                      </w:r>
                    </w:p>
                    <w:p w14:paraId="657CDE4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建筑施工技术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土木工程材料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建筑工程造价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土木工程CAD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材料力学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工程制图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结构力学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混凝土结构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高层建筑结构抗震与设计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1613535</wp:posOffset>
                </wp:positionV>
                <wp:extent cx="6250940" cy="314325"/>
                <wp:effectExtent l="0" t="0" r="16510" b="82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35" name="椭圆 6"/>
                        <wps:cNvSpPr/>
                        <wps:spPr>
                          <a:xfrm>
                            <a:off x="3070" y="4380"/>
                            <a:ext cx="1749" cy="425"/>
                          </a:xfrm>
                          <a:prstGeom prst="rect">
                            <a:avLst/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6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36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492.2pt;height:24.75pt;margin-top:127.05pt;margin-left:-39.1pt;mso-height-relative:page;mso-width-relative:page;position:absolute;z-index:-251644928" coordorigin="3070,4324" coordsize="9844,495">
                <o:lock v:ext="edit" aspectratio="f"/>
                <v:rect id="椭圆 6" o:spid="_x0000_s1058" style="width:1749;height:425;left:3070;position:absolute;top:4380;v-text-anchor:middle" coordsize="21600,21600" filled="t" fillcolor="#3c486a" stroked="f" strokeweight="1pt">
                  <v:stroke joinstyle="miter"/>
                  <o:lock v:ext="edit" aspectratio="f"/>
                </v:rect>
                <v:rect id="椭圆 6" o:spid="_x0000_s1059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文本框 11" o:spid="_x0000_s1060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2C7259B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  <v:group id="_x0000_s1026" o:spid="_x0000_s1061" style="width:268;height:210;left:3225;position:absolute;top:4485" coordorigin="3175,4485" coordsize="268,210">
                  <o:lock v:ext="edit" aspectratio="f"/>
                  <v:shape id="等腰三角形 23" o:spid="_x0000_s1062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63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590550</wp:posOffset>
                </wp:positionV>
                <wp:extent cx="1240155" cy="7245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年龄：22岁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97.65pt;height:57.05pt;margin-top:46.5pt;margin-left:-45.4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2603B7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131EE02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年龄：22岁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590550</wp:posOffset>
                </wp:positionV>
                <wp:extent cx="2011045" cy="7518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1045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158.35pt;height:59.2pt;margin-top:46.5pt;margin-left:195.4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152DE8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6840931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590550</wp:posOffset>
                </wp:positionV>
                <wp:extent cx="1630045" cy="7423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128.35pt;height:58.45pt;margin-top:46.5pt;margin-left:66.3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3C78380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2172BF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8255</wp:posOffset>
                </wp:positionV>
                <wp:extent cx="2764155" cy="4210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6415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简晓历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求职意向：建筑工程师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217.65pt;height:33.15pt;margin-top:0.65pt;margin-left:-44.7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37A298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简晓历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求职意向：建筑工程师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-884555</wp:posOffset>
                </wp:positionV>
                <wp:extent cx="2200275" cy="2762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365250" y="42037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57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FFFFFF" w:themeColor="background1"/>
                                <w:spacing w:val="57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173.25pt;height:21.75pt;margin-top:-69.65pt;margin-left:51.3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14D7CB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57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FFFFFF" w:themeColor="background1"/>
                          <w:spacing w:val="57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3C4388F-E644-4DA1-98F1-53132AE332DE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7511583E-3937-418F-A5C4-EED488E0E39A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953CB320-83B7-4471-B9DC-1896329AE6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FB1A5D"/>
    <w:multiLevelType w:val="singleLevel"/>
    <w:tmpl w:val="02FB1A5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4D6E6E"/>
    <w:rsid w:val="0002117A"/>
    <w:rsid w:val="0038400A"/>
    <w:rsid w:val="004B2B21"/>
    <w:rsid w:val="006D5210"/>
    <w:rsid w:val="007A43E6"/>
    <w:rsid w:val="00950240"/>
    <w:rsid w:val="00BA3803"/>
    <w:rsid w:val="00C36B5B"/>
    <w:rsid w:val="00EC2823"/>
    <w:rsid w:val="011C6E60"/>
    <w:rsid w:val="01392B76"/>
    <w:rsid w:val="013D51B5"/>
    <w:rsid w:val="015935C7"/>
    <w:rsid w:val="015E7D5A"/>
    <w:rsid w:val="01901833"/>
    <w:rsid w:val="01916C5A"/>
    <w:rsid w:val="019E3125"/>
    <w:rsid w:val="01B82195"/>
    <w:rsid w:val="01C20BC1"/>
    <w:rsid w:val="01FA47FF"/>
    <w:rsid w:val="01FE5971"/>
    <w:rsid w:val="021F6013"/>
    <w:rsid w:val="02720839"/>
    <w:rsid w:val="02AD7AC3"/>
    <w:rsid w:val="02C2228F"/>
    <w:rsid w:val="02E334E5"/>
    <w:rsid w:val="03326279"/>
    <w:rsid w:val="03AA4003"/>
    <w:rsid w:val="03C52BEB"/>
    <w:rsid w:val="03EA6D3A"/>
    <w:rsid w:val="04467040"/>
    <w:rsid w:val="044955CA"/>
    <w:rsid w:val="04912ACD"/>
    <w:rsid w:val="04A24CDA"/>
    <w:rsid w:val="04C904B8"/>
    <w:rsid w:val="04F026C1"/>
    <w:rsid w:val="050B287F"/>
    <w:rsid w:val="057F7796"/>
    <w:rsid w:val="05A84572"/>
    <w:rsid w:val="05AD1B88"/>
    <w:rsid w:val="05E337FC"/>
    <w:rsid w:val="05EA7BED"/>
    <w:rsid w:val="060266D4"/>
    <w:rsid w:val="061648FA"/>
    <w:rsid w:val="06253E14"/>
    <w:rsid w:val="065A1D10"/>
    <w:rsid w:val="0664493D"/>
    <w:rsid w:val="06652463"/>
    <w:rsid w:val="0671703A"/>
    <w:rsid w:val="067803E8"/>
    <w:rsid w:val="06991E27"/>
    <w:rsid w:val="06A42F8B"/>
    <w:rsid w:val="06C642C0"/>
    <w:rsid w:val="06D03D80"/>
    <w:rsid w:val="06D25D4A"/>
    <w:rsid w:val="070954E4"/>
    <w:rsid w:val="073A23B4"/>
    <w:rsid w:val="0760676A"/>
    <w:rsid w:val="076D5A73"/>
    <w:rsid w:val="07A01A45"/>
    <w:rsid w:val="07BE4913"/>
    <w:rsid w:val="07CC09EB"/>
    <w:rsid w:val="07EE2F85"/>
    <w:rsid w:val="08050E53"/>
    <w:rsid w:val="08060567"/>
    <w:rsid w:val="08144384"/>
    <w:rsid w:val="08251EAA"/>
    <w:rsid w:val="08365E65"/>
    <w:rsid w:val="083E2F6B"/>
    <w:rsid w:val="084A6573"/>
    <w:rsid w:val="08C40CD1"/>
    <w:rsid w:val="08F220C6"/>
    <w:rsid w:val="09197BC5"/>
    <w:rsid w:val="091A7535"/>
    <w:rsid w:val="093320EF"/>
    <w:rsid w:val="093C00C1"/>
    <w:rsid w:val="094A1530"/>
    <w:rsid w:val="0958005D"/>
    <w:rsid w:val="09683897"/>
    <w:rsid w:val="0980715E"/>
    <w:rsid w:val="09DC2A3C"/>
    <w:rsid w:val="09FA2729"/>
    <w:rsid w:val="0A14667A"/>
    <w:rsid w:val="0A1977EC"/>
    <w:rsid w:val="0A2E6EC1"/>
    <w:rsid w:val="0A37664B"/>
    <w:rsid w:val="0A530F50"/>
    <w:rsid w:val="0A600AA8"/>
    <w:rsid w:val="0A8600DB"/>
    <w:rsid w:val="0AA73886"/>
    <w:rsid w:val="0ABB21D0"/>
    <w:rsid w:val="0AF13206"/>
    <w:rsid w:val="0B2226D0"/>
    <w:rsid w:val="0B350656"/>
    <w:rsid w:val="0B3A3EBE"/>
    <w:rsid w:val="0B4C4090"/>
    <w:rsid w:val="0B613B89"/>
    <w:rsid w:val="0B6B22C9"/>
    <w:rsid w:val="0B775E2E"/>
    <w:rsid w:val="0B7B0E25"/>
    <w:rsid w:val="0BA23811"/>
    <w:rsid w:val="0BE8061C"/>
    <w:rsid w:val="0BED0F30"/>
    <w:rsid w:val="0BFB0A2C"/>
    <w:rsid w:val="0BFE6C9A"/>
    <w:rsid w:val="0C3B5076"/>
    <w:rsid w:val="0C5A11A3"/>
    <w:rsid w:val="0C7A3C79"/>
    <w:rsid w:val="0CAA6E21"/>
    <w:rsid w:val="0CC27C5C"/>
    <w:rsid w:val="0CD4440C"/>
    <w:rsid w:val="0D0A78C0"/>
    <w:rsid w:val="0D215336"/>
    <w:rsid w:val="0D536FC7"/>
    <w:rsid w:val="0D5A25F6"/>
    <w:rsid w:val="0D6356CF"/>
    <w:rsid w:val="0D7D6474"/>
    <w:rsid w:val="0DBA12E6"/>
    <w:rsid w:val="0DC161D1"/>
    <w:rsid w:val="0DE95727"/>
    <w:rsid w:val="0E9658AF"/>
    <w:rsid w:val="0EC57F43"/>
    <w:rsid w:val="0ED86E81"/>
    <w:rsid w:val="0F1B6BFB"/>
    <w:rsid w:val="0F256C33"/>
    <w:rsid w:val="0F2C0CB5"/>
    <w:rsid w:val="0F44355D"/>
    <w:rsid w:val="0F615EBD"/>
    <w:rsid w:val="0F793E5A"/>
    <w:rsid w:val="0F7B6853"/>
    <w:rsid w:val="0F8E4D1A"/>
    <w:rsid w:val="0F986DD1"/>
    <w:rsid w:val="0FA07BF0"/>
    <w:rsid w:val="0FB40478"/>
    <w:rsid w:val="0FFA1329"/>
    <w:rsid w:val="103706D8"/>
    <w:rsid w:val="10481341"/>
    <w:rsid w:val="106A6FF4"/>
    <w:rsid w:val="108C69C6"/>
    <w:rsid w:val="109202F8"/>
    <w:rsid w:val="10AD0AFE"/>
    <w:rsid w:val="10B04B1B"/>
    <w:rsid w:val="10C5247C"/>
    <w:rsid w:val="110C00AB"/>
    <w:rsid w:val="116021A5"/>
    <w:rsid w:val="118937AD"/>
    <w:rsid w:val="11916802"/>
    <w:rsid w:val="119B4F8B"/>
    <w:rsid w:val="11AB69AD"/>
    <w:rsid w:val="11CC15E8"/>
    <w:rsid w:val="11E15093"/>
    <w:rsid w:val="11E531A6"/>
    <w:rsid w:val="11F1104F"/>
    <w:rsid w:val="11F272A1"/>
    <w:rsid w:val="12176D07"/>
    <w:rsid w:val="12846A24"/>
    <w:rsid w:val="12891287"/>
    <w:rsid w:val="12CF75E2"/>
    <w:rsid w:val="12F05E2C"/>
    <w:rsid w:val="12F74478"/>
    <w:rsid w:val="130E2364"/>
    <w:rsid w:val="13225964"/>
    <w:rsid w:val="133E02C4"/>
    <w:rsid w:val="134242A8"/>
    <w:rsid w:val="13517FF7"/>
    <w:rsid w:val="135F3508"/>
    <w:rsid w:val="136B4AD7"/>
    <w:rsid w:val="137E1351"/>
    <w:rsid w:val="139B3968"/>
    <w:rsid w:val="13C63FD0"/>
    <w:rsid w:val="141A2ADF"/>
    <w:rsid w:val="14206329"/>
    <w:rsid w:val="14571310"/>
    <w:rsid w:val="146D6CF9"/>
    <w:rsid w:val="147D6BCA"/>
    <w:rsid w:val="14C022D9"/>
    <w:rsid w:val="14D2601A"/>
    <w:rsid w:val="14D47131"/>
    <w:rsid w:val="14D964F6"/>
    <w:rsid w:val="14ED7BAB"/>
    <w:rsid w:val="14F21366"/>
    <w:rsid w:val="15610EB6"/>
    <w:rsid w:val="156372AC"/>
    <w:rsid w:val="158252A2"/>
    <w:rsid w:val="15832C72"/>
    <w:rsid w:val="158741A4"/>
    <w:rsid w:val="15875F52"/>
    <w:rsid w:val="15A3750D"/>
    <w:rsid w:val="15E223B1"/>
    <w:rsid w:val="15E3096C"/>
    <w:rsid w:val="162E71AE"/>
    <w:rsid w:val="164953DE"/>
    <w:rsid w:val="169A57FF"/>
    <w:rsid w:val="16B207CA"/>
    <w:rsid w:val="16CB00C0"/>
    <w:rsid w:val="17935082"/>
    <w:rsid w:val="17B7074A"/>
    <w:rsid w:val="17BA42FC"/>
    <w:rsid w:val="17F453F5"/>
    <w:rsid w:val="180B1639"/>
    <w:rsid w:val="185145F5"/>
    <w:rsid w:val="18552BF9"/>
    <w:rsid w:val="18561C0B"/>
    <w:rsid w:val="18A547B2"/>
    <w:rsid w:val="18BB53A4"/>
    <w:rsid w:val="18C87522"/>
    <w:rsid w:val="18E219FF"/>
    <w:rsid w:val="18F338FE"/>
    <w:rsid w:val="18F9693F"/>
    <w:rsid w:val="191A46E8"/>
    <w:rsid w:val="19526877"/>
    <w:rsid w:val="19642E7C"/>
    <w:rsid w:val="19706CFD"/>
    <w:rsid w:val="19A03B34"/>
    <w:rsid w:val="19B24600"/>
    <w:rsid w:val="19B43685"/>
    <w:rsid w:val="19D76D7C"/>
    <w:rsid w:val="19E2356C"/>
    <w:rsid w:val="19FF2DFE"/>
    <w:rsid w:val="1A002777"/>
    <w:rsid w:val="1A0A53A3"/>
    <w:rsid w:val="1A3D3083"/>
    <w:rsid w:val="1A58610F"/>
    <w:rsid w:val="1A8B25B5"/>
    <w:rsid w:val="1ACC4D45"/>
    <w:rsid w:val="1AD27C6F"/>
    <w:rsid w:val="1AE479A2"/>
    <w:rsid w:val="1AFC4CEC"/>
    <w:rsid w:val="1B122762"/>
    <w:rsid w:val="1B210BF7"/>
    <w:rsid w:val="1B632FBD"/>
    <w:rsid w:val="1B6F59D2"/>
    <w:rsid w:val="1BA84E74"/>
    <w:rsid w:val="1BA86C22"/>
    <w:rsid w:val="1BBA1DB0"/>
    <w:rsid w:val="1BD34EDC"/>
    <w:rsid w:val="1BD904CF"/>
    <w:rsid w:val="1BEA0FE8"/>
    <w:rsid w:val="1BF00B53"/>
    <w:rsid w:val="1C055E22"/>
    <w:rsid w:val="1C163756"/>
    <w:rsid w:val="1C655C39"/>
    <w:rsid w:val="1C692389"/>
    <w:rsid w:val="1C6C5EA1"/>
    <w:rsid w:val="1C8E6ACD"/>
    <w:rsid w:val="1CD92947"/>
    <w:rsid w:val="1D1964B6"/>
    <w:rsid w:val="1D3C3AC6"/>
    <w:rsid w:val="1D6B7F07"/>
    <w:rsid w:val="1DA20C31"/>
    <w:rsid w:val="1DE63A32"/>
    <w:rsid w:val="1DEF28E6"/>
    <w:rsid w:val="1E171E3D"/>
    <w:rsid w:val="1E3B0689"/>
    <w:rsid w:val="1E464CD2"/>
    <w:rsid w:val="1E564808"/>
    <w:rsid w:val="1E586ABB"/>
    <w:rsid w:val="1E5D62F9"/>
    <w:rsid w:val="1E9E22BC"/>
    <w:rsid w:val="1EED01A0"/>
    <w:rsid w:val="1F3A4035"/>
    <w:rsid w:val="1F587F94"/>
    <w:rsid w:val="1F5F3A9B"/>
    <w:rsid w:val="1F662C35"/>
    <w:rsid w:val="1F882FF2"/>
    <w:rsid w:val="1FE16BA6"/>
    <w:rsid w:val="1FF37588"/>
    <w:rsid w:val="200C3C23"/>
    <w:rsid w:val="20176124"/>
    <w:rsid w:val="201F45AC"/>
    <w:rsid w:val="20825C93"/>
    <w:rsid w:val="209A7E15"/>
    <w:rsid w:val="20AC0F62"/>
    <w:rsid w:val="20BA452B"/>
    <w:rsid w:val="21094D3E"/>
    <w:rsid w:val="210F54FC"/>
    <w:rsid w:val="21380A48"/>
    <w:rsid w:val="219957D9"/>
    <w:rsid w:val="21A659B2"/>
    <w:rsid w:val="21C4408A"/>
    <w:rsid w:val="22066450"/>
    <w:rsid w:val="22336089"/>
    <w:rsid w:val="227B0BEC"/>
    <w:rsid w:val="22804455"/>
    <w:rsid w:val="22AA3280"/>
    <w:rsid w:val="22B21AF8"/>
    <w:rsid w:val="22B9223E"/>
    <w:rsid w:val="22E20C6B"/>
    <w:rsid w:val="22F5439A"/>
    <w:rsid w:val="23030452"/>
    <w:rsid w:val="23214306"/>
    <w:rsid w:val="234C2589"/>
    <w:rsid w:val="23533577"/>
    <w:rsid w:val="23A46575"/>
    <w:rsid w:val="23AD6B27"/>
    <w:rsid w:val="244961C5"/>
    <w:rsid w:val="246D7894"/>
    <w:rsid w:val="24855D52"/>
    <w:rsid w:val="24AC699B"/>
    <w:rsid w:val="24F9420C"/>
    <w:rsid w:val="254259F1"/>
    <w:rsid w:val="256B13EC"/>
    <w:rsid w:val="25872971"/>
    <w:rsid w:val="25916979"/>
    <w:rsid w:val="25CB606E"/>
    <w:rsid w:val="25E1520A"/>
    <w:rsid w:val="25E76599"/>
    <w:rsid w:val="260E0717"/>
    <w:rsid w:val="261C26E6"/>
    <w:rsid w:val="2621532C"/>
    <w:rsid w:val="262477ED"/>
    <w:rsid w:val="26571970"/>
    <w:rsid w:val="2677168A"/>
    <w:rsid w:val="26795424"/>
    <w:rsid w:val="26A42A16"/>
    <w:rsid w:val="26DB60FD"/>
    <w:rsid w:val="26ED3325"/>
    <w:rsid w:val="270664E7"/>
    <w:rsid w:val="27205513"/>
    <w:rsid w:val="277125BE"/>
    <w:rsid w:val="2776275B"/>
    <w:rsid w:val="279D6335"/>
    <w:rsid w:val="279F35CF"/>
    <w:rsid w:val="27D22A7F"/>
    <w:rsid w:val="287700A8"/>
    <w:rsid w:val="287F6F5C"/>
    <w:rsid w:val="28950B22"/>
    <w:rsid w:val="28BE27A6"/>
    <w:rsid w:val="2942459D"/>
    <w:rsid w:val="29543A59"/>
    <w:rsid w:val="295A79A5"/>
    <w:rsid w:val="295C2DFA"/>
    <w:rsid w:val="297830C4"/>
    <w:rsid w:val="29815EC6"/>
    <w:rsid w:val="2991039A"/>
    <w:rsid w:val="299C7949"/>
    <w:rsid w:val="29AA2351"/>
    <w:rsid w:val="29B51B68"/>
    <w:rsid w:val="29F15C38"/>
    <w:rsid w:val="2A1549D9"/>
    <w:rsid w:val="2A74563E"/>
    <w:rsid w:val="2A750012"/>
    <w:rsid w:val="2A7D74CC"/>
    <w:rsid w:val="2A8C02EA"/>
    <w:rsid w:val="2A9318DE"/>
    <w:rsid w:val="2AAD6003"/>
    <w:rsid w:val="2AC05D36"/>
    <w:rsid w:val="2AD61967"/>
    <w:rsid w:val="2B106B1F"/>
    <w:rsid w:val="2B434271"/>
    <w:rsid w:val="2B666D04"/>
    <w:rsid w:val="2BBA09D7"/>
    <w:rsid w:val="2BBB474F"/>
    <w:rsid w:val="2BC43604"/>
    <w:rsid w:val="2BF4333F"/>
    <w:rsid w:val="2BF57015"/>
    <w:rsid w:val="2C1C5965"/>
    <w:rsid w:val="2C363DD6"/>
    <w:rsid w:val="2C372028"/>
    <w:rsid w:val="2C4B162F"/>
    <w:rsid w:val="2C503A67"/>
    <w:rsid w:val="2C710226"/>
    <w:rsid w:val="2C884504"/>
    <w:rsid w:val="2C913DA5"/>
    <w:rsid w:val="2C9E3E55"/>
    <w:rsid w:val="2CAD5E46"/>
    <w:rsid w:val="2CB27B09"/>
    <w:rsid w:val="2CD63D6C"/>
    <w:rsid w:val="2CD74B5E"/>
    <w:rsid w:val="2CFE2B46"/>
    <w:rsid w:val="2CFF4A79"/>
    <w:rsid w:val="2D2A393B"/>
    <w:rsid w:val="2D3C3B0E"/>
    <w:rsid w:val="2DC378EB"/>
    <w:rsid w:val="2DC53663"/>
    <w:rsid w:val="2DDD44E2"/>
    <w:rsid w:val="2E5F7614"/>
    <w:rsid w:val="2E671691"/>
    <w:rsid w:val="2E880B33"/>
    <w:rsid w:val="2E9C2616"/>
    <w:rsid w:val="2E9F2106"/>
    <w:rsid w:val="2EA74B17"/>
    <w:rsid w:val="2EBE6FAF"/>
    <w:rsid w:val="2EC02E9D"/>
    <w:rsid w:val="2ED00512"/>
    <w:rsid w:val="2ED55B77"/>
    <w:rsid w:val="2EE15637"/>
    <w:rsid w:val="2F0B4B29"/>
    <w:rsid w:val="2F1E302B"/>
    <w:rsid w:val="2F613E7B"/>
    <w:rsid w:val="2FB717B2"/>
    <w:rsid w:val="30086250"/>
    <w:rsid w:val="304271ED"/>
    <w:rsid w:val="304D6E6E"/>
    <w:rsid w:val="304F36B8"/>
    <w:rsid w:val="307418D9"/>
    <w:rsid w:val="30974EC3"/>
    <w:rsid w:val="30A65F29"/>
    <w:rsid w:val="30BB472B"/>
    <w:rsid w:val="30C9346B"/>
    <w:rsid w:val="31A7315F"/>
    <w:rsid w:val="31F938DC"/>
    <w:rsid w:val="322A618B"/>
    <w:rsid w:val="32814185"/>
    <w:rsid w:val="328E7982"/>
    <w:rsid w:val="329B0E37"/>
    <w:rsid w:val="32A41A99"/>
    <w:rsid w:val="32D3412D"/>
    <w:rsid w:val="33000503"/>
    <w:rsid w:val="33036FDC"/>
    <w:rsid w:val="33437504"/>
    <w:rsid w:val="33656F7E"/>
    <w:rsid w:val="33A1422B"/>
    <w:rsid w:val="33AB1D15"/>
    <w:rsid w:val="33CD5020"/>
    <w:rsid w:val="33E12879"/>
    <w:rsid w:val="33EA3E24"/>
    <w:rsid w:val="34103C35"/>
    <w:rsid w:val="344352E2"/>
    <w:rsid w:val="3471208A"/>
    <w:rsid w:val="34B519AB"/>
    <w:rsid w:val="34BA37F6"/>
    <w:rsid w:val="34EB6328"/>
    <w:rsid w:val="34F52A80"/>
    <w:rsid w:val="34FD1935"/>
    <w:rsid w:val="34FD7B87"/>
    <w:rsid w:val="351153E0"/>
    <w:rsid w:val="35331E04"/>
    <w:rsid w:val="35363BD7"/>
    <w:rsid w:val="356B4AF0"/>
    <w:rsid w:val="356D23A6"/>
    <w:rsid w:val="35977CE2"/>
    <w:rsid w:val="35C0308E"/>
    <w:rsid w:val="35C11552"/>
    <w:rsid w:val="35D458E0"/>
    <w:rsid w:val="35ED19A9"/>
    <w:rsid w:val="36513CE6"/>
    <w:rsid w:val="3654711D"/>
    <w:rsid w:val="369A7E9A"/>
    <w:rsid w:val="36AE1139"/>
    <w:rsid w:val="371021FC"/>
    <w:rsid w:val="37160001"/>
    <w:rsid w:val="372C14D8"/>
    <w:rsid w:val="373553B6"/>
    <w:rsid w:val="37476E97"/>
    <w:rsid w:val="37677539"/>
    <w:rsid w:val="377B7EDC"/>
    <w:rsid w:val="37B76927"/>
    <w:rsid w:val="38862DE3"/>
    <w:rsid w:val="388C54AA"/>
    <w:rsid w:val="389E012A"/>
    <w:rsid w:val="38B62526"/>
    <w:rsid w:val="39650C7E"/>
    <w:rsid w:val="396610F4"/>
    <w:rsid w:val="396E2E01"/>
    <w:rsid w:val="39E60BE9"/>
    <w:rsid w:val="39F51FBD"/>
    <w:rsid w:val="3A1A4D37"/>
    <w:rsid w:val="3A622985"/>
    <w:rsid w:val="3A6B5876"/>
    <w:rsid w:val="3A71055A"/>
    <w:rsid w:val="3A995C5C"/>
    <w:rsid w:val="3AA40077"/>
    <w:rsid w:val="3ACD1DA9"/>
    <w:rsid w:val="3AD13648"/>
    <w:rsid w:val="3AE63F33"/>
    <w:rsid w:val="3B3836C7"/>
    <w:rsid w:val="3B3C1933"/>
    <w:rsid w:val="3B3E236D"/>
    <w:rsid w:val="3B41652A"/>
    <w:rsid w:val="3B8A20FC"/>
    <w:rsid w:val="3BE64ED1"/>
    <w:rsid w:val="3BF75330"/>
    <w:rsid w:val="3C356086"/>
    <w:rsid w:val="3C3C7444"/>
    <w:rsid w:val="3C593D3F"/>
    <w:rsid w:val="3CB05F7C"/>
    <w:rsid w:val="3CBB6CB2"/>
    <w:rsid w:val="3CC01BC6"/>
    <w:rsid w:val="3CC675BC"/>
    <w:rsid w:val="3CF80819"/>
    <w:rsid w:val="3D141416"/>
    <w:rsid w:val="3D662FF5"/>
    <w:rsid w:val="3DE6565C"/>
    <w:rsid w:val="3E151A9D"/>
    <w:rsid w:val="3E302F6A"/>
    <w:rsid w:val="3E442382"/>
    <w:rsid w:val="3E4E3201"/>
    <w:rsid w:val="3E4F12A6"/>
    <w:rsid w:val="3E6B5B61"/>
    <w:rsid w:val="3E8B7FB1"/>
    <w:rsid w:val="3E937F12"/>
    <w:rsid w:val="3E942457"/>
    <w:rsid w:val="3EAA38D3"/>
    <w:rsid w:val="3EAA6689"/>
    <w:rsid w:val="3EB23790"/>
    <w:rsid w:val="3ED47C92"/>
    <w:rsid w:val="3EEF22EE"/>
    <w:rsid w:val="3EF244DF"/>
    <w:rsid w:val="3F49645C"/>
    <w:rsid w:val="3F5E5526"/>
    <w:rsid w:val="3F892743"/>
    <w:rsid w:val="3FA806EF"/>
    <w:rsid w:val="3FAF1A7E"/>
    <w:rsid w:val="3FF04570"/>
    <w:rsid w:val="40644F5E"/>
    <w:rsid w:val="40860A30"/>
    <w:rsid w:val="40BB6C9A"/>
    <w:rsid w:val="40D03D17"/>
    <w:rsid w:val="40D97E74"/>
    <w:rsid w:val="40EF4827"/>
    <w:rsid w:val="40F24FEE"/>
    <w:rsid w:val="40F7192E"/>
    <w:rsid w:val="412A691E"/>
    <w:rsid w:val="412F731A"/>
    <w:rsid w:val="4153125A"/>
    <w:rsid w:val="41A41AB6"/>
    <w:rsid w:val="41DA12FB"/>
    <w:rsid w:val="4205007B"/>
    <w:rsid w:val="426254CD"/>
    <w:rsid w:val="426B342D"/>
    <w:rsid w:val="427E21E6"/>
    <w:rsid w:val="42AB0C22"/>
    <w:rsid w:val="42B46AFE"/>
    <w:rsid w:val="42D9753D"/>
    <w:rsid w:val="42EA5330"/>
    <w:rsid w:val="42EB7271"/>
    <w:rsid w:val="42FF2795"/>
    <w:rsid w:val="430F6947"/>
    <w:rsid w:val="43377FF5"/>
    <w:rsid w:val="436F39FE"/>
    <w:rsid w:val="437563DC"/>
    <w:rsid w:val="43776D56"/>
    <w:rsid w:val="43A833B4"/>
    <w:rsid w:val="43B41D58"/>
    <w:rsid w:val="44404A7B"/>
    <w:rsid w:val="446A7893"/>
    <w:rsid w:val="446B14F4"/>
    <w:rsid w:val="44732CD9"/>
    <w:rsid w:val="44786980"/>
    <w:rsid w:val="447C63F6"/>
    <w:rsid w:val="44A27E03"/>
    <w:rsid w:val="44C06CC0"/>
    <w:rsid w:val="44D04970"/>
    <w:rsid w:val="45A04342"/>
    <w:rsid w:val="45B147A1"/>
    <w:rsid w:val="45F823D0"/>
    <w:rsid w:val="46386C71"/>
    <w:rsid w:val="464A5E88"/>
    <w:rsid w:val="466A0993"/>
    <w:rsid w:val="468A45C0"/>
    <w:rsid w:val="46A240EA"/>
    <w:rsid w:val="471D19C3"/>
    <w:rsid w:val="472B0583"/>
    <w:rsid w:val="47AE2D10"/>
    <w:rsid w:val="481E59F2"/>
    <w:rsid w:val="48217291"/>
    <w:rsid w:val="485E04E5"/>
    <w:rsid w:val="4871646A"/>
    <w:rsid w:val="487214BB"/>
    <w:rsid w:val="48877791"/>
    <w:rsid w:val="48A426A4"/>
    <w:rsid w:val="48AE321A"/>
    <w:rsid w:val="48C948A8"/>
    <w:rsid w:val="48D00479"/>
    <w:rsid w:val="48EC3D42"/>
    <w:rsid w:val="491E7B0D"/>
    <w:rsid w:val="4922756D"/>
    <w:rsid w:val="499742F3"/>
    <w:rsid w:val="499E6DEB"/>
    <w:rsid w:val="49CD089D"/>
    <w:rsid w:val="49DC305D"/>
    <w:rsid w:val="49E05655"/>
    <w:rsid w:val="49F32E25"/>
    <w:rsid w:val="4A037596"/>
    <w:rsid w:val="4A0D3F70"/>
    <w:rsid w:val="4A370CCC"/>
    <w:rsid w:val="4A507F0A"/>
    <w:rsid w:val="4A563B69"/>
    <w:rsid w:val="4A6727A9"/>
    <w:rsid w:val="4A8C0F12"/>
    <w:rsid w:val="4A9203FB"/>
    <w:rsid w:val="4AC7411F"/>
    <w:rsid w:val="4AEA295E"/>
    <w:rsid w:val="4B1E34A5"/>
    <w:rsid w:val="4B26353C"/>
    <w:rsid w:val="4B2D4B89"/>
    <w:rsid w:val="4B3A344A"/>
    <w:rsid w:val="4B505DB2"/>
    <w:rsid w:val="4B8E4C43"/>
    <w:rsid w:val="4BA3693A"/>
    <w:rsid w:val="4BB17792"/>
    <w:rsid w:val="4BDE0647"/>
    <w:rsid w:val="4BE21507"/>
    <w:rsid w:val="4C0575F5"/>
    <w:rsid w:val="4C06511B"/>
    <w:rsid w:val="4C0F5D7E"/>
    <w:rsid w:val="4C155293"/>
    <w:rsid w:val="4C71428E"/>
    <w:rsid w:val="4C795D27"/>
    <w:rsid w:val="4CA8067A"/>
    <w:rsid w:val="4CD15729"/>
    <w:rsid w:val="4CE11174"/>
    <w:rsid w:val="4CE27936"/>
    <w:rsid w:val="4CF451B4"/>
    <w:rsid w:val="4D0478AD"/>
    <w:rsid w:val="4D20220D"/>
    <w:rsid w:val="4D475204"/>
    <w:rsid w:val="4D502A87"/>
    <w:rsid w:val="4D64659D"/>
    <w:rsid w:val="4D6A6788"/>
    <w:rsid w:val="4D975FF3"/>
    <w:rsid w:val="4DA7532C"/>
    <w:rsid w:val="4DF427AC"/>
    <w:rsid w:val="4E342B6B"/>
    <w:rsid w:val="4E353A96"/>
    <w:rsid w:val="4E4752EF"/>
    <w:rsid w:val="4E52289A"/>
    <w:rsid w:val="4E810A89"/>
    <w:rsid w:val="4E861FF3"/>
    <w:rsid w:val="4E974532"/>
    <w:rsid w:val="4EFD45B3"/>
    <w:rsid w:val="4F04663F"/>
    <w:rsid w:val="4F092653"/>
    <w:rsid w:val="4F472C8F"/>
    <w:rsid w:val="4F604B42"/>
    <w:rsid w:val="4F642D99"/>
    <w:rsid w:val="4F735B65"/>
    <w:rsid w:val="4F9E10F1"/>
    <w:rsid w:val="4FB4711A"/>
    <w:rsid w:val="4FD149DA"/>
    <w:rsid w:val="50463D38"/>
    <w:rsid w:val="505C355C"/>
    <w:rsid w:val="506F05E8"/>
    <w:rsid w:val="50E47469"/>
    <w:rsid w:val="511C5F3A"/>
    <w:rsid w:val="514364CA"/>
    <w:rsid w:val="517150B0"/>
    <w:rsid w:val="51AC22C1"/>
    <w:rsid w:val="51D41B82"/>
    <w:rsid w:val="51E63A25"/>
    <w:rsid w:val="5204764B"/>
    <w:rsid w:val="52293911"/>
    <w:rsid w:val="52653695"/>
    <w:rsid w:val="52833022"/>
    <w:rsid w:val="528B0752"/>
    <w:rsid w:val="529C40E3"/>
    <w:rsid w:val="52B5209A"/>
    <w:rsid w:val="52E27191"/>
    <w:rsid w:val="531136B2"/>
    <w:rsid w:val="531B6E8B"/>
    <w:rsid w:val="535A0A0E"/>
    <w:rsid w:val="53786DFC"/>
    <w:rsid w:val="53965BE5"/>
    <w:rsid w:val="541079BF"/>
    <w:rsid w:val="54322F51"/>
    <w:rsid w:val="543547EF"/>
    <w:rsid w:val="544A1EAD"/>
    <w:rsid w:val="548B08B3"/>
    <w:rsid w:val="54A1132C"/>
    <w:rsid w:val="54ED4648"/>
    <w:rsid w:val="55085A60"/>
    <w:rsid w:val="553E1482"/>
    <w:rsid w:val="554747DA"/>
    <w:rsid w:val="556F3D31"/>
    <w:rsid w:val="5590632B"/>
    <w:rsid w:val="5596306C"/>
    <w:rsid w:val="55A14C48"/>
    <w:rsid w:val="55A156D3"/>
    <w:rsid w:val="55C466AE"/>
    <w:rsid w:val="55C509A5"/>
    <w:rsid w:val="55CA2C12"/>
    <w:rsid w:val="55EF09CE"/>
    <w:rsid w:val="56226FF5"/>
    <w:rsid w:val="56244B1C"/>
    <w:rsid w:val="562465C7"/>
    <w:rsid w:val="56246BF0"/>
    <w:rsid w:val="563A7E9B"/>
    <w:rsid w:val="56591F04"/>
    <w:rsid w:val="56692409"/>
    <w:rsid w:val="567519B5"/>
    <w:rsid w:val="567F70B9"/>
    <w:rsid w:val="56D24578"/>
    <w:rsid w:val="56FD4E00"/>
    <w:rsid w:val="57265D66"/>
    <w:rsid w:val="573D61C8"/>
    <w:rsid w:val="57460AC2"/>
    <w:rsid w:val="57560D05"/>
    <w:rsid w:val="5781726E"/>
    <w:rsid w:val="578853C6"/>
    <w:rsid w:val="579A28D4"/>
    <w:rsid w:val="57CC7219"/>
    <w:rsid w:val="57CE5437"/>
    <w:rsid w:val="57F43AD5"/>
    <w:rsid w:val="58325E36"/>
    <w:rsid w:val="585C27ED"/>
    <w:rsid w:val="588872F1"/>
    <w:rsid w:val="588A4DBE"/>
    <w:rsid w:val="58936402"/>
    <w:rsid w:val="58AB32D2"/>
    <w:rsid w:val="591946E0"/>
    <w:rsid w:val="591E3AA4"/>
    <w:rsid w:val="5946106C"/>
    <w:rsid w:val="5980259E"/>
    <w:rsid w:val="5984365A"/>
    <w:rsid w:val="59F644BC"/>
    <w:rsid w:val="5A161F22"/>
    <w:rsid w:val="5A596FEA"/>
    <w:rsid w:val="5A8C2C8F"/>
    <w:rsid w:val="5AAC50E0"/>
    <w:rsid w:val="5ACA4A36"/>
    <w:rsid w:val="5AE07A0A"/>
    <w:rsid w:val="5AE60A85"/>
    <w:rsid w:val="5B330D80"/>
    <w:rsid w:val="5B523ED9"/>
    <w:rsid w:val="5B834092"/>
    <w:rsid w:val="5BBD4178"/>
    <w:rsid w:val="5BD60666"/>
    <w:rsid w:val="5BFB1E39"/>
    <w:rsid w:val="5C007491"/>
    <w:rsid w:val="5C013209"/>
    <w:rsid w:val="5C3B3C36"/>
    <w:rsid w:val="5C476060"/>
    <w:rsid w:val="5C5F68AD"/>
    <w:rsid w:val="5C8005D2"/>
    <w:rsid w:val="5C8016F5"/>
    <w:rsid w:val="5C9F4EFC"/>
    <w:rsid w:val="5CA249EC"/>
    <w:rsid w:val="5D2371F4"/>
    <w:rsid w:val="5D39626B"/>
    <w:rsid w:val="5D5A0E23"/>
    <w:rsid w:val="5D867E6A"/>
    <w:rsid w:val="5DE228DA"/>
    <w:rsid w:val="5DF9063C"/>
    <w:rsid w:val="5E8343A9"/>
    <w:rsid w:val="5E8D7FDA"/>
    <w:rsid w:val="5EB35D09"/>
    <w:rsid w:val="5F0279C4"/>
    <w:rsid w:val="5F0B0627"/>
    <w:rsid w:val="5F2159EB"/>
    <w:rsid w:val="5F294F51"/>
    <w:rsid w:val="5F4527B1"/>
    <w:rsid w:val="5F5226F9"/>
    <w:rsid w:val="5F5A1F32"/>
    <w:rsid w:val="5F6E0249"/>
    <w:rsid w:val="5F73441E"/>
    <w:rsid w:val="5FBE42CB"/>
    <w:rsid w:val="5FFD19D0"/>
    <w:rsid w:val="601E082E"/>
    <w:rsid w:val="60361BA1"/>
    <w:rsid w:val="6061371C"/>
    <w:rsid w:val="6087600F"/>
    <w:rsid w:val="609D5D51"/>
    <w:rsid w:val="60CA5C5B"/>
    <w:rsid w:val="60DA0BF8"/>
    <w:rsid w:val="60FB1701"/>
    <w:rsid w:val="60FD390A"/>
    <w:rsid w:val="614D362B"/>
    <w:rsid w:val="615269E1"/>
    <w:rsid w:val="617A21F2"/>
    <w:rsid w:val="618741B1"/>
    <w:rsid w:val="61A34870"/>
    <w:rsid w:val="61A75EE6"/>
    <w:rsid w:val="61B94695"/>
    <w:rsid w:val="61C52435"/>
    <w:rsid w:val="61CA69A5"/>
    <w:rsid w:val="61F335F4"/>
    <w:rsid w:val="61F915CB"/>
    <w:rsid w:val="62197F66"/>
    <w:rsid w:val="6255741D"/>
    <w:rsid w:val="62845AF8"/>
    <w:rsid w:val="628A058C"/>
    <w:rsid w:val="629E7A04"/>
    <w:rsid w:val="62B2525D"/>
    <w:rsid w:val="62B40FD5"/>
    <w:rsid w:val="62E21FE6"/>
    <w:rsid w:val="62FF3DB1"/>
    <w:rsid w:val="632779F9"/>
    <w:rsid w:val="63352116"/>
    <w:rsid w:val="63620A31"/>
    <w:rsid w:val="636C365E"/>
    <w:rsid w:val="639332E1"/>
    <w:rsid w:val="63C9171E"/>
    <w:rsid w:val="63CF3776"/>
    <w:rsid w:val="645760BC"/>
    <w:rsid w:val="645C7B76"/>
    <w:rsid w:val="64721148"/>
    <w:rsid w:val="64794284"/>
    <w:rsid w:val="64A01811"/>
    <w:rsid w:val="64A97355"/>
    <w:rsid w:val="64D53FC2"/>
    <w:rsid w:val="64E70391"/>
    <w:rsid w:val="6504346E"/>
    <w:rsid w:val="65206DF6"/>
    <w:rsid w:val="653A7EB8"/>
    <w:rsid w:val="6569254B"/>
    <w:rsid w:val="65BD2897"/>
    <w:rsid w:val="65BD5F25"/>
    <w:rsid w:val="66794A10"/>
    <w:rsid w:val="66A368AC"/>
    <w:rsid w:val="66CB4B3F"/>
    <w:rsid w:val="66FD388B"/>
    <w:rsid w:val="6708386F"/>
    <w:rsid w:val="67187D7E"/>
    <w:rsid w:val="673D4944"/>
    <w:rsid w:val="673D57EE"/>
    <w:rsid w:val="67584625"/>
    <w:rsid w:val="679D500D"/>
    <w:rsid w:val="67E20393"/>
    <w:rsid w:val="67E81206"/>
    <w:rsid w:val="67F24A7A"/>
    <w:rsid w:val="680D3662"/>
    <w:rsid w:val="681E586F"/>
    <w:rsid w:val="683010FE"/>
    <w:rsid w:val="68490412"/>
    <w:rsid w:val="68623328"/>
    <w:rsid w:val="68827032"/>
    <w:rsid w:val="68AE4961"/>
    <w:rsid w:val="68B735CD"/>
    <w:rsid w:val="691B3238"/>
    <w:rsid w:val="692319CD"/>
    <w:rsid w:val="692C3FBB"/>
    <w:rsid w:val="69324B5A"/>
    <w:rsid w:val="69386D3C"/>
    <w:rsid w:val="69810513"/>
    <w:rsid w:val="69CC4E56"/>
    <w:rsid w:val="6A325E38"/>
    <w:rsid w:val="6A341D08"/>
    <w:rsid w:val="6A453055"/>
    <w:rsid w:val="6A4D74B4"/>
    <w:rsid w:val="6A885221"/>
    <w:rsid w:val="6A99742E"/>
    <w:rsid w:val="6AC50223"/>
    <w:rsid w:val="6ADE75EA"/>
    <w:rsid w:val="6AE4463F"/>
    <w:rsid w:val="6B0B45C9"/>
    <w:rsid w:val="6B110B6E"/>
    <w:rsid w:val="6B23319C"/>
    <w:rsid w:val="6B240C85"/>
    <w:rsid w:val="6B264A3A"/>
    <w:rsid w:val="6B281E40"/>
    <w:rsid w:val="6B477A2A"/>
    <w:rsid w:val="6B7457A6"/>
    <w:rsid w:val="6B811C71"/>
    <w:rsid w:val="6B875DB6"/>
    <w:rsid w:val="6B924B34"/>
    <w:rsid w:val="6BF67781"/>
    <w:rsid w:val="6C2E3BA6"/>
    <w:rsid w:val="6C802401"/>
    <w:rsid w:val="6C917C2E"/>
    <w:rsid w:val="6CCE7137"/>
    <w:rsid w:val="6CD26C28"/>
    <w:rsid w:val="6CDE55CC"/>
    <w:rsid w:val="6CFA5231"/>
    <w:rsid w:val="6D043AFD"/>
    <w:rsid w:val="6D321474"/>
    <w:rsid w:val="6D3F3DB8"/>
    <w:rsid w:val="6D6B0F4D"/>
    <w:rsid w:val="6DD67AF9"/>
    <w:rsid w:val="6DE3428C"/>
    <w:rsid w:val="6DE94229"/>
    <w:rsid w:val="6DF80910"/>
    <w:rsid w:val="6E0F7A08"/>
    <w:rsid w:val="6E22773B"/>
    <w:rsid w:val="6E493AC6"/>
    <w:rsid w:val="6E696063"/>
    <w:rsid w:val="6E7D516F"/>
    <w:rsid w:val="6E860227"/>
    <w:rsid w:val="6E8A54D2"/>
    <w:rsid w:val="6E8A6E26"/>
    <w:rsid w:val="6E965031"/>
    <w:rsid w:val="6EC419D5"/>
    <w:rsid w:val="6ED547AD"/>
    <w:rsid w:val="6EE175F6"/>
    <w:rsid w:val="6EE92007"/>
    <w:rsid w:val="6F086931"/>
    <w:rsid w:val="6F097EE8"/>
    <w:rsid w:val="6F4831D1"/>
    <w:rsid w:val="6F675D4D"/>
    <w:rsid w:val="6F95026E"/>
    <w:rsid w:val="6FE07FF9"/>
    <w:rsid w:val="6FFB6495"/>
    <w:rsid w:val="70003633"/>
    <w:rsid w:val="700E1A9F"/>
    <w:rsid w:val="702C664F"/>
    <w:rsid w:val="70700C31"/>
    <w:rsid w:val="707149AA"/>
    <w:rsid w:val="70D56A6F"/>
    <w:rsid w:val="70F31EEC"/>
    <w:rsid w:val="70F42CAF"/>
    <w:rsid w:val="712A20A1"/>
    <w:rsid w:val="713752AB"/>
    <w:rsid w:val="713F1985"/>
    <w:rsid w:val="71791D68"/>
    <w:rsid w:val="71944BCE"/>
    <w:rsid w:val="719E532A"/>
    <w:rsid w:val="71A25DD8"/>
    <w:rsid w:val="71B66B18"/>
    <w:rsid w:val="72457E9C"/>
    <w:rsid w:val="72532875"/>
    <w:rsid w:val="725606D6"/>
    <w:rsid w:val="72726AD9"/>
    <w:rsid w:val="727D43BB"/>
    <w:rsid w:val="72E13509"/>
    <w:rsid w:val="72F86CBC"/>
    <w:rsid w:val="72FD796D"/>
    <w:rsid w:val="73027B3B"/>
    <w:rsid w:val="731C6E4F"/>
    <w:rsid w:val="732B0E40"/>
    <w:rsid w:val="73467A28"/>
    <w:rsid w:val="73582B02"/>
    <w:rsid w:val="73AD3F4B"/>
    <w:rsid w:val="73AE20DE"/>
    <w:rsid w:val="740D6797"/>
    <w:rsid w:val="7416093F"/>
    <w:rsid w:val="74401B0C"/>
    <w:rsid w:val="7443040B"/>
    <w:rsid w:val="745443C6"/>
    <w:rsid w:val="746B38CD"/>
    <w:rsid w:val="747131CA"/>
    <w:rsid w:val="7484619F"/>
    <w:rsid w:val="748D108A"/>
    <w:rsid w:val="74E92D60"/>
    <w:rsid w:val="74F71921"/>
    <w:rsid w:val="753108D6"/>
    <w:rsid w:val="753A35BC"/>
    <w:rsid w:val="753A7929"/>
    <w:rsid w:val="75412B9C"/>
    <w:rsid w:val="754B3A1B"/>
    <w:rsid w:val="75846F2D"/>
    <w:rsid w:val="75857D5F"/>
    <w:rsid w:val="758D27E2"/>
    <w:rsid w:val="758F3128"/>
    <w:rsid w:val="75CB690A"/>
    <w:rsid w:val="75D152D1"/>
    <w:rsid w:val="75E11C8A"/>
    <w:rsid w:val="75FA2D4B"/>
    <w:rsid w:val="76856AB9"/>
    <w:rsid w:val="76A809F9"/>
    <w:rsid w:val="76D8308D"/>
    <w:rsid w:val="76E725A3"/>
    <w:rsid w:val="77147E3D"/>
    <w:rsid w:val="771B741D"/>
    <w:rsid w:val="777F4DB5"/>
    <w:rsid w:val="77960090"/>
    <w:rsid w:val="77C70FE5"/>
    <w:rsid w:val="77C71EF7"/>
    <w:rsid w:val="77D00208"/>
    <w:rsid w:val="77E31CE9"/>
    <w:rsid w:val="77EF6976"/>
    <w:rsid w:val="78132E71"/>
    <w:rsid w:val="78216CB5"/>
    <w:rsid w:val="78224195"/>
    <w:rsid w:val="783C790D"/>
    <w:rsid w:val="78452CC9"/>
    <w:rsid w:val="7866291A"/>
    <w:rsid w:val="78D90AE2"/>
    <w:rsid w:val="78FA21AC"/>
    <w:rsid w:val="78FD502C"/>
    <w:rsid w:val="78FE0165"/>
    <w:rsid w:val="78FF4906"/>
    <w:rsid w:val="79055C6B"/>
    <w:rsid w:val="79075EAB"/>
    <w:rsid w:val="79181E66"/>
    <w:rsid w:val="792C5912"/>
    <w:rsid w:val="796B6CDE"/>
    <w:rsid w:val="79D22A4F"/>
    <w:rsid w:val="79E03146"/>
    <w:rsid w:val="79ED42DB"/>
    <w:rsid w:val="79F503F9"/>
    <w:rsid w:val="7A1E525A"/>
    <w:rsid w:val="7A41363F"/>
    <w:rsid w:val="7A731901"/>
    <w:rsid w:val="7ACF0C4A"/>
    <w:rsid w:val="7AD87AFF"/>
    <w:rsid w:val="7AD9673C"/>
    <w:rsid w:val="7AEF7089"/>
    <w:rsid w:val="7B452CBB"/>
    <w:rsid w:val="7B4E7DC1"/>
    <w:rsid w:val="7B5B428C"/>
    <w:rsid w:val="7B631670"/>
    <w:rsid w:val="7BB24615"/>
    <w:rsid w:val="7BC41E31"/>
    <w:rsid w:val="7BC56B27"/>
    <w:rsid w:val="7BD818F9"/>
    <w:rsid w:val="7BE22ACA"/>
    <w:rsid w:val="7BEE62DE"/>
    <w:rsid w:val="7BFE2D30"/>
    <w:rsid w:val="7BFF7729"/>
    <w:rsid w:val="7C195B55"/>
    <w:rsid w:val="7C1D1542"/>
    <w:rsid w:val="7C203DF9"/>
    <w:rsid w:val="7C384175"/>
    <w:rsid w:val="7C4A67DB"/>
    <w:rsid w:val="7C656F85"/>
    <w:rsid w:val="7CCF0A8E"/>
    <w:rsid w:val="7D0C520E"/>
    <w:rsid w:val="7D0E5A5A"/>
    <w:rsid w:val="7D0F3580"/>
    <w:rsid w:val="7D245712"/>
    <w:rsid w:val="7D2A5F61"/>
    <w:rsid w:val="7D5D078F"/>
    <w:rsid w:val="7D715FE9"/>
    <w:rsid w:val="7D763BC4"/>
    <w:rsid w:val="7D7A30EF"/>
    <w:rsid w:val="7D9013BB"/>
    <w:rsid w:val="7DC575AC"/>
    <w:rsid w:val="7DD10836"/>
    <w:rsid w:val="7DDF214A"/>
    <w:rsid w:val="7E1150D6"/>
    <w:rsid w:val="7E2B263C"/>
    <w:rsid w:val="7E2B6198"/>
    <w:rsid w:val="7E437985"/>
    <w:rsid w:val="7E8F60F1"/>
    <w:rsid w:val="7E9924AE"/>
    <w:rsid w:val="7EA30424"/>
    <w:rsid w:val="7EA45F4A"/>
    <w:rsid w:val="7ECC250D"/>
    <w:rsid w:val="7EE14F0A"/>
    <w:rsid w:val="7F010E3D"/>
    <w:rsid w:val="7F0E3588"/>
    <w:rsid w:val="7F0E7DDC"/>
    <w:rsid w:val="7F17671C"/>
    <w:rsid w:val="7F5259A6"/>
    <w:rsid w:val="7F6B0281"/>
    <w:rsid w:val="7FBF7CAE"/>
    <w:rsid w:val="7FC70142"/>
    <w:rsid w:val="7FCE14D1"/>
    <w:rsid w:val="7FF56A5D"/>
  </w:rsids>
  <w:docVars>
    <w:docVar w:name="commondata" w:val="eyJoZGlkIjoiMzkzM2ZkOTUwY2ZmNDJhZmE5NmJmMDRiMDI4MzIwYj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17b5f21-ae86-4539-c714-7cc0694171d8\&#26080;&#32463;&#39564;&#24314;&#31569;&#24037;&#31243;&#24072;&#24212;&#23626;&#29983;&#23454;&#2006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无经验建筑工程师应届生实习简历.docx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E57AC895F003495596299C3A6621A5EF_13</vt:lpwstr>
  </property>
  <property fmtid="{D5CDD505-2E9C-101B-9397-08002B2CF9AE}" pid="3" name="KSOProductBuildVer">
    <vt:lpwstr>2052-12.1.0.18276</vt:lpwstr>
  </property>
</Properties>
</file>