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4.5.0 -->
  <w:body>
    <w:p w14:paraId="74CF7F68">
      <w:pPr>
        <w:rPr>
          <w:rFonts w:ascii="汉仪旗黑-55简" w:eastAsia="汉仪旗黑-55简" w:hAnsi="汉仪旗黑-55简" w:cs="汉仪旗黑-55简" w:hint="eastAsia"/>
          <w:sz w:val="21"/>
        </w:rPr>
      </w:pPr>
      <w:bookmarkStart w:id="0" w:name="_GoBack"/>
      <w:bookmarkEnd w:id="0"/>
      <w:r>
        <w:rPr>
          <w:rFonts w:ascii="汉仪旗黑-55简" w:eastAsia="汉仪旗黑-55简" w:hAnsi="汉仪旗黑-55简" w:cs="汉仪旗黑-55简" w:hint="eastAsia"/>
          <w:sz w:val="21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7815580</wp:posOffset>
                </wp:positionV>
                <wp:extent cx="4629785" cy="1362075"/>
                <wp:effectExtent l="0" t="0" r="0" b="0"/>
                <wp:wrapNone/>
                <wp:docPr id="70" name="文本框 7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29785" cy="13620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本人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普通话标准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品行端正，有良好的语文素养，熟悉所授教学内容和课程大纲，讲课活泼生动，能调动课堂的气氛，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擅长课堂互动，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能把控课堂的秩序，对学生有亲和力和耐心，能正确引导学生，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有教书育人的奉献精神和良好的师德，熟练使用office/wps办公软件制作课件。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6" o:spid="_x0000_s1025" type="#_x0000_t202" style="width:364.55pt;height:107.25pt;margin-top:615.4pt;margin-left:103.7pt;mso-height-relative:page;mso-width-relative:page;position:absolute;z-index:251663360" coordsize="21600,21600" filled="f" stroked="f" strokeweight="0.5pt">
                <o:lock v:ext="edit" aspectratio="f"/>
                <v:textbox>
                  <w:txbxContent>
                    <w:p w14:paraId="052E8465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本人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普通话标准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品行端正，有良好的语文素养，熟悉所授教学内容和课程大纲，讲课活泼生动，能调动课堂的气氛，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擅长课堂互动，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能把控课堂的秩序，对学生有亲和力和耐心，能正确引导学生，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有教书育人的奉献精神和良好的师德，熟练使用office/wps办公软件制作课件。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旗黑-55简" w:eastAsia="汉仪旗黑-55简" w:hAnsi="汉仪旗黑-55简" w:cs="汉仪旗黑-55简" w:hint="eastAsia"/>
          <w:sz w:val="21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5454650</wp:posOffset>
                </wp:positionV>
                <wp:extent cx="4678045" cy="1787525"/>
                <wp:effectExtent l="0" t="0" r="0" b="0"/>
                <wp:wrapNone/>
                <wp:docPr id="109" name="文本框 109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78045" cy="1787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旗黑-55简" w:eastAsia="宋体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                                        学生会宣传部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担任宣传部干事，负责相关活动的宣传工作，配合部门成员制作宣传海报、横幅等宣传材料，负责部门活动的赞助拉取，制作活动赞助方案，并上门拜访企业拉取赞助，建立良好的合作关系，学生会的工作经历提升了我的团队合作能力、协调组织能力、沟通能力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type="#_x0000_t202" style="width:368.35pt;height:140.75pt;margin-top:429.5pt;margin-left:103.7pt;mso-height-relative:page;mso-width-relative:page;position:absolute;z-index:251665408" coordsize="21600,21600" filled="f" stroked="f" strokeweight="0.5pt">
                <o:lock v:ext="edit" aspectratio="f"/>
                <v:textbox>
                  <w:txbxContent>
                    <w:p w14:paraId="157DBDCB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60" w:lineRule="auto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旗黑-55简" w:eastAsia="宋体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                                        学生会宣传部</w:t>
                      </w:r>
                    </w:p>
                    <w:p w14:paraId="354E08D1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60" w:lineRule="auto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担任宣传部干事，负责相关活动的宣传工作，配合部门成员制作宣传海报、横幅等宣传材料，负责部门活动的赞助拉取，制作活动赞助方案，并上门拜访企业拉取赞助，建立良好的合作关系，学生会的工作经历提升了我的团队合作能力、协调组织能力、沟通能力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1430020</wp:posOffset>
                </wp:positionH>
                <wp:positionV relativeFrom="paragraph">
                  <wp:posOffset>5081905</wp:posOffset>
                </wp:positionV>
                <wp:extent cx="1202055" cy="321945"/>
                <wp:effectExtent l="0" t="0" r="17145" b="127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02055" cy="321945"/>
                          <a:chOff x="993" y="4649"/>
                          <a:chExt cx="1893" cy="507"/>
                        </a:xfrm>
                      </wpg:grpSpPr>
                      <wps:wsp xmlns:wps="http://schemas.microsoft.com/office/word/2010/wordprocessingShape">
                        <wps:cNvPr id="29" name="矩形 75"/>
                        <wps:cNvSpPr/>
                        <wps:spPr>
                          <a:xfrm flipV="1">
                            <a:off x="993" y="4725"/>
                            <a:ext cx="1893" cy="39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415A8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0" name="矩形 19"/>
                        <wps:cNvSpPr/>
                        <wps:spPr>
                          <a:xfrm>
                            <a:off x="1372" y="4649"/>
                            <a:ext cx="1373" cy="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校园经历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31" name="图片 65" descr="D:\Word设计\资料\图标\反白\项目.png项目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1222" y="4845"/>
                            <a:ext cx="169" cy="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7" style="width:94.65pt;height:25.35pt;margin-top:400.15pt;margin-left:112.6pt;mso-height-relative:page;mso-width-relative:page;position:absolute;z-index:251693056" coordorigin="993,4649" coordsize="1893,507">
                <o:lock v:ext="edit" aspectratio="f"/>
                <v:roundrect id="矩形 75" o:spid="_x0000_s1028" style="width:1893;height:394;flip:y;left:993;position:absolute;top:4725;v-text-anchor:middle" arcsize="0.5" coordsize="21600,21600" filled="t" fillcolor="#415a82" stroked="f" strokeweight="1pt">
                  <v:stroke joinstyle="miter"/>
                  <o:lock v:ext="edit" aspectratio="f"/>
                  <v:textbox>
                    <w:txbxContent>
                      <w:p w14:paraId="1A1C87CF">
                        <w:pPr>
                          <w:jc w:val="both"/>
                        </w:pPr>
                      </w:p>
                    </w:txbxContent>
                  </v:textbox>
                </v:roundrect>
                <v:rect id="矩形 19" o:spid="_x0000_s1029" style="width:1373;height:507;left:1372;position:absolute;top:4649" coordsize="21600,21600" filled="f" stroked="f">
                  <o:lock v:ext="edit" aspectratio="f"/>
                  <v:textbox>
                    <w:txbxContent>
                      <w:p w14:paraId="135EDBDB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校园经历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65" o:spid="_x0000_s1030" type="#_x0000_t75" alt="D:\Word设计\资料\图标\反白\项目.png项目" style="width:169;height:164;left:1222;position:absolute;top:4845" coordsize="21600,21600" o:preferrelative="t" filled="f" stroked="f">
                  <v:imagedata r:id="rId5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1430020</wp:posOffset>
                </wp:positionH>
                <wp:positionV relativeFrom="paragraph">
                  <wp:posOffset>7434580</wp:posOffset>
                </wp:positionV>
                <wp:extent cx="1202055" cy="321945"/>
                <wp:effectExtent l="0" t="0" r="17145" b="1270"/>
                <wp:wrapNone/>
                <wp:docPr id="32" name="组合 3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02055" cy="321945"/>
                          <a:chOff x="993" y="4649"/>
                          <a:chExt cx="1893" cy="507"/>
                        </a:xfrm>
                      </wpg:grpSpPr>
                      <wps:wsp xmlns:wps="http://schemas.microsoft.com/office/word/2010/wordprocessingShape">
                        <wps:cNvPr id="33" name="矩形 75"/>
                        <wps:cNvSpPr/>
                        <wps:spPr>
                          <a:xfrm flipV="1">
                            <a:off x="993" y="4725"/>
                            <a:ext cx="1893" cy="39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415A8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34" name="矩形 19"/>
                        <wps:cNvSpPr/>
                        <wps:spPr>
                          <a:xfrm>
                            <a:off x="1372" y="4649"/>
                            <a:ext cx="1373" cy="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自我评价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38" name="图片 65" descr="D:\Word设计\资料\图标\反白\评价.png评价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1222" y="4843"/>
                            <a:ext cx="159" cy="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1" style="width:94.65pt;height:25.35pt;margin-top:585.4pt;margin-left:112.6pt;mso-height-relative:page;mso-width-relative:page;position:absolute;z-index:251695104" coordorigin="993,4649" coordsize="1893,507">
                <o:lock v:ext="edit" aspectratio="f"/>
                <v:roundrect id="矩形 75" o:spid="_x0000_s1032" style="width:1893;height:394;flip:y;left:993;position:absolute;top:4725;v-text-anchor:middle" arcsize="0.5" coordsize="21600,21600" filled="t" fillcolor="#415a82" stroked="f" strokeweight="1pt">
                  <v:stroke joinstyle="miter"/>
                  <o:lock v:ext="edit" aspectratio="f"/>
                  <v:textbox>
                    <w:txbxContent>
                      <w:p w14:paraId="3E0679A5">
                        <w:pPr>
                          <w:jc w:val="both"/>
                        </w:pPr>
                      </w:p>
                    </w:txbxContent>
                  </v:textbox>
                </v:roundrect>
                <v:rect id="矩形 19" o:spid="_x0000_s1033" style="width:1373;height:507;left:1372;position:absolute;top:4649" coordsize="21600,21600" filled="f" stroked="f">
                  <o:lock v:ext="edit" aspectratio="f"/>
                  <v:textbox>
                    <w:txbxContent>
                      <w:p w14:paraId="509ED73A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自我评价</w:t>
                        </w:r>
                      </w:p>
                    </w:txbxContent>
                  </v:textbox>
                </v:rect>
                <v:shape id="图片 65" o:spid="_x0000_s1034" type="#_x0000_t75" alt="D:\Word设计\资料\图标\反白\评价.png评价" style="width:159;height:159;left:1222;position:absolute;top:4843" coordsize="21600,21600" o:preferrelative="t" filled="f" stroked="f">
                  <v:imagedata r:id="rId6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1430020</wp:posOffset>
                </wp:positionH>
                <wp:positionV relativeFrom="paragraph">
                  <wp:posOffset>1186180</wp:posOffset>
                </wp:positionV>
                <wp:extent cx="1202055" cy="321945"/>
                <wp:effectExtent l="0" t="0" r="17145" b="1270"/>
                <wp:wrapNone/>
                <wp:docPr id="24" name="组合 2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02055" cy="321945"/>
                          <a:chOff x="993" y="4649"/>
                          <a:chExt cx="1893" cy="507"/>
                        </a:xfrm>
                      </wpg:grpSpPr>
                      <wps:wsp xmlns:wps="http://schemas.microsoft.com/office/word/2010/wordprocessingShape">
                        <wps:cNvPr id="25" name="矩形 75"/>
                        <wps:cNvSpPr/>
                        <wps:spPr>
                          <a:xfrm flipV="1">
                            <a:off x="993" y="4725"/>
                            <a:ext cx="1893" cy="39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415A8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26" name="矩形 19"/>
                        <wps:cNvSpPr/>
                        <wps:spPr>
                          <a:xfrm>
                            <a:off x="1372" y="4649"/>
                            <a:ext cx="1373" cy="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工作经历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27" name="图片 65" descr="D:\Word设计\资料\图标\反白\评估.png评估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1222" y="4843"/>
                            <a:ext cx="164" cy="1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35" style="width:94.65pt;height:25.35pt;margin-top:93.4pt;margin-left:112.6pt;mso-height-relative:page;mso-width-relative:page;position:absolute;z-index:251691008" coordorigin="993,4649" coordsize="1893,507">
                <o:lock v:ext="edit" aspectratio="f"/>
                <v:roundrect id="矩形 75" o:spid="_x0000_s1036" style="width:1893;height:394;flip:y;left:993;position:absolute;top:4725;v-text-anchor:middle" arcsize="0.5" coordsize="21600,21600" filled="t" fillcolor="#415a82" stroked="f" strokeweight="1pt">
                  <v:stroke joinstyle="miter"/>
                  <o:lock v:ext="edit" aspectratio="f"/>
                  <v:textbox>
                    <w:txbxContent>
                      <w:p w14:paraId="085E3820">
                        <w:pPr>
                          <w:jc w:val="both"/>
                        </w:pPr>
                      </w:p>
                    </w:txbxContent>
                  </v:textbox>
                </v:roundrect>
                <v:rect id="矩形 19" o:spid="_x0000_s1037" style="width:1373;height:507;left:1372;position:absolute;top:4649" coordsize="21600,21600" filled="f" stroked="f">
                  <o:lock v:ext="edit" aspectratio="f"/>
                  <v:textbox>
                    <w:txbxContent>
                      <w:p w14:paraId="0C26330D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工作经历</w:t>
                        </w:r>
                      </w:p>
                    </w:txbxContent>
                  </v:textbox>
                </v:rect>
                <v:shape id="图片 65" o:spid="_x0000_s1038" type="#_x0000_t75" alt="D:\Word设计\资料\图标\反白\评估.png评估" style="width:164;height:164;left:1222;position:absolute;top:4843" coordsize="21600,21600" o:preferrelative="t" filled="f" stroked="f">
                  <v:imagedata r:id="rId7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>
                <wp:simplePos x="0" y="0"/>
                <wp:positionH relativeFrom="column">
                  <wp:posOffset>-1148715</wp:posOffset>
                </wp:positionH>
                <wp:positionV relativeFrom="paragraph">
                  <wp:posOffset>-900430</wp:posOffset>
                </wp:positionV>
                <wp:extent cx="2219325" cy="10703560"/>
                <wp:effectExtent l="0" t="0" r="9525" b="2540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2219325" cy="10703560"/>
                        </a:xfrm>
                        <a:prstGeom prst="rect">
                          <a:avLst/>
                        </a:prstGeom>
                        <a:solidFill>
                          <a:srgbClr val="415A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39" style="width:174.75pt;height:842.8pt;margin-top:-70.9pt;margin-left:-90.45pt;flip:x;mso-height-relative:page;mso-width-relative:page;position:absolute;v-text-anchor:middle;z-index:-251631616" coordsize="21600,21600" filled="t" fillcolor="#415a82" stroked="f" strokeweight="1pt">
                <v:stroke joinstyle="miter"/>
                <o:lock v:ext="edit" aspectratio="f"/>
                <v:textbox>
                  <w:txbxContent>
                    <w:p w14:paraId="69FC5BB2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-1148715</wp:posOffset>
                </wp:positionH>
                <wp:positionV relativeFrom="paragraph">
                  <wp:posOffset>9690735</wp:posOffset>
                </wp:positionV>
                <wp:extent cx="2219325" cy="104775"/>
                <wp:effectExtent l="0" t="0" r="9525" b="9525"/>
                <wp:wrapNone/>
                <wp:docPr id="23" name="矩形 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2219325" cy="104775"/>
                        </a:xfrm>
                        <a:prstGeom prst="rect">
                          <a:avLst/>
                        </a:prstGeom>
                        <a:solidFill>
                          <a:srgbClr val="B5BF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0" style="width:174.75pt;height:8.25pt;margin-top:763.05pt;margin-left:-90.45pt;flip:x;mso-height-relative:page;mso-width-relative:page;position:absolute;v-text-anchor:middle;z-index:-251627520" coordsize="21600,21600" filled="t" fillcolor="#b5bfce" stroked="f" strokeweight="1pt">
                <v:stroke joinstyle="miter"/>
                <o:lock v:ext="edit" aspectratio="f"/>
                <v:textbox>
                  <w:txbxContent>
                    <w:p w14:paraId="7444B1D3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>
                <wp:simplePos x="0" y="0"/>
                <wp:positionH relativeFrom="column">
                  <wp:posOffset>-1148715</wp:posOffset>
                </wp:positionH>
                <wp:positionV relativeFrom="paragraph">
                  <wp:posOffset>-920115</wp:posOffset>
                </wp:positionV>
                <wp:extent cx="2219325" cy="104775"/>
                <wp:effectExtent l="0" t="0" r="9525" b="952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2219325" cy="104775"/>
                        </a:xfrm>
                        <a:prstGeom prst="rect">
                          <a:avLst/>
                        </a:prstGeom>
                        <a:solidFill>
                          <a:srgbClr val="B5BFCE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41" style="width:174.75pt;height:8.25pt;margin-top:-72.45pt;margin-left:-90.45pt;flip:x;mso-height-relative:page;mso-width-relative:page;position:absolute;v-text-anchor:middle;z-index:-251629568" coordsize="21600,21600" filled="t" fillcolor="#b5bfce" stroked="f" strokeweight="1pt">
                <v:stroke joinstyle="miter"/>
                <o:lock v:ext="edit" aspectratio="f"/>
                <v:textbox>
                  <w:txbxContent>
                    <w:p w14:paraId="52E39129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旗黑-55简" w:eastAsia="汉仪旗黑-55简" w:hAnsi="汉仪旗黑-55简" w:cs="汉仪旗黑-55简" w:hint="eastAsia"/>
          <w:sz w:val="21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-962660</wp:posOffset>
                </wp:positionH>
                <wp:positionV relativeFrom="paragraph">
                  <wp:posOffset>1114425</wp:posOffset>
                </wp:positionV>
                <wp:extent cx="1885315" cy="448310"/>
                <wp:effectExtent l="0" t="0" r="0" b="0"/>
                <wp:wrapNone/>
                <wp:docPr id="2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85315" cy="448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240" w:lineRule="auto"/>
                              <w:jc w:val="center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 w:val="0"/>
                                <w:color w:val="FFFFFF" w:themeColor="background1"/>
                                <w:spacing w:val="20"/>
                                <w:sz w:val="22"/>
                                <w:szCs w:val="22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FFFFFF" w:themeColor="background1"/>
                                <w:spacing w:val="20"/>
                                <w:sz w:val="36"/>
                                <w:szCs w:val="36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个人简历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42" type="#_x0000_t202" style="width:148.45pt;height:35.3pt;margin-top:87.75pt;margin-left:-75.8pt;mso-height-relative:page;mso-width-relative:page;position:absolute;z-index:251672576" coordsize="21600,21600" filled="f" stroked="f" strokeweight="0.5pt">
                <o:lock v:ext="edit" aspectratio="f"/>
                <v:textbox>
                  <w:txbxContent>
                    <w:p w14:paraId="5A517FE5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240" w:lineRule="auto"/>
                        <w:jc w:val="center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 w:val="0"/>
                          <w:color w:val="FFFFFF" w:themeColor="background1"/>
                          <w:spacing w:val="20"/>
                          <w:sz w:val="22"/>
                          <w:szCs w:val="22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FFFFFF" w:themeColor="background1"/>
                          <w:spacing w:val="20"/>
                          <w:sz w:val="36"/>
                          <w:szCs w:val="36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个人简历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旗黑-55简" w:eastAsia="汉仪旗黑-55简" w:hAnsi="汉仪旗黑-55简" w:cs="汉仪旗黑-55简" w:hint="eastAsia"/>
          <w:sz w:val="21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-511810</wp:posOffset>
            </wp:positionH>
            <wp:positionV relativeFrom="paragraph">
              <wp:posOffset>-401320</wp:posOffset>
            </wp:positionV>
            <wp:extent cx="1019810" cy="1428115"/>
            <wp:effectExtent l="42545" t="42545" r="61595" b="53340"/>
            <wp:wrapNone/>
            <wp:docPr id="67" name="图片 2" descr="D:\Word设计\资料\头像\简历头像规范\用于长方形头像120x168\学生女.jpg学生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" descr="D:\Word设计\资料\头像\简历头像规范\用于长方形头像120x168\学生女.jpg学生女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19810" cy="14281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  <a:effectLst>
                      <a:outerShdw blurRad="50800" dist="0" dir="5400000" sx="100000" sy="100000" kx="0" ky="0" algn="t" rotWithShape="0">
                        <a:prstClr val="black">
                          <a:alpha val="18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rFonts w:ascii="汉仪旗黑-55简" w:eastAsia="汉仪旗黑-55简" w:hAnsi="汉仪旗黑-55简" w:cs="汉仪旗黑-55简" w:hint="eastAsia"/>
          <w:sz w:val="21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-852170</wp:posOffset>
                </wp:positionH>
                <wp:positionV relativeFrom="paragraph">
                  <wp:posOffset>2305685</wp:posOffset>
                </wp:positionV>
                <wp:extent cx="1797050" cy="4241165"/>
                <wp:effectExtent l="0" t="0" r="0" b="0"/>
                <wp:wrapNone/>
                <wp:docPr id="53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97050" cy="4241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姓名：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稻小壳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应聘：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语文教师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出生：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19xx.01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学历：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本科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专业：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师范教育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性别：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女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default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籍贯：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浙江宁波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民族：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汉族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电话：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13800000001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邮箱：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kingsoft@docer.cn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政治面貌：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党员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婚姻状况：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未婚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 w:val="0"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工作年限：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1年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43" type="#_x0000_t202" style="width:141.5pt;height:333.95pt;margin-top:181.55pt;margin-left:-67.1pt;mso-height-relative:page;mso-width-relative:page;position:absolute;z-index:251659264" coordsize="21600,21600" filled="f" stroked="f" strokeweight="0.5pt">
                <o:lock v:ext="edit" aspectratio="f"/>
                <v:textbox>
                  <w:txbxContent>
                    <w:p w14:paraId="7F39D15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姓名：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稻小壳</w:t>
                      </w:r>
                    </w:p>
                    <w:p w14:paraId="2471D96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应聘：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语文教师</w:t>
                      </w:r>
                    </w:p>
                    <w:p w14:paraId="5A97291D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出生：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19xx.01</w:t>
                      </w:r>
                    </w:p>
                    <w:p w14:paraId="2B08D95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学历：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本科</w:t>
                      </w:r>
                    </w:p>
                    <w:p w14:paraId="03A9CA7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专业：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师范教育</w:t>
                      </w:r>
                    </w:p>
                    <w:p w14:paraId="05E6D29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性别：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女</w:t>
                      </w:r>
                    </w:p>
                    <w:p w14:paraId="0A2C908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default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籍贯：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浙江宁波</w:t>
                      </w:r>
                    </w:p>
                    <w:p w14:paraId="1AD283F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民族：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汉族</w:t>
                      </w:r>
                    </w:p>
                    <w:p w14:paraId="18FF3FD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电话：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13800000001</w:t>
                      </w:r>
                    </w:p>
                    <w:p w14:paraId="5D7598C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邮箱：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kingsoft@docer.cn</w:t>
                      </w:r>
                    </w:p>
                    <w:p w14:paraId="3C097A8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政治面貌：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党员</w:t>
                      </w:r>
                    </w:p>
                    <w:p w14:paraId="04635FA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婚姻状况：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未婚</w:t>
                      </w:r>
                    </w:p>
                    <w:p w14:paraId="445EC362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 w:val="0"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工作年限：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1年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旗黑-55简" w:eastAsia="汉仪旗黑-55简" w:hAnsi="汉仪旗黑-55简" w:cs="汉仪旗黑-55简" w:hint="eastAsia"/>
          <w:sz w:val="21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-862330</wp:posOffset>
                </wp:positionH>
                <wp:positionV relativeFrom="paragraph">
                  <wp:posOffset>7157085</wp:posOffset>
                </wp:positionV>
                <wp:extent cx="1836420" cy="2103120"/>
                <wp:effectExtent l="0" t="0" r="0" b="0"/>
                <wp:wrapNone/>
                <wp:docPr id="110" name="文本框 87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836420" cy="2103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教师资格证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英语四级证书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普通话二甲证书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获“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优秀学生干部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”称号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获20xx大学一级奖学金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获20xx“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/>
                                <w:color w:val="FFFFFF" w:themeColor="background1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优秀教师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FFFFFF" w:themeColor="background1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bg1"/>
                                  </w14:solidFill>
                                </w14:textFill>
                              </w:rPr>
                              <w:t>”称号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文本框 87" o:spid="_x0000_s1044" type="#_x0000_t202" style="width:144.6pt;height:165.6pt;margin-top:563.55pt;margin-left:-67.9pt;mso-height-relative:page;mso-width-relative:page;position:absolute;z-index:251667456" coordsize="21600,21600" filled="f" stroked="f" strokeweight="0.5pt">
                <o:lock v:ext="edit" aspectratio="f"/>
                <v:textbox>
                  <w:txbxContent>
                    <w:p w14:paraId="3B73E79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教师资格证</w:t>
                      </w:r>
                    </w:p>
                    <w:p w14:paraId="2F695373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英语四级证书</w:t>
                      </w:r>
                    </w:p>
                    <w:p w14:paraId="0273570C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普通话二甲证书</w:t>
                      </w:r>
                    </w:p>
                    <w:p w14:paraId="0F2FF2A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获“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优秀学生干部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”称号</w:t>
                      </w:r>
                    </w:p>
                    <w:p w14:paraId="02A29A3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获20xx大学一级奖学金</w:t>
                      </w:r>
                    </w:p>
                    <w:p w14:paraId="358B4109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获20xx“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/>
                          <w:color w:val="FFFFFF" w:themeColor="background1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优秀教师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FFFFFF" w:themeColor="background1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bg1"/>
                            </w14:solidFill>
                          </w14:textFill>
                        </w:rPr>
                        <w:t>”称号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-720725</wp:posOffset>
                </wp:positionH>
                <wp:positionV relativeFrom="paragraph">
                  <wp:posOffset>6753860</wp:posOffset>
                </wp:positionV>
                <wp:extent cx="1202055" cy="321945"/>
                <wp:effectExtent l="6350" t="0" r="10795" b="1905"/>
                <wp:wrapNone/>
                <wp:docPr id="12" name="组合 12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02055" cy="321945"/>
                          <a:chOff x="993" y="4649"/>
                          <a:chExt cx="1893" cy="507"/>
                        </a:xfrm>
                      </wpg:grpSpPr>
                      <wps:wsp xmlns:wps="http://schemas.microsoft.com/office/word/2010/wordprocessingShape">
                        <wps:cNvPr id="13" name="矩形 75"/>
                        <wps:cNvSpPr/>
                        <wps:spPr>
                          <a:xfrm flipV="1">
                            <a:off x="993" y="4725"/>
                            <a:ext cx="1893" cy="39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4" name="矩形 19"/>
                        <wps:cNvSpPr/>
                        <wps:spPr>
                          <a:xfrm>
                            <a:off x="1357" y="4649"/>
                            <a:ext cx="1373" cy="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证书荣誉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15" name="图片 65" descr="D:\Word设计\资料\图标\反白\证书1.png证书1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215" y="4835"/>
                            <a:ext cx="158" cy="15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45" style="width:94.65pt;height:25.35pt;margin-top:531.8pt;margin-left:-56.75pt;mso-height-relative:page;mso-width-relative:page;position:absolute;z-index:251678720" coordorigin="993,4649" coordsize="1893,507">
                <o:lock v:ext="edit" aspectratio="f"/>
                <v:roundrect id="矩形 75" o:spid="_x0000_s1046" style="width:1893;height:394;flip:y;left:993;position:absolute;top:4725;v-text-anchor:middle" arcsize="0.5" coordsize="21600,21600" filled="f" stroked="t" strokecolor="white" strokeweight="1pt">
                  <v:stroke joinstyle="miter"/>
                  <o:lock v:ext="edit" aspectratio="f"/>
                  <v:textbox>
                    <w:txbxContent>
                      <w:p w14:paraId="42F9F53E">
                        <w:pPr>
                          <w:jc w:val="both"/>
                        </w:pPr>
                      </w:p>
                    </w:txbxContent>
                  </v:textbox>
                </v:roundrect>
                <v:rect id="矩形 19" o:spid="_x0000_s1047" style="width:1373;height:507;left:1357;position:absolute;top:4649" coordsize="21600,21600" filled="f" stroked="f">
                  <o:lock v:ext="edit" aspectratio="f"/>
                  <v:textbox>
                    <w:txbxContent>
                      <w:p w14:paraId="568B0D77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证书荣誉</w:t>
                        </w:r>
                      </w:p>
                    </w:txbxContent>
                  </v:textbox>
                </v:rect>
                <v:shape id="图片 65" o:spid="_x0000_s1048" type="#_x0000_t75" alt="D:\Word设计\资料\图标\反白\证书1.png证书1" style="width:158;height:159;left:1215;position:absolute;top:4835" coordsize="21600,21600" o:preferrelative="t" filled="f" stroked="f">
                  <v:imagedata r:id="rId9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-720725</wp:posOffset>
                </wp:positionH>
                <wp:positionV relativeFrom="paragraph">
                  <wp:posOffset>1858010</wp:posOffset>
                </wp:positionV>
                <wp:extent cx="1202055" cy="321945"/>
                <wp:effectExtent l="6350" t="0" r="10795" b="1905"/>
                <wp:wrapNone/>
                <wp:docPr id="11" name="组合 11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02055" cy="321945"/>
                          <a:chOff x="993" y="4649"/>
                          <a:chExt cx="1893" cy="507"/>
                        </a:xfrm>
                      </wpg:grpSpPr>
                      <wps:wsp xmlns:wps="http://schemas.microsoft.com/office/word/2010/wordprocessingShape">
                        <wps:cNvPr id="55" name="矩形 75"/>
                        <wps:cNvSpPr/>
                        <wps:spPr>
                          <a:xfrm flipV="1">
                            <a:off x="993" y="4725"/>
                            <a:ext cx="1893" cy="39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noFill/>
                          <a:ln>
                            <a:solidFill>
                              <a:schemeClr val="bg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52" name="矩形 19"/>
                        <wps:cNvSpPr/>
                        <wps:spPr>
                          <a:xfrm>
                            <a:off x="1357" y="4649"/>
                            <a:ext cx="1373" cy="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基本信息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61" name="图片 65" descr="D:\Word设计\资料\图标\反白\简历_面.png简历_面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1199" y="4835"/>
                            <a:ext cx="181" cy="18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49" style="width:94.65pt;height:25.35pt;margin-top:146.3pt;margin-left:-56.75pt;mso-height-relative:page;mso-width-relative:page;position:absolute;z-index:251674624" coordorigin="993,4649" coordsize="1893,507">
                <o:lock v:ext="edit" aspectratio="f"/>
                <v:roundrect id="矩形 75" o:spid="_x0000_s1050" style="width:1893;height:394;flip:y;left:993;position:absolute;top:4725;v-text-anchor:middle" arcsize="0.5" coordsize="21600,21600" filled="f" stroked="t" strokecolor="white" strokeweight="1pt">
                  <v:stroke joinstyle="miter"/>
                  <o:lock v:ext="edit" aspectratio="f"/>
                  <v:textbox>
                    <w:txbxContent>
                      <w:p w14:paraId="7A2982CE">
                        <w:pPr>
                          <w:jc w:val="both"/>
                        </w:pPr>
                      </w:p>
                    </w:txbxContent>
                  </v:textbox>
                </v:roundrect>
                <v:rect id="矩形 19" o:spid="_x0000_s1051" style="width:1373;height:507;left:1357;position:absolute;top:4649" coordsize="21600,21600" filled="f" stroked="f">
                  <o:lock v:ext="edit" aspectratio="f"/>
                  <v:textbox>
                    <w:txbxContent>
                      <w:p w14:paraId="0EB7DD96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基本信息</w:t>
                        </w:r>
                      </w:p>
                    </w:txbxContent>
                  </v:textbox>
                </v:rect>
                <v:shape id="图片 65" o:spid="_x0000_s1052" type="#_x0000_t75" alt="D:\Word设计\资料\图标\反白\简历_面.png简历_面" style="width:181;height:181;left:1199;position:absolute;top:4835" coordsize="21600,21600" o:preferrelative="t" filled="f" stroked="f">
                  <v:imagedata r:id="rId10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5719445</wp:posOffset>
                </wp:positionH>
                <wp:positionV relativeFrom="paragraph">
                  <wp:posOffset>-922655</wp:posOffset>
                </wp:positionV>
                <wp:extent cx="714375" cy="714375"/>
                <wp:effectExtent l="0" t="0" r="9525" b="9525"/>
                <wp:wrapNone/>
                <wp:docPr id="20" name="斜纹 20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6824345" y="163195"/>
                          <a:ext cx="714375" cy="714375"/>
                        </a:xfrm>
                        <a:prstGeom prst="diagStripe">
                          <a:avLst/>
                        </a:prstGeom>
                        <a:solidFill>
                          <a:srgbClr val="415A82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3" style="width:56.25pt;height:56.25pt;margin-top:-72.65pt;margin-left:450.35pt;flip:x;mso-height-relative:page;mso-width-relative:page;position:absolute;v-text-anchor:middle;z-index:251682816" coordsize="714375,714375" path="m,357187l357187,,714375,,,714375xe" filled="t" fillcolor="#415a82" stroked="f" strokeweight="1pt">
                <v:stroke joinstyle="miter"/>
                <v:path o:connecttype="custom" o:connectlocs="357187,357187;0,535781;178593,178593;535781,0" o:connectangles="0,164,164,247"/>
                <o:lock v:ext="edit" aspectratio="f"/>
              </v:shape>
            </w:pict>
          </mc:Fallback>
        </mc:AlternateContent>
      </w:r>
      <w:r>
        <w:rPr>
          <w:sz w:val="21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1430020</wp:posOffset>
                </wp:positionH>
                <wp:positionV relativeFrom="paragraph">
                  <wp:posOffset>-461645</wp:posOffset>
                </wp:positionV>
                <wp:extent cx="1202055" cy="321945"/>
                <wp:effectExtent l="0" t="0" r="17145" b="1270"/>
                <wp:wrapNone/>
                <wp:docPr id="16" name="组合 16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202055" cy="321945"/>
                          <a:chOff x="993" y="4649"/>
                          <a:chExt cx="1893" cy="507"/>
                        </a:xfrm>
                      </wpg:grpSpPr>
                      <wps:wsp xmlns:wps="http://schemas.microsoft.com/office/word/2010/wordprocessingShape">
                        <wps:cNvPr id="17" name="矩形 75"/>
                        <wps:cNvSpPr/>
                        <wps:spPr>
                          <a:xfrm flipV="1">
                            <a:off x="993" y="4725"/>
                            <a:ext cx="1893" cy="394"/>
                          </a:xfrm>
                          <a:prstGeom prst="roundRect">
                            <a:avLst>
                              <a:gd name="adj" fmla="val 50000"/>
                            </a:avLst>
                          </a:prstGeom>
                          <a:solidFill>
                            <a:srgbClr val="415A82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>
                              <w:pPr>
                                <w:jc w:val="both"/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  </wps:wsp>
                      <wps:wsp xmlns:wps="http://schemas.microsoft.com/office/word/2010/wordprocessingShape">
                        <wps:cNvPr id="18" name="矩形 19"/>
                        <wps:cNvSpPr/>
                        <wps:spPr>
                          <a:xfrm>
                            <a:off x="1372" y="4649"/>
                            <a:ext cx="1373" cy="50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wps:spPr>
                        <wps:txbx>
                          <w:txbxContent>
                            <w:p>
                              <w:pPr>
                                <w:keepNext w:val="0"/>
                                <w:keepLines w:val="0"/>
                                <w:pageBreakBefore w:val="0"/>
                                <w:widowControl w:val="0"/>
                                <w:kinsoku/>
                                <w:wordWrap/>
                                <w:overflowPunct/>
                                <w:topLinePunct w:val="0"/>
                                <w:autoSpaceDE/>
                                <w:autoSpaceDN/>
                                <w:bidi w:val="0"/>
                                <w:adjustRightInd/>
                                <w:snapToGrid w:val="0"/>
                                <w:jc w:val="left"/>
                                <w:textAlignment w:val="auto"/>
                                <w:rPr>
                                  <w:rFonts w:ascii="汉仪旗黑-55简" w:eastAsia="汉仪旗黑-55简" w:hAnsi="汉仪旗黑-55简" w:cs="汉仪旗黑-55简" w:hint="default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</w:pPr>
                              <w:r>
                                <w:rPr>
                                  <w:rFonts w:ascii="汉仪旗黑-55简" w:eastAsia="汉仪旗黑-55简" w:hAnsi="汉仪旗黑-55简" w:cs="汉仪旗黑-55简" w:hint="eastAsia"/>
                                  <w:b/>
                                  <w:bCs w:val="0"/>
                                  <w:color w:val="FFFFFF" w:themeColor="background1"/>
                                  <w:sz w:val="26"/>
                                  <w:szCs w:val="26"/>
                                  <w:lang w:val="en-US" w:eastAsia="zh-CN"/>
                                  <w14:textFill>
                                    <w14:solidFill>
                                      <w14:schemeClr w14:val="bg1"/>
                                    </w14:solidFill>
                                  </w14:textFill>
                                </w:rPr>
                                <w:t>教育背景</w:t>
                              </w:r>
                            </w:p>
                          </w:txbxContent>
                        </wps:txbx>
                        <wps:bodyPr upright="1"/>
                      </wps:wsp>
                      <pic:pic xmlns:pic="http://schemas.openxmlformats.org/drawingml/2006/picture">
                        <pic:nvPicPr>
                          <pic:cNvPr id="19" name="图片 65" descr="D:\Word设计\资料\图标\反白\学院-考试2.png学院-考试2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1222" y="4835"/>
                            <a:ext cx="154" cy="17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54" style="width:94.65pt;height:25.35pt;margin-top:-36.35pt;margin-left:112.6pt;mso-height-relative:page;mso-width-relative:page;position:absolute;z-index:251680768" coordorigin="993,4649" coordsize="1893,507">
                <o:lock v:ext="edit" aspectratio="f"/>
                <v:roundrect id="矩形 75" o:spid="_x0000_s1055" style="width:1893;height:394;flip:y;left:993;position:absolute;top:4725;v-text-anchor:middle" arcsize="0.5" coordsize="21600,21600" filled="t" fillcolor="#415a82" stroked="f" strokeweight="1pt">
                  <v:stroke joinstyle="miter"/>
                  <o:lock v:ext="edit" aspectratio="f"/>
                  <v:textbox>
                    <w:txbxContent>
                      <w:p w14:paraId="4D22D2BB">
                        <w:pPr>
                          <w:jc w:val="both"/>
                        </w:pPr>
                      </w:p>
                    </w:txbxContent>
                  </v:textbox>
                </v:roundrect>
                <v:rect id="矩形 19" o:spid="_x0000_s1056" style="width:1373;height:507;left:1372;position:absolute;top:4649" coordsize="21600,21600" filled="f" stroked="f">
                  <o:lock v:ext="edit" aspectratio="f"/>
                  <v:textbox>
                    <w:txbxContent>
                      <w:p w14:paraId="0505A172">
                        <w:pPr>
                          <w:keepNext w:val="0"/>
                          <w:keepLines w:val="0"/>
                          <w:pageBreakBefore w:val="0"/>
                          <w:widowControl w:val="0"/>
                          <w:kinsoku/>
                          <w:wordWrap/>
                          <w:overflowPunct/>
                          <w:topLinePunct w:val="0"/>
                          <w:autoSpaceDE/>
                          <w:autoSpaceDN/>
                          <w:bidi w:val="0"/>
                          <w:adjustRightInd/>
                          <w:snapToGrid w:val="0"/>
                          <w:jc w:val="left"/>
                          <w:textAlignment w:val="auto"/>
                          <w:rPr>
                            <w:rFonts w:ascii="汉仪旗黑-55简" w:eastAsia="汉仪旗黑-55简" w:hAnsi="汉仪旗黑-55简" w:cs="汉仪旗黑-55简" w:hint="default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</w:pPr>
                        <w:r>
                          <w:rPr>
                            <w:rFonts w:ascii="汉仪旗黑-55简" w:eastAsia="汉仪旗黑-55简" w:hAnsi="汉仪旗黑-55简" w:cs="汉仪旗黑-55简" w:hint="eastAsia"/>
                            <w:b/>
                            <w:bCs w:val="0"/>
                            <w:color w:val="FFFFFF" w:themeColor="background1"/>
                            <w:sz w:val="26"/>
                            <w:szCs w:val="26"/>
                            <w:lang w:val="en-US" w:eastAsia="zh-CN"/>
                            <w14:textFill>
                              <w14:solidFill>
                                <w14:schemeClr w14:val="bg1"/>
                              </w14:solidFill>
                            </w14:textFill>
                          </w:rPr>
                          <w:t>教育背景</w:t>
                        </w:r>
                      </w:p>
                    </w:txbxContent>
                  </v:textbox>
                </v:rect>
                <v:shape id="图片 65" o:spid="_x0000_s1057" type="#_x0000_t75" alt="D:\Word设计\资料\图标\反白\学院-考试2.png学院-考试2" style="width:154;height:170;left:1222;position:absolute;top:4835" coordsize="21600,21600" o:preferrelative="t" filled="f" stroked="f">
                  <v:imagedata r:id="rId11" o:title=""/>
                  <o:lock v:ext="edit" aspectratio="t"/>
                </v:shape>
              </v:group>
            </w:pict>
          </mc:Fallback>
        </mc:AlternateContent>
      </w:r>
      <w:r>
        <w:rPr>
          <w:sz w:val="21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>
                <wp:simplePos x="0" y="0"/>
                <wp:positionH relativeFrom="column">
                  <wp:posOffset>1118235</wp:posOffset>
                </wp:positionH>
                <wp:positionV relativeFrom="paragraph">
                  <wp:posOffset>-920115</wp:posOffset>
                </wp:positionV>
                <wp:extent cx="93345" cy="10704195"/>
                <wp:effectExtent l="0" t="0" r="1905" b="1905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 flipH="1">
                          <a:off x="0" y="0"/>
                          <a:ext cx="93345" cy="10704195"/>
                        </a:xfrm>
                        <a:prstGeom prst="rect">
                          <a:avLst/>
                        </a:prstGeom>
                        <a:solidFill>
                          <a:srgbClr val="D2D8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/>
                    </wps:wsp>
                  </a:graphicData>
                </a:graphic>
              </wp:anchor>
            </w:drawing>
          </mc:Choice>
          <mc:Fallback>
            <w:pict>
              <v:rect id="_x0000_s1026" o:spid="_x0000_s1058" style="width:7.35pt;height:842.85pt;margin-top:-72.45pt;margin-left:88.05pt;flip:x;mso-height-relative:page;mso-width-relative:page;position:absolute;v-text-anchor:middle;z-index:-251639808" coordsize="21600,21600" filled="t" fillcolor="#d2d8e1" stroked="f" strokeweight="1pt">
                <v:stroke joinstyle="miter"/>
                <o:lock v:ext="edit" aspectratio="f"/>
                <v:textbox>
                  <w:txbxContent>
                    <w:p w14:paraId="24145F6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="汉仪旗黑-55简" w:eastAsia="汉仪旗黑-55简" w:hAnsi="汉仪旗黑-55简" w:cs="汉仪旗黑-55简" w:hint="eastAsia"/>
          <w:sz w:val="21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1326515</wp:posOffset>
                </wp:positionH>
                <wp:positionV relativeFrom="paragraph">
                  <wp:posOffset>1521460</wp:posOffset>
                </wp:positionV>
                <wp:extent cx="4697095" cy="3286760"/>
                <wp:effectExtent l="0" t="0" r="0" b="0"/>
                <wp:wrapNone/>
                <wp:docPr id="71" name="文本框 7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97095" cy="32867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03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20xx.08                               工作单位：浙江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学校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岗位：语文教师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1、负责语文课程的教学工作，包括备课、作业布置批改、成绩测验等；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2、定期与学生进行沟通，组织家长会，协助学校开展的各类活动； 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3、负责课时统计、教师课程反馈单的整理以及学员档案的完善。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60" w:lineRule="auto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07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20xx.02                       工作单位：浙江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教育有限公司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line="360" w:lineRule="auto"/>
                              <w:ind w:leftChars="0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岗位：语文教师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numPr>
                                <w:ilvl w:val="0"/>
                                <w:numId w:val="0"/>
                              </w:numPr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snapToGrid w:val="0"/>
                              <w:spacing w:line="360" w:lineRule="auto"/>
                              <w:ind w:leftChars="0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1、负责语文课程的讲授工作，包括讲解考点、组织课堂讨论、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课堂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答疑等；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/>
                              <w:numPr>
                                <w:ilvl w:val="0"/>
                                <w:numId w:val="0"/>
                              </w:numPr>
                              <w:suppressLineNumbers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2、负责学生作业和试卷批改以及家长回访，参与学校组织的教研活动。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59" type="#_x0000_t202" style="width:369.85pt;height:258.8pt;margin-top:119.8pt;margin-left:104.45pt;mso-height-relative:page;mso-width-relative:page;position:absolute;z-index:251669504" coordsize="21600,21600" filled="f" stroked="f" strokeweight="0.5pt">
                <o:lock v:ext="edit" aspectratio="f"/>
                <v:textbox>
                  <w:txbxContent>
                    <w:p w14:paraId="520CD3EE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03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20xx.08                               工作单位：浙江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学校</w:t>
                      </w:r>
                    </w:p>
                    <w:p w14:paraId="76E197A7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岗位：语文教师</w:t>
                      </w:r>
                    </w:p>
                    <w:p w14:paraId="658ECAD4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1、负责语文课程的教学工作，包括备课、作业布置批改、成绩测验等； </w:t>
                      </w:r>
                    </w:p>
                    <w:p w14:paraId="329C7AAF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2、定期与学生进行沟通，组织家长会，协助学校开展的各类活动； </w:t>
                      </w:r>
                    </w:p>
                    <w:p w14:paraId="6A396B0E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3、负责课时统计、教师课程反馈单的整理以及学员档案的完善。</w:t>
                      </w:r>
                    </w:p>
                    <w:p w14:paraId="527DA23A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60" w:lineRule="auto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</w:p>
                    <w:p w14:paraId="6F4FE246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07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20xx.02                       工作单位：浙江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教育有限公司</w:t>
                      </w:r>
                    </w:p>
                    <w:p w14:paraId="4BE635B3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line="360" w:lineRule="auto"/>
                        <w:ind w:leftChars="0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岗位：语文教师</w:t>
                      </w:r>
                    </w:p>
                    <w:p w14:paraId="6B4192DD">
                      <w:pPr>
                        <w:keepNext w:val="0"/>
                        <w:keepLines w:val="0"/>
                        <w:pageBreakBefore w:val="0"/>
                        <w:widowControl w:val="0"/>
                        <w:numPr>
                          <w:ilvl w:val="0"/>
                          <w:numId w:val="0"/>
                        </w:numPr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snapToGrid w:val="0"/>
                        <w:spacing w:line="360" w:lineRule="auto"/>
                        <w:ind w:leftChars="0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1、负责语文课程的讲授工作，包括讲解考点、组织课堂讨论、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课堂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答疑等；</w:t>
                      </w:r>
                    </w:p>
                    <w:p w14:paraId="44581FBF">
                      <w:pPr>
                        <w:keepNext w:val="0"/>
                        <w:keepLines w:val="0"/>
                        <w:pageBreakBefore w:val="0"/>
                        <w:widowControl/>
                        <w:numPr>
                          <w:ilvl w:val="0"/>
                          <w:numId w:val="0"/>
                        </w:numPr>
                        <w:suppressLineNumbers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2、负责学生作业和试卷批改以及家长回访，参与学校组织的教研活动。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汉仪旗黑-55简" w:eastAsia="汉仪旗黑-55简" w:hAnsi="汉仪旗黑-55简" w:cs="汉仪旗黑-55简" w:hint="eastAsia"/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1316990</wp:posOffset>
                </wp:positionH>
                <wp:positionV relativeFrom="paragraph">
                  <wp:posOffset>-107315</wp:posOffset>
                </wp:positionV>
                <wp:extent cx="4676775" cy="1091565"/>
                <wp:effectExtent l="0" t="0" r="0" b="0"/>
                <wp:wrapNone/>
                <wp:docPr id="123" name="文本框 12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4676775" cy="10915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 w:val="0"/>
                              <w:snapToGrid w:val="0"/>
                              <w:spacing w:after="62" w:afterLines="20" w:line="360" w:lineRule="auto"/>
                              <w:jc w:val="left"/>
                              <w:textAlignment w:val="auto"/>
                              <w:outlineLvl w:val="9"/>
                              <w:rPr>
                                <w:rFonts w:ascii="汉仪旗黑-55简" w:eastAsia="汉仪旗黑-55简" w:hAnsi="汉仪旗黑-55简" w:cs="汉仪旗黑-55简" w:hint="default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20</w:t>
                            </w:r>
                            <w:r>
                              <w:rPr>
                                <w:rFonts w:ascii="汉仪旗黑-55简" w:eastAsia="宋体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xx.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09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-20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.0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6                               毕业院校：浙江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XX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color w:val="404040" w:themeColor="text1" w:themeTint="BF"/>
                                <w:sz w:val="21"/>
                                <w:szCs w:val="21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大学</w:t>
                            </w:r>
                          </w:p>
                          <w:p>
                            <w:pPr>
                              <w:keepNext w:val="0"/>
                              <w:keepLines w:val="0"/>
                              <w:pageBreakBefore w:val="0"/>
                              <w:widowControl w:val="0"/>
                              <w:kinsoku/>
                              <w:wordWrap/>
                              <w:overflowPunct/>
                              <w:topLinePunct w:val="0"/>
                              <w:autoSpaceDE/>
                              <w:autoSpaceDN/>
                              <w:bidi w:val="0"/>
                              <w:adjustRightInd/>
                              <w:snapToGrid w:val="0"/>
                              <w:spacing w:line="360" w:lineRule="auto"/>
                              <w:jc w:val="left"/>
                              <w:textAlignment w:val="auto"/>
                              <w:rPr>
                                <w:rFonts w:ascii="汉仪旗黑-55简" w:eastAsia="汉仪旗黑-55简" w:hAnsi="汉仪旗黑-55简" w:cs="汉仪旗黑-55简" w:hint="eastAsia"/>
                                <w:lang w:val="en-US" w:eastAsia="zh-CN"/>
                              </w:rPr>
                            </w:pP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/>
                                <w:bCs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主修课程：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bCs w:val="0"/>
                                <w:color w:val="404040" w:themeColor="text1" w:themeTint="BF"/>
                                <w:sz w:val="21"/>
                                <w:szCs w:val="21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普通心理学，发展心理学，教育心理学，中国教育史，外国教育史，教育通论，课程论，教学论，教育社会学，中小学教学法等</w:t>
                            </w:r>
                            <w:r>
                              <w:rPr>
                                <w:rFonts w:ascii="汉仪旗黑-55简" w:eastAsia="汉仪旗黑-55简" w:hAnsi="汉仪旗黑-55简" w:cs="汉仪旗黑-55简" w:hint="eastAsia"/>
                                <w:b w:val="0"/>
                                <w:i w:val="0"/>
                                <w:caps w:val="0"/>
                                <w:color w:val="404040" w:themeColor="text1" w:themeTint="BF"/>
                                <w:spacing w:val="0"/>
                                <w:sz w:val="21"/>
                                <w:szCs w:val="21"/>
                                <w:shd w:val="clear" w:color="auto" w:fill="FFFFFF"/>
                                <w:lang w:val="en-US" w:eastAsia="zh-CN"/>
                                <w14:textFill>
                                  <w14:solidFill>
                                    <w14:schemeClr w14:val="tx1">
                                      <w14:lumMod w14:val="75000"/>
                                      <w14:lumOff w14:val="25000"/>
                                    </w14:schemeClr>
                                  </w14:solidFill>
                                </w14:textFill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/>
                    </wps:wsp>
                  </a:graphicData>
                </a:graphic>
              </wp:anchor>
            </w:drawing>
          </mc:Choice>
          <mc:Fallback>
            <w:pict>
              <v:shape id="_x0000_s1026" o:spid="_x0000_s1060" type="#_x0000_t202" style="width:368.25pt;height:85.95pt;margin-top:-8.45pt;margin-left:103.7pt;mso-height-relative:page;mso-width-relative:page;position:absolute;z-index:251661312" coordsize="21600,21600" filled="f" stroked="f" strokeweight="0.5pt">
                <o:lock v:ext="edit" aspectratio="f"/>
                <v:textbox>
                  <w:txbxContent>
                    <w:p w14:paraId="58B232D7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 w:val="0"/>
                        <w:snapToGrid w:val="0"/>
                        <w:spacing w:after="62" w:afterLines="20" w:line="360" w:lineRule="auto"/>
                        <w:jc w:val="left"/>
                        <w:textAlignment w:val="auto"/>
                        <w:outlineLvl w:val="9"/>
                        <w:rPr>
                          <w:rFonts w:ascii="汉仪旗黑-55简" w:eastAsia="汉仪旗黑-55简" w:hAnsi="汉仪旗黑-55简" w:cs="汉仪旗黑-55简" w:hint="default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20</w:t>
                      </w:r>
                      <w:r>
                        <w:rPr>
                          <w:rFonts w:ascii="汉仪旗黑-55简" w:eastAsia="宋体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xx.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09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-20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.0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6                               毕业院校：浙江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XX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color w:val="404040" w:themeColor="text1" w:themeTint="BF"/>
                          <w:sz w:val="21"/>
                          <w:szCs w:val="21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大学</w:t>
                      </w:r>
                    </w:p>
                    <w:p w14:paraId="1FFDCB88">
                      <w:pPr>
                        <w:keepNext w:val="0"/>
                        <w:keepLines w:val="0"/>
                        <w:pageBreakBefore w:val="0"/>
                        <w:widowControl w:val="0"/>
                        <w:kinsoku/>
                        <w:wordWrap/>
                        <w:overflowPunct/>
                        <w:topLinePunct w:val="0"/>
                        <w:autoSpaceDE/>
                        <w:autoSpaceDN/>
                        <w:bidi w:val="0"/>
                        <w:adjustRightInd/>
                        <w:snapToGrid w:val="0"/>
                        <w:spacing w:line="360" w:lineRule="auto"/>
                        <w:jc w:val="left"/>
                        <w:textAlignment w:val="auto"/>
                        <w:rPr>
                          <w:rFonts w:ascii="汉仪旗黑-55简" w:eastAsia="汉仪旗黑-55简" w:hAnsi="汉仪旗黑-55简" w:cs="汉仪旗黑-55简" w:hint="eastAsia"/>
                          <w:lang w:val="en-US" w:eastAsia="zh-CN"/>
                        </w:rPr>
                      </w:pPr>
                      <w:r>
                        <w:rPr>
                          <w:rFonts w:ascii="汉仪旗黑-55简" w:eastAsia="汉仪旗黑-55简" w:hAnsi="汉仪旗黑-55简" w:cs="汉仪旗黑-55简" w:hint="eastAsia"/>
                          <w:b/>
                          <w:bCs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主修课程：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bCs w:val="0"/>
                          <w:color w:val="404040" w:themeColor="text1" w:themeTint="BF"/>
                          <w:sz w:val="21"/>
                          <w:szCs w:val="21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普通心理学，发展心理学，教育心理学，中国教育史，外国教育史，教育通论，课程论，教学论，教育社会学，中小学教学法等</w:t>
                      </w:r>
                      <w:r>
                        <w:rPr>
                          <w:rFonts w:ascii="汉仪旗黑-55简" w:eastAsia="汉仪旗黑-55简" w:hAnsi="汉仪旗黑-55简" w:cs="汉仪旗黑-55简" w:hint="eastAsia"/>
                          <w:b w:val="0"/>
                          <w:i w:val="0"/>
                          <w:caps w:val="0"/>
                          <w:color w:val="404040" w:themeColor="text1" w:themeTint="BF"/>
                          <w:spacing w:val="0"/>
                          <w:sz w:val="21"/>
                          <w:szCs w:val="21"/>
                          <w:shd w:val="clear" w:color="auto" w:fill="FFFFFF"/>
                          <w:lang w:val="en-US" w:eastAsia="zh-CN"/>
                          <w14:textFill>
                            <w14:solidFill>
                              <w14:schemeClr w14:val="tx1">
                                <w14:lumMod w14:val="75000"/>
                                <w14:lumOff w14:val="25000"/>
                              </w14:schemeClr>
                            </w14:solidFill>
                          </w14:textFill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num="1" w:space="425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0"/>
    <w:family w:val="roman"/>
    <w:pitch w:val="default"/>
    <w:sig w:usb0="00000203" w:usb1="288F0000" w:usb2="00000006" w:usb3="00000000" w:csb0="00040001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1" w:fontKey="{30C272D4-067B-4CE8-8764-E7F8D02511FF}"/>
  </w:font>
  <w:font w:name="汉仪旗黑-55简">
    <w:panose1 w:val="00020600040101010101"/>
    <w:charset w:val="80"/>
    <w:family w:val="auto"/>
    <w:pitch w:val="default"/>
    <w:sig w:usb0="A00002BF" w:usb1="18CF7CFA" w:usb2="00000016" w:usb3="00000000" w:csb0="40020001" w:csb1="C0D60000"/>
    <w:embedRegular r:id="rId2" w:fontKey="{05E71F55-5982-46A1-BC75-3B8427210BAE}"/>
  </w:font>
  <w:font w:name="Calibri Light">
    <w:charset w:val="00"/>
    <w:family w:val="auto"/>
    <w:pitch w:val="default"/>
    <w:sig w:usb0="00000000" w:usb1="00000000" w:usb2="00000000" w:usb3="00000000" w:csb0="00000001" w:csb1="00000000"/>
    <w:embedRegular r:id="rId3" w:fontKey="{740E66F2-414F-4F08-9A59-38FE98BA173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embedTrueTypeFonts/>
  <w:attachedTemplate r:id="rId1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5D320B2A"/>
    <w:rsid w:val="000B6281"/>
    <w:rsid w:val="002168BC"/>
    <w:rsid w:val="00302DFA"/>
    <w:rsid w:val="0056456B"/>
    <w:rsid w:val="007A6C49"/>
    <w:rsid w:val="008824C2"/>
    <w:rsid w:val="00885DD8"/>
    <w:rsid w:val="00962A8B"/>
    <w:rsid w:val="00B93F2F"/>
    <w:rsid w:val="00C360DC"/>
    <w:rsid w:val="00D01278"/>
    <w:rsid w:val="00D7629E"/>
    <w:rsid w:val="00DA5C53"/>
    <w:rsid w:val="00DA77B5"/>
    <w:rsid w:val="00EB7BC7"/>
    <w:rsid w:val="00F43F34"/>
    <w:rsid w:val="00F935A1"/>
    <w:rsid w:val="00FA010B"/>
    <w:rsid w:val="010F5B14"/>
    <w:rsid w:val="0116312F"/>
    <w:rsid w:val="0119677B"/>
    <w:rsid w:val="012B4701"/>
    <w:rsid w:val="01305EB1"/>
    <w:rsid w:val="0138395E"/>
    <w:rsid w:val="013F139B"/>
    <w:rsid w:val="01480143"/>
    <w:rsid w:val="014A102B"/>
    <w:rsid w:val="015974C0"/>
    <w:rsid w:val="015E7308"/>
    <w:rsid w:val="016E7D68"/>
    <w:rsid w:val="01740E55"/>
    <w:rsid w:val="01840A2E"/>
    <w:rsid w:val="01874B22"/>
    <w:rsid w:val="018B3CA0"/>
    <w:rsid w:val="01B23055"/>
    <w:rsid w:val="01B80530"/>
    <w:rsid w:val="01C3513A"/>
    <w:rsid w:val="01D17056"/>
    <w:rsid w:val="01D43539"/>
    <w:rsid w:val="01E35899"/>
    <w:rsid w:val="01EC7B6F"/>
    <w:rsid w:val="01FB5C1F"/>
    <w:rsid w:val="01FF5E3B"/>
    <w:rsid w:val="020016E9"/>
    <w:rsid w:val="02010A90"/>
    <w:rsid w:val="02032876"/>
    <w:rsid w:val="020D203E"/>
    <w:rsid w:val="02152064"/>
    <w:rsid w:val="021B6523"/>
    <w:rsid w:val="021D673F"/>
    <w:rsid w:val="022B0617"/>
    <w:rsid w:val="022C24DE"/>
    <w:rsid w:val="022E06FE"/>
    <w:rsid w:val="0246073E"/>
    <w:rsid w:val="024737BC"/>
    <w:rsid w:val="024C3B02"/>
    <w:rsid w:val="024F47DF"/>
    <w:rsid w:val="0251242A"/>
    <w:rsid w:val="0284662D"/>
    <w:rsid w:val="029D098E"/>
    <w:rsid w:val="029F6D6C"/>
    <w:rsid w:val="02A52EFB"/>
    <w:rsid w:val="02B214E7"/>
    <w:rsid w:val="02F23728"/>
    <w:rsid w:val="03092B22"/>
    <w:rsid w:val="030A2B0C"/>
    <w:rsid w:val="03122F79"/>
    <w:rsid w:val="0328539C"/>
    <w:rsid w:val="03460D9A"/>
    <w:rsid w:val="034726C4"/>
    <w:rsid w:val="034C307A"/>
    <w:rsid w:val="034D3F5D"/>
    <w:rsid w:val="03525F75"/>
    <w:rsid w:val="03535350"/>
    <w:rsid w:val="0354119B"/>
    <w:rsid w:val="03542424"/>
    <w:rsid w:val="035A307B"/>
    <w:rsid w:val="035E2888"/>
    <w:rsid w:val="036278F0"/>
    <w:rsid w:val="036825F9"/>
    <w:rsid w:val="036D5EB1"/>
    <w:rsid w:val="037476FB"/>
    <w:rsid w:val="037B5928"/>
    <w:rsid w:val="037C0744"/>
    <w:rsid w:val="039B6FE3"/>
    <w:rsid w:val="039F1FA2"/>
    <w:rsid w:val="03A61D81"/>
    <w:rsid w:val="03BD0A78"/>
    <w:rsid w:val="03C00DC8"/>
    <w:rsid w:val="03C82B80"/>
    <w:rsid w:val="03DA3EE2"/>
    <w:rsid w:val="03DB41BC"/>
    <w:rsid w:val="03DC2C52"/>
    <w:rsid w:val="03FA2497"/>
    <w:rsid w:val="040019BB"/>
    <w:rsid w:val="04092840"/>
    <w:rsid w:val="041B5403"/>
    <w:rsid w:val="041F679F"/>
    <w:rsid w:val="04443904"/>
    <w:rsid w:val="044D7ADF"/>
    <w:rsid w:val="04547A46"/>
    <w:rsid w:val="045F1A81"/>
    <w:rsid w:val="045F29C9"/>
    <w:rsid w:val="0461690A"/>
    <w:rsid w:val="04667593"/>
    <w:rsid w:val="04694804"/>
    <w:rsid w:val="047D1A6E"/>
    <w:rsid w:val="0482288A"/>
    <w:rsid w:val="04902E6B"/>
    <w:rsid w:val="04932FEE"/>
    <w:rsid w:val="04964C08"/>
    <w:rsid w:val="04A44EF6"/>
    <w:rsid w:val="04B43DA0"/>
    <w:rsid w:val="04BC07E6"/>
    <w:rsid w:val="04C86E7C"/>
    <w:rsid w:val="04E0358B"/>
    <w:rsid w:val="04E94F15"/>
    <w:rsid w:val="04F3443A"/>
    <w:rsid w:val="04F41EDE"/>
    <w:rsid w:val="04F823AE"/>
    <w:rsid w:val="05022D85"/>
    <w:rsid w:val="0512739B"/>
    <w:rsid w:val="05141884"/>
    <w:rsid w:val="0523334F"/>
    <w:rsid w:val="05281AC7"/>
    <w:rsid w:val="05284440"/>
    <w:rsid w:val="053000D2"/>
    <w:rsid w:val="05304F4C"/>
    <w:rsid w:val="05393890"/>
    <w:rsid w:val="053D534D"/>
    <w:rsid w:val="05500BDA"/>
    <w:rsid w:val="05704CD9"/>
    <w:rsid w:val="05711344"/>
    <w:rsid w:val="05711FEB"/>
    <w:rsid w:val="058042D9"/>
    <w:rsid w:val="05834B0B"/>
    <w:rsid w:val="05872B13"/>
    <w:rsid w:val="058F1789"/>
    <w:rsid w:val="05934CD4"/>
    <w:rsid w:val="05942874"/>
    <w:rsid w:val="059801D5"/>
    <w:rsid w:val="059A1F6B"/>
    <w:rsid w:val="05A664D1"/>
    <w:rsid w:val="05B20F4D"/>
    <w:rsid w:val="05CA44E8"/>
    <w:rsid w:val="05D91E19"/>
    <w:rsid w:val="05D926E2"/>
    <w:rsid w:val="05E530D0"/>
    <w:rsid w:val="05F338D3"/>
    <w:rsid w:val="05FC0A95"/>
    <w:rsid w:val="05FD13C7"/>
    <w:rsid w:val="06163DB0"/>
    <w:rsid w:val="06192F91"/>
    <w:rsid w:val="06222576"/>
    <w:rsid w:val="062D6D4C"/>
    <w:rsid w:val="062F1234"/>
    <w:rsid w:val="0630696D"/>
    <w:rsid w:val="063B5329"/>
    <w:rsid w:val="06435455"/>
    <w:rsid w:val="0646705A"/>
    <w:rsid w:val="064E5119"/>
    <w:rsid w:val="06540256"/>
    <w:rsid w:val="066A4EB6"/>
    <w:rsid w:val="06963A1D"/>
    <w:rsid w:val="069D36A5"/>
    <w:rsid w:val="06B148F5"/>
    <w:rsid w:val="06BA096E"/>
    <w:rsid w:val="06C33E8C"/>
    <w:rsid w:val="06C673A5"/>
    <w:rsid w:val="06CB1990"/>
    <w:rsid w:val="06D01FD2"/>
    <w:rsid w:val="06D4500D"/>
    <w:rsid w:val="06DA4BFF"/>
    <w:rsid w:val="06FC31A4"/>
    <w:rsid w:val="070334C8"/>
    <w:rsid w:val="070B032B"/>
    <w:rsid w:val="071F6AB6"/>
    <w:rsid w:val="07225B0D"/>
    <w:rsid w:val="072D4D2F"/>
    <w:rsid w:val="07422398"/>
    <w:rsid w:val="074E7AA5"/>
    <w:rsid w:val="075D6058"/>
    <w:rsid w:val="076D0B00"/>
    <w:rsid w:val="07701A5A"/>
    <w:rsid w:val="077A4D9B"/>
    <w:rsid w:val="0784633C"/>
    <w:rsid w:val="078E27D0"/>
    <w:rsid w:val="07A50D69"/>
    <w:rsid w:val="07A5497E"/>
    <w:rsid w:val="07B54AB3"/>
    <w:rsid w:val="07B87E6A"/>
    <w:rsid w:val="07BB16AB"/>
    <w:rsid w:val="07BF577D"/>
    <w:rsid w:val="07D11AF2"/>
    <w:rsid w:val="07F127B6"/>
    <w:rsid w:val="080003BC"/>
    <w:rsid w:val="080534DC"/>
    <w:rsid w:val="080737D2"/>
    <w:rsid w:val="081347D7"/>
    <w:rsid w:val="0816709F"/>
    <w:rsid w:val="08451EEC"/>
    <w:rsid w:val="08470072"/>
    <w:rsid w:val="084C33C0"/>
    <w:rsid w:val="08551E93"/>
    <w:rsid w:val="085576D3"/>
    <w:rsid w:val="08643CF4"/>
    <w:rsid w:val="08673835"/>
    <w:rsid w:val="08674270"/>
    <w:rsid w:val="087722B5"/>
    <w:rsid w:val="088337C6"/>
    <w:rsid w:val="08864887"/>
    <w:rsid w:val="0891479F"/>
    <w:rsid w:val="089332B7"/>
    <w:rsid w:val="08986B20"/>
    <w:rsid w:val="08AA4AB2"/>
    <w:rsid w:val="08AE6343"/>
    <w:rsid w:val="08BF116D"/>
    <w:rsid w:val="08C01BD2"/>
    <w:rsid w:val="08C04459"/>
    <w:rsid w:val="08C62BE3"/>
    <w:rsid w:val="08CC1688"/>
    <w:rsid w:val="08D36084"/>
    <w:rsid w:val="08D60B3B"/>
    <w:rsid w:val="08E623F8"/>
    <w:rsid w:val="090025D9"/>
    <w:rsid w:val="09026E27"/>
    <w:rsid w:val="0905342A"/>
    <w:rsid w:val="091341CE"/>
    <w:rsid w:val="09145490"/>
    <w:rsid w:val="09280389"/>
    <w:rsid w:val="092856B0"/>
    <w:rsid w:val="092D155A"/>
    <w:rsid w:val="09396F37"/>
    <w:rsid w:val="093A0F19"/>
    <w:rsid w:val="0944183B"/>
    <w:rsid w:val="09491D98"/>
    <w:rsid w:val="094E6525"/>
    <w:rsid w:val="095B1E53"/>
    <w:rsid w:val="096030AC"/>
    <w:rsid w:val="097B5BC4"/>
    <w:rsid w:val="097C1841"/>
    <w:rsid w:val="097E3C36"/>
    <w:rsid w:val="097E3DC2"/>
    <w:rsid w:val="09806A03"/>
    <w:rsid w:val="09880942"/>
    <w:rsid w:val="098826F0"/>
    <w:rsid w:val="098D703C"/>
    <w:rsid w:val="09931504"/>
    <w:rsid w:val="09A65EA8"/>
    <w:rsid w:val="09AB2FB3"/>
    <w:rsid w:val="09B527AE"/>
    <w:rsid w:val="09C51E99"/>
    <w:rsid w:val="09C96051"/>
    <w:rsid w:val="09CA00C2"/>
    <w:rsid w:val="09D11E1A"/>
    <w:rsid w:val="09D72387"/>
    <w:rsid w:val="09E53C1E"/>
    <w:rsid w:val="09F63AFE"/>
    <w:rsid w:val="09F922A5"/>
    <w:rsid w:val="0A155AFD"/>
    <w:rsid w:val="0A190598"/>
    <w:rsid w:val="0A3C34DB"/>
    <w:rsid w:val="0A4131E4"/>
    <w:rsid w:val="0A5561FC"/>
    <w:rsid w:val="0A762E91"/>
    <w:rsid w:val="0A7B08F9"/>
    <w:rsid w:val="0A886720"/>
    <w:rsid w:val="0A916994"/>
    <w:rsid w:val="0A944443"/>
    <w:rsid w:val="0A946E9E"/>
    <w:rsid w:val="0A9C52F4"/>
    <w:rsid w:val="0AAE43D8"/>
    <w:rsid w:val="0AB6328D"/>
    <w:rsid w:val="0AC150CB"/>
    <w:rsid w:val="0AC61774"/>
    <w:rsid w:val="0ADA7BEA"/>
    <w:rsid w:val="0AF04006"/>
    <w:rsid w:val="0B09246E"/>
    <w:rsid w:val="0B1E450E"/>
    <w:rsid w:val="0B2B16F9"/>
    <w:rsid w:val="0B315855"/>
    <w:rsid w:val="0B363888"/>
    <w:rsid w:val="0B3E7A43"/>
    <w:rsid w:val="0B4233C5"/>
    <w:rsid w:val="0B4729DE"/>
    <w:rsid w:val="0B474EA1"/>
    <w:rsid w:val="0B536D2E"/>
    <w:rsid w:val="0B5A630E"/>
    <w:rsid w:val="0B5C32F4"/>
    <w:rsid w:val="0B67616B"/>
    <w:rsid w:val="0B6E4ED9"/>
    <w:rsid w:val="0B740387"/>
    <w:rsid w:val="0B7764F9"/>
    <w:rsid w:val="0B8C2040"/>
    <w:rsid w:val="0B923CFA"/>
    <w:rsid w:val="0B9E7501"/>
    <w:rsid w:val="0BC9176D"/>
    <w:rsid w:val="0BE61950"/>
    <w:rsid w:val="0BF9383D"/>
    <w:rsid w:val="0BFF6451"/>
    <w:rsid w:val="0C0118F0"/>
    <w:rsid w:val="0C1F4E62"/>
    <w:rsid w:val="0C245ED9"/>
    <w:rsid w:val="0C2A7CB0"/>
    <w:rsid w:val="0C3D380F"/>
    <w:rsid w:val="0C53223E"/>
    <w:rsid w:val="0C6D1583"/>
    <w:rsid w:val="0C8C3B14"/>
    <w:rsid w:val="0C915DF7"/>
    <w:rsid w:val="0CAC46E3"/>
    <w:rsid w:val="0CAC4815"/>
    <w:rsid w:val="0CB12C4C"/>
    <w:rsid w:val="0CB76D68"/>
    <w:rsid w:val="0CC0515E"/>
    <w:rsid w:val="0CC7352F"/>
    <w:rsid w:val="0CD4542C"/>
    <w:rsid w:val="0CDD41AA"/>
    <w:rsid w:val="0CFE2CC9"/>
    <w:rsid w:val="0D132C19"/>
    <w:rsid w:val="0D214CAE"/>
    <w:rsid w:val="0D235CB8"/>
    <w:rsid w:val="0D2F5FF6"/>
    <w:rsid w:val="0D3F4303"/>
    <w:rsid w:val="0D4337C6"/>
    <w:rsid w:val="0D4600FA"/>
    <w:rsid w:val="0D4F6B05"/>
    <w:rsid w:val="0D58062B"/>
    <w:rsid w:val="0D605348"/>
    <w:rsid w:val="0D7B33E0"/>
    <w:rsid w:val="0D7D26F3"/>
    <w:rsid w:val="0D7F212F"/>
    <w:rsid w:val="0D8D29CB"/>
    <w:rsid w:val="0DA75E37"/>
    <w:rsid w:val="0DB346D1"/>
    <w:rsid w:val="0DB53CD0"/>
    <w:rsid w:val="0DD02C15"/>
    <w:rsid w:val="0DD163EB"/>
    <w:rsid w:val="0DD41086"/>
    <w:rsid w:val="0DEE6040"/>
    <w:rsid w:val="0DFA733E"/>
    <w:rsid w:val="0E16641F"/>
    <w:rsid w:val="0E2E23CF"/>
    <w:rsid w:val="0E3546AE"/>
    <w:rsid w:val="0E3F0849"/>
    <w:rsid w:val="0E447471"/>
    <w:rsid w:val="0E4F089F"/>
    <w:rsid w:val="0E4F1A2E"/>
    <w:rsid w:val="0E562B6A"/>
    <w:rsid w:val="0E5721EA"/>
    <w:rsid w:val="0E5B2142"/>
    <w:rsid w:val="0E624E3D"/>
    <w:rsid w:val="0E7E19DE"/>
    <w:rsid w:val="0E7E762F"/>
    <w:rsid w:val="0E820CEC"/>
    <w:rsid w:val="0E87566C"/>
    <w:rsid w:val="0E8E7093"/>
    <w:rsid w:val="0E9268B1"/>
    <w:rsid w:val="0E995F26"/>
    <w:rsid w:val="0E9F688D"/>
    <w:rsid w:val="0EAA4EB7"/>
    <w:rsid w:val="0EBD61EB"/>
    <w:rsid w:val="0EC51CF1"/>
    <w:rsid w:val="0EDA434D"/>
    <w:rsid w:val="0EE06B2A"/>
    <w:rsid w:val="0EF83E74"/>
    <w:rsid w:val="0F0A004B"/>
    <w:rsid w:val="0F0D5446"/>
    <w:rsid w:val="0F0E64E4"/>
    <w:rsid w:val="0F0E6F5D"/>
    <w:rsid w:val="0F163FD8"/>
    <w:rsid w:val="0F1A5EE3"/>
    <w:rsid w:val="0F1C42D1"/>
    <w:rsid w:val="0F1D0C09"/>
    <w:rsid w:val="0F21411F"/>
    <w:rsid w:val="0F266426"/>
    <w:rsid w:val="0F2C65CA"/>
    <w:rsid w:val="0F2C7B80"/>
    <w:rsid w:val="0F3451F7"/>
    <w:rsid w:val="0F3A4D41"/>
    <w:rsid w:val="0F440664"/>
    <w:rsid w:val="0F4C2412"/>
    <w:rsid w:val="0F697CB9"/>
    <w:rsid w:val="0F6C5FBE"/>
    <w:rsid w:val="0F7000BD"/>
    <w:rsid w:val="0F795126"/>
    <w:rsid w:val="0F7A169C"/>
    <w:rsid w:val="0F7A6F7F"/>
    <w:rsid w:val="0F9105F8"/>
    <w:rsid w:val="0F9F3B8C"/>
    <w:rsid w:val="0FA24493"/>
    <w:rsid w:val="0FB0474F"/>
    <w:rsid w:val="0FBB4737"/>
    <w:rsid w:val="0FD45F54"/>
    <w:rsid w:val="0FE73EE9"/>
    <w:rsid w:val="0FEB5255"/>
    <w:rsid w:val="0FF547AC"/>
    <w:rsid w:val="0FFF1232"/>
    <w:rsid w:val="10007006"/>
    <w:rsid w:val="10016EAB"/>
    <w:rsid w:val="10085BBA"/>
    <w:rsid w:val="100F587D"/>
    <w:rsid w:val="101E48A9"/>
    <w:rsid w:val="101F18D4"/>
    <w:rsid w:val="10284D4D"/>
    <w:rsid w:val="103D23F9"/>
    <w:rsid w:val="10407409"/>
    <w:rsid w:val="105858FC"/>
    <w:rsid w:val="1059610D"/>
    <w:rsid w:val="1062579E"/>
    <w:rsid w:val="107F4121"/>
    <w:rsid w:val="108B4F2C"/>
    <w:rsid w:val="108F4E4D"/>
    <w:rsid w:val="10922650"/>
    <w:rsid w:val="109408F3"/>
    <w:rsid w:val="109B53FF"/>
    <w:rsid w:val="10A67900"/>
    <w:rsid w:val="10B14C22"/>
    <w:rsid w:val="10B95885"/>
    <w:rsid w:val="10C6288F"/>
    <w:rsid w:val="10E17A29"/>
    <w:rsid w:val="10F8777C"/>
    <w:rsid w:val="10FC3107"/>
    <w:rsid w:val="11017192"/>
    <w:rsid w:val="11054A1D"/>
    <w:rsid w:val="11143E9D"/>
    <w:rsid w:val="111D62D8"/>
    <w:rsid w:val="1127207F"/>
    <w:rsid w:val="11277EBF"/>
    <w:rsid w:val="112A6783"/>
    <w:rsid w:val="11304BC0"/>
    <w:rsid w:val="113157AE"/>
    <w:rsid w:val="114F1A47"/>
    <w:rsid w:val="11514979"/>
    <w:rsid w:val="11515ABE"/>
    <w:rsid w:val="118A3424"/>
    <w:rsid w:val="11931DF1"/>
    <w:rsid w:val="11946BFA"/>
    <w:rsid w:val="11B55FE2"/>
    <w:rsid w:val="11C51755"/>
    <w:rsid w:val="11D12F8B"/>
    <w:rsid w:val="11F60C27"/>
    <w:rsid w:val="12320AD3"/>
    <w:rsid w:val="123F69D6"/>
    <w:rsid w:val="12402CB0"/>
    <w:rsid w:val="12521AED"/>
    <w:rsid w:val="125308C6"/>
    <w:rsid w:val="12607D37"/>
    <w:rsid w:val="12622139"/>
    <w:rsid w:val="12694C09"/>
    <w:rsid w:val="127741C3"/>
    <w:rsid w:val="12874700"/>
    <w:rsid w:val="128E6E08"/>
    <w:rsid w:val="12920568"/>
    <w:rsid w:val="12971BF6"/>
    <w:rsid w:val="12A65B34"/>
    <w:rsid w:val="12B817F2"/>
    <w:rsid w:val="12E8755E"/>
    <w:rsid w:val="12F623FF"/>
    <w:rsid w:val="12F800ED"/>
    <w:rsid w:val="12F9379A"/>
    <w:rsid w:val="13143247"/>
    <w:rsid w:val="132715D4"/>
    <w:rsid w:val="133E705B"/>
    <w:rsid w:val="134654BE"/>
    <w:rsid w:val="13482CF7"/>
    <w:rsid w:val="13592E27"/>
    <w:rsid w:val="135F2697"/>
    <w:rsid w:val="137533E1"/>
    <w:rsid w:val="138631AF"/>
    <w:rsid w:val="138C102F"/>
    <w:rsid w:val="13904E59"/>
    <w:rsid w:val="139F6BA1"/>
    <w:rsid w:val="13C20EF5"/>
    <w:rsid w:val="13C403B4"/>
    <w:rsid w:val="13D27EFE"/>
    <w:rsid w:val="13D44784"/>
    <w:rsid w:val="13D80718"/>
    <w:rsid w:val="13DF0DF5"/>
    <w:rsid w:val="13DF3648"/>
    <w:rsid w:val="13E470BD"/>
    <w:rsid w:val="13E737D1"/>
    <w:rsid w:val="13EF77CB"/>
    <w:rsid w:val="13F00572"/>
    <w:rsid w:val="13FF694B"/>
    <w:rsid w:val="14071879"/>
    <w:rsid w:val="1408503B"/>
    <w:rsid w:val="141D76C2"/>
    <w:rsid w:val="142A69D4"/>
    <w:rsid w:val="1431019E"/>
    <w:rsid w:val="14384BA7"/>
    <w:rsid w:val="144372E9"/>
    <w:rsid w:val="14475FAA"/>
    <w:rsid w:val="144E09DA"/>
    <w:rsid w:val="145009E3"/>
    <w:rsid w:val="14753BCC"/>
    <w:rsid w:val="14756279"/>
    <w:rsid w:val="14787805"/>
    <w:rsid w:val="147F4F5D"/>
    <w:rsid w:val="148166BA"/>
    <w:rsid w:val="14830B0A"/>
    <w:rsid w:val="14935DEC"/>
    <w:rsid w:val="1498347A"/>
    <w:rsid w:val="14A2088B"/>
    <w:rsid w:val="14A5684C"/>
    <w:rsid w:val="14CB3C02"/>
    <w:rsid w:val="14DC1B42"/>
    <w:rsid w:val="14DE27BE"/>
    <w:rsid w:val="14E73BC5"/>
    <w:rsid w:val="14EE04DB"/>
    <w:rsid w:val="14F55363"/>
    <w:rsid w:val="151A12C7"/>
    <w:rsid w:val="15227E9D"/>
    <w:rsid w:val="15233C15"/>
    <w:rsid w:val="152D7B0E"/>
    <w:rsid w:val="15301717"/>
    <w:rsid w:val="153042EF"/>
    <w:rsid w:val="153100E0"/>
    <w:rsid w:val="153D6025"/>
    <w:rsid w:val="153F759E"/>
    <w:rsid w:val="15470129"/>
    <w:rsid w:val="15485259"/>
    <w:rsid w:val="154B2B57"/>
    <w:rsid w:val="154E482C"/>
    <w:rsid w:val="15527250"/>
    <w:rsid w:val="15767019"/>
    <w:rsid w:val="15776CBB"/>
    <w:rsid w:val="157E4347"/>
    <w:rsid w:val="15880269"/>
    <w:rsid w:val="158B4B46"/>
    <w:rsid w:val="158C5316"/>
    <w:rsid w:val="159108C1"/>
    <w:rsid w:val="15B55C60"/>
    <w:rsid w:val="15C70C96"/>
    <w:rsid w:val="15C72C05"/>
    <w:rsid w:val="15C858CD"/>
    <w:rsid w:val="15CD6CCF"/>
    <w:rsid w:val="15D64B57"/>
    <w:rsid w:val="15D7315D"/>
    <w:rsid w:val="1607299C"/>
    <w:rsid w:val="160E175E"/>
    <w:rsid w:val="16130202"/>
    <w:rsid w:val="161F5A6C"/>
    <w:rsid w:val="161F63B3"/>
    <w:rsid w:val="162C1879"/>
    <w:rsid w:val="16337E88"/>
    <w:rsid w:val="163B0AEA"/>
    <w:rsid w:val="163B189B"/>
    <w:rsid w:val="163B6FFF"/>
    <w:rsid w:val="164F0B8E"/>
    <w:rsid w:val="16526B7A"/>
    <w:rsid w:val="16583AD2"/>
    <w:rsid w:val="165E3157"/>
    <w:rsid w:val="165F55A6"/>
    <w:rsid w:val="16612D2A"/>
    <w:rsid w:val="16630C17"/>
    <w:rsid w:val="166E2F2C"/>
    <w:rsid w:val="1672702A"/>
    <w:rsid w:val="16860AF1"/>
    <w:rsid w:val="16916A50"/>
    <w:rsid w:val="16925E8A"/>
    <w:rsid w:val="169732C2"/>
    <w:rsid w:val="169D3553"/>
    <w:rsid w:val="16C32479"/>
    <w:rsid w:val="17003506"/>
    <w:rsid w:val="17045D0A"/>
    <w:rsid w:val="170F1967"/>
    <w:rsid w:val="17125CEF"/>
    <w:rsid w:val="1726179A"/>
    <w:rsid w:val="172D222D"/>
    <w:rsid w:val="17435802"/>
    <w:rsid w:val="176A19A2"/>
    <w:rsid w:val="176C4806"/>
    <w:rsid w:val="17732C32"/>
    <w:rsid w:val="17794C63"/>
    <w:rsid w:val="178A39D6"/>
    <w:rsid w:val="17A36F29"/>
    <w:rsid w:val="17B561D7"/>
    <w:rsid w:val="17B86DF0"/>
    <w:rsid w:val="17C211F7"/>
    <w:rsid w:val="17C65920"/>
    <w:rsid w:val="17CE1006"/>
    <w:rsid w:val="17D564BC"/>
    <w:rsid w:val="17EB550B"/>
    <w:rsid w:val="17EC7880"/>
    <w:rsid w:val="17EE2C2D"/>
    <w:rsid w:val="17F93F45"/>
    <w:rsid w:val="18023FB5"/>
    <w:rsid w:val="180F222F"/>
    <w:rsid w:val="181332D5"/>
    <w:rsid w:val="181977AB"/>
    <w:rsid w:val="181D3326"/>
    <w:rsid w:val="1822628C"/>
    <w:rsid w:val="18264B0E"/>
    <w:rsid w:val="182F7FAF"/>
    <w:rsid w:val="183168B1"/>
    <w:rsid w:val="183851C4"/>
    <w:rsid w:val="183B3596"/>
    <w:rsid w:val="183B653B"/>
    <w:rsid w:val="184A3267"/>
    <w:rsid w:val="18504256"/>
    <w:rsid w:val="18585236"/>
    <w:rsid w:val="18691408"/>
    <w:rsid w:val="18697B91"/>
    <w:rsid w:val="187033F7"/>
    <w:rsid w:val="1877617C"/>
    <w:rsid w:val="187F5606"/>
    <w:rsid w:val="188D5DD3"/>
    <w:rsid w:val="188F3CC8"/>
    <w:rsid w:val="18957B63"/>
    <w:rsid w:val="18972950"/>
    <w:rsid w:val="18AC235B"/>
    <w:rsid w:val="18B404C5"/>
    <w:rsid w:val="18B61FAA"/>
    <w:rsid w:val="18BC4164"/>
    <w:rsid w:val="18CE20EA"/>
    <w:rsid w:val="18EC7FD0"/>
    <w:rsid w:val="18FE24DC"/>
    <w:rsid w:val="190B1943"/>
    <w:rsid w:val="19120228"/>
    <w:rsid w:val="192B39BB"/>
    <w:rsid w:val="193122CA"/>
    <w:rsid w:val="195A572B"/>
    <w:rsid w:val="196813B4"/>
    <w:rsid w:val="19724F02"/>
    <w:rsid w:val="19727D39"/>
    <w:rsid w:val="1988421E"/>
    <w:rsid w:val="198D0C0A"/>
    <w:rsid w:val="19A13719"/>
    <w:rsid w:val="19A3499F"/>
    <w:rsid w:val="19A536D0"/>
    <w:rsid w:val="19B9389E"/>
    <w:rsid w:val="19BB4E5B"/>
    <w:rsid w:val="19BF6E5F"/>
    <w:rsid w:val="19C230DE"/>
    <w:rsid w:val="19C53673"/>
    <w:rsid w:val="19CF466C"/>
    <w:rsid w:val="19CF5169"/>
    <w:rsid w:val="19F073FB"/>
    <w:rsid w:val="19FC4ED6"/>
    <w:rsid w:val="1A2C44EE"/>
    <w:rsid w:val="1A350B15"/>
    <w:rsid w:val="1A3E06B8"/>
    <w:rsid w:val="1A404921"/>
    <w:rsid w:val="1A424C68"/>
    <w:rsid w:val="1A56372D"/>
    <w:rsid w:val="1A5E7663"/>
    <w:rsid w:val="1A7A3B3A"/>
    <w:rsid w:val="1A7D22A9"/>
    <w:rsid w:val="1A7D3DC7"/>
    <w:rsid w:val="1A82463C"/>
    <w:rsid w:val="1A9F23D9"/>
    <w:rsid w:val="1AA96BE4"/>
    <w:rsid w:val="1AAB193A"/>
    <w:rsid w:val="1AAB22DA"/>
    <w:rsid w:val="1ABB7CDD"/>
    <w:rsid w:val="1ABE37E4"/>
    <w:rsid w:val="1AC85100"/>
    <w:rsid w:val="1AC92B69"/>
    <w:rsid w:val="1AD61AF6"/>
    <w:rsid w:val="1AE7551B"/>
    <w:rsid w:val="1AEF7313"/>
    <w:rsid w:val="1AF05DD5"/>
    <w:rsid w:val="1B104B14"/>
    <w:rsid w:val="1B1453C1"/>
    <w:rsid w:val="1B324DFA"/>
    <w:rsid w:val="1B46351E"/>
    <w:rsid w:val="1B4B0091"/>
    <w:rsid w:val="1B4C0E33"/>
    <w:rsid w:val="1B6443B9"/>
    <w:rsid w:val="1B6624BE"/>
    <w:rsid w:val="1B680619"/>
    <w:rsid w:val="1B7029D7"/>
    <w:rsid w:val="1B8F06D3"/>
    <w:rsid w:val="1B9E7108"/>
    <w:rsid w:val="1BAC0074"/>
    <w:rsid w:val="1BAF7C2B"/>
    <w:rsid w:val="1BAF7FB0"/>
    <w:rsid w:val="1BB27AA1"/>
    <w:rsid w:val="1BB43819"/>
    <w:rsid w:val="1BCD4DC6"/>
    <w:rsid w:val="1BE03C9A"/>
    <w:rsid w:val="1BE46288"/>
    <w:rsid w:val="1BE6718D"/>
    <w:rsid w:val="1BFA32D8"/>
    <w:rsid w:val="1C0928C4"/>
    <w:rsid w:val="1C0D02C8"/>
    <w:rsid w:val="1C2269D4"/>
    <w:rsid w:val="1C3109C5"/>
    <w:rsid w:val="1C323AB2"/>
    <w:rsid w:val="1C33473D"/>
    <w:rsid w:val="1C350400"/>
    <w:rsid w:val="1C4E5A1B"/>
    <w:rsid w:val="1C512E16"/>
    <w:rsid w:val="1C5E4B3F"/>
    <w:rsid w:val="1C694603"/>
    <w:rsid w:val="1C6D7441"/>
    <w:rsid w:val="1C752D61"/>
    <w:rsid w:val="1C8D5047"/>
    <w:rsid w:val="1C8E3FB7"/>
    <w:rsid w:val="1C94080A"/>
    <w:rsid w:val="1CA06079"/>
    <w:rsid w:val="1CB60C14"/>
    <w:rsid w:val="1CBC195B"/>
    <w:rsid w:val="1CBE2FD4"/>
    <w:rsid w:val="1CC21A81"/>
    <w:rsid w:val="1CC3364F"/>
    <w:rsid w:val="1CC558B0"/>
    <w:rsid w:val="1CDD28FB"/>
    <w:rsid w:val="1CDD54A7"/>
    <w:rsid w:val="1CE17B74"/>
    <w:rsid w:val="1CE65C54"/>
    <w:rsid w:val="1CF63DDC"/>
    <w:rsid w:val="1CF67C3A"/>
    <w:rsid w:val="1D084F95"/>
    <w:rsid w:val="1D097B94"/>
    <w:rsid w:val="1D217389"/>
    <w:rsid w:val="1D2A2E37"/>
    <w:rsid w:val="1D315BB8"/>
    <w:rsid w:val="1D374356"/>
    <w:rsid w:val="1D3D40C2"/>
    <w:rsid w:val="1D3F7112"/>
    <w:rsid w:val="1D4D47D7"/>
    <w:rsid w:val="1D563898"/>
    <w:rsid w:val="1D56777E"/>
    <w:rsid w:val="1D8B6F97"/>
    <w:rsid w:val="1D9E208B"/>
    <w:rsid w:val="1D9E652E"/>
    <w:rsid w:val="1DA000F7"/>
    <w:rsid w:val="1DCA7C8E"/>
    <w:rsid w:val="1DD72D84"/>
    <w:rsid w:val="1DD81FF4"/>
    <w:rsid w:val="1DF61EC7"/>
    <w:rsid w:val="1DFB74DD"/>
    <w:rsid w:val="1E021B0F"/>
    <w:rsid w:val="1E060A2E"/>
    <w:rsid w:val="1E0D6F23"/>
    <w:rsid w:val="1E171E3D"/>
    <w:rsid w:val="1E1B1977"/>
    <w:rsid w:val="1E1B1CB4"/>
    <w:rsid w:val="1E272630"/>
    <w:rsid w:val="1E301B9F"/>
    <w:rsid w:val="1E341119"/>
    <w:rsid w:val="1E3D1B1A"/>
    <w:rsid w:val="1E48649A"/>
    <w:rsid w:val="1E4A2212"/>
    <w:rsid w:val="1E5D1F46"/>
    <w:rsid w:val="1E7875AB"/>
    <w:rsid w:val="1E864856"/>
    <w:rsid w:val="1E90375A"/>
    <w:rsid w:val="1E985625"/>
    <w:rsid w:val="1E9D3F97"/>
    <w:rsid w:val="1EA731C1"/>
    <w:rsid w:val="1EB51737"/>
    <w:rsid w:val="1EB8152A"/>
    <w:rsid w:val="1EDC0824"/>
    <w:rsid w:val="1EED5728"/>
    <w:rsid w:val="1F1567C4"/>
    <w:rsid w:val="1F1C4167"/>
    <w:rsid w:val="1F1D7927"/>
    <w:rsid w:val="1F1F4513"/>
    <w:rsid w:val="1F325180"/>
    <w:rsid w:val="1F4A478C"/>
    <w:rsid w:val="1F680BA2"/>
    <w:rsid w:val="1F725E9B"/>
    <w:rsid w:val="1F8654CC"/>
    <w:rsid w:val="1F86610D"/>
    <w:rsid w:val="1F9479CB"/>
    <w:rsid w:val="1F985181"/>
    <w:rsid w:val="1FAA7AF5"/>
    <w:rsid w:val="1FAF4A23"/>
    <w:rsid w:val="1FB13D59"/>
    <w:rsid w:val="1FBC2C9C"/>
    <w:rsid w:val="1FBE0203"/>
    <w:rsid w:val="1FC477FC"/>
    <w:rsid w:val="1FC9710B"/>
    <w:rsid w:val="1FCC2A3B"/>
    <w:rsid w:val="1FD67CA8"/>
    <w:rsid w:val="1FDB7B96"/>
    <w:rsid w:val="1FDC50EC"/>
    <w:rsid w:val="1FE253A0"/>
    <w:rsid w:val="1FE26D1D"/>
    <w:rsid w:val="201E5705"/>
    <w:rsid w:val="202D0994"/>
    <w:rsid w:val="20337402"/>
    <w:rsid w:val="203D6725"/>
    <w:rsid w:val="204252CF"/>
    <w:rsid w:val="20465593"/>
    <w:rsid w:val="204F2733"/>
    <w:rsid w:val="205D2695"/>
    <w:rsid w:val="2068653F"/>
    <w:rsid w:val="206F685B"/>
    <w:rsid w:val="2070178C"/>
    <w:rsid w:val="20934F26"/>
    <w:rsid w:val="20A11760"/>
    <w:rsid w:val="20A80B55"/>
    <w:rsid w:val="20B10327"/>
    <w:rsid w:val="20B322F1"/>
    <w:rsid w:val="20C55B80"/>
    <w:rsid w:val="20D21F3D"/>
    <w:rsid w:val="20DD55C0"/>
    <w:rsid w:val="20E93F65"/>
    <w:rsid w:val="20F51E9E"/>
    <w:rsid w:val="20F9026B"/>
    <w:rsid w:val="20FF271D"/>
    <w:rsid w:val="211059AB"/>
    <w:rsid w:val="2114231E"/>
    <w:rsid w:val="212058C0"/>
    <w:rsid w:val="212154AC"/>
    <w:rsid w:val="2138095A"/>
    <w:rsid w:val="214116AB"/>
    <w:rsid w:val="214A536A"/>
    <w:rsid w:val="214C39F8"/>
    <w:rsid w:val="214C5406"/>
    <w:rsid w:val="214E198F"/>
    <w:rsid w:val="21625E1D"/>
    <w:rsid w:val="21626976"/>
    <w:rsid w:val="217F6E55"/>
    <w:rsid w:val="21815F4B"/>
    <w:rsid w:val="21892A20"/>
    <w:rsid w:val="2197751D"/>
    <w:rsid w:val="219B1A67"/>
    <w:rsid w:val="219F4623"/>
    <w:rsid w:val="21A051FC"/>
    <w:rsid w:val="21A45266"/>
    <w:rsid w:val="21C96DA9"/>
    <w:rsid w:val="21CB366A"/>
    <w:rsid w:val="21CC32B2"/>
    <w:rsid w:val="21D04954"/>
    <w:rsid w:val="21F24721"/>
    <w:rsid w:val="21F31BD7"/>
    <w:rsid w:val="221C5BA8"/>
    <w:rsid w:val="22204C7D"/>
    <w:rsid w:val="222D5262"/>
    <w:rsid w:val="222F59A7"/>
    <w:rsid w:val="224A0A33"/>
    <w:rsid w:val="22561D8C"/>
    <w:rsid w:val="225838A2"/>
    <w:rsid w:val="22586B0D"/>
    <w:rsid w:val="225E0F45"/>
    <w:rsid w:val="229B0396"/>
    <w:rsid w:val="229D5007"/>
    <w:rsid w:val="22A347FE"/>
    <w:rsid w:val="22A531AF"/>
    <w:rsid w:val="22A66AF9"/>
    <w:rsid w:val="22AF297E"/>
    <w:rsid w:val="22B172E7"/>
    <w:rsid w:val="22B46D2C"/>
    <w:rsid w:val="22BA54EF"/>
    <w:rsid w:val="22BE2959"/>
    <w:rsid w:val="22C64936"/>
    <w:rsid w:val="22CC4D82"/>
    <w:rsid w:val="22D263EE"/>
    <w:rsid w:val="22ED656A"/>
    <w:rsid w:val="22ED6973"/>
    <w:rsid w:val="22EE71EE"/>
    <w:rsid w:val="2309071C"/>
    <w:rsid w:val="231B23CF"/>
    <w:rsid w:val="231C30CA"/>
    <w:rsid w:val="231D6E9F"/>
    <w:rsid w:val="23212F7C"/>
    <w:rsid w:val="232600D3"/>
    <w:rsid w:val="233139A1"/>
    <w:rsid w:val="23377209"/>
    <w:rsid w:val="2337756B"/>
    <w:rsid w:val="233A74F6"/>
    <w:rsid w:val="235300B7"/>
    <w:rsid w:val="23672ABE"/>
    <w:rsid w:val="237D2742"/>
    <w:rsid w:val="239A317D"/>
    <w:rsid w:val="23A513FF"/>
    <w:rsid w:val="23AA4027"/>
    <w:rsid w:val="23AE772D"/>
    <w:rsid w:val="23B32B2C"/>
    <w:rsid w:val="23BA0B23"/>
    <w:rsid w:val="23C07384"/>
    <w:rsid w:val="23CD3470"/>
    <w:rsid w:val="23DE4B91"/>
    <w:rsid w:val="23F23130"/>
    <w:rsid w:val="240864B0"/>
    <w:rsid w:val="241253C9"/>
    <w:rsid w:val="241A61E3"/>
    <w:rsid w:val="24316771"/>
    <w:rsid w:val="24422105"/>
    <w:rsid w:val="244E12BC"/>
    <w:rsid w:val="2456375D"/>
    <w:rsid w:val="245E2FF1"/>
    <w:rsid w:val="245E50FB"/>
    <w:rsid w:val="24610047"/>
    <w:rsid w:val="246456B0"/>
    <w:rsid w:val="246739EB"/>
    <w:rsid w:val="2471213A"/>
    <w:rsid w:val="247B1377"/>
    <w:rsid w:val="248118AB"/>
    <w:rsid w:val="24967F5F"/>
    <w:rsid w:val="24977834"/>
    <w:rsid w:val="24AF11CD"/>
    <w:rsid w:val="24CD14A7"/>
    <w:rsid w:val="24D71A7D"/>
    <w:rsid w:val="24D740D4"/>
    <w:rsid w:val="24E40A1A"/>
    <w:rsid w:val="24FB2CE1"/>
    <w:rsid w:val="250636AC"/>
    <w:rsid w:val="250824DF"/>
    <w:rsid w:val="251F36D6"/>
    <w:rsid w:val="25343293"/>
    <w:rsid w:val="253A4D8F"/>
    <w:rsid w:val="254B4447"/>
    <w:rsid w:val="256E4A38"/>
    <w:rsid w:val="259B432B"/>
    <w:rsid w:val="25B56098"/>
    <w:rsid w:val="25C1725E"/>
    <w:rsid w:val="25D6554A"/>
    <w:rsid w:val="25E24538"/>
    <w:rsid w:val="25E555E4"/>
    <w:rsid w:val="25EB077A"/>
    <w:rsid w:val="25F063F2"/>
    <w:rsid w:val="26097B20"/>
    <w:rsid w:val="260D1EFB"/>
    <w:rsid w:val="26196055"/>
    <w:rsid w:val="26215C16"/>
    <w:rsid w:val="2629095F"/>
    <w:rsid w:val="26386E87"/>
    <w:rsid w:val="263A57C5"/>
    <w:rsid w:val="263A5962"/>
    <w:rsid w:val="26400936"/>
    <w:rsid w:val="264257E2"/>
    <w:rsid w:val="26522DC2"/>
    <w:rsid w:val="265A1CD1"/>
    <w:rsid w:val="26722086"/>
    <w:rsid w:val="267E469D"/>
    <w:rsid w:val="269E759F"/>
    <w:rsid w:val="26DE7141"/>
    <w:rsid w:val="26E13B94"/>
    <w:rsid w:val="26E55401"/>
    <w:rsid w:val="26E65D38"/>
    <w:rsid w:val="26EA27E4"/>
    <w:rsid w:val="26ED35B4"/>
    <w:rsid w:val="26F941ED"/>
    <w:rsid w:val="2703367A"/>
    <w:rsid w:val="27061C16"/>
    <w:rsid w:val="270D3FA7"/>
    <w:rsid w:val="272E26D1"/>
    <w:rsid w:val="273D1880"/>
    <w:rsid w:val="27402404"/>
    <w:rsid w:val="277A640F"/>
    <w:rsid w:val="27965810"/>
    <w:rsid w:val="279F4281"/>
    <w:rsid w:val="27B0758A"/>
    <w:rsid w:val="27C03907"/>
    <w:rsid w:val="27D14405"/>
    <w:rsid w:val="27D32A94"/>
    <w:rsid w:val="27D760CD"/>
    <w:rsid w:val="27ED433A"/>
    <w:rsid w:val="27F02407"/>
    <w:rsid w:val="27F54F9D"/>
    <w:rsid w:val="27F94481"/>
    <w:rsid w:val="28145873"/>
    <w:rsid w:val="282273B2"/>
    <w:rsid w:val="283006CB"/>
    <w:rsid w:val="284C2EAF"/>
    <w:rsid w:val="285F6C9D"/>
    <w:rsid w:val="28650375"/>
    <w:rsid w:val="287C4E2B"/>
    <w:rsid w:val="287E31E4"/>
    <w:rsid w:val="289F6037"/>
    <w:rsid w:val="289F7C81"/>
    <w:rsid w:val="28BF46B0"/>
    <w:rsid w:val="28D472A8"/>
    <w:rsid w:val="28E822EE"/>
    <w:rsid w:val="28EA2628"/>
    <w:rsid w:val="28F36579"/>
    <w:rsid w:val="28F648E9"/>
    <w:rsid w:val="28F770CB"/>
    <w:rsid w:val="29070D99"/>
    <w:rsid w:val="2911142F"/>
    <w:rsid w:val="29112573"/>
    <w:rsid w:val="292275AA"/>
    <w:rsid w:val="292E55D7"/>
    <w:rsid w:val="292F5911"/>
    <w:rsid w:val="293E4722"/>
    <w:rsid w:val="294361DC"/>
    <w:rsid w:val="294A49E3"/>
    <w:rsid w:val="296C0D50"/>
    <w:rsid w:val="297120EB"/>
    <w:rsid w:val="2979374B"/>
    <w:rsid w:val="297B318B"/>
    <w:rsid w:val="297B428E"/>
    <w:rsid w:val="297F42FA"/>
    <w:rsid w:val="298143E7"/>
    <w:rsid w:val="29AF6FDB"/>
    <w:rsid w:val="29BB2216"/>
    <w:rsid w:val="29C31745"/>
    <w:rsid w:val="29D97AF4"/>
    <w:rsid w:val="29EB7292"/>
    <w:rsid w:val="29EC25AD"/>
    <w:rsid w:val="29FF1304"/>
    <w:rsid w:val="2A070477"/>
    <w:rsid w:val="2A0C765F"/>
    <w:rsid w:val="2A0E696C"/>
    <w:rsid w:val="2A10744E"/>
    <w:rsid w:val="2A18259C"/>
    <w:rsid w:val="2A2102CB"/>
    <w:rsid w:val="2A251244"/>
    <w:rsid w:val="2A2A68AA"/>
    <w:rsid w:val="2A3930E2"/>
    <w:rsid w:val="2A421614"/>
    <w:rsid w:val="2A440E9D"/>
    <w:rsid w:val="2A535E92"/>
    <w:rsid w:val="2A574DDB"/>
    <w:rsid w:val="2A5B4410"/>
    <w:rsid w:val="2A5C1303"/>
    <w:rsid w:val="2A622692"/>
    <w:rsid w:val="2A7F042F"/>
    <w:rsid w:val="2A8240DB"/>
    <w:rsid w:val="2A831D88"/>
    <w:rsid w:val="2AA63E03"/>
    <w:rsid w:val="2AB23619"/>
    <w:rsid w:val="2AB93F91"/>
    <w:rsid w:val="2ABE3D6C"/>
    <w:rsid w:val="2AC9582F"/>
    <w:rsid w:val="2AD061E4"/>
    <w:rsid w:val="2AD90BA6"/>
    <w:rsid w:val="2ADD4827"/>
    <w:rsid w:val="2AE351BC"/>
    <w:rsid w:val="2AE62E1E"/>
    <w:rsid w:val="2AF038D9"/>
    <w:rsid w:val="2AF300D3"/>
    <w:rsid w:val="2AF31179"/>
    <w:rsid w:val="2B065713"/>
    <w:rsid w:val="2B0E71AE"/>
    <w:rsid w:val="2B1431C4"/>
    <w:rsid w:val="2B195991"/>
    <w:rsid w:val="2B1D4407"/>
    <w:rsid w:val="2B1E41E9"/>
    <w:rsid w:val="2B220BF0"/>
    <w:rsid w:val="2B2822D1"/>
    <w:rsid w:val="2B345DDC"/>
    <w:rsid w:val="2B3E6C5B"/>
    <w:rsid w:val="2B4B65B4"/>
    <w:rsid w:val="2B4F4A91"/>
    <w:rsid w:val="2B51353B"/>
    <w:rsid w:val="2B5841C1"/>
    <w:rsid w:val="2B610458"/>
    <w:rsid w:val="2B6F3EA5"/>
    <w:rsid w:val="2B73581D"/>
    <w:rsid w:val="2B763C15"/>
    <w:rsid w:val="2B764647"/>
    <w:rsid w:val="2B9D713B"/>
    <w:rsid w:val="2BAB0878"/>
    <w:rsid w:val="2BAB4349"/>
    <w:rsid w:val="2BB807BB"/>
    <w:rsid w:val="2BB91B8A"/>
    <w:rsid w:val="2BB92785"/>
    <w:rsid w:val="2BBD696D"/>
    <w:rsid w:val="2BBF1314"/>
    <w:rsid w:val="2BC0280B"/>
    <w:rsid w:val="2BCE6231"/>
    <w:rsid w:val="2BDF043E"/>
    <w:rsid w:val="2BE277FD"/>
    <w:rsid w:val="2BE9474D"/>
    <w:rsid w:val="2BF05255"/>
    <w:rsid w:val="2C0A74D5"/>
    <w:rsid w:val="2C3776BA"/>
    <w:rsid w:val="2C3E0809"/>
    <w:rsid w:val="2C5523D3"/>
    <w:rsid w:val="2C583D4C"/>
    <w:rsid w:val="2C620D1D"/>
    <w:rsid w:val="2C7E7C57"/>
    <w:rsid w:val="2C9A3C32"/>
    <w:rsid w:val="2CAB6572"/>
    <w:rsid w:val="2CBE0202"/>
    <w:rsid w:val="2CC016FF"/>
    <w:rsid w:val="2CC60770"/>
    <w:rsid w:val="2CD051D7"/>
    <w:rsid w:val="2CD755B9"/>
    <w:rsid w:val="2CDC0D73"/>
    <w:rsid w:val="2CE268D4"/>
    <w:rsid w:val="2CEA13A4"/>
    <w:rsid w:val="2CF972DD"/>
    <w:rsid w:val="2CFA147B"/>
    <w:rsid w:val="2CFB29D1"/>
    <w:rsid w:val="2D101CE8"/>
    <w:rsid w:val="2D221C27"/>
    <w:rsid w:val="2D2477D3"/>
    <w:rsid w:val="2D272D50"/>
    <w:rsid w:val="2D2C76B3"/>
    <w:rsid w:val="2D2F2504"/>
    <w:rsid w:val="2D311EA1"/>
    <w:rsid w:val="2D3C1836"/>
    <w:rsid w:val="2D5072B9"/>
    <w:rsid w:val="2D522E91"/>
    <w:rsid w:val="2D5B41CC"/>
    <w:rsid w:val="2D845201"/>
    <w:rsid w:val="2D867EE4"/>
    <w:rsid w:val="2D937732"/>
    <w:rsid w:val="2D95096B"/>
    <w:rsid w:val="2DA674E3"/>
    <w:rsid w:val="2DB949C1"/>
    <w:rsid w:val="2DC85545"/>
    <w:rsid w:val="2DCD5130"/>
    <w:rsid w:val="2DCF6290"/>
    <w:rsid w:val="2DD90424"/>
    <w:rsid w:val="2DDD46C4"/>
    <w:rsid w:val="2DE0224B"/>
    <w:rsid w:val="2DFA3BD1"/>
    <w:rsid w:val="2E003889"/>
    <w:rsid w:val="2E012B73"/>
    <w:rsid w:val="2E0A3702"/>
    <w:rsid w:val="2E1A1DF7"/>
    <w:rsid w:val="2E1A5F81"/>
    <w:rsid w:val="2E2079BC"/>
    <w:rsid w:val="2E225693"/>
    <w:rsid w:val="2E2C0BF8"/>
    <w:rsid w:val="2E3F5CED"/>
    <w:rsid w:val="2E4477EB"/>
    <w:rsid w:val="2E45359E"/>
    <w:rsid w:val="2E527DF7"/>
    <w:rsid w:val="2E5706BC"/>
    <w:rsid w:val="2E693FEF"/>
    <w:rsid w:val="2E75395C"/>
    <w:rsid w:val="2E812709"/>
    <w:rsid w:val="2E8230F2"/>
    <w:rsid w:val="2E8C1789"/>
    <w:rsid w:val="2E9D638E"/>
    <w:rsid w:val="2EA43279"/>
    <w:rsid w:val="2EC51B0D"/>
    <w:rsid w:val="2EC907E2"/>
    <w:rsid w:val="2ECF3D85"/>
    <w:rsid w:val="2ED03623"/>
    <w:rsid w:val="2ED2353E"/>
    <w:rsid w:val="2EDD33BC"/>
    <w:rsid w:val="2EDF13CD"/>
    <w:rsid w:val="2EE1449A"/>
    <w:rsid w:val="2EEA298A"/>
    <w:rsid w:val="2EF05CCC"/>
    <w:rsid w:val="2EF53AD4"/>
    <w:rsid w:val="2F0F1076"/>
    <w:rsid w:val="2F16260B"/>
    <w:rsid w:val="2F2333E6"/>
    <w:rsid w:val="2F25085E"/>
    <w:rsid w:val="2F2B39A7"/>
    <w:rsid w:val="2F3C4FB2"/>
    <w:rsid w:val="2F4B22C0"/>
    <w:rsid w:val="2F4D3910"/>
    <w:rsid w:val="2F5E167A"/>
    <w:rsid w:val="2F6B41D4"/>
    <w:rsid w:val="2F763569"/>
    <w:rsid w:val="2F7B669B"/>
    <w:rsid w:val="2F873C08"/>
    <w:rsid w:val="2F8B60D5"/>
    <w:rsid w:val="2F8F659F"/>
    <w:rsid w:val="2F9967F4"/>
    <w:rsid w:val="2F9D1E32"/>
    <w:rsid w:val="2FA912B8"/>
    <w:rsid w:val="2FB52500"/>
    <w:rsid w:val="2FE210F8"/>
    <w:rsid w:val="2FE30326"/>
    <w:rsid w:val="2FE55A5A"/>
    <w:rsid w:val="2FE839CC"/>
    <w:rsid w:val="2FEE5624"/>
    <w:rsid w:val="2FEF250E"/>
    <w:rsid w:val="300F2863"/>
    <w:rsid w:val="302850AB"/>
    <w:rsid w:val="302B4192"/>
    <w:rsid w:val="3039453D"/>
    <w:rsid w:val="304A58BF"/>
    <w:rsid w:val="30567D8D"/>
    <w:rsid w:val="305C74BB"/>
    <w:rsid w:val="305E727F"/>
    <w:rsid w:val="30601EAB"/>
    <w:rsid w:val="30605A97"/>
    <w:rsid w:val="30611577"/>
    <w:rsid w:val="306B6744"/>
    <w:rsid w:val="30712CD7"/>
    <w:rsid w:val="307E7089"/>
    <w:rsid w:val="308E2713"/>
    <w:rsid w:val="308F2438"/>
    <w:rsid w:val="309038B5"/>
    <w:rsid w:val="30944AC2"/>
    <w:rsid w:val="309612E7"/>
    <w:rsid w:val="30B50803"/>
    <w:rsid w:val="30C96512"/>
    <w:rsid w:val="30D23D58"/>
    <w:rsid w:val="30DB6CFA"/>
    <w:rsid w:val="30E33F27"/>
    <w:rsid w:val="30FF430E"/>
    <w:rsid w:val="31095230"/>
    <w:rsid w:val="310C3CE5"/>
    <w:rsid w:val="31224929"/>
    <w:rsid w:val="31235FBD"/>
    <w:rsid w:val="31457378"/>
    <w:rsid w:val="314905C5"/>
    <w:rsid w:val="31525D4D"/>
    <w:rsid w:val="315329D7"/>
    <w:rsid w:val="316E6A65"/>
    <w:rsid w:val="318D4498"/>
    <w:rsid w:val="319E66A5"/>
    <w:rsid w:val="31A1784F"/>
    <w:rsid w:val="31A83080"/>
    <w:rsid w:val="31AB0F9C"/>
    <w:rsid w:val="31AC0EC4"/>
    <w:rsid w:val="31B3575E"/>
    <w:rsid w:val="31D16A7B"/>
    <w:rsid w:val="31E63BA8"/>
    <w:rsid w:val="31F52564"/>
    <w:rsid w:val="31F55656"/>
    <w:rsid w:val="31FA52F2"/>
    <w:rsid w:val="32254A0B"/>
    <w:rsid w:val="323223C4"/>
    <w:rsid w:val="323A1856"/>
    <w:rsid w:val="323A7CBB"/>
    <w:rsid w:val="323B026B"/>
    <w:rsid w:val="323D7C6C"/>
    <w:rsid w:val="3244307F"/>
    <w:rsid w:val="324713F3"/>
    <w:rsid w:val="32493F71"/>
    <w:rsid w:val="324B7E84"/>
    <w:rsid w:val="326476A4"/>
    <w:rsid w:val="32851613"/>
    <w:rsid w:val="329921A8"/>
    <w:rsid w:val="329E1775"/>
    <w:rsid w:val="32A277AB"/>
    <w:rsid w:val="32B11565"/>
    <w:rsid w:val="32B61940"/>
    <w:rsid w:val="32B75C71"/>
    <w:rsid w:val="32BF12F6"/>
    <w:rsid w:val="32C352A9"/>
    <w:rsid w:val="32C80AF2"/>
    <w:rsid w:val="32D05446"/>
    <w:rsid w:val="32E46B61"/>
    <w:rsid w:val="32E620B2"/>
    <w:rsid w:val="32E95117"/>
    <w:rsid w:val="32EC186F"/>
    <w:rsid w:val="32EC51EE"/>
    <w:rsid w:val="32EE7FEE"/>
    <w:rsid w:val="32F91899"/>
    <w:rsid w:val="330B1FDD"/>
    <w:rsid w:val="3312274C"/>
    <w:rsid w:val="33161958"/>
    <w:rsid w:val="33213FAC"/>
    <w:rsid w:val="33260700"/>
    <w:rsid w:val="332B6A7F"/>
    <w:rsid w:val="33435531"/>
    <w:rsid w:val="334511AD"/>
    <w:rsid w:val="3346128A"/>
    <w:rsid w:val="33526BC9"/>
    <w:rsid w:val="336725E6"/>
    <w:rsid w:val="336D6507"/>
    <w:rsid w:val="337621C4"/>
    <w:rsid w:val="338F274A"/>
    <w:rsid w:val="3392538C"/>
    <w:rsid w:val="33A46B70"/>
    <w:rsid w:val="33B54D27"/>
    <w:rsid w:val="33B62657"/>
    <w:rsid w:val="33BA1178"/>
    <w:rsid w:val="33C15A42"/>
    <w:rsid w:val="33C816EF"/>
    <w:rsid w:val="33D07732"/>
    <w:rsid w:val="33D36E17"/>
    <w:rsid w:val="33DF73AF"/>
    <w:rsid w:val="33E52C85"/>
    <w:rsid w:val="33EC1DBC"/>
    <w:rsid w:val="33EF7181"/>
    <w:rsid w:val="33F604F4"/>
    <w:rsid w:val="341B10E6"/>
    <w:rsid w:val="34324B50"/>
    <w:rsid w:val="34331F33"/>
    <w:rsid w:val="343C3561"/>
    <w:rsid w:val="344A330F"/>
    <w:rsid w:val="345968B4"/>
    <w:rsid w:val="345A2695"/>
    <w:rsid w:val="347075AC"/>
    <w:rsid w:val="34770C39"/>
    <w:rsid w:val="34A45B36"/>
    <w:rsid w:val="34B07F64"/>
    <w:rsid w:val="34B14BA0"/>
    <w:rsid w:val="34BD6E42"/>
    <w:rsid w:val="34CE19DC"/>
    <w:rsid w:val="34D26AB1"/>
    <w:rsid w:val="34D32B43"/>
    <w:rsid w:val="34DB551B"/>
    <w:rsid w:val="34DD1E5E"/>
    <w:rsid w:val="34E35405"/>
    <w:rsid w:val="34F82570"/>
    <w:rsid w:val="34FC7148"/>
    <w:rsid w:val="3508735E"/>
    <w:rsid w:val="351F031F"/>
    <w:rsid w:val="353C0A11"/>
    <w:rsid w:val="3569521C"/>
    <w:rsid w:val="357C4F4F"/>
    <w:rsid w:val="357D6D4D"/>
    <w:rsid w:val="358D1244"/>
    <w:rsid w:val="358F42A7"/>
    <w:rsid w:val="35935EB4"/>
    <w:rsid w:val="359E4AA7"/>
    <w:rsid w:val="35BA0FDF"/>
    <w:rsid w:val="35C067FA"/>
    <w:rsid w:val="35DB552D"/>
    <w:rsid w:val="35E33FDD"/>
    <w:rsid w:val="36062A6B"/>
    <w:rsid w:val="361A28B7"/>
    <w:rsid w:val="36213CE0"/>
    <w:rsid w:val="36254D15"/>
    <w:rsid w:val="362A7984"/>
    <w:rsid w:val="362C1AE2"/>
    <w:rsid w:val="369449CA"/>
    <w:rsid w:val="36991B3F"/>
    <w:rsid w:val="36A961AB"/>
    <w:rsid w:val="36C63268"/>
    <w:rsid w:val="36CD2DA4"/>
    <w:rsid w:val="36D22615"/>
    <w:rsid w:val="36D3294D"/>
    <w:rsid w:val="36D8249C"/>
    <w:rsid w:val="36DC042D"/>
    <w:rsid w:val="36DC181C"/>
    <w:rsid w:val="36DD102D"/>
    <w:rsid w:val="36E56433"/>
    <w:rsid w:val="36E96615"/>
    <w:rsid w:val="36F10E10"/>
    <w:rsid w:val="37155114"/>
    <w:rsid w:val="37182A56"/>
    <w:rsid w:val="371B7D11"/>
    <w:rsid w:val="37270EEB"/>
    <w:rsid w:val="37362C5E"/>
    <w:rsid w:val="37386C54"/>
    <w:rsid w:val="373D19B8"/>
    <w:rsid w:val="373D77DC"/>
    <w:rsid w:val="373F3F04"/>
    <w:rsid w:val="37481C87"/>
    <w:rsid w:val="37485A3A"/>
    <w:rsid w:val="3749174F"/>
    <w:rsid w:val="3751613D"/>
    <w:rsid w:val="37547CFB"/>
    <w:rsid w:val="376C68FE"/>
    <w:rsid w:val="376E5728"/>
    <w:rsid w:val="37895702"/>
    <w:rsid w:val="378A0156"/>
    <w:rsid w:val="378B26F5"/>
    <w:rsid w:val="378D5B0F"/>
    <w:rsid w:val="37912258"/>
    <w:rsid w:val="379A3014"/>
    <w:rsid w:val="379E73FF"/>
    <w:rsid w:val="37A1600B"/>
    <w:rsid w:val="37AA0487"/>
    <w:rsid w:val="37B27E77"/>
    <w:rsid w:val="37CB0E68"/>
    <w:rsid w:val="37DA7D0B"/>
    <w:rsid w:val="37E02D97"/>
    <w:rsid w:val="37E337E7"/>
    <w:rsid w:val="37FA0D1B"/>
    <w:rsid w:val="3834793E"/>
    <w:rsid w:val="383709DD"/>
    <w:rsid w:val="38413ABE"/>
    <w:rsid w:val="384F4989"/>
    <w:rsid w:val="385A596A"/>
    <w:rsid w:val="385E2BBE"/>
    <w:rsid w:val="38612B0B"/>
    <w:rsid w:val="386D1C39"/>
    <w:rsid w:val="38703F68"/>
    <w:rsid w:val="38765B1C"/>
    <w:rsid w:val="38797524"/>
    <w:rsid w:val="387B6C7E"/>
    <w:rsid w:val="38806B05"/>
    <w:rsid w:val="389160A5"/>
    <w:rsid w:val="38C74891"/>
    <w:rsid w:val="38C8054E"/>
    <w:rsid w:val="38ED066A"/>
    <w:rsid w:val="38F117B0"/>
    <w:rsid w:val="390139EF"/>
    <w:rsid w:val="390D5251"/>
    <w:rsid w:val="39111E53"/>
    <w:rsid w:val="392155E9"/>
    <w:rsid w:val="392D62EC"/>
    <w:rsid w:val="393F721F"/>
    <w:rsid w:val="39423089"/>
    <w:rsid w:val="394915ED"/>
    <w:rsid w:val="39551D3F"/>
    <w:rsid w:val="396A55E1"/>
    <w:rsid w:val="39727DF6"/>
    <w:rsid w:val="398B2360"/>
    <w:rsid w:val="39AB4A3C"/>
    <w:rsid w:val="39BE3002"/>
    <w:rsid w:val="39C05D7A"/>
    <w:rsid w:val="39CB0206"/>
    <w:rsid w:val="39E006C6"/>
    <w:rsid w:val="39E62997"/>
    <w:rsid w:val="39EC4BE4"/>
    <w:rsid w:val="39F60AC8"/>
    <w:rsid w:val="39FB365B"/>
    <w:rsid w:val="3A145BAE"/>
    <w:rsid w:val="3A1711F4"/>
    <w:rsid w:val="3A1D3807"/>
    <w:rsid w:val="3A2000E9"/>
    <w:rsid w:val="3A282270"/>
    <w:rsid w:val="3A2D0D6A"/>
    <w:rsid w:val="3A43603C"/>
    <w:rsid w:val="3A54315D"/>
    <w:rsid w:val="3A5B3385"/>
    <w:rsid w:val="3A687850"/>
    <w:rsid w:val="3A6B1490"/>
    <w:rsid w:val="3A742979"/>
    <w:rsid w:val="3A751F6D"/>
    <w:rsid w:val="3A8B2100"/>
    <w:rsid w:val="3A985B27"/>
    <w:rsid w:val="3A9E4335"/>
    <w:rsid w:val="3AA6183E"/>
    <w:rsid w:val="3AA7481D"/>
    <w:rsid w:val="3ACA04F2"/>
    <w:rsid w:val="3AD0452E"/>
    <w:rsid w:val="3AF13D48"/>
    <w:rsid w:val="3AFD0E31"/>
    <w:rsid w:val="3B1B408A"/>
    <w:rsid w:val="3B2C68B5"/>
    <w:rsid w:val="3B3334F8"/>
    <w:rsid w:val="3B4F27BE"/>
    <w:rsid w:val="3B554279"/>
    <w:rsid w:val="3B5D312D"/>
    <w:rsid w:val="3B5E582E"/>
    <w:rsid w:val="3B5F00A2"/>
    <w:rsid w:val="3B6F2C26"/>
    <w:rsid w:val="3B710987"/>
    <w:rsid w:val="3B7641EF"/>
    <w:rsid w:val="3B8C756F"/>
    <w:rsid w:val="3B982AFE"/>
    <w:rsid w:val="3BB51494"/>
    <w:rsid w:val="3BBD597A"/>
    <w:rsid w:val="3BC76589"/>
    <w:rsid w:val="3BD8435A"/>
    <w:rsid w:val="3BE11A85"/>
    <w:rsid w:val="3BE473AB"/>
    <w:rsid w:val="3BED0335"/>
    <w:rsid w:val="3C07307E"/>
    <w:rsid w:val="3C1732DC"/>
    <w:rsid w:val="3C1F7B34"/>
    <w:rsid w:val="3C265363"/>
    <w:rsid w:val="3C38205A"/>
    <w:rsid w:val="3C431E7C"/>
    <w:rsid w:val="3C485B8B"/>
    <w:rsid w:val="3C4B742A"/>
    <w:rsid w:val="3C635B7C"/>
    <w:rsid w:val="3C8D17F0"/>
    <w:rsid w:val="3C9012E0"/>
    <w:rsid w:val="3C995A10"/>
    <w:rsid w:val="3C9C57AF"/>
    <w:rsid w:val="3C9D05BD"/>
    <w:rsid w:val="3C9D6E24"/>
    <w:rsid w:val="3CB27D1C"/>
    <w:rsid w:val="3CBC075D"/>
    <w:rsid w:val="3CBE4367"/>
    <w:rsid w:val="3CC512A3"/>
    <w:rsid w:val="3CCD2CF9"/>
    <w:rsid w:val="3CE7239B"/>
    <w:rsid w:val="3CEC6617"/>
    <w:rsid w:val="3CEF2B8E"/>
    <w:rsid w:val="3CFD4BC8"/>
    <w:rsid w:val="3D0161B8"/>
    <w:rsid w:val="3D0D06A1"/>
    <w:rsid w:val="3D0F27DC"/>
    <w:rsid w:val="3D114161"/>
    <w:rsid w:val="3D1B6743"/>
    <w:rsid w:val="3D1C61C6"/>
    <w:rsid w:val="3D2920BF"/>
    <w:rsid w:val="3D296822"/>
    <w:rsid w:val="3D326EB1"/>
    <w:rsid w:val="3D3527B9"/>
    <w:rsid w:val="3D3853A6"/>
    <w:rsid w:val="3D3C2FB5"/>
    <w:rsid w:val="3D5479B4"/>
    <w:rsid w:val="3D5E74C0"/>
    <w:rsid w:val="3D766728"/>
    <w:rsid w:val="3D7A190E"/>
    <w:rsid w:val="3D806E16"/>
    <w:rsid w:val="3D8E3011"/>
    <w:rsid w:val="3D95067A"/>
    <w:rsid w:val="3D9963A8"/>
    <w:rsid w:val="3D9B068E"/>
    <w:rsid w:val="3D9B627A"/>
    <w:rsid w:val="3D9E7C1D"/>
    <w:rsid w:val="3DA76734"/>
    <w:rsid w:val="3DAB4880"/>
    <w:rsid w:val="3DAC7C83"/>
    <w:rsid w:val="3DB74204"/>
    <w:rsid w:val="3DB864AA"/>
    <w:rsid w:val="3DBC7E2A"/>
    <w:rsid w:val="3DC475D2"/>
    <w:rsid w:val="3DC92CFC"/>
    <w:rsid w:val="3DCB0822"/>
    <w:rsid w:val="3DCD2763"/>
    <w:rsid w:val="3DDE78A6"/>
    <w:rsid w:val="3DE10046"/>
    <w:rsid w:val="3DE43692"/>
    <w:rsid w:val="3DF806D7"/>
    <w:rsid w:val="3E1D4DF6"/>
    <w:rsid w:val="3E2D328B"/>
    <w:rsid w:val="3E2E5DC1"/>
    <w:rsid w:val="3E371A14"/>
    <w:rsid w:val="3E467EA9"/>
    <w:rsid w:val="3E475DCB"/>
    <w:rsid w:val="3E4B3ECF"/>
    <w:rsid w:val="3E4C407B"/>
    <w:rsid w:val="3E546397"/>
    <w:rsid w:val="3E565677"/>
    <w:rsid w:val="3E5A6309"/>
    <w:rsid w:val="3E5E1696"/>
    <w:rsid w:val="3E6C7E98"/>
    <w:rsid w:val="3E7118ED"/>
    <w:rsid w:val="3E740EBA"/>
    <w:rsid w:val="3E825DA7"/>
    <w:rsid w:val="3EA424D6"/>
    <w:rsid w:val="3ECE24C0"/>
    <w:rsid w:val="3EDC26FE"/>
    <w:rsid w:val="3EEB11C9"/>
    <w:rsid w:val="3EEF6792"/>
    <w:rsid w:val="3EF77E51"/>
    <w:rsid w:val="3F0D174F"/>
    <w:rsid w:val="3F101140"/>
    <w:rsid w:val="3F1735F3"/>
    <w:rsid w:val="3F175232"/>
    <w:rsid w:val="3F3806C3"/>
    <w:rsid w:val="3F4343E8"/>
    <w:rsid w:val="3F4D5267"/>
    <w:rsid w:val="3F5857DF"/>
    <w:rsid w:val="3F5A0326"/>
    <w:rsid w:val="3F5E2E85"/>
    <w:rsid w:val="3F694137"/>
    <w:rsid w:val="3F6A58DB"/>
    <w:rsid w:val="3F7322CF"/>
    <w:rsid w:val="3F760C61"/>
    <w:rsid w:val="3F882576"/>
    <w:rsid w:val="3F8B0E81"/>
    <w:rsid w:val="3F970D0B"/>
    <w:rsid w:val="3FA70B88"/>
    <w:rsid w:val="3FA93140"/>
    <w:rsid w:val="3FAB1704"/>
    <w:rsid w:val="3FAC4683"/>
    <w:rsid w:val="3FB73E98"/>
    <w:rsid w:val="3FBB0422"/>
    <w:rsid w:val="3FC21430"/>
    <w:rsid w:val="3FC50097"/>
    <w:rsid w:val="3FC612D9"/>
    <w:rsid w:val="3FD03C2D"/>
    <w:rsid w:val="3FE50212"/>
    <w:rsid w:val="3FF34060"/>
    <w:rsid w:val="3FF3474A"/>
    <w:rsid w:val="3FF61E2C"/>
    <w:rsid w:val="3FFC0219"/>
    <w:rsid w:val="40094FEA"/>
    <w:rsid w:val="400D69A7"/>
    <w:rsid w:val="40291830"/>
    <w:rsid w:val="403840CB"/>
    <w:rsid w:val="40385F17"/>
    <w:rsid w:val="40386DEA"/>
    <w:rsid w:val="403A1357"/>
    <w:rsid w:val="403C0DD2"/>
    <w:rsid w:val="40480DE9"/>
    <w:rsid w:val="40695B00"/>
    <w:rsid w:val="40726F7A"/>
    <w:rsid w:val="407451A1"/>
    <w:rsid w:val="407A3255"/>
    <w:rsid w:val="408262BF"/>
    <w:rsid w:val="40970E8F"/>
    <w:rsid w:val="40A56BED"/>
    <w:rsid w:val="40A95FC7"/>
    <w:rsid w:val="40B44208"/>
    <w:rsid w:val="40D17FDE"/>
    <w:rsid w:val="40DE41E8"/>
    <w:rsid w:val="41136567"/>
    <w:rsid w:val="411709A6"/>
    <w:rsid w:val="41195658"/>
    <w:rsid w:val="411B1F30"/>
    <w:rsid w:val="411F2520"/>
    <w:rsid w:val="41575733"/>
    <w:rsid w:val="415A69D6"/>
    <w:rsid w:val="41797253"/>
    <w:rsid w:val="418A5A90"/>
    <w:rsid w:val="41A06FEC"/>
    <w:rsid w:val="41A37089"/>
    <w:rsid w:val="41AC4496"/>
    <w:rsid w:val="41B15071"/>
    <w:rsid w:val="41B20346"/>
    <w:rsid w:val="41B25169"/>
    <w:rsid w:val="41B4781F"/>
    <w:rsid w:val="41BB7E17"/>
    <w:rsid w:val="41BF00E1"/>
    <w:rsid w:val="41D103D1"/>
    <w:rsid w:val="41D41C6F"/>
    <w:rsid w:val="41DC783A"/>
    <w:rsid w:val="41DD3BCB"/>
    <w:rsid w:val="41DD51F1"/>
    <w:rsid w:val="41F235E8"/>
    <w:rsid w:val="41F769C1"/>
    <w:rsid w:val="420013C8"/>
    <w:rsid w:val="42097B6B"/>
    <w:rsid w:val="42147A76"/>
    <w:rsid w:val="42162288"/>
    <w:rsid w:val="42206889"/>
    <w:rsid w:val="4221405B"/>
    <w:rsid w:val="422310BE"/>
    <w:rsid w:val="422B4D92"/>
    <w:rsid w:val="4239512C"/>
    <w:rsid w:val="42435E84"/>
    <w:rsid w:val="42446DF5"/>
    <w:rsid w:val="424C4293"/>
    <w:rsid w:val="4258464E"/>
    <w:rsid w:val="425A67A5"/>
    <w:rsid w:val="42672AE3"/>
    <w:rsid w:val="42814EC4"/>
    <w:rsid w:val="42817701"/>
    <w:rsid w:val="42957379"/>
    <w:rsid w:val="429A5023"/>
    <w:rsid w:val="429D02B3"/>
    <w:rsid w:val="429D1458"/>
    <w:rsid w:val="42A04778"/>
    <w:rsid w:val="42A4791B"/>
    <w:rsid w:val="42BA77CF"/>
    <w:rsid w:val="42D2432B"/>
    <w:rsid w:val="42D57088"/>
    <w:rsid w:val="42D92455"/>
    <w:rsid w:val="42D97F2E"/>
    <w:rsid w:val="42EC321F"/>
    <w:rsid w:val="42F27D13"/>
    <w:rsid w:val="43040332"/>
    <w:rsid w:val="43160791"/>
    <w:rsid w:val="43171E14"/>
    <w:rsid w:val="431A7789"/>
    <w:rsid w:val="433529B8"/>
    <w:rsid w:val="433B276A"/>
    <w:rsid w:val="433C2338"/>
    <w:rsid w:val="433C6B81"/>
    <w:rsid w:val="433E0C1C"/>
    <w:rsid w:val="43423637"/>
    <w:rsid w:val="434A043B"/>
    <w:rsid w:val="43587182"/>
    <w:rsid w:val="436276D8"/>
    <w:rsid w:val="43744167"/>
    <w:rsid w:val="438C3388"/>
    <w:rsid w:val="43A663D7"/>
    <w:rsid w:val="43AF4742"/>
    <w:rsid w:val="43B9111D"/>
    <w:rsid w:val="43D9236F"/>
    <w:rsid w:val="43E25291"/>
    <w:rsid w:val="43EB391B"/>
    <w:rsid w:val="440B1F43"/>
    <w:rsid w:val="4412583C"/>
    <w:rsid w:val="44132028"/>
    <w:rsid w:val="441A7E0D"/>
    <w:rsid w:val="443609BF"/>
    <w:rsid w:val="44445BA4"/>
    <w:rsid w:val="444543B2"/>
    <w:rsid w:val="444601BD"/>
    <w:rsid w:val="44614468"/>
    <w:rsid w:val="44615BDA"/>
    <w:rsid w:val="447A6AFE"/>
    <w:rsid w:val="4487121B"/>
    <w:rsid w:val="44941E9D"/>
    <w:rsid w:val="44970494"/>
    <w:rsid w:val="449E2BE4"/>
    <w:rsid w:val="44B4025D"/>
    <w:rsid w:val="44BC643C"/>
    <w:rsid w:val="44C76647"/>
    <w:rsid w:val="44D80E40"/>
    <w:rsid w:val="44D84192"/>
    <w:rsid w:val="44E46061"/>
    <w:rsid w:val="44F00E29"/>
    <w:rsid w:val="44FE14DD"/>
    <w:rsid w:val="45314368"/>
    <w:rsid w:val="45317560"/>
    <w:rsid w:val="45346F94"/>
    <w:rsid w:val="453E25FD"/>
    <w:rsid w:val="454447DD"/>
    <w:rsid w:val="45486BFC"/>
    <w:rsid w:val="454C1AEB"/>
    <w:rsid w:val="45586CA5"/>
    <w:rsid w:val="455B04FB"/>
    <w:rsid w:val="455F6742"/>
    <w:rsid w:val="457E6272"/>
    <w:rsid w:val="458225F9"/>
    <w:rsid w:val="4599590F"/>
    <w:rsid w:val="45A76FC5"/>
    <w:rsid w:val="45A86A88"/>
    <w:rsid w:val="45AA7A4F"/>
    <w:rsid w:val="45C967FC"/>
    <w:rsid w:val="45CF051B"/>
    <w:rsid w:val="45D0667D"/>
    <w:rsid w:val="45D555C3"/>
    <w:rsid w:val="45D73ADC"/>
    <w:rsid w:val="45E010B2"/>
    <w:rsid w:val="45ED1ACB"/>
    <w:rsid w:val="45EE7B3D"/>
    <w:rsid w:val="45FD4A73"/>
    <w:rsid w:val="460348D1"/>
    <w:rsid w:val="46054E00"/>
    <w:rsid w:val="460A2D60"/>
    <w:rsid w:val="460B2709"/>
    <w:rsid w:val="460D7770"/>
    <w:rsid w:val="461E0A88"/>
    <w:rsid w:val="462919EF"/>
    <w:rsid w:val="46295C7C"/>
    <w:rsid w:val="46305BFF"/>
    <w:rsid w:val="46344E24"/>
    <w:rsid w:val="464364AA"/>
    <w:rsid w:val="46546208"/>
    <w:rsid w:val="466730B2"/>
    <w:rsid w:val="46770855"/>
    <w:rsid w:val="467C2468"/>
    <w:rsid w:val="467C4DBE"/>
    <w:rsid w:val="468D7198"/>
    <w:rsid w:val="46A00372"/>
    <w:rsid w:val="46A40971"/>
    <w:rsid w:val="46A97153"/>
    <w:rsid w:val="46B0036D"/>
    <w:rsid w:val="46B03FBC"/>
    <w:rsid w:val="46B52531"/>
    <w:rsid w:val="46B56159"/>
    <w:rsid w:val="46C46EB5"/>
    <w:rsid w:val="46CB1893"/>
    <w:rsid w:val="46D8404C"/>
    <w:rsid w:val="46D849EE"/>
    <w:rsid w:val="46D87641"/>
    <w:rsid w:val="46DA3BD8"/>
    <w:rsid w:val="46E10171"/>
    <w:rsid w:val="46EF516D"/>
    <w:rsid w:val="46FD3104"/>
    <w:rsid w:val="47057213"/>
    <w:rsid w:val="47080B64"/>
    <w:rsid w:val="470B6FEA"/>
    <w:rsid w:val="473C62ED"/>
    <w:rsid w:val="473E7586"/>
    <w:rsid w:val="475737C1"/>
    <w:rsid w:val="47703B1B"/>
    <w:rsid w:val="47745160"/>
    <w:rsid w:val="47796571"/>
    <w:rsid w:val="47825682"/>
    <w:rsid w:val="47933934"/>
    <w:rsid w:val="47971220"/>
    <w:rsid w:val="479E5F12"/>
    <w:rsid w:val="47A6165F"/>
    <w:rsid w:val="47A619B8"/>
    <w:rsid w:val="47B51479"/>
    <w:rsid w:val="47B6609F"/>
    <w:rsid w:val="47BB6C77"/>
    <w:rsid w:val="47BD5433"/>
    <w:rsid w:val="47CC117A"/>
    <w:rsid w:val="47F40975"/>
    <w:rsid w:val="480246F2"/>
    <w:rsid w:val="480F5C94"/>
    <w:rsid w:val="48187543"/>
    <w:rsid w:val="4820176A"/>
    <w:rsid w:val="483F0F07"/>
    <w:rsid w:val="48455AEB"/>
    <w:rsid w:val="485574DC"/>
    <w:rsid w:val="486667A7"/>
    <w:rsid w:val="486B50FF"/>
    <w:rsid w:val="486C1C57"/>
    <w:rsid w:val="486F0CC3"/>
    <w:rsid w:val="48A64365"/>
    <w:rsid w:val="48A836DE"/>
    <w:rsid w:val="48AA3C43"/>
    <w:rsid w:val="48CF32E4"/>
    <w:rsid w:val="48DF402C"/>
    <w:rsid w:val="48E50A71"/>
    <w:rsid w:val="48EE2C41"/>
    <w:rsid w:val="48F312B9"/>
    <w:rsid w:val="48F810E4"/>
    <w:rsid w:val="48FD1AAC"/>
    <w:rsid w:val="49027388"/>
    <w:rsid w:val="49177011"/>
    <w:rsid w:val="491A2DC8"/>
    <w:rsid w:val="491D0CC3"/>
    <w:rsid w:val="49380D36"/>
    <w:rsid w:val="493C4382"/>
    <w:rsid w:val="49482FF6"/>
    <w:rsid w:val="494F67AB"/>
    <w:rsid w:val="495A44B5"/>
    <w:rsid w:val="495E69EE"/>
    <w:rsid w:val="4967268A"/>
    <w:rsid w:val="497106BB"/>
    <w:rsid w:val="497826F8"/>
    <w:rsid w:val="49782B80"/>
    <w:rsid w:val="498E2FC3"/>
    <w:rsid w:val="49A11696"/>
    <w:rsid w:val="49A34401"/>
    <w:rsid w:val="49AF522A"/>
    <w:rsid w:val="49BF5397"/>
    <w:rsid w:val="49D62A28"/>
    <w:rsid w:val="49D91B11"/>
    <w:rsid w:val="49E120D6"/>
    <w:rsid w:val="49E35145"/>
    <w:rsid w:val="49F177D1"/>
    <w:rsid w:val="49F3212E"/>
    <w:rsid w:val="49F36D9F"/>
    <w:rsid w:val="4A000ED0"/>
    <w:rsid w:val="4A00193A"/>
    <w:rsid w:val="4A042D66"/>
    <w:rsid w:val="4A063DC6"/>
    <w:rsid w:val="4A2D3102"/>
    <w:rsid w:val="4A2E5F00"/>
    <w:rsid w:val="4A334EB0"/>
    <w:rsid w:val="4A596DF0"/>
    <w:rsid w:val="4A7C5487"/>
    <w:rsid w:val="4A7D3412"/>
    <w:rsid w:val="4A896EE2"/>
    <w:rsid w:val="4A8A56AF"/>
    <w:rsid w:val="4A9C0708"/>
    <w:rsid w:val="4AA314FF"/>
    <w:rsid w:val="4AA541A9"/>
    <w:rsid w:val="4ABE3D49"/>
    <w:rsid w:val="4AC95374"/>
    <w:rsid w:val="4AD827D0"/>
    <w:rsid w:val="4ADB3075"/>
    <w:rsid w:val="4AE178D7"/>
    <w:rsid w:val="4AE77A78"/>
    <w:rsid w:val="4AF86A2E"/>
    <w:rsid w:val="4B0A4A8D"/>
    <w:rsid w:val="4B1223EE"/>
    <w:rsid w:val="4B260874"/>
    <w:rsid w:val="4B271254"/>
    <w:rsid w:val="4B293685"/>
    <w:rsid w:val="4B2A3CA9"/>
    <w:rsid w:val="4B2B7614"/>
    <w:rsid w:val="4B406D17"/>
    <w:rsid w:val="4B471648"/>
    <w:rsid w:val="4B4F6D46"/>
    <w:rsid w:val="4B622267"/>
    <w:rsid w:val="4B6C5144"/>
    <w:rsid w:val="4B7A3887"/>
    <w:rsid w:val="4B85051D"/>
    <w:rsid w:val="4B8D35BB"/>
    <w:rsid w:val="4B9E2BB3"/>
    <w:rsid w:val="4BA53594"/>
    <w:rsid w:val="4BAB02F5"/>
    <w:rsid w:val="4BAC32C8"/>
    <w:rsid w:val="4BAF13E5"/>
    <w:rsid w:val="4BB606C9"/>
    <w:rsid w:val="4BC2548B"/>
    <w:rsid w:val="4BC27D09"/>
    <w:rsid w:val="4BC6025E"/>
    <w:rsid w:val="4BD628AF"/>
    <w:rsid w:val="4BD94239"/>
    <w:rsid w:val="4BE43FEB"/>
    <w:rsid w:val="4BE80591"/>
    <w:rsid w:val="4BF0188C"/>
    <w:rsid w:val="4BFA24AF"/>
    <w:rsid w:val="4BFA2F18"/>
    <w:rsid w:val="4C0B2731"/>
    <w:rsid w:val="4C2A7F56"/>
    <w:rsid w:val="4C2B53AD"/>
    <w:rsid w:val="4C2F39DB"/>
    <w:rsid w:val="4C3242D6"/>
    <w:rsid w:val="4C5F2FD8"/>
    <w:rsid w:val="4C6D519A"/>
    <w:rsid w:val="4C7810B2"/>
    <w:rsid w:val="4C7C5007"/>
    <w:rsid w:val="4C83353B"/>
    <w:rsid w:val="4C8B2163"/>
    <w:rsid w:val="4C9170DB"/>
    <w:rsid w:val="4C92075D"/>
    <w:rsid w:val="4C923407"/>
    <w:rsid w:val="4C9B4209"/>
    <w:rsid w:val="4C9D3165"/>
    <w:rsid w:val="4CA02E7A"/>
    <w:rsid w:val="4CA50490"/>
    <w:rsid w:val="4CAD4915"/>
    <w:rsid w:val="4CB87A82"/>
    <w:rsid w:val="4CC60681"/>
    <w:rsid w:val="4CD1371D"/>
    <w:rsid w:val="4CD21352"/>
    <w:rsid w:val="4CDE64B1"/>
    <w:rsid w:val="4CEE62DB"/>
    <w:rsid w:val="4CFE6122"/>
    <w:rsid w:val="4D02201B"/>
    <w:rsid w:val="4D022B80"/>
    <w:rsid w:val="4D08024F"/>
    <w:rsid w:val="4D2A6BE7"/>
    <w:rsid w:val="4D2C11D0"/>
    <w:rsid w:val="4D426CFB"/>
    <w:rsid w:val="4D462261"/>
    <w:rsid w:val="4D5E414D"/>
    <w:rsid w:val="4D7172D0"/>
    <w:rsid w:val="4D7404E8"/>
    <w:rsid w:val="4D7E4D33"/>
    <w:rsid w:val="4D986247"/>
    <w:rsid w:val="4DAE5A6A"/>
    <w:rsid w:val="4DB05B79"/>
    <w:rsid w:val="4DB60387"/>
    <w:rsid w:val="4DB65AB6"/>
    <w:rsid w:val="4DC83375"/>
    <w:rsid w:val="4DCB5224"/>
    <w:rsid w:val="4DCD6E89"/>
    <w:rsid w:val="4DD32C38"/>
    <w:rsid w:val="4DD95D49"/>
    <w:rsid w:val="4DE64BBF"/>
    <w:rsid w:val="4E282A42"/>
    <w:rsid w:val="4E37493D"/>
    <w:rsid w:val="4E4014E7"/>
    <w:rsid w:val="4E490A89"/>
    <w:rsid w:val="4E511591"/>
    <w:rsid w:val="4E5403C0"/>
    <w:rsid w:val="4E6D12A0"/>
    <w:rsid w:val="4E731DC9"/>
    <w:rsid w:val="4E75283F"/>
    <w:rsid w:val="4E7E7D12"/>
    <w:rsid w:val="4E7F0B72"/>
    <w:rsid w:val="4E847893"/>
    <w:rsid w:val="4E9863BA"/>
    <w:rsid w:val="4EA65C1D"/>
    <w:rsid w:val="4EAD187E"/>
    <w:rsid w:val="4EAF1585"/>
    <w:rsid w:val="4EB64BD7"/>
    <w:rsid w:val="4EBB3A2E"/>
    <w:rsid w:val="4EC23061"/>
    <w:rsid w:val="4ECF07F8"/>
    <w:rsid w:val="4EE27ED1"/>
    <w:rsid w:val="4F176A14"/>
    <w:rsid w:val="4F1F70F4"/>
    <w:rsid w:val="4F2151A1"/>
    <w:rsid w:val="4F2429EF"/>
    <w:rsid w:val="4F701FA8"/>
    <w:rsid w:val="4F756C7F"/>
    <w:rsid w:val="4F7D74A2"/>
    <w:rsid w:val="4F811C26"/>
    <w:rsid w:val="4F8147C8"/>
    <w:rsid w:val="4F827DB0"/>
    <w:rsid w:val="4F88662B"/>
    <w:rsid w:val="4F916A36"/>
    <w:rsid w:val="4F9D4230"/>
    <w:rsid w:val="4FA85319"/>
    <w:rsid w:val="4FAB3AED"/>
    <w:rsid w:val="4FBD0088"/>
    <w:rsid w:val="4FDF015D"/>
    <w:rsid w:val="500656EA"/>
    <w:rsid w:val="50154B5E"/>
    <w:rsid w:val="50157968"/>
    <w:rsid w:val="50161A7F"/>
    <w:rsid w:val="501D357B"/>
    <w:rsid w:val="50382893"/>
    <w:rsid w:val="504603E4"/>
    <w:rsid w:val="505478CA"/>
    <w:rsid w:val="505E3CB3"/>
    <w:rsid w:val="506C4136"/>
    <w:rsid w:val="50706369"/>
    <w:rsid w:val="50727505"/>
    <w:rsid w:val="50765605"/>
    <w:rsid w:val="508574A4"/>
    <w:rsid w:val="509E414A"/>
    <w:rsid w:val="50AD58C3"/>
    <w:rsid w:val="50B5628A"/>
    <w:rsid w:val="50BA7F9E"/>
    <w:rsid w:val="50C03D02"/>
    <w:rsid w:val="50C46ADE"/>
    <w:rsid w:val="50C76C83"/>
    <w:rsid w:val="50C914CA"/>
    <w:rsid w:val="50D06C37"/>
    <w:rsid w:val="50D32297"/>
    <w:rsid w:val="50D45639"/>
    <w:rsid w:val="50D66EFA"/>
    <w:rsid w:val="50D84B0D"/>
    <w:rsid w:val="50E16861"/>
    <w:rsid w:val="50E92752"/>
    <w:rsid w:val="50EA370D"/>
    <w:rsid w:val="50EC0210"/>
    <w:rsid w:val="50EC02A3"/>
    <w:rsid w:val="50F05872"/>
    <w:rsid w:val="50F47ABD"/>
    <w:rsid w:val="50FD092D"/>
    <w:rsid w:val="51037E7B"/>
    <w:rsid w:val="511E480B"/>
    <w:rsid w:val="51233961"/>
    <w:rsid w:val="51240B5B"/>
    <w:rsid w:val="5124344E"/>
    <w:rsid w:val="51355261"/>
    <w:rsid w:val="51373113"/>
    <w:rsid w:val="51587FBD"/>
    <w:rsid w:val="516B4629"/>
    <w:rsid w:val="51782617"/>
    <w:rsid w:val="51954A02"/>
    <w:rsid w:val="51A24130"/>
    <w:rsid w:val="51A33D93"/>
    <w:rsid w:val="51A72649"/>
    <w:rsid w:val="51B573C7"/>
    <w:rsid w:val="51C50004"/>
    <w:rsid w:val="51C700FC"/>
    <w:rsid w:val="51CC2B30"/>
    <w:rsid w:val="51D34F62"/>
    <w:rsid w:val="51DA6804"/>
    <w:rsid w:val="51E950F8"/>
    <w:rsid w:val="51FA302C"/>
    <w:rsid w:val="52052573"/>
    <w:rsid w:val="52153D4E"/>
    <w:rsid w:val="522D2921"/>
    <w:rsid w:val="52336787"/>
    <w:rsid w:val="523950C1"/>
    <w:rsid w:val="52402DA2"/>
    <w:rsid w:val="52464B93"/>
    <w:rsid w:val="524D2D86"/>
    <w:rsid w:val="52563FE0"/>
    <w:rsid w:val="52647AEF"/>
    <w:rsid w:val="52756771"/>
    <w:rsid w:val="52764D28"/>
    <w:rsid w:val="528648C0"/>
    <w:rsid w:val="52886727"/>
    <w:rsid w:val="528C15B9"/>
    <w:rsid w:val="529525FF"/>
    <w:rsid w:val="529671F9"/>
    <w:rsid w:val="52AC4C38"/>
    <w:rsid w:val="52B12C87"/>
    <w:rsid w:val="52BA5035"/>
    <w:rsid w:val="52CF63E2"/>
    <w:rsid w:val="52DC4047"/>
    <w:rsid w:val="52DE388F"/>
    <w:rsid w:val="5303565E"/>
    <w:rsid w:val="530813EB"/>
    <w:rsid w:val="530A6269"/>
    <w:rsid w:val="5322271C"/>
    <w:rsid w:val="532812AA"/>
    <w:rsid w:val="532E583C"/>
    <w:rsid w:val="53383A6F"/>
    <w:rsid w:val="5361544E"/>
    <w:rsid w:val="53773654"/>
    <w:rsid w:val="537B2D2C"/>
    <w:rsid w:val="53823001"/>
    <w:rsid w:val="53845EC6"/>
    <w:rsid w:val="539D53D8"/>
    <w:rsid w:val="53CD0C8D"/>
    <w:rsid w:val="53D44A8A"/>
    <w:rsid w:val="53DD664B"/>
    <w:rsid w:val="540208BE"/>
    <w:rsid w:val="540B32CF"/>
    <w:rsid w:val="54120B01"/>
    <w:rsid w:val="542F1C70"/>
    <w:rsid w:val="54311205"/>
    <w:rsid w:val="543F6038"/>
    <w:rsid w:val="544A20F5"/>
    <w:rsid w:val="54582B75"/>
    <w:rsid w:val="546324E7"/>
    <w:rsid w:val="546B39D2"/>
    <w:rsid w:val="54741EC7"/>
    <w:rsid w:val="54823680"/>
    <w:rsid w:val="54A96C74"/>
    <w:rsid w:val="54B3283D"/>
    <w:rsid w:val="54B8510A"/>
    <w:rsid w:val="54BD5F56"/>
    <w:rsid w:val="54E24D3F"/>
    <w:rsid w:val="54F04B5F"/>
    <w:rsid w:val="54F12128"/>
    <w:rsid w:val="54F55F8B"/>
    <w:rsid w:val="54F77CF7"/>
    <w:rsid w:val="54FA4881"/>
    <w:rsid w:val="550A03DD"/>
    <w:rsid w:val="550A17D8"/>
    <w:rsid w:val="5511175C"/>
    <w:rsid w:val="55131080"/>
    <w:rsid w:val="551A0D74"/>
    <w:rsid w:val="552658CA"/>
    <w:rsid w:val="553047C2"/>
    <w:rsid w:val="5531510A"/>
    <w:rsid w:val="554166E0"/>
    <w:rsid w:val="554A1670"/>
    <w:rsid w:val="554B78CD"/>
    <w:rsid w:val="555226BF"/>
    <w:rsid w:val="555E5F9D"/>
    <w:rsid w:val="555F4A4D"/>
    <w:rsid w:val="55801BBB"/>
    <w:rsid w:val="55932D9F"/>
    <w:rsid w:val="559A2E1F"/>
    <w:rsid w:val="55A95002"/>
    <w:rsid w:val="55AC2240"/>
    <w:rsid w:val="55AE0321"/>
    <w:rsid w:val="55CC2F32"/>
    <w:rsid w:val="55CD7DB2"/>
    <w:rsid w:val="560B0F8D"/>
    <w:rsid w:val="560C77D2"/>
    <w:rsid w:val="56187F25"/>
    <w:rsid w:val="56311DBD"/>
    <w:rsid w:val="563F244E"/>
    <w:rsid w:val="56444869"/>
    <w:rsid w:val="564636A2"/>
    <w:rsid w:val="564C69C8"/>
    <w:rsid w:val="56514E83"/>
    <w:rsid w:val="565151E5"/>
    <w:rsid w:val="5651782A"/>
    <w:rsid w:val="56644F18"/>
    <w:rsid w:val="566450C3"/>
    <w:rsid w:val="56655591"/>
    <w:rsid w:val="567D6E7B"/>
    <w:rsid w:val="56896511"/>
    <w:rsid w:val="568D740F"/>
    <w:rsid w:val="56A64A20"/>
    <w:rsid w:val="56AD2D63"/>
    <w:rsid w:val="56B0015D"/>
    <w:rsid w:val="56B8709E"/>
    <w:rsid w:val="56BC4D54"/>
    <w:rsid w:val="56D559D6"/>
    <w:rsid w:val="56D8105B"/>
    <w:rsid w:val="56E1465C"/>
    <w:rsid w:val="56E95832"/>
    <w:rsid w:val="56EC2724"/>
    <w:rsid w:val="56EF65D3"/>
    <w:rsid w:val="56F17DB0"/>
    <w:rsid w:val="57127D65"/>
    <w:rsid w:val="571457A2"/>
    <w:rsid w:val="571F2742"/>
    <w:rsid w:val="57340D8E"/>
    <w:rsid w:val="573C6CC5"/>
    <w:rsid w:val="574A71E8"/>
    <w:rsid w:val="57587558"/>
    <w:rsid w:val="575B4CF0"/>
    <w:rsid w:val="5762301C"/>
    <w:rsid w:val="57755CEE"/>
    <w:rsid w:val="57771297"/>
    <w:rsid w:val="57786989"/>
    <w:rsid w:val="577C7041"/>
    <w:rsid w:val="578A2980"/>
    <w:rsid w:val="578F30CC"/>
    <w:rsid w:val="57906D9B"/>
    <w:rsid w:val="579D6E37"/>
    <w:rsid w:val="57F435D8"/>
    <w:rsid w:val="57FB4843"/>
    <w:rsid w:val="581545EE"/>
    <w:rsid w:val="582C1B97"/>
    <w:rsid w:val="583240CA"/>
    <w:rsid w:val="584F453F"/>
    <w:rsid w:val="58575D94"/>
    <w:rsid w:val="585A4093"/>
    <w:rsid w:val="58641BCD"/>
    <w:rsid w:val="58657A9C"/>
    <w:rsid w:val="586E02D0"/>
    <w:rsid w:val="586E40F0"/>
    <w:rsid w:val="587A5835"/>
    <w:rsid w:val="588B1F7C"/>
    <w:rsid w:val="58B57CAD"/>
    <w:rsid w:val="58BB166E"/>
    <w:rsid w:val="58BC1240"/>
    <w:rsid w:val="58D81BED"/>
    <w:rsid w:val="58EE4515"/>
    <w:rsid w:val="58F43396"/>
    <w:rsid w:val="58F650D2"/>
    <w:rsid w:val="58FB7684"/>
    <w:rsid w:val="5901069B"/>
    <w:rsid w:val="59112ABE"/>
    <w:rsid w:val="591F6833"/>
    <w:rsid w:val="59201F62"/>
    <w:rsid w:val="59362B03"/>
    <w:rsid w:val="595474C6"/>
    <w:rsid w:val="59573EC0"/>
    <w:rsid w:val="59761424"/>
    <w:rsid w:val="59792F8A"/>
    <w:rsid w:val="5979517E"/>
    <w:rsid w:val="5998367B"/>
    <w:rsid w:val="59A60F63"/>
    <w:rsid w:val="59B51505"/>
    <w:rsid w:val="59BE36A7"/>
    <w:rsid w:val="59C86D1B"/>
    <w:rsid w:val="59C966E5"/>
    <w:rsid w:val="59DB353B"/>
    <w:rsid w:val="59E25C7A"/>
    <w:rsid w:val="5A104774"/>
    <w:rsid w:val="5A1530F9"/>
    <w:rsid w:val="5A174DC0"/>
    <w:rsid w:val="5A252C10"/>
    <w:rsid w:val="5A2D6F5B"/>
    <w:rsid w:val="5A3566B8"/>
    <w:rsid w:val="5A3B4F4D"/>
    <w:rsid w:val="5A3D7EC8"/>
    <w:rsid w:val="5A4042A0"/>
    <w:rsid w:val="5A436E23"/>
    <w:rsid w:val="5A46302F"/>
    <w:rsid w:val="5A467A5D"/>
    <w:rsid w:val="5A556892"/>
    <w:rsid w:val="5A6263A7"/>
    <w:rsid w:val="5A671D19"/>
    <w:rsid w:val="5A6C5530"/>
    <w:rsid w:val="5A822249"/>
    <w:rsid w:val="5A836633"/>
    <w:rsid w:val="5A836DA9"/>
    <w:rsid w:val="5A96742F"/>
    <w:rsid w:val="5A9F29C3"/>
    <w:rsid w:val="5AA81E53"/>
    <w:rsid w:val="5AAA31EA"/>
    <w:rsid w:val="5AAB19EC"/>
    <w:rsid w:val="5AB75F5E"/>
    <w:rsid w:val="5ACC11B9"/>
    <w:rsid w:val="5ACC3DFE"/>
    <w:rsid w:val="5AD0232E"/>
    <w:rsid w:val="5AD70B4D"/>
    <w:rsid w:val="5AE64488"/>
    <w:rsid w:val="5AEC7E46"/>
    <w:rsid w:val="5AF076C2"/>
    <w:rsid w:val="5AF52B0F"/>
    <w:rsid w:val="5AF56BB4"/>
    <w:rsid w:val="5AF67766"/>
    <w:rsid w:val="5B053F3B"/>
    <w:rsid w:val="5B0A20A8"/>
    <w:rsid w:val="5B0E67DE"/>
    <w:rsid w:val="5B0F556A"/>
    <w:rsid w:val="5B12751D"/>
    <w:rsid w:val="5B171FF3"/>
    <w:rsid w:val="5B19185A"/>
    <w:rsid w:val="5B1E71E3"/>
    <w:rsid w:val="5B1E78A9"/>
    <w:rsid w:val="5B294326"/>
    <w:rsid w:val="5B317339"/>
    <w:rsid w:val="5B374216"/>
    <w:rsid w:val="5B3B7536"/>
    <w:rsid w:val="5B40127A"/>
    <w:rsid w:val="5B4812AC"/>
    <w:rsid w:val="5B514D7F"/>
    <w:rsid w:val="5B563F87"/>
    <w:rsid w:val="5B6356DE"/>
    <w:rsid w:val="5B751975"/>
    <w:rsid w:val="5B7544C6"/>
    <w:rsid w:val="5B785413"/>
    <w:rsid w:val="5B8704E3"/>
    <w:rsid w:val="5BA63E8C"/>
    <w:rsid w:val="5BB029AE"/>
    <w:rsid w:val="5BC712DF"/>
    <w:rsid w:val="5BCA5754"/>
    <w:rsid w:val="5BDE751B"/>
    <w:rsid w:val="5BE21A79"/>
    <w:rsid w:val="5BE77AA9"/>
    <w:rsid w:val="5BF52D17"/>
    <w:rsid w:val="5C0138F0"/>
    <w:rsid w:val="5C083164"/>
    <w:rsid w:val="5C1C3A37"/>
    <w:rsid w:val="5C202FAE"/>
    <w:rsid w:val="5C253C16"/>
    <w:rsid w:val="5C403D31"/>
    <w:rsid w:val="5C527568"/>
    <w:rsid w:val="5C5D09B1"/>
    <w:rsid w:val="5C655939"/>
    <w:rsid w:val="5C6F4617"/>
    <w:rsid w:val="5C752DC4"/>
    <w:rsid w:val="5C7560D1"/>
    <w:rsid w:val="5C76171F"/>
    <w:rsid w:val="5C7834CB"/>
    <w:rsid w:val="5C7E68D0"/>
    <w:rsid w:val="5C993578"/>
    <w:rsid w:val="5CBF122B"/>
    <w:rsid w:val="5CD15D58"/>
    <w:rsid w:val="5CD31AF4"/>
    <w:rsid w:val="5CE02B72"/>
    <w:rsid w:val="5CF13392"/>
    <w:rsid w:val="5CF266A5"/>
    <w:rsid w:val="5CF7053F"/>
    <w:rsid w:val="5CF945D4"/>
    <w:rsid w:val="5D0044D6"/>
    <w:rsid w:val="5D0134C1"/>
    <w:rsid w:val="5D05424C"/>
    <w:rsid w:val="5D0F43A4"/>
    <w:rsid w:val="5D110D9B"/>
    <w:rsid w:val="5D1245A6"/>
    <w:rsid w:val="5D17015C"/>
    <w:rsid w:val="5D245401"/>
    <w:rsid w:val="5D320B2A"/>
    <w:rsid w:val="5D325D70"/>
    <w:rsid w:val="5D5F66E3"/>
    <w:rsid w:val="5D691E8B"/>
    <w:rsid w:val="5D6C246E"/>
    <w:rsid w:val="5D824C90"/>
    <w:rsid w:val="5D850596"/>
    <w:rsid w:val="5D8856FC"/>
    <w:rsid w:val="5D942587"/>
    <w:rsid w:val="5D995DEF"/>
    <w:rsid w:val="5DA21E7A"/>
    <w:rsid w:val="5DB20C5F"/>
    <w:rsid w:val="5DB366BC"/>
    <w:rsid w:val="5DCD5A99"/>
    <w:rsid w:val="5DEC1A90"/>
    <w:rsid w:val="5DEC52BD"/>
    <w:rsid w:val="5E015BE3"/>
    <w:rsid w:val="5E090C6D"/>
    <w:rsid w:val="5E0A0A9B"/>
    <w:rsid w:val="5E364F32"/>
    <w:rsid w:val="5E4736C9"/>
    <w:rsid w:val="5E540A1C"/>
    <w:rsid w:val="5E5C4D41"/>
    <w:rsid w:val="5E6011DA"/>
    <w:rsid w:val="5E637B40"/>
    <w:rsid w:val="5E7F252F"/>
    <w:rsid w:val="5E813974"/>
    <w:rsid w:val="5E8F549C"/>
    <w:rsid w:val="5E9B3C60"/>
    <w:rsid w:val="5EA32051"/>
    <w:rsid w:val="5EA84F5D"/>
    <w:rsid w:val="5EB11AF5"/>
    <w:rsid w:val="5EB14479"/>
    <w:rsid w:val="5EB20D19"/>
    <w:rsid w:val="5EB4322B"/>
    <w:rsid w:val="5EBB08B3"/>
    <w:rsid w:val="5EBF3673"/>
    <w:rsid w:val="5EC20FD6"/>
    <w:rsid w:val="5ECD735C"/>
    <w:rsid w:val="5EDE6D99"/>
    <w:rsid w:val="5EEA7FB6"/>
    <w:rsid w:val="5EF42671"/>
    <w:rsid w:val="5F0F6B25"/>
    <w:rsid w:val="5F13228D"/>
    <w:rsid w:val="5F137084"/>
    <w:rsid w:val="5F1F0576"/>
    <w:rsid w:val="5F363081"/>
    <w:rsid w:val="5F3635F2"/>
    <w:rsid w:val="5F3B1BAB"/>
    <w:rsid w:val="5F3F7F26"/>
    <w:rsid w:val="5F503DBA"/>
    <w:rsid w:val="5F646698"/>
    <w:rsid w:val="5F701A55"/>
    <w:rsid w:val="5F7B732A"/>
    <w:rsid w:val="5FA57BCF"/>
    <w:rsid w:val="5FA77BB2"/>
    <w:rsid w:val="5FB75078"/>
    <w:rsid w:val="5FBB6064"/>
    <w:rsid w:val="5FBD1CFE"/>
    <w:rsid w:val="5FC37153"/>
    <w:rsid w:val="5FD325E4"/>
    <w:rsid w:val="5FE810CD"/>
    <w:rsid w:val="5FFE7B7A"/>
    <w:rsid w:val="60082DB8"/>
    <w:rsid w:val="600A0717"/>
    <w:rsid w:val="600A65E7"/>
    <w:rsid w:val="600E6318"/>
    <w:rsid w:val="60102456"/>
    <w:rsid w:val="60121E89"/>
    <w:rsid w:val="60160E14"/>
    <w:rsid w:val="60271871"/>
    <w:rsid w:val="603936CE"/>
    <w:rsid w:val="603D68DC"/>
    <w:rsid w:val="604908F8"/>
    <w:rsid w:val="605F0845"/>
    <w:rsid w:val="606113E5"/>
    <w:rsid w:val="6067535B"/>
    <w:rsid w:val="60693647"/>
    <w:rsid w:val="607231A3"/>
    <w:rsid w:val="60732571"/>
    <w:rsid w:val="607A54CE"/>
    <w:rsid w:val="60832A74"/>
    <w:rsid w:val="608743AC"/>
    <w:rsid w:val="60A2320D"/>
    <w:rsid w:val="60AF1ED3"/>
    <w:rsid w:val="60B30F76"/>
    <w:rsid w:val="60B42F40"/>
    <w:rsid w:val="60C05609"/>
    <w:rsid w:val="60CA62C0"/>
    <w:rsid w:val="60F11E42"/>
    <w:rsid w:val="60F2300F"/>
    <w:rsid w:val="60F375C4"/>
    <w:rsid w:val="60FF475C"/>
    <w:rsid w:val="61092146"/>
    <w:rsid w:val="611119FC"/>
    <w:rsid w:val="611D7688"/>
    <w:rsid w:val="612956DC"/>
    <w:rsid w:val="612A7B96"/>
    <w:rsid w:val="61373613"/>
    <w:rsid w:val="61412F1A"/>
    <w:rsid w:val="6142370B"/>
    <w:rsid w:val="61520552"/>
    <w:rsid w:val="615A5895"/>
    <w:rsid w:val="61655879"/>
    <w:rsid w:val="616B5D8F"/>
    <w:rsid w:val="61713A63"/>
    <w:rsid w:val="618364CE"/>
    <w:rsid w:val="61895763"/>
    <w:rsid w:val="61A23FDC"/>
    <w:rsid w:val="61BD0471"/>
    <w:rsid w:val="61DB6C6D"/>
    <w:rsid w:val="61F96E5C"/>
    <w:rsid w:val="620E47F8"/>
    <w:rsid w:val="62195750"/>
    <w:rsid w:val="62262336"/>
    <w:rsid w:val="622A44C4"/>
    <w:rsid w:val="622B18A7"/>
    <w:rsid w:val="622D63BD"/>
    <w:rsid w:val="623307D6"/>
    <w:rsid w:val="6234569A"/>
    <w:rsid w:val="62581E17"/>
    <w:rsid w:val="62591BBA"/>
    <w:rsid w:val="62645B4F"/>
    <w:rsid w:val="62657FF1"/>
    <w:rsid w:val="6269182A"/>
    <w:rsid w:val="626B0A02"/>
    <w:rsid w:val="626F653F"/>
    <w:rsid w:val="627110E9"/>
    <w:rsid w:val="62712E97"/>
    <w:rsid w:val="627A60CE"/>
    <w:rsid w:val="62803958"/>
    <w:rsid w:val="62836D85"/>
    <w:rsid w:val="628740A8"/>
    <w:rsid w:val="628B0322"/>
    <w:rsid w:val="628C7CD0"/>
    <w:rsid w:val="62946B85"/>
    <w:rsid w:val="62A768B8"/>
    <w:rsid w:val="62AA08D0"/>
    <w:rsid w:val="62BC497E"/>
    <w:rsid w:val="62BC71AB"/>
    <w:rsid w:val="62CF1F1E"/>
    <w:rsid w:val="62D6425F"/>
    <w:rsid w:val="62D649B3"/>
    <w:rsid w:val="62D86EE0"/>
    <w:rsid w:val="62E04C3F"/>
    <w:rsid w:val="62E1620D"/>
    <w:rsid w:val="62ED570E"/>
    <w:rsid w:val="62FE04A2"/>
    <w:rsid w:val="63150537"/>
    <w:rsid w:val="6316355E"/>
    <w:rsid w:val="632B74E9"/>
    <w:rsid w:val="632C3D6D"/>
    <w:rsid w:val="632E2B36"/>
    <w:rsid w:val="633F2C52"/>
    <w:rsid w:val="63534C92"/>
    <w:rsid w:val="63535476"/>
    <w:rsid w:val="635B2EF3"/>
    <w:rsid w:val="636D1E2D"/>
    <w:rsid w:val="637C24D1"/>
    <w:rsid w:val="6381423E"/>
    <w:rsid w:val="63822E81"/>
    <w:rsid w:val="639952B6"/>
    <w:rsid w:val="639B185C"/>
    <w:rsid w:val="63A60E86"/>
    <w:rsid w:val="63AB23D8"/>
    <w:rsid w:val="63AC7EFE"/>
    <w:rsid w:val="63B63806"/>
    <w:rsid w:val="63BA130E"/>
    <w:rsid w:val="63BC4E83"/>
    <w:rsid w:val="63BD7C8C"/>
    <w:rsid w:val="63BF2892"/>
    <w:rsid w:val="63CA47C9"/>
    <w:rsid w:val="63D23E09"/>
    <w:rsid w:val="63E14205"/>
    <w:rsid w:val="63E313E6"/>
    <w:rsid w:val="63E97547"/>
    <w:rsid w:val="63F23B09"/>
    <w:rsid w:val="63FD075A"/>
    <w:rsid w:val="640D2C60"/>
    <w:rsid w:val="641205F3"/>
    <w:rsid w:val="6417181C"/>
    <w:rsid w:val="642A665C"/>
    <w:rsid w:val="642C14E2"/>
    <w:rsid w:val="642C6ADC"/>
    <w:rsid w:val="64315E63"/>
    <w:rsid w:val="64654C7D"/>
    <w:rsid w:val="64680F8A"/>
    <w:rsid w:val="646818B2"/>
    <w:rsid w:val="646B48B3"/>
    <w:rsid w:val="6473303B"/>
    <w:rsid w:val="64917820"/>
    <w:rsid w:val="649B2ABE"/>
    <w:rsid w:val="649E6BD8"/>
    <w:rsid w:val="64A16BF9"/>
    <w:rsid w:val="64AA0C47"/>
    <w:rsid w:val="64AC5EEC"/>
    <w:rsid w:val="64B32E0B"/>
    <w:rsid w:val="64B476F1"/>
    <w:rsid w:val="64C078F4"/>
    <w:rsid w:val="64C0799C"/>
    <w:rsid w:val="64C47C6B"/>
    <w:rsid w:val="64C9644F"/>
    <w:rsid w:val="64EF4547"/>
    <w:rsid w:val="64EF55D2"/>
    <w:rsid w:val="64F14763"/>
    <w:rsid w:val="650E70C3"/>
    <w:rsid w:val="650F01E5"/>
    <w:rsid w:val="651166AA"/>
    <w:rsid w:val="6515525E"/>
    <w:rsid w:val="652A3AAD"/>
    <w:rsid w:val="653A2E82"/>
    <w:rsid w:val="654E31DA"/>
    <w:rsid w:val="656071F2"/>
    <w:rsid w:val="656B7DB6"/>
    <w:rsid w:val="657C5ABF"/>
    <w:rsid w:val="657F1BF4"/>
    <w:rsid w:val="65850870"/>
    <w:rsid w:val="659E536F"/>
    <w:rsid w:val="65AC068A"/>
    <w:rsid w:val="65B31A18"/>
    <w:rsid w:val="65BF660F"/>
    <w:rsid w:val="65C1563C"/>
    <w:rsid w:val="65C37EAD"/>
    <w:rsid w:val="65CA35E3"/>
    <w:rsid w:val="65D57BE0"/>
    <w:rsid w:val="65D969F1"/>
    <w:rsid w:val="65EA2C3D"/>
    <w:rsid w:val="65F4201B"/>
    <w:rsid w:val="660B715E"/>
    <w:rsid w:val="661328F4"/>
    <w:rsid w:val="6635242D"/>
    <w:rsid w:val="66434B4A"/>
    <w:rsid w:val="665C20B0"/>
    <w:rsid w:val="6663130C"/>
    <w:rsid w:val="66656168"/>
    <w:rsid w:val="66715219"/>
    <w:rsid w:val="667A18A2"/>
    <w:rsid w:val="667A58FF"/>
    <w:rsid w:val="667F2560"/>
    <w:rsid w:val="6686712D"/>
    <w:rsid w:val="66922F78"/>
    <w:rsid w:val="66BD4C2F"/>
    <w:rsid w:val="66DC5E64"/>
    <w:rsid w:val="66E74772"/>
    <w:rsid w:val="66E777AB"/>
    <w:rsid w:val="66E8749F"/>
    <w:rsid w:val="66FC2F4B"/>
    <w:rsid w:val="67024913"/>
    <w:rsid w:val="6703085A"/>
    <w:rsid w:val="670C5884"/>
    <w:rsid w:val="670F7357"/>
    <w:rsid w:val="67117B27"/>
    <w:rsid w:val="67280196"/>
    <w:rsid w:val="676A25AA"/>
    <w:rsid w:val="676B4959"/>
    <w:rsid w:val="67837356"/>
    <w:rsid w:val="678556C9"/>
    <w:rsid w:val="678657C0"/>
    <w:rsid w:val="6787704E"/>
    <w:rsid w:val="67A55390"/>
    <w:rsid w:val="67AB0BF9"/>
    <w:rsid w:val="67B37AAD"/>
    <w:rsid w:val="67BA440D"/>
    <w:rsid w:val="67BF7E5E"/>
    <w:rsid w:val="67C26380"/>
    <w:rsid w:val="67C847AF"/>
    <w:rsid w:val="67C86427"/>
    <w:rsid w:val="67C92AE2"/>
    <w:rsid w:val="67DC5C76"/>
    <w:rsid w:val="67EA0A56"/>
    <w:rsid w:val="67F325A0"/>
    <w:rsid w:val="68067EF1"/>
    <w:rsid w:val="681C6ADA"/>
    <w:rsid w:val="6827615A"/>
    <w:rsid w:val="683A77B1"/>
    <w:rsid w:val="684625A1"/>
    <w:rsid w:val="684B28F9"/>
    <w:rsid w:val="685B6A97"/>
    <w:rsid w:val="686B0388"/>
    <w:rsid w:val="68703BF0"/>
    <w:rsid w:val="687F3E33"/>
    <w:rsid w:val="688322CF"/>
    <w:rsid w:val="68900958"/>
    <w:rsid w:val="689447A4"/>
    <w:rsid w:val="689A667F"/>
    <w:rsid w:val="68A762EA"/>
    <w:rsid w:val="68AD1697"/>
    <w:rsid w:val="68D002C8"/>
    <w:rsid w:val="68DE5A1F"/>
    <w:rsid w:val="68FE53F0"/>
    <w:rsid w:val="69003F79"/>
    <w:rsid w:val="69016661"/>
    <w:rsid w:val="69112C67"/>
    <w:rsid w:val="69231AEA"/>
    <w:rsid w:val="69280027"/>
    <w:rsid w:val="69431305"/>
    <w:rsid w:val="69574C1A"/>
    <w:rsid w:val="69661E87"/>
    <w:rsid w:val="698650B2"/>
    <w:rsid w:val="699140D6"/>
    <w:rsid w:val="69931135"/>
    <w:rsid w:val="69990490"/>
    <w:rsid w:val="699B2A12"/>
    <w:rsid w:val="69A51678"/>
    <w:rsid w:val="69A641D8"/>
    <w:rsid w:val="69D72179"/>
    <w:rsid w:val="69E57FFD"/>
    <w:rsid w:val="69F3276B"/>
    <w:rsid w:val="69FA3414"/>
    <w:rsid w:val="69FA7C16"/>
    <w:rsid w:val="6A10219C"/>
    <w:rsid w:val="6A162576"/>
    <w:rsid w:val="6A1927C1"/>
    <w:rsid w:val="6A1D54B8"/>
    <w:rsid w:val="6A256000"/>
    <w:rsid w:val="6A30400F"/>
    <w:rsid w:val="6A503DDB"/>
    <w:rsid w:val="6A5B6973"/>
    <w:rsid w:val="6A643CB5"/>
    <w:rsid w:val="6A655F32"/>
    <w:rsid w:val="6A663D97"/>
    <w:rsid w:val="6A69413C"/>
    <w:rsid w:val="6A8D77F9"/>
    <w:rsid w:val="6A8D7B2E"/>
    <w:rsid w:val="6A8F4802"/>
    <w:rsid w:val="6AA309EE"/>
    <w:rsid w:val="6AA33495"/>
    <w:rsid w:val="6AA968FA"/>
    <w:rsid w:val="6AB27AB2"/>
    <w:rsid w:val="6ABA12F7"/>
    <w:rsid w:val="6ABA4ED2"/>
    <w:rsid w:val="6AD0452E"/>
    <w:rsid w:val="6AD3009F"/>
    <w:rsid w:val="6AD67823"/>
    <w:rsid w:val="6AF074B6"/>
    <w:rsid w:val="6AF718E4"/>
    <w:rsid w:val="6AF77B46"/>
    <w:rsid w:val="6AFA6728"/>
    <w:rsid w:val="6B0D391D"/>
    <w:rsid w:val="6B127E4C"/>
    <w:rsid w:val="6B280372"/>
    <w:rsid w:val="6B39476E"/>
    <w:rsid w:val="6B5C2A46"/>
    <w:rsid w:val="6B623CC4"/>
    <w:rsid w:val="6B6B03F3"/>
    <w:rsid w:val="6B7457A6"/>
    <w:rsid w:val="6B7B7159"/>
    <w:rsid w:val="6B9672E2"/>
    <w:rsid w:val="6B98783B"/>
    <w:rsid w:val="6B994EBE"/>
    <w:rsid w:val="6B9B079B"/>
    <w:rsid w:val="6B9F0931"/>
    <w:rsid w:val="6BB10049"/>
    <w:rsid w:val="6BBD0AAA"/>
    <w:rsid w:val="6BE45423"/>
    <w:rsid w:val="6BE71872"/>
    <w:rsid w:val="6C067A1B"/>
    <w:rsid w:val="6C080372"/>
    <w:rsid w:val="6C266B76"/>
    <w:rsid w:val="6C2C3F7C"/>
    <w:rsid w:val="6C3A3708"/>
    <w:rsid w:val="6C3F54A3"/>
    <w:rsid w:val="6C443130"/>
    <w:rsid w:val="6C4433CA"/>
    <w:rsid w:val="6C4C615E"/>
    <w:rsid w:val="6C4E2455"/>
    <w:rsid w:val="6C53176B"/>
    <w:rsid w:val="6C5D2A67"/>
    <w:rsid w:val="6C6D03AA"/>
    <w:rsid w:val="6C745B47"/>
    <w:rsid w:val="6C7861BA"/>
    <w:rsid w:val="6C7E0D8E"/>
    <w:rsid w:val="6C7E663A"/>
    <w:rsid w:val="6CB25DD3"/>
    <w:rsid w:val="6CBC11B2"/>
    <w:rsid w:val="6CD26FA2"/>
    <w:rsid w:val="6CE1330F"/>
    <w:rsid w:val="6CE91D32"/>
    <w:rsid w:val="6CFE25B4"/>
    <w:rsid w:val="6D02626A"/>
    <w:rsid w:val="6D0D1A0E"/>
    <w:rsid w:val="6D194848"/>
    <w:rsid w:val="6D1B05CF"/>
    <w:rsid w:val="6D1E47E4"/>
    <w:rsid w:val="6D251DD9"/>
    <w:rsid w:val="6D43791B"/>
    <w:rsid w:val="6D4D3F06"/>
    <w:rsid w:val="6D5238C5"/>
    <w:rsid w:val="6D580E7A"/>
    <w:rsid w:val="6D601781"/>
    <w:rsid w:val="6D6D3948"/>
    <w:rsid w:val="6D914C56"/>
    <w:rsid w:val="6D947BA0"/>
    <w:rsid w:val="6DB60213"/>
    <w:rsid w:val="6DC9002B"/>
    <w:rsid w:val="6DD20211"/>
    <w:rsid w:val="6DD32F4C"/>
    <w:rsid w:val="6DD662A4"/>
    <w:rsid w:val="6DD8299A"/>
    <w:rsid w:val="6DD864C0"/>
    <w:rsid w:val="6DEB0819"/>
    <w:rsid w:val="6DF66946"/>
    <w:rsid w:val="6E020578"/>
    <w:rsid w:val="6E080427"/>
    <w:rsid w:val="6E104765"/>
    <w:rsid w:val="6E227449"/>
    <w:rsid w:val="6E295663"/>
    <w:rsid w:val="6E2960DB"/>
    <w:rsid w:val="6E2A65EF"/>
    <w:rsid w:val="6E316614"/>
    <w:rsid w:val="6E43617B"/>
    <w:rsid w:val="6E437D5D"/>
    <w:rsid w:val="6E4678CD"/>
    <w:rsid w:val="6E5A5127"/>
    <w:rsid w:val="6E632153"/>
    <w:rsid w:val="6E7B6E4B"/>
    <w:rsid w:val="6E88521B"/>
    <w:rsid w:val="6E8C450B"/>
    <w:rsid w:val="6E92046E"/>
    <w:rsid w:val="6E9C74ED"/>
    <w:rsid w:val="6EAE069B"/>
    <w:rsid w:val="6EB5235D"/>
    <w:rsid w:val="6EB81E4D"/>
    <w:rsid w:val="6EC67211"/>
    <w:rsid w:val="6ECE7AD0"/>
    <w:rsid w:val="6ED17CBD"/>
    <w:rsid w:val="6EF81EE8"/>
    <w:rsid w:val="6F1F1ADD"/>
    <w:rsid w:val="6F237530"/>
    <w:rsid w:val="6F283E45"/>
    <w:rsid w:val="6F2B7D29"/>
    <w:rsid w:val="6F2C4C0B"/>
    <w:rsid w:val="6F370FC4"/>
    <w:rsid w:val="6F43292B"/>
    <w:rsid w:val="6F5E118B"/>
    <w:rsid w:val="6F720A59"/>
    <w:rsid w:val="6F7678FA"/>
    <w:rsid w:val="6F821C73"/>
    <w:rsid w:val="6F8561D3"/>
    <w:rsid w:val="6F886CD6"/>
    <w:rsid w:val="6F921B0E"/>
    <w:rsid w:val="6F9D7841"/>
    <w:rsid w:val="6F9F5FD9"/>
    <w:rsid w:val="6FBD596D"/>
    <w:rsid w:val="6FC57A8F"/>
    <w:rsid w:val="6FD14354"/>
    <w:rsid w:val="6FE078AE"/>
    <w:rsid w:val="6FF670D1"/>
    <w:rsid w:val="6FFE25A5"/>
    <w:rsid w:val="700A051F"/>
    <w:rsid w:val="701557A9"/>
    <w:rsid w:val="70227EC6"/>
    <w:rsid w:val="7030059F"/>
    <w:rsid w:val="70343755"/>
    <w:rsid w:val="703C4AF4"/>
    <w:rsid w:val="70427718"/>
    <w:rsid w:val="70454C15"/>
    <w:rsid w:val="70455963"/>
    <w:rsid w:val="706C56BA"/>
    <w:rsid w:val="70784233"/>
    <w:rsid w:val="707C1A99"/>
    <w:rsid w:val="70861078"/>
    <w:rsid w:val="708F6BDE"/>
    <w:rsid w:val="709656FC"/>
    <w:rsid w:val="70AC003D"/>
    <w:rsid w:val="70AC19A6"/>
    <w:rsid w:val="70D0347E"/>
    <w:rsid w:val="70D919DB"/>
    <w:rsid w:val="70E94540"/>
    <w:rsid w:val="70EA3A9A"/>
    <w:rsid w:val="71096990"/>
    <w:rsid w:val="71156158"/>
    <w:rsid w:val="71184C00"/>
    <w:rsid w:val="713C4FB8"/>
    <w:rsid w:val="716341BF"/>
    <w:rsid w:val="716565BD"/>
    <w:rsid w:val="717A163C"/>
    <w:rsid w:val="7192329A"/>
    <w:rsid w:val="71966544"/>
    <w:rsid w:val="719916A5"/>
    <w:rsid w:val="719B1CDE"/>
    <w:rsid w:val="71AF7195"/>
    <w:rsid w:val="71B479C3"/>
    <w:rsid w:val="71B64803"/>
    <w:rsid w:val="71BB3923"/>
    <w:rsid w:val="71BE59CD"/>
    <w:rsid w:val="71C12955"/>
    <w:rsid w:val="71C773DD"/>
    <w:rsid w:val="71CD0BFF"/>
    <w:rsid w:val="71CE36CD"/>
    <w:rsid w:val="71D35C3B"/>
    <w:rsid w:val="71D7083C"/>
    <w:rsid w:val="71D92869"/>
    <w:rsid w:val="71EE52F2"/>
    <w:rsid w:val="71EF2707"/>
    <w:rsid w:val="72041BC8"/>
    <w:rsid w:val="72071737"/>
    <w:rsid w:val="720F447A"/>
    <w:rsid w:val="720F7FD6"/>
    <w:rsid w:val="723143F0"/>
    <w:rsid w:val="72350A8C"/>
    <w:rsid w:val="724616F9"/>
    <w:rsid w:val="724B036D"/>
    <w:rsid w:val="7253189E"/>
    <w:rsid w:val="7260622C"/>
    <w:rsid w:val="726A68AE"/>
    <w:rsid w:val="726A7471"/>
    <w:rsid w:val="7275422D"/>
    <w:rsid w:val="72780BD6"/>
    <w:rsid w:val="7287370C"/>
    <w:rsid w:val="72907369"/>
    <w:rsid w:val="729130E1"/>
    <w:rsid w:val="729624A5"/>
    <w:rsid w:val="72AD71D7"/>
    <w:rsid w:val="72B50B7E"/>
    <w:rsid w:val="72D15113"/>
    <w:rsid w:val="72F22A83"/>
    <w:rsid w:val="7313669D"/>
    <w:rsid w:val="73254986"/>
    <w:rsid w:val="733161B3"/>
    <w:rsid w:val="733F48EB"/>
    <w:rsid w:val="734B14EC"/>
    <w:rsid w:val="735842DF"/>
    <w:rsid w:val="73777856"/>
    <w:rsid w:val="73792CA5"/>
    <w:rsid w:val="737B79C5"/>
    <w:rsid w:val="738B5D82"/>
    <w:rsid w:val="738D2700"/>
    <w:rsid w:val="738F406C"/>
    <w:rsid w:val="739429DF"/>
    <w:rsid w:val="73B70925"/>
    <w:rsid w:val="73B8517F"/>
    <w:rsid w:val="73C910AB"/>
    <w:rsid w:val="73DC213A"/>
    <w:rsid w:val="73F91492"/>
    <w:rsid w:val="73FA00B6"/>
    <w:rsid w:val="74053B6A"/>
    <w:rsid w:val="741C48BB"/>
    <w:rsid w:val="741E6BF6"/>
    <w:rsid w:val="743024C9"/>
    <w:rsid w:val="743140D0"/>
    <w:rsid w:val="74327A74"/>
    <w:rsid w:val="74340A61"/>
    <w:rsid w:val="74381A66"/>
    <w:rsid w:val="7439758C"/>
    <w:rsid w:val="743A45EB"/>
    <w:rsid w:val="743B4481"/>
    <w:rsid w:val="743E57BA"/>
    <w:rsid w:val="74494FC0"/>
    <w:rsid w:val="744A79EB"/>
    <w:rsid w:val="744E563B"/>
    <w:rsid w:val="74591099"/>
    <w:rsid w:val="747146FC"/>
    <w:rsid w:val="7472074F"/>
    <w:rsid w:val="748B2FB6"/>
    <w:rsid w:val="74AA47D5"/>
    <w:rsid w:val="74B33326"/>
    <w:rsid w:val="74C02BC2"/>
    <w:rsid w:val="74D24971"/>
    <w:rsid w:val="74E0270F"/>
    <w:rsid w:val="74E120FE"/>
    <w:rsid w:val="74E76FE8"/>
    <w:rsid w:val="74F24CBF"/>
    <w:rsid w:val="74F92004"/>
    <w:rsid w:val="75011D38"/>
    <w:rsid w:val="751D57AD"/>
    <w:rsid w:val="751E4C34"/>
    <w:rsid w:val="7530273D"/>
    <w:rsid w:val="75387C2C"/>
    <w:rsid w:val="754F5860"/>
    <w:rsid w:val="75604DCA"/>
    <w:rsid w:val="75752E78"/>
    <w:rsid w:val="7589563C"/>
    <w:rsid w:val="75945AE9"/>
    <w:rsid w:val="75956A44"/>
    <w:rsid w:val="759E1D9D"/>
    <w:rsid w:val="75A2127B"/>
    <w:rsid w:val="75B16168"/>
    <w:rsid w:val="75BA4EF2"/>
    <w:rsid w:val="75C5515B"/>
    <w:rsid w:val="75E31EA6"/>
    <w:rsid w:val="75E73A4E"/>
    <w:rsid w:val="76061F39"/>
    <w:rsid w:val="76063060"/>
    <w:rsid w:val="760662E5"/>
    <w:rsid w:val="761D4BE2"/>
    <w:rsid w:val="762204C6"/>
    <w:rsid w:val="7627180A"/>
    <w:rsid w:val="762F50EB"/>
    <w:rsid w:val="76407E7C"/>
    <w:rsid w:val="765637C0"/>
    <w:rsid w:val="765950CF"/>
    <w:rsid w:val="766737CD"/>
    <w:rsid w:val="76764BDF"/>
    <w:rsid w:val="7696270D"/>
    <w:rsid w:val="769C2E4B"/>
    <w:rsid w:val="76A65580"/>
    <w:rsid w:val="76A77361"/>
    <w:rsid w:val="76AC6D10"/>
    <w:rsid w:val="76B96E85"/>
    <w:rsid w:val="76C375E1"/>
    <w:rsid w:val="76DA50A3"/>
    <w:rsid w:val="76F7731F"/>
    <w:rsid w:val="770D1ABC"/>
    <w:rsid w:val="771147F0"/>
    <w:rsid w:val="77127D6B"/>
    <w:rsid w:val="77211184"/>
    <w:rsid w:val="772207AC"/>
    <w:rsid w:val="77272B5C"/>
    <w:rsid w:val="77424DF3"/>
    <w:rsid w:val="77526ABE"/>
    <w:rsid w:val="775913E1"/>
    <w:rsid w:val="775B0AEA"/>
    <w:rsid w:val="776407BA"/>
    <w:rsid w:val="776A5785"/>
    <w:rsid w:val="776B5CAF"/>
    <w:rsid w:val="776C4E29"/>
    <w:rsid w:val="77717B67"/>
    <w:rsid w:val="77762245"/>
    <w:rsid w:val="77783A99"/>
    <w:rsid w:val="77844FC2"/>
    <w:rsid w:val="77946D15"/>
    <w:rsid w:val="77A269A9"/>
    <w:rsid w:val="77A94EC2"/>
    <w:rsid w:val="77AB1DAB"/>
    <w:rsid w:val="77CB499F"/>
    <w:rsid w:val="77D221D2"/>
    <w:rsid w:val="77D77630"/>
    <w:rsid w:val="77D92896"/>
    <w:rsid w:val="77E76F26"/>
    <w:rsid w:val="77EB5A6F"/>
    <w:rsid w:val="77F32281"/>
    <w:rsid w:val="77F4231E"/>
    <w:rsid w:val="77FC39CB"/>
    <w:rsid w:val="780C7687"/>
    <w:rsid w:val="78140594"/>
    <w:rsid w:val="781632C7"/>
    <w:rsid w:val="7817394F"/>
    <w:rsid w:val="78285CB2"/>
    <w:rsid w:val="78471825"/>
    <w:rsid w:val="7848727F"/>
    <w:rsid w:val="784D1858"/>
    <w:rsid w:val="785E75C1"/>
    <w:rsid w:val="785F5969"/>
    <w:rsid w:val="788804A0"/>
    <w:rsid w:val="788D430B"/>
    <w:rsid w:val="789A1B3C"/>
    <w:rsid w:val="78A11AE9"/>
    <w:rsid w:val="78A8148C"/>
    <w:rsid w:val="78AA620A"/>
    <w:rsid w:val="78B934B9"/>
    <w:rsid w:val="78CA09DB"/>
    <w:rsid w:val="78D624A8"/>
    <w:rsid w:val="78EA354B"/>
    <w:rsid w:val="78EE58F4"/>
    <w:rsid w:val="79030169"/>
    <w:rsid w:val="790939D1"/>
    <w:rsid w:val="790A14F7"/>
    <w:rsid w:val="790B6A59"/>
    <w:rsid w:val="79112886"/>
    <w:rsid w:val="791305A6"/>
    <w:rsid w:val="79206F6D"/>
    <w:rsid w:val="793B3DA7"/>
    <w:rsid w:val="794D6E35"/>
    <w:rsid w:val="79826538"/>
    <w:rsid w:val="79A01205"/>
    <w:rsid w:val="79A22E16"/>
    <w:rsid w:val="79A300F0"/>
    <w:rsid w:val="79A90D10"/>
    <w:rsid w:val="79AF6091"/>
    <w:rsid w:val="79B64F32"/>
    <w:rsid w:val="79C478F8"/>
    <w:rsid w:val="79CB7C63"/>
    <w:rsid w:val="79D272E4"/>
    <w:rsid w:val="79DD09BA"/>
    <w:rsid w:val="79E24222"/>
    <w:rsid w:val="79FD4249"/>
    <w:rsid w:val="79FE32C4"/>
    <w:rsid w:val="7A08449F"/>
    <w:rsid w:val="7A0B5649"/>
    <w:rsid w:val="7A195E96"/>
    <w:rsid w:val="7A1D5075"/>
    <w:rsid w:val="7A342AA4"/>
    <w:rsid w:val="7A407D9F"/>
    <w:rsid w:val="7A592736"/>
    <w:rsid w:val="7A5A200A"/>
    <w:rsid w:val="7A5F0B7C"/>
    <w:rsid w:val="7A611C36"/>
    <w:rsid w:val="7A6133BF"/>
    <w:rsid w:val="7A642FE6"/>
    <w:rsid w:val="7A676AD2"/>
    <w:rsid w:val="7A78483D"/>
    <w:rsid w:val="7A7D6D0B"/>
    <w:rsid w:val="7A837E53"/>
    <w:rsid w:val="7A8B57FD"/>
    <w:rsid w:val="7A9256B3"/>
    <w:rsid w:val="7A92650D"/>
    <w:rsid w:val="7A9E639B"/>
    <w:rsid w:val="7AA37B98"/>
    <w:rsid w:val="7AA52FF7"/>
    <w:rsid w:val="7AA634A2"/>
    <w:rsid w:val="7AA975E0"/>
    <w:rsid w:val="7AFF301D"/>
    <w:rsid w:val="7AFF63FC"/>
    <w:rsid w:val="7B11638C"/>
    <w:rsid w:val="7B1B5C3E"/>
    <w:rsid w:val="7B335321"/>
    <w:rsid w:val="7B40233E"/>
    <w:rsid w:val="7B46739D"/>
    <w:rsid w:val="7B4A5ACC"/>
    <w:rsid w:val="7B6C46EB"/>
    <w:rsid w:val="7B702F24"/>
    <w:rsid w:val="7B823259"/>
    <w:rsid w:val="7B96370E"/>
    <w:rsid w:val="7BA02DB3"/>
    <w:rsid w:val="7BB820A8"/>
    <w:rsid w:val="7BC63DFB"/>
    <w:rsid w:val="7BCB2C89"/>
    <w:rsid w:val="7BDB3FD9"/>
    <w:rsid w:val="7BEF50CD"/>
    <w:rsid w:val="7BF655F1"/>
    <w:rsid w:val="7C092164"/>
    <w:rsid w:val="7C130FBE"/>
    <w:rsid w:val="7C194DB1"/>
    <w:rsid w:val="7C361204"/>
    <w:rsid w:val="7C48519C"/>
    <w:rsid w:val="7C4B2553"/>
    <w:rsid w:val="7C523CFD"/>
    <w:rsid w:val="7C5C76BC"/>
    <w:rsid w:val="7C684198"/>
    <w:rsid w:val="7C6A0990"/>
    <w:rsid w:val="7C6F3406"/>
    <w:rsid w:val="7C85716A"/>
    <w:rsid w:val="7C8F3C4A"/>
    <w:rsid w:val="7C932A77"/>
    <w:rsid w:val="7C9955DB"/>
    <w:rsid w:val="7CA66631"/>
    <w:rsid w:val="7CC852EA"/>
    <w:rsid w:val="7CCB2126"/>
    <w:rsid w:val="7CDA59AD"/>
    <w:rsid w:val="7CDC3B91"/>
    <w:rsid w:val="7D072223"/>
    <w:rsid w:val="7D1203CD"/>
    <w:rsid w:val="7D153DF1"/>
    <w:rsid w:val="7D22466C"/>
    <w:rsid w:val="7D227E6E"/>
    <w:rsid w:val="7D254DEB"/>
    <w:rsid w:val="7D283FE0"/>
    <w:rsid w:val="7D31249A"/>
    <w:rsid w:val="7D32504E"/>
    <w:rsid w:val="7D44105B"/>
    <w:rsid w:val="7D4D5E56"/>
    <w:rsid w:val="7D58029C"/>
    <w:rsid w:val="7D612F91"/>
    <w:rsid w:val="7D624885"/>
    <w:rsid w:val="7D673D8B"/>
    <w:rsid w:val="7D687BC1"/>
    <w:rsid w:val="7D6B6A88"/>
    <w:rsid w:val="7D6D4018"/>
    <w:rsid w:val="7D7B0C16"/>
    <w:rsid w:val="7D807FDA"/>
    <w:rsid w:val="7D8E6F81"/>
    <w:rsid w:val="7D9544B2"/>
    <w:rsid w:val="7D967EE3"/>
    <w:rsid w:val="7DA61562"/>
    <w:rsid w:val="7DA978DE"/>
    <w:rsid w:val="7DAC7021"/>
    <w:rsid w:val="7DBD3473"/>
    <w:rsid w:val="7DC6462F"/>
    <w:rsid w:val="7DCF3255"/>
    <w:rsid w:val="7DD65E4C"/>
    <w:rsid w:val="7DE20C95"/>
    <w:rsid w:val="7DF10ED8"/>
    <w:rsid w:val="7DF13B08"/>
    <w:rsid w:val="7DF23DD3"/>
    <w:rsid w:val="7E115C2C"/>
    <w:rsid w:val="7E253982"/>
    <w:rsid w:val="7E270765"/>
    <w:rsid w:val="7E2934A5"/>
    <w:rsid w:val="7E301A00"/>
    <w:rsid w:val="7E3331E1"/>
    <w:rsid w:val="7E370FE0"/>
    <w:rsid w:val="7E4179EE"/>
    <w:rsid w:val="7E473A53"/>
    <w:rsid w:val="7E496C4A"/>
    <w:rsid w:val="7E650574"/>
    <w:rsid w:val="7E752CEC"/>
    <w:rsid w:val="7E7E3296"/>
    <w:rsid w:val="7E7F40AE"/>
    <w:rsid w:val="7E926448"/>
    <w:rsid w:val="7EA30424"/>
    <w:rsid w:val="7EA37E2C"/>
    <w:rsid w:val="7EB20667"/>
    <w:rsid w:val="7EB9552D"/>
    <w:rsid w:val="7EBC440C"/>
    <w:rsid w:val="7EBC7738"/>
    <w:rsid w:val="7ECF0EBE"/>
    <w:rsid w:val="7ED405DD"/>
    <w:rsid w:val="7ED55856"/>
    <w:rsid w:val="7EDD5942"/>
    <w:rsid w:val="7EDF0647"/>
    <w:rsid w:val="7EEB0822"/>
    <w:rsid w:val="7EF16FA7"/>
    <w:rsid w:val="7EF62B28"/>
    <w:rsid w:val="7F1258C2"/>
    <w:rsid w:val="7F1C4B5B"/>
    <w:rsid w:val="7F2517D5"/>
    <w:rsid w:val="7F2C13EE"/>
    <w:rsid w:val="7F2E171C"/>
    <w:rsid w:val="7F30235D"/>
    <w:rsid w:val="7F363046"/>
    <w:rsid w:val="7F3757E6"/>
    <w:rsid w:val="7F410E8B"/>
    <w:rsid w:val="7F4A0BCB"/>
    <w:rsid w:val="7F4F1282"/>
    <w:rsid w:val="7F517E80"/>
    <w:rsid w:val="7F5B2972"/>
    <w:rsid w:val="7F6578D7"/>
    <w:rsid w:val="7F793E84"/>
    <w:rsid w:val="7F7E55EF"/>
    <w:rsid w:val="7F817B02"/>
    <w:rsid w:val="7F8D52D7"/>
    <w:rsid w:val="7F9C28CE"/>
    <w:rsid w:val="7FB04335"/>
    <w:rsid w:val="7FBB248D"/>
    <w:rsid w:val="7FC543CA"/>
    <w:rsid w:val="7FD73E1A"/>
    <w:rsid w:val="7FD85356"/>
    <w:rsid w:val="7FDF36DE"/>
    <w:rsid w:val="7FF12162"/>
  </w:rsids>
  <w:docVars>
    <w:docVar w:name="commondata" w:val="eyJoZGlkIjoiMzkzM2ZkOTUwY2ZmNDJhZmE5NmJmMDRiMDI4MzIwYjcifQ=="/>
  </w:docVar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0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0" w:uiPriority="0" w:unhideWhenUsed="0"/>
    <w:lsdException w:name="index 2" w:semiHidden="0" w:uiPriority="0" w:unhideWhenUsed="0"/>
    <w:lsdException w:name="index 3" w:semiHidden="0" w:uiPriority="0" w:unhideWhenUsed="0"/>
    <w:lsdException w:name="index 4" w:semiHidden="0" w:uiPriority="0" w:unhideWhenUsed="0"/>
    <w:lsdException w:name="index 5" w:semiHidden="0" w:uiPriority="0" w:unhideWhenUsed="0"/>
    <w:lsdException w:name="index 6" w:semiHidden="0" w:uiPriority="0" w:unhideWhenUsed="0"/>
    <w:lsdException w:name="index 7" w:semiHidden="0" w:uiPriority="0" w:unhideWhenUsed="0"/>
    <w:lsdException w:name="index 8" w:semiHidden="0" w:uiPriority="0" w:unhideWhenUsed="0"/>
    <w:lsdException w:name="index 9" w:semiHidden="0" w:uiPriority="0" w:unhideWhenUsed="0"/>
    <w:lsdException w:name="toc 1" w:semiHidden="0" w:uiPriority="0" w:unhideWhenUsed="0"/>
    <w:lsdException w:name="toc 2" w:semiHidden="0" w:uiPriority="0" w:unhideWhenUsed="0"/>
    <w:lsdException w:name="toc 3" w:semiHidden="0" w:uiPriority="0" w:unhideWhenUsed="0"/>
    <w:lsdException w:name="toc 4" w:semiHidden="0" w:uiPriority="0" w:unhideWhenUsed="0"/>
    <w:lsdException w:name="toc 5" w:semiHidden="0" w:uiPriority="0" w:unhideWhenUsed="0"/>
    <w:lsdException w:name="toc 6" w:semiHidden="0" w:uiPriority="0" w:unhideWhenUsed="0"/>
    <w:lsdException w:name="toc 7" w:semiHidden="0" w:uiPriority="0" w:unhideWhenUsed="0"/>
    <w:lsdException w:name="toc 8" w:semiHidden="0" w:uiPriority="0" w:unhideWhenUsed="0"/>
    <w:lsdException w:name="toc 9" w:semiHidden="0" w:uiPriority="0" w:unhideWhenUsed="0"/>
    <w:lsdException w:name="Normal Indent" w:semiHidden="0" w:uiPriority="0" w:unhideWhenUsed="0"/>
    <w:lsdException w:name="footnote text" w:semiHidden="0" w:uiPriority="0" w:unhideWhenUsed="0"/>
    <w:lsdException w:name="annotation text" w:semiHidden="0" w:uiPriority="0" w:unhideWhenUsed="0"/>
    <w:lsdException w:name="header" w:semiHidden="0" w:uiPriority="0" w:unhideWhenUsed="0"/>
    <w:lsdException w:name="footer" w:semiHidden="0" w:uiPriority="0" w:unhideWhenUsed="0"/>
    <w:lsdException w:name="index heading" w:semiHidden="0" w:uiPriority="0" w:unhideWhenUsed="0"/>
    <w:lsdException w:name="caption" w:uiPriority="0" w:qFormat="1"/>
    <w:lsdException w:name="table of figures" w:semiHidden="0" w:uiPriority="0" w:unhideWhenUsed="0"/>
    <w:lsdException w:name="envelope address" w:semiHidden="0" w:uiPriority="0" w:unhideWhenUsed="0"/>
    <w:lsdException w:name="envelope return" w:semiHidden="0" w:uiPriority="0" w:unhideWhenUsed="0"/>
    <w:lsdException w:name="footnote reference" w:semiHidden="0" w:uiPriority="0" w:unhideWhenUsed="0"/>
    <w:lsdException w:name="annotation reference" w:semiHidden="0" w:uiPriority="0" w:unhideWhenUsed="0"/>
    <w:lsdException w:name="line number" w:semiHidden="0" w:uiPriority="0" w:unhideWhenUsed="0"/>
    <w:lsdException w:name="page number" w:semiHidden="0" w:uiPriority="0" w:unhideWhenUsed="0"/>
    <w:lsdException w:name="endnote reference" w:semiHidden="0" w:uiPriority="0" w:unhideWhenUsed="0"/>
    <w:lsdException w:name="endnote text" w:semiHidden="0" w:uiPriority="0" w:unhideWhenUsed="0"/>
    <w:lsdException w:name="table of authorities" w:semiHidden="0" w:uiPriority="0" w:unhideWhenUsed="0"/>
    <w:lsdException w:name="macro" w:semiHidden="0" w:uiPriority="0" w:unhideWhenUsed="0"/>
    <w:lsdException w:name="toa heading" w:semiHidden="0" w:uiPriority="0" w:unhideWhenUsed="0"/>
    <w:lsdException w:name="List" w:semiHidden="0" w:uiPriority="0" w:unhideWhenUsed="0"/>
    <w:lsdException w:name="List Bullet" w:semiHidden="0" w:uiPriority="0" w:unhideWhenUsed="0"/>
    <w:lsdException w:name="List Number" w:semiHidden="0" w:uiPriority="0" w:unhideWhenUsed="0"/>
    <w:lsdException w:name="List 2" w:semiHidden="0" w:uiPriority="0" w:unhideWhenUsed="0"/>
    <w:lsdException w:name="List 3" w:semiHidden="0" w:uiPriority="0" w:unhideWhenUsed="0"/>
    <w:lsdException w:name="List 4" w:semiHidden="0" w:uiPriority="0" w:unhideWhenUsed="0"/>
    <w:lsdException w:name="List 5" w:semiHidden="0" w:uiPriority="0" w:unhideWhenUsed="0"/>
    <w:lsdException w:name="List Bullet 2" w:semiHidden="0" w:uiPriority="0" w:unhideWhenUsed="0"/>
    <w:lsdException w:name="List Bullet 3" w:semiHidden="0" w:uiPriority="0" w:unhideWhenUsed="0"/>
    <w:lsdException w:name="List Bullet 4" w:semiHidden="0" w:uiPriority="0" w:unhideWhenUsed="0"/>
    <w:lsdException w:name="List Bullet 5" w:semiHidden="0" w:uiPriority="0" w:unhideWhenUsed="0"/>
    <w:lsdException w:name="List Number 2" w:semiHidden="0" w:uiPriority="0" w:unhideWhenUsed="0"/>
    <w:lsdException w:name="List Number 3" w:semiHidden="0" w:uiPriority="0" w:unhideWhenUsed="0"/>
    <w:lsdException w:name="List Number 4" w:semiHidden="0" w:uiPriority="0" w:unhideWhenUsed="0"/>
    <w:lsdException w:name="List Number 5" w:semiHidden="0" w:uiPriority="0" w:unhideWhenUsed="0"/>
    <w:lsdException w:name="Title" w:semiHidden="0" w:uiPriority="0" w:unhideWhenUsed="0" w:qFormat="1"/>
    <w:lsdException w:name="Closing" w:semiHidden="0" w:uiPriority="0" w:unhideWhenUsed="0"/>
    <w:lsdException w:name="Signature" w:semiHidden="0" w:uiPriority="0" w:unhideWhenUsed="0"/>
    <w:lsdException w:name="Default Paragraph Font" w:uiPriority="0" w:unhideWhenUsed="0" w:qFormat="1"/>
    <w:lsdException w:name="Body Text" w:semiHidden="0" w:uiPriority="0" w:unhideWhenUsed="0"/>
    <w:lsdException w:name="Body Text Indent" w:semiHidden="0" w:uiPriority="0" w:unhideWhenUsed="0"/>
    <w:lsdException w:name="List Continue" w:semiHidden="0" w:uiPriority="0" w:unhideWhenUsed="0"/>
    <w:lsdException w:name="List Continue 2" w:semiHidden="0" w:uiPriority="0" w:unhideWhenUsed="0"/>
    <w:lsdException w:name="List Continue 3" w:semiHidden="0" w:uiPriority="0" w:unhideWhenUsed="0"/>
    <w:lsdException w:name="List Continue 4" w:semiHidden="0" w:uiPriority="0" w:unhideWhenUsed="0"/>
    <w:lsdException w:name="List Continue 5" w:semiHidden="0" w:uiPriority="0" w:unhideWhenUsed="0"/>
    <w:lsdException w:name="Message Header" w:semiHidden="0" w:uiPriority="0" w:unhideWhenUsed="0"/>
    <w:lsdException w:name="Subtitle" w:semiHidden="0" w:uiPriority="0" w:unhideWhenUsed="0" w:qFormat="1"/>
    <w:lsdException w:name="Salutation" w:semiHidden="0" w:uiPriority="0" w:unhideWhenUsed="0"/>
    <w:lsdException w:name="Date" w:semiHidden="0" w:uiPriority="0" w:unhideWhenUsed="0"/>
    <w:lsdException w:name="Body Text First Indent" w:semiHidden="0" w:uiPriority="0" w:unhideWhenUsed="0"/>
    <w:lsdException w:name="Body Text First Indent 2" w:semiHidden="0" w:uiPriority="0" w:unhideWhenUsed="0"/>
    <w:lsdException w:name="Note Heading" w:semiHidden="0" w:uiPriority="0" w:unhideWhenUsed="0"/>
    <w:lsdException w:name="Body Text 2" w:semiHidden="0" w:uiPriority="0" w:unhideWhenUsed="0"/>
    <w:lsdException w:name="Body Text 3" w:semiHidden="0" w:uiPriority="0" w:unhideWhenUsed="0"/>
    <w:lsdException w:name="Body Text Indent 2" w:semiHidden="0" w:uiPriority="0" w:unhideWhenUsed="0"/>
    <w:lsdException w:name="Body Text Indent 3" w:semiHidden="0" w:uiPriority="0" w:unhideWhenUsed="0"/>
    <w:lsdException w:name="Block Text" w:semiHidden="0" w:uiPriority="0" w:unhideWhenUsed="0"/>
    <w:lsdException w:name="Hyperlink" w:semiHidden="0" w:uiPriority="0" w:unhideWhenUsed="0"/>
    <w:lsdException w:name="FollowedHyperlink" w:semiHidden="0" w:uiPriority="0" w:unhideWhenUsed="0"/>
    <w:lsdException w:name="Strong" w:semiHidden="0" w:uiPriority="0" w:unhideWhenUsed="0" w:qFormat="1"/>
    <w:lsdException w:name="Emphasis" w:semiHidden="0" w:uiPriority="0" w:unhideWhenUsed="0" w:qFormat="1"/>
    <w:lsdException w:name="Document Map" w:semiHidden="0" w:uiPriority="0" w:unhideWhenUsed="0"/>
    <w:lsdException w:name="Plain Text" w:semiHidden="0" w:uiPriority="0" w:unhideWhenUsed="0"/>
    <w:lsdException w:name="E-mail Signature" w:semiHidden="0" w:uiPriority="0" w:unhideWhenUsed="0"/>
    <w:lsdException w:name="Normal (Web)" w:semiHidden="0" w:uiPriority="0" w:unhideWhenUsed="0" w:qFormat="1"/>
    <w:lsdException w:name="HTML Acronym" w:semiHidden="0" w:uiPriority="0" w:unhideWhenUsed="0"/>
    <w:lsdException w:name="HTML Address" w:semiHidden="0" w:uiPriority="0" w:unhideWhenUsed="0"/>
    <w:lsdException w:name="HTML Cite" w:semiHidden="0" w:uiPriority="0" w:unhideWhenUsed="0"/>
    <w:lsdException w:name="HTML Code" w:semiHidden="0" w:uiPriority="0" w:unhideWhenUsed="0"/>
    <w:lsdException w:name="HTML Definition" w:semiHidden="0" w:uiPriority="0" w:unhideWhenUsed="0"/>
    <w:lsdException w:name="HTML Keyboard" w:semiHidden="0" w:uiPriority="0" w:unhideWhenUsed="0"/>
    <w:lsdException w:name="HTML Preformatted" w:semiHidden="0" w:uiPriority="0" w:unhideWhenUsed="0"/>
    <w:lsdException w:name="HTML Sample" w:semiHidden="0" w:uiPriority="0" w:unhideWhenUsed="0"/>
    <w:lsdException w:name="HTML Typewriter" w:semiHidden="0" w:uiPriority="0" w:unhideWhenUsed="0"/>
    <w:lsdException w:name="HTML Variable" w:semiHidden="0" w:uiPriority="0" w:unhideWhenUsed="0"/>
    <w:lsdException w:name="Normal Table" w:uiPriority="0" w:unhideWhenUsed="0" w:qFormat="1"/>
    <w:lsdException w:name="annotation subject" w:semiHidden="0" w:uiPriority="0" w:unhideWhenUsed="0"/>
    <w:lsdException w:name="Table Simple 1" w:semiHidden="0" w:uiPriority="0" w:unhideWhenUsed="0"/>
    <w:lsdException w:name="Table Simple 2" w:semiHidden="0" w:uiPriority="0" w:unhideWhenUsed="0"/>
    <w:lsdException w:name="Table Simple 3" w:semiHidden="0" w:uiPriority="0" w:unhideWhenUsed="0"/>
    <w:lsdException w:name="Table Classic 1" w:semiHidden="0" w:uiPriority="0" w:unhideWhenUsed="0"/>
    <w:lsdException w:name="Table Classic 2" w:semiHidden="0" w:uiPriority="0" w:unhideWhenUsed="0"/>
    <w:lsdException w:name="Table Classic 3" w:semiHidden="0" w:uiPriority="0" w:unhideWhenUsed="0"/>
    <w:lsdException w:name="Table Classic 4" w:semiHidden="0" w:uiPriority="0" w:unhideWhenUsed="0"/>
    <w:lsdException w:name="Table Colorful 1" w:semiHidden="0" w:uiPriority="0" w:unhideWhenUsed="0"/>
    <w:lsdException w:name="Table Colorful 2" w:semiHidden="0" w:uiPriority="0" w:unhideWhenUsed="0"/>
    <w:lsdException w:name="Table Colorful 3" w:semiHidden="0" w:uiPriority="0" w:unhideWhenUsed="0"/>
    <w:lsdException w:name="Table Columns 1" w:semiHidden="0" w:uiPriority="0" w:unhideWhenUsed="0"/>
    <w:lsdException w:name="Table Columns 2" w:semiHidden="0" w:uiPriority="0" w:unhideWhenUsed="0"/>
    <w:lsdException w:name="Table Columns 3" w:semiHidden="0" w:uiPriority="0" w:unhideWhenUsed="0"/>
    <w:lsdException w:name="Table Columns 4" w:semiHidden="0" w:uiPriority="0" w:unhideWhenUsed="0"/>
    <w:lsdException w:name="Table Columns 5" w:semiHidden="0" w:uiPriority="0" w:unhideWhenUsed="0"/>
    <w:lsdException w:name="Table Grid 1" w:semiHidden="0" w:uiPriority="0" w:unhideWhenUsed="0"/>
    <w:lsdException w:name="Table Grid 2" w:semiHidden="0" w:uiPriority="0" w:unhideWhenUsed="0"/>
    <w:lsdException w:name="Table Grid 3" w:semiHidden="0" w:uiPriority="0" w:unhideWhenUsed="0"/>
    <w:lsdException w:name="Table Grid 4" w:semiHidden="0" w:uiPriority="0" w:unhideWhenUsed="0"/>
    <w:lsdException w:name="Table Grid 5" w:semiHidden="0" w:uiPriority="0" w:unhideWhenUsed="0"/>
    <w:lsdException w:name="Table Grid 6" w:semiHidden="0" w:uiPriority="0" w:unhideWhenUsed="0"/>
    <w:lsdException w:name="Table Grid 7" w:semiHidden="0" w:uiPriority="0" w:unhideWhenUsed="0"/>
    <w:lsdException w:name="Table Grid 8" w:semiHidden="0" w:uiPriority="0" w:unhideWhenUsed="0"/>
    <w:lsdException w:name="Table List 1" w:semiHidden="0" w:uiPriority="0" w:unhideWhenUsed="0"/>
    <w:lsdException w:name="Table List 2" w:semiHidden="0" w:uiPriority="0" w:unhideWhenUsed="0"/>
    <w:lsdException w:name="Table List 3" w:semiHidden="0" w:uiPriority="0" w:unhideWhenUsed="0"/>
    <w:lsdException w:name="Table List 4" w:semiHidden="0" w:uiPriority="0" w:unhideWhenUsed="0"/>
    <w:lsdException w:name="Table List 5" w:semiHidden="0" w:uiPriority="0" w:unhideWhenUsed="0"/>
    <w:lsdException w:name="Table List 6" w:semiHidden="0" w:uiPriority="0" w:unhideWhenUsed="0"/>
    <w:lsdException w:name="Table List 7" w:semiHidden="0" w:uiPriority="0" w:unhideWhenUsed="0"/>
    <w:lsdException w:name="Table List 8" w:semiHidden="0" w:uiPriority="0" w:unhideWhenUsed="0"/>
    <w:lsdException w:name="Table 3D effects 1" w:semiHidden="0" w:uiPriority="0" w:unhideWhenUsed="0"/>
    <w:lsdException w:name="Table 3D effects 2" w:semiHidden="0" w:uiPriority="0" w:unhideWhenUsed="0"/>
    <w:lsdException w:name="Table 3D effects 3" w:semiHidden="0" w:uiPriority="0" w:unhideWhenUsed="0"/>
    <w:lsdException w:name="Table Contemporary" w:semiHidden="0" w:uiPriority="0" w:unhideWhenUsed="0"/>
    <w:lsdException w:name="Table Elegant" w:semiHidden="0" w:uiPriority="0" w:unhideWhenUsed="0"/>
    <w:lsdException w:name="Table Professional" w:semiHidden="0" w:uiPriority="0" w:unhideWhenUsed="0"/>
    <w:lsdException w:name="Table Subtle 1" w:semiHidden="0" w:uiPriority="0" w:unhideWhenUsed="0"/>
    <w:lsdException w:name="Table Subtle 2" w:semiHidden="0" w:uiPriority="0" w:unhideWhenUsed="0"/>
    <w:lsdException w:name="Table Web 1" w:semiHidden="0" w:uiPriority="0" w:unhideWhenUsed="0"/>
    <w:lsdException w:name="Table Web 2" w:semiHidden="0" w:uiPriority="0" w:unhideWhenUsed="0"/>
    <w:lsdException w:name="Table Web 3" w:semiHidden="0" w:uiPriority="0" w:unhideWhenUsed="0"/>
    <w:lsdException w:name="Balloon Text" w:semiHidden="0" w:uiPriority="0" w:unhideWhenUsed="0"/>
    <w:lsdException w:name="Table Grid" w:semiHidden="0" w:uiPriority="0" w:unhideWhenUsed="0"/>
    <w:lsdException w:name="Table Theme" w:semiHidden="0" w:uiPriority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</w:latentStyles>
  <w:style w:type="paragraph" w:default="1" w:styleId="Normal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  <w:lang w:val="en-US" w:eastAsia="zh-CN" w:bidi="ar-SA"/>
    </w:rPr>
  </w:style>
  <w:style w:type="character" w:default="1" w:styleId="DefaultParagraphFont">
    <w:name w:val="Default Paragraph Font"/>
    <w:semiHidden/>
    <w:qFormat/>
  </w:style>
  <w:style w:type="table" w:default="1" w:styleId="TableNormal">
    <w:name w:val="Normal Table"/>
    <w:semiHidden/>
    <w:qFormat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qFormat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6.png" /><Relationship Id="rId11" Type="http://schemas.openxmlformats.org/officeDocument/2006/relationships/image" Target="media/image7.png" /><Relationship Id="rId12" Type="http://schemas.openxmlformats.org/officeDocument/2006/relationships/theme" Target="theme/theme1.xml" /><Relationship Id="rId13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png" /><Relationship Id="rId8" Type="http://schemas.openxmlformats.org/officeDocument/2006/relationships/image" Target="media/image4.jpeg" /><Relationship Id="rId9" Type="http://schemas.openxmlformats.org/officeDocument/2006/relationships/image" Target="media/image5.pn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settings.xml.rels>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Administrator\AppData\Roaming\kingsoft\office6\templates\download\b845db67-757e-aabc-5789-b5fbc055e7e6\&#31616;&#32422;&#35821;&#25991;&#25945;&#24072;&#27714;&#32844;&#31616;&#21382;&#27169;&#26495;.docx" TargetMode="External" 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s:customData xmlns="http://www.wps.cn/officeDocument/2013/wpsCustomData" xmlns:s="http://www.wps.cn/officeDocument/2013/wpsCustomData">
  <customSectProps>
    <customSectPr>
      <sectNamePr val="说明"/>
    </customSectPr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简约语文教师求职简历模板.docx</Template>
  <TotalTime>11</TotalTime>
  <Pages>1</Pages>
  <Words>0</Words>
  <Characters>0</Characters>
  <Application>Microsoft Office Word</Application>
  <DocSecurity>0</DocSecurity>
  <Lines>0</Lines>
  <Paragraphs>0</Paragraphs>
  <ScaleCrop>false</ScaleCrop>
  <Manager>www.jianlimoban-ziyuan.com</Manager>
  <Company>简历模板资源网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www.jianlimoban-ziyuan.com</dc:title>
  <dc:subject>免费简历网站</dc:subject>
  <dc:creator>简历模板资源网</dc:creator>
  <cp:keywords>免费简历网站</cp:keywords>
  <dc:description>www.jianlimoban-ziyuan.com</dc:description>
  <cp:lastModifiedBy>简历模板资源网</cp:lastModifiedBy>
  <cp:revision>0</cp:revision>
  <dcterms:created xsi:type="dcterms:W3CDTF">2024-05-01T13:32:13Z</dcterms:created>
  <dcterms:modified xsi:type="dcterms:W3CDTF">2023-10-13T13:28:54Z</dcterms:modified>
  <cp:category>免费简历网站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2BCC87591BBB44E089E961C41BA6B3BF_13</vt:lpwstr>
  </property>
  <property fmtid="{D5CDD505-2E9C-101B-9397-08002B2CF9AE}" pid="3" name="KSOProductBuildVer">
    <vt:lpwstr>2052-12.1.0.18276</vt:lpwstr>
  </property>
</Properties>
</file>