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ackground w:color="ffffff">
    <v:background id="_x0000_s1025" filled="t"/>
  </w:background>
  <w:body>
    <w:p w14:paraId="40D8181B">
      <w:pPr>
        <w:widowControl/>
        <w:jc w:val="left"/>
      </w:pPr>
      <w:bookmarkStart w:id="0" w:name="_GoBack"/>
      <w:bookmarkEnd w:id="0"/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2950210</wp:posOffset>
            </wp:positionH>
            <wp:positionV relativeFrom="paragraph">
              <wp:posOffset>2039620</wp:posOffset>
            </wp:positionV>
            <wp:extent cx="1856105" cy="1856105"/>
            <wp:effectExtent l="0" t="0" r="3175" b="3175"/>
            <wp:wrapNone/>
            <wp:docPr id="46" name="图片 46" descr="形象照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形象照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185610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8405" cy="10692130"/>
            <wp:effectExtent l="0" t="0" r="444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8636" cy="10691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2886710</wp:posOffset>
                </wp:positionH>
                <wp:positionV relativeFrom="paragraph">
                  <wp:posOffset>7313295</wp:posOffset>
                </wp:positionV>
                <wp:extent cx="1828800" cy="883920"/>
                <wp:effectExtent l="0" t="0" r="0" b="0"/>
                <wp:wrapNone/>
                <wp:docPr id="8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8800" cy="883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EastAsia" w:eastAsiaTheme="majorEastAsia" w:hAnsiTheme="majorEastAsia" w:cstheme="majorEastAsia" w:hint="eastAsia"/>
                                <w:b/>
                                <w:bCs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b/>
                                <w:bCs/>
                                <w:sz w:val="52"/>
                                <w:szCs w:val="52"/>
                                <w:lang w:val="en-US" w:eastAsia="zh-CN"/>
                              </w:rPr>
                              <w:t>佰 通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9" o:spid="_x0000_s1026" type="#_x0000_t202" style="width:2in;height:69.6pt;margin-top:575.85pt;margin-left:227.3pt;mso-height-relative:page;mso-width-relative:page;position:absolute;z-index:251666432" coordsize="21600,21600" filled="f" stroked="f">
                <o:lock v:ext="edit" aspectratio="f"/>
                <v:textbox style="mso-fit-shape-to-text:t">
                  <w:txbxContent>
                    <w:p w14:paraId="7403643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EastAsia" w:eastAsiaTheme="majorEastAsia" w:hAnsiTheme="majorEastAsia" w:cstheme="majorEastAsia" w:hint="eastAsia"/>
                          <w:b/>
                          <w:bCs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b/>
                          <w:bCs/>
                          <w:sz w:val="52"/>
                          <w:szCs w:val="52"/>
                          <w:lang w:val="en-US" w:eastAsia="zh-CN"/>
                        </w:rPr>
                        <w:t>佰 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7960360</wp:posOffset>
                </wp:positionV>
                <wp:extent cx="6978650" cy="400050"/>
                <wp:effectExtent l="0" t="0" r="0" b="0"/>
                <wp:wrapNone/>
                <wp:docPr id="11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7865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480" w:lineRule="exact"/>
                              <w:jc w:val="center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262626" w:themeColor="text1" w:themeTint="D9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求职意向：市场总监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7" type="#_x0000_t202" style="width:549.5pt;height:31.5pt;margin-top:626.8pt;margin-left:22.8pt;mso-height-relative:page;mso-width-relative:page;position:absolute;z-index:251668480" coordsize="21600,21600" filled="f" stroked="f">
                <o:lock v:ext="edit" aspectratio="f"/>
                <v:textbox style="mso-fit-shape-to-text:t">
                  <w:txbxContent>
                    <w:p w14:paraId="2B9D7D12">
                      <w:pPr>
                        <w:pStyle w:val="NormalWeb"/>
                        <w:spacing w:before="0" w:beforeAutospacing="0" w:after="0" w:afterAutospacing="0" w:line="480" w:lineRule="exact"/>
                        <w:jc w:val="center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262626" w:themeColor="text1" w:themeTint="D9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求职意向：市场总监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1631950</wp:posOffset>
                </wp:positionH>
                <wp:positionV relativeFrom="paragraph">
                  <wp:posOffset>9100185</wp:posOffset>
                </wp:positionV>
                <wp:extent cx="4765040" cy="626110"/>
                <wp:effectExtent l="0" t="0" r="0" b="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65211" cy="625931"/>
                          <a:chOff x="1632373" y="9100789"/>
                          <a:chExt cx="4765211" cy="625931"/>
                        </a:xfrm>
                      </wpg:grpSpPr>
                      <wps:wsp xmlns:wps="http://schemas.microsoft.com/office/word/2010/wordprocessingShape">
                        <wps:cNvPr id="31" name="文本框 12"/>
                        <wps:cNvSpPr txBox="1"/>
                        <wps:spPr>
                          <a:xfrm>
                            <a:off x="1747668" y="9100789"/>
                            <a:ext cx="1456055" cy="6248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 w:line="42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生日：1991.07.07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42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工作经验：应届生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 xmlns:wps="http://schemas.microsoft.com/office/word/2010/wordprocessingShape">
                        <wps:cNvPr id="32" name="文本框 13"/>
                        <wps:cNvSpPr txBox="1"/>
                        <wps:spPr>
                          <a:xfrm>
                            <a:off x="4806909" y="9101880"/>
                            <a:ext cx="1590675" cy="6248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 w:line="42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 xml:space="preserve">电话：1807140000              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42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邮箱：</w:t>
                              </w: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jianlimoban-ziyuan.com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 xmlns:wps="http://schemas.microsoft.com/office/word/2010/wordprocessingShape">
                        <wps:cNvPr id="33" name="文本框 14"/>
                        <wps:cNvSpPr txBox="1"/>
                        <wps:spPr>
                          <a:xfrm>
                            <a:off x="3343092" y="9100789"/>
                            <a:ext cx="1374775" cy="6248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 w:line="42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现居：北京海淀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42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262626" w:themeColor="text1" w:themeTint="D9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政治面貌：党员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 xmlns:wps="http://schemas.microsoft.com/office/word/2010/wordprocessingShape">
                        <wps:cNvPr id="34" name="KSO_Shape"/>
                        <wps:cNvSpPr>
                          <a:spLocks noChangeArrowheads="1"/>
                        </wps:cNvSpPr>
                        <wps:spPr bwMode="auto">
                          <a:xfrm>
                            <a:off x="1632373" y="9241200"/>
                            <a:ext cx="129069" cy="121324"/>
                          </a:xfrm>
                          <a:custGeom>
                            <a:avLst/>
                            <a:gdLst>
                              <a:gd name="T0" fmla="*/ 186557 w 1993900"/>
                              <a:gd name="T1" fmla="*/ 1472016 h 1873250"/>
                              <a:gd name="T2" fmla="*/ 1296550 w 1993900"/>
                              <a:gd name="T3" fmla="*/ 576666 h 1873250"/>
                              <a:gd name="T4" fmla="*/ 1153710 w 1993900"/>
                              <a:gd name="T5" fmla="*/ 1135821 h 1873250"/>
                              <a:gd name="T6" fmla="*/ 1097106 w 1993900"/>
                              <a:gd name="T7" fmla="*/ 797974 h 1873250"/>
                              <a:gd name="T8" fmla="*/ 1032144 w 1993900"/>
                              <a:gd name="T9" fmla="*/ 704592 h 1873250"/>
                              <a:gd name="T10" fmla="*/ 1078871 w 1993900"/>
                              <a:gd name="T11" fmla="*/ 694343 h 1873250"/>
                              <a:gd name="T12" fmla="*/ 1116861 w 1993900"/>
                              <a:gd name="T13" fmla="*/ 676502 h 1873250"/>
                              <a:gd name="T14" fmla="*/ 1146872 w 1993900"/>
                              <a:gd name="T15" fmla="*/ 652207 h 1873250"/>
                              <a:gd name="T16" fmla="*/ 1168526 w 1993900"/>
                              <a:gd name="T17" fmla="*/ 620700 h 1873250"/>
                              <a:gd name="T18" fmla="*/ 1184861 w 1993900"/>
                              <a:gd name="T19" fmla="*/ 576666 h 1873250"/>
                              <a:gd name="T20" fmla="*/ 568770 w 1993900"/>
                              <a:gd name="T21" fmla="*/ 1239833 h 1873250"/>
                              <a:gd name="T22" fmla="*/ 673241 w 1993900"/>
                              <a:gd name="T23" fmla="*/ 791901 h 1873250"/>
                              <a:gd name="T24" fmla="*/ 568770 w 1993900"/>
                              <a:gd name="T25" fmla="*/ 802909 h 1873250"/>
                              <a:gd name="T26" fmla="*/ 609419 w 1993900"/>
                              <a:gd name="T27" fmla="*/ 698519 h 1873250"/>
                              <a:gd name="T28" fmla="*/ 650068 w 1993900"/>
                              <a:gd name="T29" fmla="*/ 682954 h 1873250"/>
                              <a:gd name="T30" fmla="*/ 682739 w 1993900"/>
                              <a:gd name="T31" fmla="*/ 660938 h 1873250"/>
                              <a:gd name="T32" fmla="*/ 707052 w 1993900"/>
                              <a:gd name="T33" fmla="*/ 632088 h 1873250"/>
                              <a:gd name="T34" fmla="*/ 724147 w 1993900"/>
                              <a:gd name="T35" fmla="*/ 596405 h 1873250"/>
                              <a:gd name="T36" fmla="*/ 214659 w 1993900"/>
                              <a:gd name="T37" fmla="*/ 266708 h 1873250"/>
                              <a:gd name="T38" fmla="*/ 171803 w 1993900"/>
                              <a:gd name="T39" fmla="*/ 295920 h 1873250"/>
                              <a:gd name="T40" fmla="*/ 151323 w 1993900"/>
                              <a:gd name="T41" fmla="*/ 344102 h 1873250"/>
                              <a:gd name="T42" fmla="*/ 158150 w 1993900"/>
                              <a:gd name="T43" fmla="*/ 1583935 h 1873250"/>
                              <a:gd name="T44" fmla="*/ 190766 w 1993900"/>
                              <a:gd name="T45" fmla="*/ 1623770 h 1873250"/>
                              <a:gd name="T46" fmla="*/ 241586 w 1993900"/>
                              <a:gd name="T47" fmla="*/ 1639325 h 1873250"/>
                              <a:gd name="T48" fmla="*/ 1706270 w 1993900"/>
                              <a:gd name="T49" fmla="*/ 1627944 h 1873250"/>
                              <a:gd name="T50" fmla="*/ 1743058 w 1993900"/>
                              <a:gd name="T51" fmla="*/ 1591902 h 1873250"/>
                              <a:gd name="T52" fmla="*/ 1754056 w 1993900"/>
                              <a:gd name="T53" fmla="*/ 353207 h 1873250"/>
                              <a:gd name="T54" fmla="*/ 1738127 w 1993900"/>
                              <a:gd name="T55" fmla="*/ 302749 h 1873250"/>
                              <a:gd name="T56" fmla="*/ 1698306 w 1993900"/>
                              <a:gd name="T57" fmla="*/ 269743 h 1873250"/>
                              <a:gd name="T58" fmla="*/ 1541294 w 1993900"/>
                              <a:gd name="T59" fmla="*/ 323995 h 1873250"/>
                              <a:gd name="T60" fmla="*/ 334125 w 1993900"/>
                              <a:gd name="T61" fmla="*/ 262534 h 1873250"/>
                              <a:gd name="T62" fmla="*/ 1334979 w 1993900"/>
                              <a:gd name="T63" fmla="*/ 206006 h 1873250"/>
                              <a:gd name="T64" fmla="*/ 1663414 w 1993900"/>
                              <a:gd name="T65" fmla="*/ 111160 h 1873250"/>
                              <a:gd name="T66" fmla="*/ 1735094 w 1993900"/>
                              <a:gd name="T67" fmla="*/ 122162 h 1873250"/>
                              <a:gd name="T68" fmla="*/ 1798429 w 1993900"/>
                              <a:gd name="T69" fmla="*/ 152513 h 1873250"/>
                              <a:gd name="T70" fmla="*/ 1849629 w 1993900"/>
                              <a:gd name="T71" fmla="*/ 199557 h 1873250"/>
                              <a:gd name="T72" fmla="*/ 1886037 w 1993900"/>
                              <a:gd name="T73" fmla="*/ 259120 h 1873250"/>
                              <a:gd name="T74" fmla="*/ 1903862 w 1993900"/>
                              <a:gd name="T75" fmla="*/ 328927 h 1873250"/>
                              <a:gd name="T76" fmla="*/ 1902346 w 1993900"/>
                              <a:gd name="T77" fmla="*/ 1585453 h 1873250"/>
                              <a:gd name="T78" fmla="*/ 1881107 w 1993900"/>
                              <a:gd name="T79" fmla="*/ 1653362 h 1873250"/>
                              <a:gd name="T80" fmla="*/ 1842044 w 1993900"/>
                              <a:gd name="T81" fmla="*/ 1711029 h 1873250"/>
                              <a:gd name="T82" fmla="*/ 1788568 w 1993900"/>
                              <a:gd name="T83" fmla="*/ 1755417 h 1873250"/>
                              <a:gd name="T84" fmla="*/ 1723716 w 1993900"/>
                              <a:gd name="T85" fmla="*/ 1782733 h 1873250"/>
                              <a:gd name="T86" fmla="*/ 241586 w 1993900"/>
                              <a:gd name="T87" fmla="*/ 1790700 h 1873250"/>
                              <a:gd name="T88" fmla="*/ 169906 w 1993900"/>
                              <a:gd name="T89" fmla="*/ 1779698 h 1873250"/>
                              <a:gd name="T90" fmla="*/ 106191 w 1993900"/>
                              <a:gd name="T91" fmla="*/ 1748968 h 1873250"/>
                              <a:gd name="T92" fmla="*/ 54992 w 1993900"/>
                              <a:gd name="T93" fmla="*/ 1702303 h 1873250"/>
                              <a:gd name="T94" fmla="*/ 18963 w 1993900"/>
                              <a:gd name="T95" fmla="*/ 1642740 h 1873250"/>
                              <a:gd name="T96" fmla="*/ 1138 w 1993900"/>
                              <a:gd name="T97" fmla="*/ 1573312 h 1873250"/>
                              <a:gd name="T98" fmla="*/ 2655 w 1993900"/>
                              <a:gd name="T99" fmla="*/ 316408 h 1873250"/>
                              <a:gd name="T100" fmla="*/ 23514 w 1993900"/>
                              <a:gd name="T101" fmla="*/ 248497 h 1873250"/>
                              <a:gd name="T102" fmla="*/ 62577 w 1993900"/>
                              <a:gd name="T103" fmla="*/ 190451 h 1873250"/>
                              <a:gd name="T104" fmla="*/ 116432 w 1993900"/>
                              <a:gd name="T105" fmla="*/ 146064 h 1873250"/>
                              <a:gd name="T106" fmla="*/ 181284 w 1993900"/>
                              <a:gd name="T107" fmla="*/ 118748 h 1873250"/>
                              <a:gd name="T108" fmla="*/ 363706 w 1993900"/>
                              <a:gd name="T109" fmla="*/ 111160 h 1873250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fill="norm" h="1873250" w="1993900" stroke="1">
                                <a:moveTo>
                                  <a:pt x="195263" y="1631950"/>
                                </a:moveTo>
                                <a:lnTo>
                                  <a:pt x="1766888" y="1631950"/>
                                </a:lnTo>
                                <a:lnTo>
                                  <a:pt x="1766888" y="1663700"/>
                                </a:lnTo>
                                <a:lnTo>
                                  <a:pt x="195263" y="1663700"/>
                                </a:lnTo>
                                <a:lnTo>
                                  <a:pt x="195263" y="1631950"/>
                                </a:lnTo>
                                <a:close/>
                                <a:moveTo>
                                  <a:pt x="195263" y="1539875"/>
                                </a:moveTo>
                                <a:lnTo>
                                  <a:pt x="1766888" y="1539875"/>
                                </a:lnTo>
                                <a:lnTo>
                                  <a:pt x="1766888" y="1570038"/>
                                </a:lnTo>
                                <a:lnTo>
                                  <a:pt x="195263" y="1570038"/>
                                </a:lnTo>
                                <a:lnTo>
                                  <a:pt x="195263" y="1539875"/>
                                </a:lnTo>
                                <a:close/>
                                <a:moveTo>
                                  <a:pt x="1240155" y="603250"/>
                                </a:moveTo>
                                <a:lnTo>
                                  <a:pt x="1357056" y="603250"/>
                                </a:lnTo>
                                <a:lnTo>
                                  <a:pt x="1357056" y="1188182"/>
                                </a:lnTo>
                                <a:lnTo>
                                  <a:pt x="1493838" y="1188182"/>
                                </a:lnTo>
                                <a:lnTo>
                                  <a:pt x="1493838" y="1296988"/>
                                </a:lnTo>
                                <a:lnTo>
                                  <a:pt x="1071563" y="1296988"/>
                                </a:lnTo>
                                <a:lnTo>
                                  <a:pt x="1071563" y="1188182"/>
                                </a:lnTo>
                                <a:lnTo>
                                  <a:pt x="1207550" y="1188182"/>
                                </a:lnTo>
                                <a:lnTo>
                                  <a:pt x="1207550" y="820068"/>
                                </a:lnTo>
                                <a:lnTo>
                                  <a:pt x="1201586" y="822053"/>
                                </a:lnTo>
                                <a:lnTo>
                                  <a:pt x="1194826" y="824833"/>
                                </a:lnTo>
                                <a:lnTo>
                                  <a:pt x="1180909" y="828407"/>
                                </a:lnTo>
                                <a:lnTo>
                                  <a:pt x="1165402" y="831981"/>
                                </a:lnTo>
                                <a:lnTo>
                                  <a:pt x="1148304" y="834760"/>
                                </a:lnTo>
                                <a:lnTo>
                                  <a:pt x="1130809" y="837143"/>
                                </a:lnTo>
                                <a:lnTo>
                                  <a:pt x="1111723" y="838732"/>
                                </a:lnTo>
                                <a:lnTo>
                                  <a:pt x="1091842" y="839526"/>
                                </a:lnTo>
                                <a:lnTo>
                                  <a:pt x="1071563" y="839923"/>
                                </a:lnTo>
                                <a:lnTo>
                                  <a:pt x="1071563" y="738265"/>
                                </a:lnTo>
                                <a:lnTo>
                                  <a:pt x="1080311" y="737073"/>
                                </a:lnTo>
                                <a:lnTo>
                                  <a:pt x="1089456" y="735882"/>
                                </a:lnTo>
                                <a:lnTo>
                                  <a:pt x="1097806" y="734294"/>
                                </a:lnTo>
                                <a:lnTo>
                                  <a:pt x="1106156" y="732705"/>
                                </a:lnTo>
                                <a:lnTo>
                                  <a:pt x="1114109" y="730720"/>
                                </a:lnTo>
                                <a:lnTo>
                                  <a:pt x="1121664" y="728734"/>
                                </a:lnTo>
                                <a:lnTo>
                                  <a:pt x="1129218" y="726352"/>
                                </a:lnTo>
                                <a:lnTo>
                                  <a:pt x="1136376" y="723969"/>
                                </a:lnTo>
                                <a:lnTo>
                                  <a:pt x="1143931" y="720792"/>
                                </a:lnTo>
                                <a:lnTo>
                                  <a:pt x="1150690" y="718012"/>
                                </a:lnTo>
                                <a:lnTo>
                                  <a:pt x="1156654" y="714438"/>
                                </a:lnTo>
                                <a:lnTo>
                                  <a:pt x="1163016" y="711262"/>
                                </a:lnTo>
                                <a:lnTo>
                                  <a:pt x="1168981" y="707688"/>
                                </a:lnTo>
                                <a:lnTo>
                                  <a:pt x="1174945" y="704114"/>
                                </a:lnTo>
                                <a:lnTo>
                                  <a:pt x="1180512" y="699746"/>
                                </a:lnTo>
                                <a:lnTo>
                                  <a:pt x="1186079" y="695775"/>
                                </a:lnTo>
                                <a:lnTo>
                                  <a:pt x="1191248" y="691407"/>
                                </a:lnTo>
                                <a:lnTo>
                                  <a:pt x="1195621" y="686641"/>
                                </a:lnTo>
                                <a:lnTo>
                                  <a:pt x="1200393" y="682273"/>
                                </a:lnTo>
                                <a:lnTo>
                                  <a:pt x="1204767" y="677111"/>
                                </a:lnTo>
                                <a:lnTo>
                                  <a:pt x="1208743" y="671551"/>
                                </a:lnTo>
                                <a:lnTo>
                                  <a:pt x="1213117" y="666389"/>
                                </a:lnTo>
                                <a:lnTo>
                                  <a:pt x="1216298" y="661227"/>
                                </a:lnTo>
                                <a:lnTo>
                                  <a:pt x="1220274" y="655270"/>
                                </a:lnTo>
                                <a:lnTo>
                                  <a:pt x="1223057" y="649314"/>
                                </a:lnTo>
                                <a:lnTo>
                                  <a:pt x="1226636" y="643357"/>
                                </a:lnTo>
                                <a:lnTo>
                                  <a:pt x="1229022" y="637003"/>
                                </a:lnTo>
                                <a:lnTo>
                                  <a:pt x="1231407" y="630650"/>
                                </a:lnTo>
                                <a:lnTo>
                                  <a:pt x="1234191" y="623899"/>
                                </a:lnTo>
                                <a:lnTo>
                                  <a:pt x="1236179" y="617148"/>
                                </a:lnTo>
                                <a:lnTo>
                                  <a:pt x="1240155" y="603250"/>
                                </a:lnTo>
                                <a:close/>
                                <a:moveTo>
                                  <a:pt x="763507" y="603250"/>
                                </a:moveTo>
                                <a:lnTo>
                                  <a:pt x="880806" y="603250"/>
                                </a:lnTo>
                                <a:lnTo>
                                  <a:pt x="880806" y="1188182"/>
                                </a:lnTo>
                                <a:lnTo>
                                  <a:pt x="1017588" y="1188182"/>
                                </a:lnTo>
                                <a:lnTo>
                                  <a:pt x="1017588" y="1296988"/>
                                </a:lnTo>
                                <a:lnTo>
                                  <a:pt x="595313" y="1296988"/>
                                </a:lnTo>
                                <a:lnTo>
                                  <a:pt x="595313" y="1188182"/>
                                </a:lnTo>
                                <a:lnTo>
                                  <a:pt x="731300" y="1188182"/>
                                </a:lnTo>
                                <a:lnTo>
                                  <a:pt x="731300" y="820068"/>
                                </a:lnTo>
                                <a:lnTo>
                                  <a:pt x="725336" y="822053"/>
                                </a:lnTo>
                                <a:lnTo>
                                  <a:pt x="718576" y="824833"/>
                                </a:lnTo>
                                <a:lnTo>
                                  <a:pt x="704659" y="828407"/>
                                </a:lnTo>
                                <a:lnTo>
                                  <a:pt x="688754" y="831981"/>
                                </a:lnTo>
                                <a:lnTo>
                                  <a:pt x="672054" y="834760"/>
                                </a:lnTo>
                                <a:lnTo>
                                  <a:pt x="654161" y="837143"/>
                                </a:lnTo>
                                <a:lnTo>
                                  <a:pt x="635473" y="838732"/>
                                </a:lnTo>
                                <a:lnTo>
                                  <a:pt x="615592" y="839526"/>
                                </a:lnTo>
                                <a:lnTo>
                                  <a:pt x="595313" y="839923"/>
                                </a:lnTo>
                                <a:lnTo>
                                  <a:pt x="595313" y="738265"/>
                                </a:lnTo>
                                <a:lnTo>
                                  <a:pt x="604061" y="737073"/>
                                </a:lnTo>
                                <a:lnTo>
                                  <a:pt x="612809" y="735882"/>
                                </a:lnTo>
                                <a:lnTo>
                                  <a:pt x="621159" y="734294"/>
                                </a:lnTo>
                                <a:lnTo>
                                  <a:pt x="629906" y="732705"/>
                                </a:lnTo>
                                <a:lnTo>
                                  <a:pt x="637859" y="730720"/>
                                </a:lnTo>
                                <a:lnTo>
                                  <a:pt x="645414" y="728734"/>
                                </a:lnTo>
                                <a:lnTo>
                                  <a:pt x="652968" y="726352"/>
                                </a:lnTo>
                                <a:lnTo>
                                  <a:pt x="660126" y="723969"/>
                                </a:lnTo>
                                <a:lnTo>
                                  <a:pt x="667283" y="720792"/>
                                </a:lnTo>
                                <a:lnTo>
                                  <a:pt x="674042" y="718012"/>
                                </a:lnTo>
                                <a:lnTo>
                                  <a:pt x="680404" y="714438"/>
                                </a:lnTo>
                                <a:lnTo>
                                  <a:pt x="686766" y="711262"/>
                                </a:lnTo>
                                <a:lnTo>
                                  <a:pt x="692731" y="707688"/>
                                </a:lnTo>
                                <a:lnTo>
                                  <a:pt x="698695" y="704114"/>
                                </a:lnTo>
                                <a:lnTo>
                                  <a:pt x="704262" y="699746"/>
                                </a:lnTo>
                                <a:lnTo>
                                  <a:pt x="709431" y="695775"/>
                                </a:lnTo>
                                <a:lnTo>
                                  <a:pt x="714600" y="691407"/>
                                </a:lnTo>
                                <a:lnTo>
                                  <a:pt x="719371" y="686641"/>
                                </a:lnTo>
                                <a:lnTo>
                                  <a:pt x="724143" y="682273"/>
                                </a:lnTo>
                                <a:lnTo>
                                  <a:pt x="728119" y="677111"/>
                                </a:lnTo>
                                <a:lnTo>
                                  <a:pt x="732493" y="671551"/>
                                </a:lnTo>
                                <a:lnTo>
                                  <a:pt x="736469" y="666389"/>
                                </a:lnTo>
                                <a:lnTo>
                                  <a:pt x="740048" y="661227"/>
                                </a:lnTo>
                                <a:lnTo>
                                  <a:pt x="744024" y="655270"/>
                                </a:lnTo>
                                <a:lnTo>
                                  <a:pt x="746807" y="649314"/>
                                </a:lnTo>
                                <a:lnTo>
                                  <a:pt x="749988" y="643357"/>
                                </a:lnTo>
                                <a:lnTo>
                                  <a:pt x="752772" y="637003"/>
                                </a:lnTo>
                                <a:lnTo>
                                  <a:pt x="755157" y="630650"/>
                                </a:lnTo>
                                <a:lnTo>
                                  <a:pt x="757941" y="623899"/>
                                </a:lnTo>
                                <a:lnTo>
                                  <a:pt x="759929" y="617148"/>
                                </a:lnTo>
                                <a:lnTo>
                                  <a:pt x="763507" y="603250"/>
                                </a:lnTo>
                                <a:close/>
                                <a:moveTo>
                                  <a:pt x="252860" y="274637"/>
                                </a:moveTo>
                                <a:lnTo>
                                  <a:pt x="243333" y="275431"/>
                                </a:lnTo>
                                <a:lnTo>
                                  <a:pt x="233806" y="276622"/>
                                </a:lnTo>
                                <a:lnTo>
                                  <a:pt x="224676" y="279003"/>
                                </a:lnTo>
                                <a:lnTo>
                                  <a:pt x="216340" y="282178"/>
                                </a:lnTo>
                                <a:lnTo>
                                  <a:pt x="207607" y="286147"/>
                                </a:lnTo>
                                <a:lnTo>
                                  <a:pt x="199668" y="290909"/>
                                </a:lnTo>
                                <a:lnTo>
                                  <a:pt x="192523" y="296465"/>
                                </a:lnTo>
                                <a:lnTo>
                                  <a:pt x="185774" y="302815"/>
                                </a:lnTo>
                                <a:lnTo>
                                  <a:pt x="179820" y="309562"/>
                                </a:lnTo>
                                <a:lnTo>
                                  <a:pt x="174263" y="316706"/>
                                </a:lnTo>
                                <a:lnTo>
                                  <a:pt x="169499" y="324644"/>
                                </a:lnTo>
                                <a:lnTo>
                                  <a:pt x="165530" y="332581"/>
                                </a:lnTo>
                                <a:lnTo>
                                  <a:pt x="162354" y="341312"/>
                                </a:lnTo>
                                <a:lnTo>
                                  <a:pt x="159972" y="350837"/>
                                </a:lnTo>
                                <a:lnTo>
                                  <a:pt x="158385" y="359965"/>
                                </a:lnTo>
                                <a:lnTo>
                                  <a:pt x="157988" y="369490"/>
                                </a:lnTo>
                                <a:lnTo>
                                  <a:pt x="157988" y="1619647"/>
                                </a:lnTo>
                                <a:lnTo>
                                  <a:pt x="158385" y="1629569"/>
                                </a:lnTo>
                                <a:lnTo>
                                  <a:pt x="159972" y="1639094"/>
                                </a:lnTo>
                                <a:lnTo>
                                  <a:pt x="162354" y="1647825"/>
                                </a:lnTo>
                                <a:lnTo>
                                  <a:pt x="165530" y="1656953"/>
                                </a:lnTo>
                                <a:lnTo>
                                  <a:pt x="169499" y="1665288"/>
                                </a:lnTo>
                                <a:lnTo>
                                  <a:pt x="174263" y="1672828"/>
                                </a:lnTo>
                                <a:lnTo>
                                  <a:pt x="179820" y="1679972"/>
                                </a:lnTo>
                                <a:lnTo>
                                  <a:pt x="185774" y="1686719"/>
                                </a:lnTo>
                                <a:lnTo>
                                  <a:pt x="192523" y="1693069"/>
                                </a:lnTo>
                                <a:lnTo>
                                  <a:pt x="199668" y="1698625"/>
                                </a:lnTo>
                                <a:lnTo>
                                  <a:pt x="207607" y="1702991"/>
                                </a:lnTo>
                                <a:lnTo>
                                  <a:pt x="216340" y="1707356"/>
                                </a:lnTo>
                                <a:lnTo>
                                  <a:pt x="224676" y="1710531"/>
                                </a:lnTo>
                                <a:lnTo>
                                  <a:pt x="233806" y="1712913"/>
                                </a:lnTo>
                                <a:lnTo>
                                  <a:pt x="243333" y="1714103"/>
                                </a:lnTo>
                                <a:lnTo>
                                  <a:pt x="252860" y="1714897"/>
                                </a:lnTo>
                                <a:lnTo>
                                  <a:pt x="1741040" y="1714897"/>
                                </a:lnTo>
                                <a:lnTo>
                                  <a:pt x="1750567" y="1714103"/>
                                </a:lnTo>
                                <a:lnTo>
                                  <a:pt x="1759697" y="1712913"/>
                                </a:lnTo>
                                <a:lnTo>
                                  <a:pt x="1769224" y="1710531"/>
                                </a:lnTo>
                                <a:lnTo>
                                  <a:pt x="1777560" y="1707356"/>
                                </a:lnTo>
                                <a:lnTo>
                                  <a:pt x="1785896" y="1702991"/>
                                </a:lnTo>
                                <a:lnTo>
                                  <a:pt x="1794232" y="1698625"/>
                                </a:lnTo>
                                <a:lnTo>
                                  <a:pt x="1801377" y="1693069"/>
                                </a:lnTo>
                                <a:lnTo>
                                  <a:pt x="1808126" y="1686719"/>
                                </a:lnTo>
                                <a:lnTo>
                                  <a:pt x="1813683" y="1679972"/>
                                </a:lnTo>
                                <a:lnTo>
                                  <a:pt x="1819240" y="1672828"/>
                                </a:lnTo>
                                <a:lnTo>
                                  <a:pt x="1824401" y="1665288"/>
                                </a:lnTo>
                                <a:lnTo>
                                  <a:pt x="1828370" y="1656953"/>
                                </a:lnTo>
                                <a:lnTo>
                                  <a:pt x="1831546" y="1647825"/>
                                </a:lnTo>
                                <a:lnTo>
                                  <a:pt x="1833531" y="1639094"/>
                                </a:lnTo>
                                <a:lnTo>
                                  <a:pt x="1835516" y="1629569"/>
                                </a:lnTo>
                                <a:lnTo>
                                  <a:pt x="1835912" y="1619647"/>
                                </a:lnTo>
                                <a:lnTo>
                                  <a:pt x="1835912" y="369490"/>
                                </a:lnTo>
                                <a:lnTo>
                                  <a:pt x="1835516" y="359965"/>
                                </a:lnTo>
                                <a:lnTo>
                                  <a:pt x="1833531" y="350837"/>
                                </a:lnTo>
                                <a:lnTo>
                                  <a:pt x="1831546" y="341312"/>
                                </a:lnTo>
                                <a:lnTo>
                                  <a:pt x="1828370" y="332581"/>
                                </a:lnTo>
                                <a:lnTo>
                                  <a:pt x="1824401" y="324644"/>
                                </a:lnTo>
                                <a:lnTo>
                                  <a:pt x="1819240" y="316706"/>
                                </a:lnTo>
                                <a:lnTo>
                                  <a:pt x="1813683" y="309562"/>
                                </a:lnTo>
                                <a:lnTo>
                                  <a:pt x="1808126" y="302815"/>
                                </a:lnTo>
                                <a:lnTo>
                                  <a:pt x="1801377" y="296465"/>
                                </a:lnTo>
                                <a:lnTo>
                                  <a:pt x="1794232" y="290909"/>
                                </a:lnTo>
                                <a:lnTo>
                                  <a:pt x="1785896" y="286147"/>
                                </a:lnTo>
                                <a:lnTo>
                                  <a:pt x="1777560" y="282178"/>
                                </a:lnTo>
                                <a:lnTo>
                                  <a:pt x="1769224" y="279003"/>
                                </a:lnTo>
                                <a:lnTo>
                                  <a:pt x="1759697" y="276622"/>
                                </a:lnTo>
                                <a:lnTo>
                                  <a:pt x="1750567" y="275431"/>
                                </a:lnTo>
                                <a:lnTo>
                                  <a:pt x="1741040" y="274637"/>
                                </a:lnTo>
                                <a:lnTo>
                                  <a:pt x="1613221" y="274637"/>
                                </a:lnTo>
                                <a:lnTo>
                                  <a:pt x="1613221" y="338931"/>
                                </a:lnTo>
                                <a:lnTo>
                                  <a:pt x="1366316" y="338931"/>
                                </a:lnTo>
                                <a:lnTo>
                                  <a:pt x="1366316" y="274637"/>
                                </a:lnTo>
                                <a:lnTo>
                                  <a:pt x="596622" y="274637"/>
                                </a:lnTo>
                                <a:lnTo>
                                  <a:pt x="596622" y="338931"/>
                                </a:lnTo>
                                <a:lnTo>
                                  <a:pt x="349717" y="338931"/>
                                </a:lnTo>
                                <a:lnTo>
                                  <a:pt x="349717" y="274637"/>
                                </a:lnTo>
                                <a:lnTo>
                                  <a:pt x="252860" y="274637"/>
                                </a:lnTo>
                                <a:close/>
                                <a:moveTo>
                                  <a:pt x="442207" y="0"/>
                                </a:moveTo>
                                <a:lnTo>
                                  <a:pt x="565660" y="0"/>
                                </a:lnTo>
                                <a:lnTo>
                                  <a:pt x="565660" y="116284"/>
                                </a:lnTo>
                                <a:lnTo>
                                  <a:pt x="1397278" y="116284"/>
                                </a:lnTo>
                                <a:lnTo>
                                  <a:pt x="1397278" y="215503"/>
                                </a:lnTo>
                                <a:lnTo>
                                  <a:pt x="1397278" y="307975"/>
                                </a:lnTo>
                                <a:lnTo>
                                  <a:pt x="1461188" y="307975"/>
                                </a:lnTo>
                                <a:lnTo>
                                  <a:pt x="1461188" y="0"/>
                                </a:lnTo>
                                <a:lnTo>
                                  <a:pt x="1551296" y="0"/>
                                </a:lnTo>
                                <a:lnTo>
                                  <a:pt x="1551296" y="116284"/>
                                </a:lnTo>
                                <a:lnTo>
                                  <a:pt x="1741040" y="116284"/>
                                </a:lnTo>
                                <a:lnTo>
                                  <a:pt x="1754140" y="116681"/>
                                </a:lnTo>
                                <a:lnTo>
                                  <a:pt x="1766446" y="117475"/>
                                </a:lnTo>
                                <a:lnTo>
                                  <a:pt x="1779148" y="119062"/>
                                </a:lnTo>
                                <a:lnTo>
                                  <a:pt x="1791851" y="121840"/>
                                </a:lnTo>
                                <a:lnTo>
                                  <a:pt x="1804156" y="124222"/>
                                </a:lnTo>
                                <a:lnTo>
                                  <a:pt x="1816065" y="127794"/>
                                </a:lnTo>
                                <a:lnTo>
                                  <a:pt x="1827973" y="131762"/>
                                </a:lnTo>
                                <a:lnTo>
                                  <a:pt x="1839088" y="136525"/>
                                </a:lnTo>
                                <a:lnTo>
                                  <a:pt x="1850600" y="141684"/>
                                </a:lnTo>
                                <a:lnTo>
                                  <a:pt x="1861318" y="147240"/>
                                </a:lnTo>
                                <a:lnTo>
                                  <a:pt x="1872035" y="152797"/>
                                </a:lnTo>
                                <a:lnTo>
                                  <a:pt x="1882356" y="159544"/>
                                </a:lnTo>
                                <a:lnTo>
                                  <a:pt x="1892280" y="167084"/>
                                </a:lnTo>
                                <a:lnTo>
                                  <a:pt x="1901807" y="174228"/>
                                </a:lnTo>
                                <a:lnTo>
                                  <a:pt x="1911334" y="182165"/>
                                </a:lnTo>
                                <a:lnTo>
                                  <a:pt x="1919670" y="190500"/>
                                </a:lnTo>
                                <a:lnTo>
                                  <a:pt x="1928006" y="199231"/>
                                </a:lnTo>
                                <a:lnTo>
                                  <a:pt x="1935945" y="208756"/>
                                </a:lnTo>
                                <a:lnTo>
                                  <a:pt x="1943884" y="218281"/>
                                </a:lnTo>
                                <a:lnTo>
                                  <a:pt x="1951029" y="228203"/>
                                </a:lnTo>
                                <a:lnTo>
                                  <a:pt x="1957380" y="238125"/>
                                </a:lnTo>
                                <a:lnTo>
                                  <a:pt x="1963732" y="249237"/>
                                </a:lnTo>
                                <a:lnTo>
                                  <a:pt x="1968892" y="259953"/>
                                </a:lnTo>
                                <a:lnTo>
                                  <a:pt x="1974052" y="271065"/>
                                </a:lnTo>
                                <a:lnTo>
                                  <a:pt x="1978816" y="282575"/>
                                </a:lnTo>
                                <a:lnTo>
                                  <a:pt x="1982389" y="294084"/>
                                </a:lnTo>
                                <a:lnTo>
                                  <a:pt x="1985961" y="306387"/>
                                </a:lnTo>
                                <a:lnTo>
                                  <a:pt x="1988740" y="318690"/>
                                </a:lnTo>
                                <a:lnTo>
                                  <a:pt x="1991122" y="330994"/>
                                </a:lnTo>
                                <a:lnTo>
                                  <a:pt x="1992709" y="344090"/>
                                </a:lnTo>
                                <a:lnTo>
                                  <a:pt x="1993503" y="356790"/>
                                </a:lnTo>
                                <a:lnTo>
                                  <a:pt x="1993900" y="369490"/>
                                </a:lnTo>
                                <a:lnTo>
                                  <a:pt x="1993900" y="1619647"/>
                                </a:lnTo>
                                <a:lnTo>
                                  <a:pt x="1993503" y="1632744"/>
                                </a:lnTo>
                                <a:lnTo>
                                  <a:pt x="1992709" y="1645841"/>
                                </a:lnTo>
                                <a:lnTo>
                                  <a:pt x="1991122" y="1658541"/>
                                </a:lnTo>
                                <a:lnTo>
                                  <a:pt x="1988740" y="1670844"/>
                                </a:lnTo>
                                <a:lnTo>
                                  <a:pt x="1985961" y="1682750"/>
                                </a:lnTo>
                                <a:lnTo>
                                  <a:pt x="1982389" y="1695053"/>
                                </a:lnTo>
                                <a:lnTo>
                                  <a:pt x="1978816" y="1706960"/>
                                </a:lnTo>
                                <a:lnTo>
                                  <a:pt x="1974052" y="1718469"/>
                                </a:lnTo>
                                <a:lnTo>
                                  <a:pt x="1968892" y="1729581"/>
                                </a:lnTo>
                                <a:lnTo>
                                  <a:pt x="1963732" y="1740694"/>
                                </a:lnTo>
                                <a:lnTo>
                                  <a:pt x="1957380" y="1751410"/>
                                </a:lnTo>
                                <a:lnTo>
                                  <a:pt x="1951029" y="1761331"/>
                                </a:lnTo>
                                <a:lnTo>
                                  <a:pt x="1943884" y="1771650"/>
                                </a:lnTo>
                                <a:lnTo>
                                  <a:pt x="1935945" y="1780778"/>
                                </a:lnTo>
                                <a:lnTo>
                                  <a:pt x="1928006" y="1789906"/>
                                </a:lnTo>
                                <a:lnTo>
                                  <a:pt x="1919670" y="1799035"/>
                                </a:lnTo>
                                <a:lnTo>
                                  <a:pt x="1911334" y="1807369"/>
                                </a:lnTo>
                                <a:lnTo>
                                  <a:pt x="1901807" y="1815306"/>
                                </a:lnTo>
                                <a:lnTo>
                                  <a:pt x="1892280" y="1822847"/>
                                </a:lnTo>
                                <a:lnTo>
                                  <a:pt x="1882356" y="1829594"/>
                                </a:lnTo>
                                <a:lnTo>
                                  <a:pt x="1872035" y="1836341"/>
                                </a:lnTo>
                                <a:lnTo>
                                  <a:pt x="1861318" y="1842294"/>
                                </a:lnTo>
                                <a:lnTo>
                                  <a:pt x="1850600" y="1848247"/>
                                </a:lnTo>
                                <a:lnTo>
                                  <a:pt x="1839088" y="1853406"/>
                                </a:lnTo>
                                <a:lnTo>
                                  <a:pt x="1827973" y="1857375"/>
                                </a:lnTo>
                                <a:lnTo>
                                  <a:pt x="1816065" y="1861741"/>
                                </a:lnTo>
                                <a:lnTo>
                                  <a:pt x="1804156" y="1864916"/>
                                </a:lnTo>
                                <a:lnTo>
                                  <a:pt x="1791851" y="1868091"/>
                                </a:lnTo>
                                <a:lnTo>
                                  <a:pt x="1779148" y="1870075"/>
                                </a:lnTo>
                                <a:lnTo>
                                  <a:pt x="1766446" y="1871663"/>
                                </a:lnTo>
                                <a:lnTo>
                                  <a:pt x="1754140" y="1872456"/>
                                </a:lnTo>
                                <a:lnTo>
                                  <a:pt x="1741040" y="1873250"/>
                                </a:lnTo>
                                <a:lnTo>
                                  <a:pt x="252860" y="1873250"/>
                                </a:lnTo>
                                <a:lnTo>
                                  <a:pt x="239760" y="1872456"/>
                                </a:lnTo>
                                <a:lnTo>
                                  <a:pt x="227058" y="1871663"/>
                                </a:lnTo>
                                <a:lnTo>
                                  <a:pt x="214355" y="1870075"/>
                                </a:lnTo>
                                <a:lnTo>
                                  <a:pt x="201653" y="1868091"/>
                                </a:lnTo>
                                <a:lnTo>
                                  <a:pt x="189744" y="1864916"/>
                                </a:lnTo>
                                <a:lnTo>
                                  <a:pt x="177835" y="1861741"/>
                                </a:lnTo>
                                <a:lnTo>
                                  <a:pt x="165927" y="1857375"/>
                                </a:lnTo>
                                <a:lnTo>
                                  <a:pt x="154018" y="1853406"/>
                                </a:lnTo>
                                <a:lnTo>
                                  <a:pt x="143300" y="1848247"/>
                                </a:lnTo>
                                <a:lnTo>
                                  <a:pt x="132186" y="1842294"/>
                                </a:lnTo>
                                <a:lnTo>
                                  <a:pt x="121865" y="1836341"/>
                                </a:lnTo>
                                <a:lnTo>
                                  <a:pt x="111147" y="1829594"/>
                                </a:lnTo>
                                <a:lnTo>
                                  <a:pt x="101620" y="1822847"/>
                                </a:lnTo>
                                <a:lnTo>
                                  <a:pt x="91696" y="1815306"/>
                                </a:lnTo>
                                <a:lnTo>
                                  <a:pt x="82566" y="1807369"/>
                                </a:lnTo>
                                <a:lnTo>
                                  <a:pt x="74230" y="1799035"/>
                                </a:lnTo>
                                <a:lnTo>
                                  <a:pt x="65497" y="1789906"/>
                                </a:lnTo>
                                <a:lnTo>
                                  <a:pt x="57558" y="1780778"/>
                                </a:lnTo>
                                <a:lnTo>
                                  <a:pt x="50016" y="1771650"/>
                                </a:lnTo>
                                <a:lnTo>
                                  <a:pt x="42871" y="1761331"/>
                                </a:lnTo>
                                <a:lnTo>
                                  <a:pt x="36520" y="1751410"/>
                                </a:lnTo>
                                <a:lnTo>
                                  <a:pt x="30168" y="1740694"/>
                                </a:lnTo>
                                <a:lnTo>
                                  <a:pt x="24611" y="1729581"/>
                                </a:lnTo>
                                <a:lnTo>
                                  <a:pt x="19848" y="1718469"/>
                                </a:lnTo>
                                <a:lnTo>
                                  <a:pt x="15084" y="1706960"/>
                                </a:lnTo>
                                <a:lnTo>
                                  <a:pt x="11115" y="1695053"/>
                                </a:lnTo>
                                <a:lnTo>
                                  <a:pt x="7939" y="1682750"/>
                                </a:lnTo>
                                <a:lnTo>
                                  <a:pt x="4763" y="1670844"/>
                                </a:lnTo>
                                <a:lnTo>
                                  <a:pt x="2779" y="1658541"/>
                                </a:lnTo>
                                <a:lnTo>
                                  <a:pt x="1191" y="1645841"/>
                                </a:lnTo>
                                <a:lnTo>
                                  <a:pt x="0" y="1632744"/>
                                </a:lnTo>
                                <a:lnTo>
                                  <a:pt x="0" y="1619647"/>
                                </a:lnTo>
                                <a:lnTo>
                                  <a:pt x="0" y="369490"/>
                                </a:lnTo>
                                <a:lnTo>
                                  <a:pt x="0" y="356790"/>
                                </a:lnTo>
                                <a:lnTo>
                                  <a:pt x="1191" y="344090"/>
                                </a:lnTo>
                                <a:lnTo>
                                  <a:pt x="2779" y="330994"/>
                                </a:lnTo>
                                <a:lnTo>
                                  <a:pt x="4763" y="318690"/>
                                </a:lnTo>
                                <a:lnTo>
                                  <a:pt x="7939" y="306387"/>
                                </a:lnTo>
                                <a:lnTo>
                                  <a:pt x="11115" y="294084"/>
                                </a:lnTo>
                                <a:lnTo>
                                  <a:pt x="15084" y="282575"/>
                                </a:lnTo>
                                <a:lnTo>
                                  <a:pt x="19848" y="271065"/>
                                </a:lnTo>
                                <a:lnTo>
                                  <a:pt x="24611" y="259953"/>
                                </a:lnTo>
                                <a:lnTo>
                                  <a:pt x="30168" y="249237"/>
                                </a:lnTo>
                                <a:lnTo>
                                  <a:pt x="36520" y="238125"/>
                                </a:lnTo>
                                <a:lnTo>
                                  <a:pt x="42871" y="228203"/>
                                </a:lnTo>
                                <a:lnTo>
                                  <a:pt x="50016" y="218281"/>
                                </a:lnTo>
                                <a:lnTo>
                                  <a:pt x="57558" y="208756"/>
                                </a:lnTo>
                                <a:lnTo>
                                  <a:pt x="65497" y="199231"/>
                                </a:lnTo>
                                <a:lnTo>
                                  <a:pt x="74230" y="190500"/>
                                </a:lnTo>
                                <a:lnTo>
                                  <a:pt x="82566" y="182165"/>
                                </a:lnTo>
                                <a:lnTo>
                                  <a:pt x="91696" y="174228"/>
                                </a:lnTo>
                                <a:lnTo>
                                  <a:pt x="101620" y="167084"/>
                                </a:lnTo>
                                <a:lnTo>
                                  <a:pt x="111147" y="159544"/>
                                </a:lnTo>
                                <a:lnTo>
                                  <a:pt x="121865" y="152797"/>
                                </a:lnTo>
                                <a:lnTo>
                                  <a:pt x="132186" y="147240"/>
                                </a:lnTo>
                                <a:lnTo>
                                  <a:pt x="143300" y="141684"/>
                                </a:lnTo>
                                <a:lnTo>
                                  <a:pt x="154018" y="136525"/>
                                </a:lnTo>
                                <a:lnTo>
                                  <a:pt x="165927" y="131762"/>
                                </a:lnTo>
                                <a:lnTo>
                                  <a:pt x="177835" y="127794"/>
                                </a:lnTo>
                                <a:lnTo>
                                  <a:pt x="189744" y="124222"/>
                                </a:lnTo>
                                <a:lnTo>
                                  <a:pt x="201653" y="121840"/>
                                </a:lnTo>
                                <a:lnTo>
                                  <a:pt x="214355" y="119062"/>
                                </a:lnTo>
                                <a:lnTo>
                                  <a:pt x="227058" y="117475"/>
                                </a:lnTo>
                                <a:lnTo>
                                  <a:pt x="239760" y="116681"/>
                                </a:lnTo>
                                <a:lnTo>
                                  <a:pt x="252860" y="116284"/>
                                </a:lnTo>
                                <a:lnTo>
                                  <a:pt x="380679" y="116284"/>
                                </a:lnTo>
                                <a:lnTo>
                                  <a:pt x="380679" y="215503"/>
                                </a:lnTo>
                                <a:lnTo>
                                  <a:pt x="380679" y="307975"/>
                                </a:lnTo>
                                <a:lnTo>
                                  <a:pt x="442207" y="307975"/>
                                </a:lnTo>
                                <a:lnTo>
                                  <a:pt x="442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89A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 contourW="12700"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 xmlns:wps="http://schemas.microsoft.com/office/word/2010/wordprocessingShape">
                        <wps:cNvPr id="35" name="KSO_Shape"/>
                        <wps:cNvSpPr/>
                        <wps:spPr bwMode="auto">
                          <a:xfrm>
                            <a:off x="3213646" y="9528779"/>
                            <a:ext cx="152660" cy="89814"/>
                          </a:xfrm>
                          <a:custGeom>
                            <a:avLst/>
                            <a:gdLst>
                              <a:gd name="T0" fmla="*/ 1905000 w 6649"/>
                              <a:gd name="T1" fmla="*/ 302090 h 3908"/>
                              <a:gd name="T2" fmla="*/ 952357 w 6649"/>
                              <a:gd name="T3" fmla="*/ 0 h 3908"/>
                              <a:gd name="T4" fmla="*/ 0 w 6649"/>
                              <a:gd name="T5" fmla="*/ 302090 h 3908"/>
                              <a:gd name="T6" fmla="*/ 488785 w 6649"/>
                              <a:gd name="T7" fmla="*/ 456861 h 3908"/>
                              <a:gd name="T8" fmla="*/ 400540 w 6649"/>
                              <a:gd name="T9" fmla="*/ 923753 h 3908"/>
                              <a:gd name="T10" fmla="*/ 952357 w 6649"/>
                              <a:gd name="T11" fmla="*/ 1120083 h 3908"/>
                              <a:gd name="T12" fmla="*/ 1504460 w 6649"/>
                              <a:gd name="T13" fmla="*/ 923753 h 3908"/>
                              <a:gd name="T14" fmla="*/ 1416215 w 6649"/>
                              <a:gd name="T15" fmla="*/ 456861 h 3908"/>
                              <a:gd name="T16" fmla="*/ 1905000 w 6649"/>
                              <a:gd name="T17" fmla="*/ 302090 h 390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fill="norm" h="3908" w="6649" stroke="1">
                                <a:moveTo>
                                  <a:pt x="6649" y="1054"/>
                                </a:moveTo>
                                <a:lnTo>
                                  <a:pt x="3324" y="0"/>
                                </a:lnTo>
                                <a:lnTo>
                                  <a:pt x="0" y="1054"/>
                                </a:lnTo>
                                <a:lnTo>
                                  <a:pt x="1706" y="1594"/>
                                </a:lnTo>
                                <a:lnTo>
                                  <a:pt x="1398" y="3223"/>
                                </a:lnTo>
                                <a:lnTo>
                                  <a:pt x="3324" y="3908"/>
                                </a:lnTo>
                                <a:lnTo>
                                  <a:pt x="5251" y="3223"/>
                                </a:lnTo>
                                <a:lnTo>
                                  <a:pt x="4943" y="1594"/>
                                </a:lnTo>
                                <a:lnTo>
                                  <a:pt x="6649" y="1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89A1"/>
                          </a:solidFill>
                          <a:ln w="5715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36" name="KSO_Shape"/>
                        <wps:cNvSpPr/>
                        <wps:spPr bwMode="auto">
                          <a:xfrm>
                            <a:off x="1640395" y="9492497"/>
                            <a:ext cx="109615" cy="136734"/>
                          </a:xfrm>
                          <a:custGeom>
                            <a:avLst/>
                            <a:gdLst>
                              <a:gd name="T0" fmla="*/ 514718 w 1827213"/>
                              <a:gd name="T1" fmla="*/ 1478193 h 2278063"/>
                              <a:gd name="T2" fmla="*/ 586089 w 1827213"/>
                              <a:gd name="T3" fmla="*/ 1702087 h 2278063"/>
                              <a:gd name="T4" fmla="*/ 651357 w 1827213"/>
                              <a:gd name="T5" fmla="*/ 1785483 h 2278063"/>
                              <a:gd name="T6" fmla="*/ 656399 w 1827213"/>
                              <a:gd name="T7" fmla="*/ 1379658 h 2278063"/>
                              <a:gd name="T8" fmla="*/ 633847 w 1827213"/>
                              <a:gd name="T9" fmla="*/ 1256954 h 2278063"/>
                              <a:gd name="T10" fmla="*/ 688768 w 1827213"/>
                              <a:gd name="T11" fmla="*/ 1207023 h 2278063"/>
                              <a:gd name="T12" fmla="*/ 886960 w 1827213"/>
                              <a:gd name="T13" fmla="*/ 1239691 h 2278063"/>
                              <a:gd name="T14" fmla="*/ 882450 w 1827213"/>
                              <a:gd name="T15" fmla="*/ 1367972 h 2278063"/>
                              <a:gd name="T16" fmla="*/ 858572 w 1827213"/>
                              <a:gd name="T17" fmla="*/ 1798498 h 2278063"/>
                              <a:gd name="T18" fmla="*/ 927555 w 1827213"/>
                              <a:gd name="T19" fmla="*/ 1725194 h 2278063"/>
                              <a:gd name="T20" fmla="*/ 996272 w 1827213"/>
                              <a:gd name="T21" fmla="*/ 1552825 h 2278063"/>
                              <a:gd name="T22" fmla="*/ 1043764 w 1827213"/>
                              <a:gd name="T23" fmla="*/ 1169840 h 2278063"/>
                              <a:gd name="T24" fmla="*/ 1334023 w 1827213"/>
                              <a:gd name="T25" fmla="*/ 1122564 h 2278063"/>
                              <a:gd name="T26" fmla="*/ 1468540 w 1827213"/>
                              <a:gd name="T27" fmla="*/ 1208351 h 2278063"/>
                              <a:gd name="T28" fmla="*/ 1526910 w 1827213"/>
                              <a:gd name="T29" fmla="*/ 1358942 h 2278063"/>
                              <a:gd name="T30" fmla="*/ 1495602 w 1827213"/>
                              <a:gd name="T31" fmla="*/ 1765298 h 2278063"/>
                              <a:gd name="T32" fmla="*/ 1386822 w 1827213"/>
                              <a:gd name="T33" fmla="*/ 1826650 h 2278063"/>
                              <a:gd name="T34" fmla="*/ 1112747 w 1827213"/>
                              <a:gd name="T35" fmla="*/ 1885612 h 2278063"/>
                              <a:gd name="T36" fmla="*/ 666746 w 1827213"/>
                              <a:gd name="T37" fmla="*/ 1903141 h 2278063"/>
                              <a:gd name="T38" fmla="*/ 246216 w 1827213"/>
                              <a:gd name="T39" fmla="*/ 1855334 h 2278063"/>
                              <a:gd name="T40" fmla="*/ 76412 w 1827213"/>
                              <a:gd name="T41" fmla="*/ 1795842 h 2278063"/>
                              <a:gd name="T42" fmla="*/ 4511 w 1827213"/>
                              <a:gd name="T43" fmla="*/ 1724397 h 2278063"/>
                              <a:gd name="T44" fmla="*/ 20164 w 1827213"/>
                              <a:gd name="T45" fmla="*/ 1272093 h 2278063"/>
                              <a:gd name="T46" fmla="*/ 123638 w 1827213"/>
                              <a:gd name="T47" fmla="*/ 1152045 h 2278063"/>
                              <a:gd name="T48" fmla="*/ 321035 w 1827213"/>
                              <a:gd name="T49" fmla="*/ 1109285 h 2278063"/>
                              <a:gd name="T50" fmla="*/ 489230 w 1827213"/>
                              <a:gd name="T51" fmla="*/ 331401 h 2278063"/>
                              <a:gd name="T52" fmla="*/ 406631 w 1827213"/>
                              <a:gd name="T53" fmla="*/ 492717 h 2278063"/>
                              <a:gd name="T54" fmla="*/ 415129 w 1827213"/>
                              <a:gd name="T55" fmla="*/ 657222 h 2278063"/>
                              <a:gd name="T56" fmla="*/ 469045 w 1827213"/>
                              <a:gd name="T57" fmla="*/ 789304 h 2278063"/>
                              <a:gd name="T58" fmla="*/ 552175 w 1827213"/>
                              <a:gd name="T59" fmla="*/ 897202 h 2278063"/>
                              <a:gd name="T60" fmla="*/ 648320 w 1827213"/>
                              <a:gd name="T61" fmla="*/ 973209 h 2278063"/>
                              <a:gd name="T62" fmla="*/ 743403 w 1827213"/>
                              <a:gd name="T63" fmla="*/ 1008023 h 2278063"/>
                              <a:gd name="T64" fmla="*/ 833704 w 1827213"/>
                              <a:gd name="T65" fmla="*/ 994735 h 2278063"/>
                              <a:gd name="T66" fmla="*/ 931442 w 1827213"/>
                              <a:gd name="T67" fmla="*/ 936800 h 2278063"/>
                              <a:gd name="T68" fmla="*/ 1022541 w 1827213"/>
                              <a:gd name="T69" fmla="*/ 842722 h 2278063"/>
                              <a:gd name="T70" fmla="*/ 1091595 w 1827213"/>
                              <a:gd name="T71" fmla="*/ 720472 h 2278063"/>
                              <a:gd name="T72" fmla="*/ 1123732 w 1827213"/>
                              <a:gd name="T73" fmla="*/ 579089 h 2278063"/>
                              <a:gd name="T74" fmla="*/ 971281 w 1827213"/>
                              <a:gd name="T75" fmla="*/ 515307 h 2278063"/>
                              <a:gd name="T76" fmla="*/ 728264 w 1827213"/>
                              <a:gd name="T77" fmla="*/ 457371 h 2278063"/>
                              <a:gd name="T78" fmla="*/ 608481 w 1827213"/>
                              <a:gd name="T79" fmla="*/ 387211 h 2278063"/>
                              <a:gd name="T80" fmla="*/ 538365 w 1827213"/>
                              <a:gd name="T81" fmla="*/ 319177 h 2278063"/>
                              <a:gd name="T82" fmla="*/ 845655 w 1827213"/>
                              <a:gd name="T83" fmla="*/ 8505 h 2278063"/>
                              <a:gd name="T84" fmla="*/ 984295 w 1827213"/>
                              <a:gd name="T85" fmla="*/ 67237 h 2278063"/>
                              <a:gd name="T86" fmla="*/ 1099297 w 1827213"/>
                              <a:gd name="T87" fmla="*/ 172743 h 2278063"/>
                              <a:gd name="T88" fmla="*/ 1181631 w 1827213"/>
                              <a:gd name="T89" fmla="*/ 315456 h 2278063"/>
                              <a:gd name="T90" fmla="*/ 1223594 w 1827213"/>
                              <a:gd name="T91" fmla="*/ 485276 h 2278063"/>
                              <a:gd name="T92" fmla="*/ 1214830 w 1827213"/>
                              <a:gd name="T93" fmla="*/ 671307 h 2278063"/>
                              <a:gd name="T94" fmla="*/ 1150025 w 1827213"/>
                              <a:gd name="T95" fmla="*/ 837672 h 2278063"/>
                              <a:gd name="T96" fmla="*/ 1046178 w 1827213"/>
                              <a:gd name="T97" fmla="*/ 971614 h 2278063"/>
                              <a:gd name="T98" fmla="*/ 922678 w 1827213"/>
                              <a:gd name="T99" fmla="*/ 1064896 h 2278063"/>
                              <a:gd name="T100" fmla="*/ 798911 w 1827213"/>
                              <a:gd name="T101" fmla="*/ 1109809 h 2278063"/>
                              <a:gd name="T102" fmla="*/ 682050 w 1827213"/>
                              <a:gd name="T103" fmla="*/ 1098913 h 2278063"/>
                              <a:gd name="T104" fmla="*/ 555628 w 1827213"/>
                              <a:gd name="T105" fmla="*/ 1034600 h 2278063"/>
                              <a:gd name="T106" fmla="*/ 437705 w 1827213"/>
                              <a:gd name="T107" fmla="*/ 924309 h 2278063"/>
                              <a:gd name="T108" fmla="*/ 346607 w 1827213"/>
                              <a:gd name="T109" fmla="*/ 777079 h 2278063"/>
                              <a:gd name="T110" fmla="*/ 301721 w 1827213"/>
                              <a:gd name="T111" fmla="*/ 600349 h 2278063"/>
                              <a:gd name="T112" fmla="*/ 314470 w 1827213"/>
                              <a:gd name="T113" fmla="*/ 417507 h 2278063"/>
                              <a:gd name="T114" fmla="*/ 373166 w 1827213"/>
                              <a:gd name="T115" fmla="*/ 256723 h 2278063"/>
                              <a:gd name="T116" fmla="*/ 468780 w 1827213"/>
                              <a:gd name="T117" fmla="*/ 127299 h 2278063"/>
                              <a:gd name="T118" fmla="*/ 593874 w 1827213"/>
                              <a:gd name="T119" fmla="*/ 38801 h 2278063"/>
                              <a:gd name="T120" fmla="*/ 739950 w 1827213"/>
                              <a:gd name="T121" fmla="*/ 797 h 2278063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fill="norm" h="2278063" w="1827213" stroke="1">
                                <a:moveTo>
                                  <a:pt x="575845" y="1312863"/>
                                </a:moveTo>
                                <a:lnTo>
                                  <a:pt x="576797" y="1356693"/>
                                </a:lnTo>
                                <a:lnTo>
                                  <a:pt x="578385" y="1398934"/>
                                </a:lnTo>
                                <a:lnTo>
                                  <a:pt x="580289" y="1440540"/>
                                </a:lnTo>
                                <a:lnTo>
                                  <a:pt x="582829" y="1481511"/>
                                </a:lnTo>
                                <a:lnTo>
                                  <a:pt x="585368" y="1520894"/>
                                </a:lnTo>
                                <a:lnTo>
                                  <a:pt x="588543" y="1559007"/>
                                </a:lnTo>
                                <a:lnTo>
                                  <a:pt x="592035" y="1596801"/>
                                </a:lnTo>
                                <a:lnTo>
                                  <a:pt x="595844" y="1633008"/>
                                </a:lnTo>
                                <a:lnTo>
                                  <a:pt x="600288" y="1668580"/>
                                </a:lnTo>
                                <a:lnTo>
                                  <a:pt x="605050" y="1702246"/>
                                </a:lnTo>
                                <a:lnTo>
                                  <a:pt x="610129" y="1735595"/>
                                </a:lnTo>
                                <a:lnTo>
                                  <a:pt x="615843" y="1767673"/>
                                </a:lnTo>
                                <a:lnTo>
                                  <a:pt x="621875" y="1798480"/>
                                </a:lnTo>
                                <a:lnTo>
                                  <a:pt x="628224" y="1828653"/>
                                </a:lnTo>
                                <a:lnTo>
                                  <a:pt x="635207" y="1856920"/>
                                </a:lnTo>
                                <a:lnTo>
                                  <a:pt x="642509" y="1884551"/>
                                </a:lnTo>
                                <a:lnTo>
                                  <a:pt x="650445" y="1910912"/>
                                </a:lnTo>
                                <a:lnTo>
                                  <a:pt x="658698" y="1936321"/>
                                </a:lnTo>
                                <a:lnTo>
                                  <a:pt x="667269" y="1960459"/>
                                </a:lnTo>
                                <a:lnTo>
                                  <a:pt x="676475" y="1983326"/>
                                </a:lnTo>
                                <a:lnTo>
                                  <a:pt x="681237" y="1994442"/>
                                </a:lnTo>
                                <a:lnTo>
                                  <a:pt x="685999" y="2004923"/>
                                </a:lnTo>
                                <a:lnTo>
                                  <a:pt x="691078" y="2015404"/>
                                </a:lnTo>
                                <a:lnTo>
                                  <a:pt x="696157" y="2025885"/>
                                </a:lnTo>
                                <a:lnTo>
                                  <a:pt x="701236" y="2035413"/>
                                </a:lnTo>
                                <a:lnTo>
                                  <a:pt x="706632" y="2044941"/>
                                </a:lnTo>
                                <a:lnTo>
                                  <a:pt x="711712" y="2054152"/>
                                </a:lnTo>
                                <a:lnTo>
                                  <a:pt x="717743" y="2063045"/>
                                </a:lnTo>
                                <a:lnTo>
                                  <a:pt x="723140" y="2071620"/>
                                </a:lnTo>
                                <a:lnTo>
                                  <a:pt x="728854" y="2080196"/>
                                </a:lnTo>
                                <a:lnTo>
                                  <a:pt x="734885" y="2088136"/>
                                </a:lnTo>
                                <a:lnTo>
                                  <a:pt x="740599" y="2095758"/>
                                </a:lnTo>
                                <a:lnTo>
                                  <a:pt x="746630" y="2103063"/>
                                </a:lnTo>
                                <a:lnTo>
                                  <a:pt x="752979" y="2110050"/>
                                </a:lnTo>
                                <a:lnTo>
                                  <a:pt x="759646" y="2116720"/>
                                </a:lnTo>
                                <a:lnTo>
                                  <a:pt x="765995" y="2123390"/>
                                </a:lnTo>
                                <a:lnTo>
                                  <a:pt x="772661" y="2129742"/>
                                </a:lnTo>
                                <a:lnTo>
                                  <a:pt x="779327" y="2135141"/>
                                </a:lnTo>
                                <a:lnTo>
                                  <a:pt x="785994" y="2140858"/>
                                </a:lnTo>
                                <a:lnTo>
                                  <a:pt x="792977" y="2145940"/>
                                </a:lnTo>
                                <a:lnTo>
                                  <a:pt x="799961" y="2150704"/>
                                </a:lnTo>
                                <a:lnTo>
                                  <a:pt x="807262" y="2155468"/>
                                </a:lnTo>
                                <a:lnTo>
                                  <a:pt x="814564" y="2159597"/>
                                </a:lnTo>
                                <a:lnTo>
                                  <a:pt x="821865" y="2163408"/>
                                </a:lnTo>
                                <a:lnTo>
                                  <a:pt x="821865" y="1665086"/>
                                </a:lnTo>
                                <a:lnTo>
                                  <a:pt x="815199" y="1664134"/>
                                </a:lnTo>
                                <a:lnTo>
                                  <a:pt x="808850" y="1662228"/>
                                </a:lnTo>
                                <a:lnTo>
                                  <a:pt x="802501" y="1659687"/>
                                </a:lnTo>
                                <a:lnTo>
                                  <a:pt x="796469" y="1657146"/>
                                </a:lnTo>
                                <a:lnTo>
                                  <a:pt x="790755" y="1653970"/>
                                </a:lnTo>
                                <a:lnTo>
                                  <a:pt x="785359" y="1649841"/>
                                </a:lnTo>
                                <a:lnTo>
                                  <a:pt x="780280" y="1645713"/>
                                </a:lnTo>
                                <a:lnTo>
                                  <a:pt x="775835" y="1641266"/>
                                </a:lnTo>
                                <a:lnTo>
                                  <a:pt x="771391" y="1635867"/>
                                </a:lnTo>
                                <a:lnTo>
                                  <a:pt x="767899" y="1630785"/>
                                </a:lnTo>
                                <a:lnTo>
                                  <a:pt x="764725" y="1625068"/>
                                </a:lnTo>
                                <a:lnTo>
                                  <a:pt x="762185" y="1619034"/>
                                </a:lnTo>
                                <a:lnTo>
                                  <a:pt x="759963" y="1612682"/>
                                </a:lnTo>
                                <a:lnTo>
                                  <a:pt x="758059" y="1606012"/>
                                </a:lnTo>
                                <a:lnTo>
                                  <a:pt x="757424" y="1599342"/>
                                </a:lnTo>
                                <a:lnTo>
                                  <a:pt x="757106" y="1592355"/>
                                </a:lnTo>
                                <a:lnTo>
                                  <a:pt x="757106" y="1518353"/>
                                </a:lnTo>
                                <a:lnTo>
                                  <a:pt x="757424" y="1510731"/>
                                </a:lnTo>
                                <a:lnTo>
                                  <a:pt x="758376" y="1503108"/>
                                </a:lnTo>
                                <a:lnTo>
                                  <a:pt x="760281" y="1496121"/>
                                </a:lnTo>
                                <a:lnTo>
                                  <a:pt x="762820" y="1489134"/>
                                </a:lnTo>
                                <a:lnTo>
                                  <a:pt x="765995" y="1482464"/>
                                </a:lnTo>
                                <a:lnTo>
                                  <a:pt x="769804" y="1476429"/>
                                </a:lnTo>
                                <a:lnTo>
                                  <a:pt x="774248" y="1470395"/>
                                </a:lnTo>
                                <a:lnTo>
                                  <a:pt x="778692" y="1465313"/>
                                </a:lnTo>
                                <a:lnTo>
                                  <a:pt x="784089" y="1460232"/>
                                </a:lnTo>
                                <a:lnTo>
                                  <a:pt x="789803" y="1455785"/>
                                </a:lnTo>
                                <a:lnTo>
                                  <a:pt x="795834" y="1452291"/>
                                </a:lnTo>
                                <a:lnTo>
                                  <a:pt x="802501" y="1449433"/>
                                </a:lnTo>
                                <a:lnTo>
                                  <a:pt x="809485" y="1446892"/>
                                </a:lnTo>
                                <a:lnTo>
                                  <a:pt x="816786" y="1444987"/>
                                </a:lnTo>
                                <a:lnTo>
                                  <a:pt x="824087" y="1443399"/>
                                </a:lnTo>
                                <a:lnTo>
                                  <a:pt x="831706" y="1443081"/>
                                </a:lnTo>
                                <a:lnTo>
                                  <a:pt x="995190" y="1443081"/>
                                </a:lnTo>
                                <a:lnTo>
                                  <a:pt x="1002809" y="1443399"/>
                                </a:lnTo>
                                <a:lnTo>
                                  <a:pt x="1010745" y="1444987"/>
                                </a:lnTo>
                                <a:lnTo>
                                  <a:pt x="1017728" y="1446892"/>
                                </a:lnTo>
                                <a:lnTo>
                                  <a:pt x="1024395" y="1449433"/>
                                </a:lnTo>
                                <a:lnTo>
                                  <a:pt x="1031061" y="1452291"/>
                                </a:lnTo>
                                <a:lnTo>
                                  <a:pt x="1037093" y="1455785"/>
                                </a:lnTo>
                                <a:lnTo>
                                  <a:pt x="1043124" y="1460232"/>
                                </a:lnTo>
                                <a:lnTo>
                                  <a:pt x="1048521" y="1465313"/>
                                </a:lnTo>
                                <a:lnTo>
                                  <a:pt x="1053282" y="1470395"/>
                                </a:lnTo>
                                <a:lnTo>
                                  <a:pt x="1057727" y="1476429"/>
                                </a:lnTo>
                                <a:lnTo>
                                  <a:pt x="1061218" y="1482464"/>
                                </a:lnTo>
                                <a:lnTo>
                                  <a:pt x="1064393" y="1489134"/>
                                </a:lnTo>
                                <a:lnTo>
                                  <a:pt x="1066932" y="1496121"/>
                                </a:lnTo>
                                <a:lnTo>
                                  <a:pt x="1068837" y="1503108"/>
                                </a:lnTo>
                                <a:lnTo>
                                  <a:pt x="1070107" y="1510731"/>
                                </a:lnTo>
                                <a:lnTo>
                                  <a:pt x="1070424" y="1518353"/>
                                </a:lnTo>
                                <a:lnTo>
                                  <a:pt x="1070424" y="1592355"/>
                                </a:lnTo>
                                <a:lnTo>
                                  <a:pt x="1070107" y="1599342"/>
                                </a:lnTo>
                                <a:lnTo>
                                  <a:pt x="1068837" y="1606012"/>
                                </a:lnTo>
                                <a:lnTo>
                                  <a:pt x="1067567" y="1612682"/>
                                </a:lnTo>
                                <a:lnTo>
                                  <a:pt x="1065345" y="1619034"/>
                                </a:lnTo>
                                <a:lnTo>
                                  <a:pt x="1062806" y="1625068"/>
                                </a:lnTo>
                                <a:lnTo>
                                  <a:pt x="1059314" y="1630785"/>
                                </a:lnTo>
                                <a:lnTo>
                                  <a:pt x="1055822" y="1635867"/>
                                </a:lnTo>
                                <a:lnTo>
                                  <a:pt x="1051378" y="1641266"/>
                                </a:lnTo>
                                <a:lnTo>
                                  <a:pt x="1046933" y="1645713"/>
                                </a:lnTo>
                                <a:lnTo>
                                  <a:pt x="1041854" y="1649841"/>
                                </a:lnTo>
                                <a:lnTo>
                                  <a:pt x="1036458" y="1653970"/>
                                </a:lnTo>
                                <a:lnTo>
                                  <a:pt x="1031061" y="1657146"/>
                                </a:lnTo>
                                <a:lnTo>
                                  <a:pt x="1024712" y="1659687"/>
                                </a:lnTo>
                                <a:lnTo>
                                  <a:pt x="1018681" y="1662228"/>
                                </a:lnTo>
                                <a:lnTo>
                                  <a:pt x="1012014" y="1664134"/>
                                </a:lnTo>
                                <a:lnTo>
                                  <a:pt x="1005348" y="1665086"/>
                                </a:lnTo>
                                <a:lnTo>
                                  <a:pt x="1005348" y="2163408"/>
                                </a:lnTo>
                                <a:lnTo>
                                  <a:pt x="1012649" y="2159597"/>
                                </a:lnTo>
                                <a:lnTo>
                                  <a:pt x="1019951" y="2155468"/>
                                </a:lnTo>
                                <a:lnTo>
                                  <a:pt x="1027252" y="2150704"/>
                                </a:lnTo>
                                <a:lnTo>
                                  <a:pt x="1034236" y="2145940"/>
                                </a:lnTo>
                                <a:lnTo>
                                  <a:pt x="1041219" y="2140858"/>
                                </a:lnTo>
                                <a:lnTo>
                                  <a:pt x="1048203" y="2135141"/>
                                </a:lnTo>
                                <a:lnTo>
                                  <a:pt x="1054552" y="2129742"/>
                                </a:lnTo>
                                <a:lnTo>
                                  <a:pt x="1061218" y="2123390"/>
                                </a:lnTo>
                                <a:lnTo>
                                  <a:pt x="1067885" y="2116720"/>
                                </a:lnTo>
                                <a:lnTo>
                                  <a:pt x="1073916" y="2110050"/>
                                </a:lnTo>
                                <a:lnTo>
                                  <a:pt x="1080265" y="2103063"/>
                                </a:lnTo>
                                <a:lnTo>
                                  <a:pt x="1086297" y="2095758"/>
                                </a:lnTo>
                                <a:lnTo>
                                  <a:pt x="1092646" y="2088136"/>
                                </a:lnTo>
                                <a:lnTo>
                                  <a:pt x="1098360" y="2080196"/>
                                </a:lnTo>
                                <a:lnTo>
                                  <a:pt x="1104391" y="2071620"/>
                                </a:lnTo>
                                <a:lnTo>
                                  <a:pt x="1109788" y="2063045"/>
                                </a:lnTo>
                                <a:lnTo>
                                  <a:pt x="1115184" y="2054152"/>
                                </a:lnTo>
                                <a:lnTo>
                                  <a:pt x="1120581" y="2044941"/>
                                </a:lnTo>
                                <a:lnTo>
                                  <a:pt x="1125977" y="2035413"/>
                                </a:lnTo>
                                <a:lnTo>
                                  <a:pt x="1131374" y="2025885"/>
                                </a:lnTo>
                                <a:lnTo>
                                  <a:pt x="1136453" y="2015404"/>
                                </a:lnTo>
                                <a:lnTo>
                                  <a:pt x="1140897" y="2004923"/>
                                </a:lnTo>
                                <a:lnTo>
                                  <a:pt x="1146294" y="1994442"/>
                                </a:lnTo>
                                <a:lnTo>
                                  <a:pt x="1150738" y="1983326"/>
                                </a:lnTo>
                                <a:lnTo>
                                  <a:pt x="1159944" y="1960459"/>
                                </a:lnTo>
                                <a:lnTo>
                                  <a:pt x="1168832" y="1936321"/>
                                </a:lnTo>
                                <a:lnTo>
                                  <a:pt x="1176768" y="1910912"/>
                                </a:lnTo>
                                <a:lnTo>
                                  <a:pt x="1184387" y="1884551"/>
                                </a:lnTo>
                                <a:lnTo>
                                  <a:pt x="1192006" y="1856920"/>
                                </a:lnTo>
                                <a:lnTo>
                                  <a:pt x="1198990" y="1828653"/>
                                </a:lnTo>
                                <a:lnTo>
                                  <a:pt x="1205338" y="1798480"/>
                                </a:lnTo>
                                <a:lnTo>
                                  <a:pt x="1211370" y="1767673"/>
                                </a:lnTo>
                                <a:lnTo>
                                  <a:pt x="1216766" y="1735595"/>
                                </a:lnTo>
                                <a:lnTo>
                                  <a:pt x="1222163" y="1702246"/>
                                </a:lnTo>
                                <a:lnTo>
                                  <a:pt x="1226925" y="1668580"/>
                                </a:lnTo>
                                <a:lnTo>
                                  <a:pt x="1231369" y="1633008"/>
                                </a:lnTo>
                                <a:lnTo>
                                  <a:pt x="1235496" y="1596801"/>
                                </a:lnTo>
                                <a:lnTo>
                                  <a:pt x="1238670" y="1559007"/>
                                </a:lnTo>
                                <a:lnTo>
                                  <a:pt x="1241845" y="1520894"/>
                                </a:lnTo>
                                <a:lnTo>
                                  <a:pt x="1244702" y="1481511"/>
                                </a:lnTo>
                                <a:lnTo>
                                  <a:pt x="1246606" y="1440540"/>
                                </a:lnTo>
                                <a:lnTo>
                                  <a:pt x="1248828" y="1398934"/>
                                </a:lnTo>
                                <a:lnTo>
                                  <a:pt x="1250416" y="1356693"/>
                                </a:lnTo>
                                <a:lnTo>
                                  <a:pt x="1251368" y="1312863"/>
                                </a:lnTo>
                                <a:lnTo>
                                  <a:pt x="1306921" y="1316357"/>
                                </a:lnTo>
                                <a:lnTo>
                                  <a:pt x="1358029" y="1319850"/>
                                </a:lnTo>
                                <a:lnTo>
                                  <a:pt x="1403424" y="1323344"/>
                                </a:lnTo>
                                <a:lnTo>
                                  <a:pt x="1442787" y="1326520"/>
                                </a:lnTo>
                                <a:lnTo>
                                  <a:pt x="1498975" y="1331284"/>
                                </a:lnTo>
                                <a:lnTo>
                                  <a:pt x="1519291" y="1333190"/>
                                </a:lnTo>
                                <a:lnTo>
                                  <a:pt x="1534846" y="1333507"/>
                                </a:lnTo>
                                <a:lnTo>
                                  <a:pt x="1550719" y="1334460"/>
                                </a:lnTo>
                                <a:lnTo>
                                  <a:pt x="1566273" y="1336683"/>
                                </a:lnTo>
                                <a:lnTo>
                                  <a:pt x="1581193" y="1339224"/>
                                </a:lnTo>
                                <a:lnTo>
                                  <a:pt x="1596113" y="1342400"/>
                                </a:lnTo>
                                <a:lnTo>
                                  <a:pt x="1610716" y="1346847"/>
                                </a:lnTo>
                                <a:lnTo>
                                  <a:pt x="1625318" y="1351611"/>
                                </a:lnTo>
                                <a:lnTo>
                                  <a:pt x="1639286" y="1357010"/>
                                </a:lnTo>
                                <a:lnTo>
                                  <a:pt x="1652618" y="1363362"/>
                                </a:lnTo>
                                <a:lnTo>
                                  <a:pt x="1666268" y="1370350"/>
                                </a:lnTo>
                                <a:lnTo>
                                  <a:pt x="1678966" y="1377654"/>
                                </a:lnTo>
                                <a:lnTo>
                                  <a:pt x="1691664" y="1385594"/>
                                </a:lnTo>
                                <a:lnTo>
                                  <a:pt x="1703727" y="1394170"/>
                                </a:lnTo>
                                <a:lnTo>
                                  <a:pt x="1715472" y="1403380"/>
                                </a:lnTo>
                                <a:lnTo>
                                  <a:pt x="1726266" y="1412908"/>
                                </a:lnTo>
                                <a:lnTo>
                                  <a:pt x="1737376" y="1423072"/>
                                </a:lnTo>
                                <a:lnTo>
                                  <a:pt x="1747534" y="1434188"/>
                                </a:lnTo>
                                <a:lnTo>
                                  <a:pt x="1757058" y="1444987"/>
                                </a:lnTo>
                                <a:lnTo>
                                  <a:pt x="1765946" y="1456738"/>
                                </a:lnTo>
                                <a:lnTo>
                                  <a:pt x="1774835" y="1468807"/>
                                </a:lnTo>
                                <a:lnTo>
                                  <a:pt x="1782771" y="1481511"/>
                                </a:lnTo>
                                <a:lnTo>
                                  <a:pt x="1790072" y="1494215"/>
                                </a:lnTo>
                                <a:lnTo>
                                  <a:pt x="1797056" y="1507555"/>
                                </a:lnTo>
                                <a:lnTo>
                                  <a:pt x="1803087" y="1521212"/>
                                </a:lnTo>
                                <a:lnTo>
                                  <a:pt x="1808801" y="1535186"/>
                                </a:lnTo>
                                <a:lnTo>
                                  <a:pt x="1813245" y="1549478"/>
                                </a:lnTo>
                                <a:lnTo>
                                  <a:pt x="1817690" y="1564088"/>
                                </a:lnTo>
                                <a:lnTo>
                                  <a:pt x="1821182" y="1579016"/>
                                </a:lnTo>
                                <a:lnTo>
                                  <a:pt x="1824039" y="1593943"/>
                                </a:lnTo>
                                <a:lnTo>
                                  <a:pt x="1825626" y="1609506"/>
                                </a:lnTo>
                                <a:lnTo>
                                  <a:pt x="1826896" y="1625068"/>
                                </a:lnTo>
                                <a:lnTo>
                                  <a:pt x="1827213" y="1641266"/>
                                </a:lnTo>
                                <a:lnTo>
                                  <a:pt x="1827213" y="2031602"/>
                                </a:lnTo>
                                <a:lnTo>
                                  <a:pt x="1826896" y="2039225"/>
                                </a:lnTo>
                                <a:lnTo>
                                  <a:pt x="1826261" y="2047165"/>
                                </a:lnTo>
                                <a:lnTo>
                                  <a:pt x="1824356" y="2054787"/>
                                </a:lnTo>
                                <a:lnTo>
                                  <a:pt x="1822134" y="2062092"/>
                                </a:lnTo>
                                <a:lnTo>
                                  <a:pt x="1819277" y="2069397"/>
                                </a:lnTo>
                                <a:lnTo>
                                  <a:pt x="1815468" y="2076702"/>
                                </a:lnTo>
                                <a:lnTo>
                                  <a:pt x="1811658" y="2084007"/>
                                </a:lnTo>
                                <a:lnTo>
                                  <a:pt x="1806897" y="2090994"/>
                                </a:lnTo>
                                <a:lnTo>
                                  <a:pt x="1801817" y="2097664"/>
                                </a:lnTo>
                                <a:lnTo>
                                  <a:pt x="1795469" y="2104334"/>
                                </a:lnTo>
                                <a:lnTo>
                                  <a:pt x="1789437" y="2111003"/>
                                </a:lnTo>
                                <a:lnTo>
                                  <a:pt x="1782453" y="2117355"/>
                                </a:lnTo>
                                <a:lnTo>
                                  <a:pt x="1774835" y="2123707"/>
                                </a:lnTo>
                                <a:lnTo>
                                  <a:pt x="1766899" y="2129742"/>
                                </a:lnTo>
                                <a:lnTo>
                                  <a:pt x="1758010" y="2135776"/>
                                </a:lnTo>
                                <a:lnTo>
                                  <a:pt x="1748804" y="2141811"/>
                                </a:lnTo>
                                <a:lnTo>
                                  <a:pt x="1739281" y="2147528"/>
                                </a:lnTo>
                                <a:lnTo>
                                  <a:pt x="1729123" y="2152927"/>
                                </a:lnTo>
                                <a:lnTo>
                                  <a:pt x="1718647" y="2158644"/>
                                </a:lnTo>
                                <a:lnTo>
                                  <a:pt x="1707854" y="2164043"/>
                                </a:lnTo>
                                <a:lnTo>
                                  <a:pt x="1696426" y="2169442"/>
                                </a:lnTo>
                                <a:lnTo>
                                  <a:pt x="1684363" y="2174524"/>
                                </a:lnTo>
                                <a:lnTo>
                                  <a:pt x="1671982" y="2179288"/>
                                </a:lnTo>
                                <a:lnTo>
                                  <a:pt x="1659285" y="2184370"/>
                                </a:lnTo>
                                <a:lnTo>
                                  <a:pt x="1646269" y="2189134"/>
                                </a:lnTo>
                                <a:lnTo>
                                  <a:pt x="1632619" y="2193580"/>
                                </a:lnTo>
                                <a:lnTo>
                                  <a:pt x="1618334" y="2198027"/>
                                </a:lnTo>
                                <a:lnTo>
                                  <a:pt x="1604367" y="2202473"/>
                                </a:lnTo>
                                <a:lnTo>
                                  <a:pt x="1589129" y="2206602"/>
                                </a:lnTo>
                                <a:lnTo>
                                  <a:pt x="1574209" y="2210413"/>
                                </a:lnTo>
                                <a:lnTo>
                                  <a:pt x="1543100" y="2218671"/>
                                </a:lnTo>
                                <a:lnTo>
                                  <a:pt x="1510720" y="2225976"/>
                                </a:lnTo>
                                <a:lnTo>
                                  <a:pt x="1477071" y="2232646"/>
                                </a:lnTo>
                                <a:lnTo>
                                  <a:pt x="1442152" y="2238998"/>
                                </a:lnTo>
                                <a:lnTo>
                                  <a:pt x="1405964" y="2244715"/>
                                </a:lnTo>
                                <a:lnTo>
                                  <a:pt x="1369140" y="2250432"/>
                                </a:lnTo>
                                <a:lnTo>
                                  <a:pt x="1331364" y="2254878"/>
                                </a:lnTo>
                                <a:lnTo>
                                  <a:pt x="1292636" y="2259324"/>
                                </a:lnTo>
                                <a:lnTo>
                                  <a:pt x="1253590" y="2263453"/>
                                </a:lnTo>
                                <a:lnTo>
                                  <a:pt x="1213592" y="2266629"/>
                                </a:lnTo>
                                <a:lnTo>
                                  <a:pt x="1173277" y="2269488"/>
                                </a:lnTo>
                                <a:lnTo>
                                  <a:pt x="1132326" y="2272029"/>
                                </a:lnTo>
                                <a:lnTo>
                                  <a:pt x="1091058" y="2274252"/>
                                </a:lnTo>
                                <a:lnTo>
                                  <a:pt x="1049473" y="2275840"/>
                                </a:lnTo>
                                <a:lnTo>
                                  <a:pt x="1007570" y="2276793"/>
                                </a:lnTo>
                                <a:lnTo>
                                  <a:pt x="965667" y="2277746"/>
                                </a:lnTo>
                                <a:lnTo>
                                  <a:pt x="923765" y="2278063"/>
                                </a:lnTo>
                                <a:lnTo>
                                  <a:pt x="881862" y="2277746"/>
                                </a:lnTo>
                                <a:lnTo>
                                  <a:pt x="839959" y="2276793"/>
                                </a:lnTo>
                                <a:lnTo>
                                  <a:pt x="797739" y="2275840"/>
                                </a:lnTo>
                                <a:lnTo>
                                  <a:pt x="755836" y="2274252"/>
                                </a:lnTo>
                                <a:lnTo>
                                  <a:pt x="714251" y="2272029"/>
                                </a:lnTo>
                                <a:lnTo>
                                  <a:pt x="672666" y="2269488"/>
                                </a:lnTo>
                                <a:lnTo>
                                  <a:pt x="631715" y="2266629"/>
                                </a:lnTo>
                                <a:lnTo>
                                  <a:pt x="591082" y="2263453"/>
                                </a:lnTo>
                                <a:lnTo>
                                  <a:pt x="551084" y="2259324"/>
                                </a:lnTo>
                                <a:lnTo>
                                  <a:pt x="511721" y="2254878"/>
                                </a:lnTo>
                                <a:lnTo>
                                  <a:pt x="472993" y="2250432"/>
                                </a:lnTo>
                                <a:lnTo>
                                  <a:pt x="435217" y="2244715"/>
                                </a:lnTo>
                                <a:lnTo>
                                  <a:pt x="398393" y="2238998"/>
                                </a:lnTo>
                                <a:lnTo>
                                  <a:pt x="362522" y="2232646"/>
                                </a:lnTo>
                                <a:lnTo>
                                  <a:pt x="327603" y="2225976"/>
                                </a:lnTo>
                                <a:lnTo>
                                  <a:pt x="294589" y="2218671"/>
                                </a:lnTo>
                                <a:lnTo>
                                  <a:pt x="262210" y="2210413"/>
                                </a:lnTo>
                                <a:lnTo>
                                  <a:pt x="231417" y="2202473"/>
                                </a:lnTo>
                                <a:lnTo>
                                  <a:pt x="216497" y="2198027"/>
                                </a:lnTo>
                                <a:lnTo>
                                  <a:pt x="202212" y="2193580"/>
                                </a:lnTo>
                                <a:lnTo>
                                  <a:pt x="188245" y="2189134"/>
                                </a:lnTo>
                                <a:lnTo>
                                  <a:pt x="174595" y="2184370"/>
                                </a:lnTo>
                                <a:lnTo>
                                  <a:pt x="161262" y="2179288"/>
                                </a:lnTo>
                                <a:lnTo>
                                  <a:pt x="148247" y="2174524"/>
                                </a:lnTo>
                                <a:lnTo>
                                  <a:pt x="135866" y="2169442"/>
                                </a:lnTo>
                                <a:lnTo>
                                  <a:pt x="124438" y="2164043"/>
                                </a:lnTo>
                                <a:lnTo>
                                  <a:pt x="112693" y="2158644"/>
                                </a:lnTo>
                                <a:lnTo>
                                  <a:pt x="101900" y="2152927"/>
                                </a:lnTo>
                                <a:lnTo>
                                  <a:pt x="91424" y="2147528"/>
                                </a:lnTo>
                                <a:lnTo>
                                  <a:pt x="81266" y="2141811"/>
                                </a:lnTo>
                                <a:lnTo>
                                  <a:pt x="71743" y="2135776"/>
                                </a:lnTo>
                                <a:lnTo>
                                  <a:pt x="63172" y="2129742"/>
                                </a:lnTo>
                                <a:lnTo>
                                  <a:pt x="54601" y="2123707"/>
                                </a:lnTo>
                                <a:lnTo>
                                  <a:pt x="46664" y="2117355"/>
                                </a:lnTo>
                                <a:lnTo>
                                  <a:pt x="39681" y="2111003"/>
                                </a:lnTo>
                                <a:lnTo>
                                  <a:pt x="33014" y="2104334"/>
                                </a:lnTo>
                                <a:lnTo>
                                  <a:pt x="26665" y="2097664"/>
                                </a:lnTo>
                                <a:lnTo>
                                  <a:pt x="21269" y="2090994"/>
                                </a:lnTo>
                                <a:lnTo>
                                  <a:pt x="16507" y="2084007"/>
                                </a:lnTo>
                                <a:lnTo>
                                  <a:pt x="12063" y="2076702"/>
                                </a:lnTo>
                                <a:lnTo>
                                  <a:pt x="8571" y="2069397"/>
                                </a:lnTo>
                                <a:lnTo>
                                  <a:pt x="5397" y="2062092"/>
                                </a:lnTo>
                                <a:lnTo>
                                  <a:pt x="2857" y="2054787"/>
                                </a:lnTo>
                                <a:lnTo>
                                  <a:pt x="1270" y="2047165"/>
                                </a:lnTo>
                                <a:lnTo>
                                  <a:pt x="317" y="2039225"/>
                                </a:lnTo>
                                <a:lnTo>
                                  <a:pt x="0" y="2031602"/>
                                </a:lnTo>
                                <a:lnTo>
                                  <a:pt x="0" y="1641266"/>
                                </a:lnTo>
                                <a:lnTo>
                                  <a:pt x="317" y="1625068"/>
                                </a:lnTo>
                                <a:lnTo>
                                  <a:pt x="1587" y="1609506"/>
                                </a:lnTo>
                                <a:lnTo>
                                  <a:pt x="3492" y="1593943"/>
                                </a:lnTo>
                                <a:lnTo>
                                  <a:pt x="6349" y="1579016"/>
                                </a:lnTo>
                                <a:lnTo>
                                  <a:pt x="9523" y="1564088"/>
                                </a:lnTo>
                                <a:lnTo>
                                  <a:pt x="13968" y="1549478"/>
                                </a:lnTo>
                                <a:lnTo>
                                  <a:pt x="18729" y="1535186"/>
                                </a:lnTo>
                                <a:lnTo>
                                  <a:pt x="24126" y="1521212"/>
                                </a:lnTo>
                                <a:lnTo>
                                  <a:pt x="30475" y="1507555"/>
                                </a:lnTo>
                                <a:lnTo>
                                  <a:pt x="37141" y="1494215"/>
                                </a:lnTo>
                                <a:lnTo>
                                  <a:pt x="44442" y="1481511"/>
                                </a:lnTo>
                                <a:lnTo>
                                  <a:pt x="52696" y="1468807"/>
                                </a:lnTo>
                                <a:lnTo>
                                  <a:pt x="60949" y="1456738"/>
                                </a:lnTo>
                                <a:lnTo>
                                  <a:pt x="70155" y="1444987"/>
                                </a:lnTo>
                                <a:lnTo>
                                  <a:pt x="79996" y="1434188"/>
                                </a:lnTo>
                                <a:lnTo>
                                  <a:pt x="90154" y="1423072"/>
                                </a:lnTo>
                                <a:lnTo>
                                  <a:pt x="100630" y="1412908"/>
                                </a:lnTo>
                                <a:lnTo>
                                  <a:pt x="112058" y="1403380"/>
                                </a:lnTo>
                                <a:lnTo>
                                  <a:pt x="123486" y="1394170"/>
                                </a:lnTo>
                                <a:lnTo>
                                  <a:pt x="135549" y="1385594"/>
                                </a:lnTo>
                                <a:lnTo>
                                  <a:pt x="147929" y="1377654"/>
                                </a:lnTo>
                                <a:lnTo>
                                  <a:pt x="161262" y="1370350"/>
                                </a:lnTo>
                                <a:lnTo>
                                  <a:pt x="174277" y="1363362"/>
                                </a:lnTo>
                                <a:lnTo>
                                  <a:pt x="188245" y="1357010"/>
                                </a:lnTo>
                                <a:lnTo>
                                  <a:pt x="201895" y="1351611"/>
                                </a:lnTo>
                                <a:lnTo>
                                  <a:pt x="216180" y="1346847"/>
                                </a:lnTo>
                                <a:lnTo>
                                  <a:pt x="230782" y="1342400"/>
                                </a:lnTo>
                                <a:lnTo>
                                  <a:pt x="245702" y="1339224"/>
                                </a:lnTo>
                                <a:lnTo>
                                  <a:pt x="260940" y="1336683"/>
                                </a:lnTo>
                                <a:lnTo>
                                  <a:pt x="276177" y="1334460"/>
                                </a:lnTo>
                                <a:lnTo>
                                  <a:pt x="292049" y="1333507"/>
                                </a:lnTo>
                                <a:lnTo>
                                  <a:pt x="307922" y="1333190"/>
                                </a:lnTo>
                                <a:lnTo>
                                  <a:pt x="327921" y="1331284"/>
                                </a:lnTo>
                                <a:lnTo>
                                  <a:pt x="384108" y="1326520"/>
                                </a:lnTo>
                                <a:lnTo>
                                  <a:pt x="423472" y="1323344"/>
                                </a:lnTo>
                                <a:lnTo>
                                  <a:pt x="469501" y="1319850"/>
                                </a:lnTo>
                                <a:lnTo>
                                  <a:pt x="520610" y="1316357"/>
                                </a:lnTo>
                                <a:lnTo>
                                  <a:pt x="575845" y="1312863"/>
                                </a:lnTo>
                                <a:close/>
                                <a:moveTo>
                                  <a:pt x="622209" y="377550"/>
                                </a:moveTo>
                                <a:lnTo>
                                  <a:pt x="617124" y="378504"/>
                                </a:lnTo>
                                <a:lnTo>
                                  <a:pt x="612358" y="379457"/>
                                </a:lnTo>
                                <a:lnTo>
                                  <a:pt x="607591" y="381364"/>
                                </a:lnTo>
                                <a:lnTo>
                                  <a:pt x="602825" y="383589"/>
                                </a:lnTo>
                                <a:lnTo>
                                  <a:pt x="598376" y="386131"/>
                                </a:lnTo>
                                <a:lnTo>
                                  <a:pt x="593609" y="388991"/>
                                </a:lnTo>
                                <a:lnTo>
                                  <a:pt x="589796" y="392487"/>
                                </a:lnTo>
                                <a:lnTo>
                                  <a:pt x="585347" y="396301"/>
                                </a:lnTo>
                                <a:lnTo>
                                  <a:pt x="580898" y="400750"/>
                                </a:lnTo>
                                <a:lnTo>
                                  <a:pt x="577085" y="404882"/>
                                </a:lnTo>
                                <a:lnTo>
                                  <a:pt x="568823" y="414733"/>
                                </a:lnTo>
                                <a:lnTo>
                                  <a:pt x="560879" y="425221"/>
                                </a:lnTo>
                                <a:lnTo>
                                  <a:pt x="544354" y="447785"/>
                                </a:lnTo>
                                <a:lnTo>
                                  <a:pt x="533232" y="463675"/>
                                </a:lnTo>
                                <a:lnTo>
                                  <a:pt x="521475" y="480837"/>
                                </a:lnTo>
                                <a:lnTo>
                                  <a:pt x="509717" y="498316"/>
                                </a:lnTo>
                                <a:lnTo>
                                  <a:pt x="498913" y="516748"/>
                                </a:lnTo>
                                <a:lnTo>
                                  <a:pt x="495100" y="534545"/>
                                </a:lnTo>
                                <a:lnTo>
                                  <a:pt x="491604" y="552342"/>
                                </a:lnTo>
                                <a:lnTo>
                                  <a:pt x="488744" y="570457"/>
                                </a:lnTo>
                                <a:lnTo>
                                  <a:pt x="486520" y="589208"/>
                                </a:lnTo>
                                <a:lnTo>
                                  <a:pt x="484613" y="608276"/>
                                </a:lnTo>
                                <a:lnTo>
                                  <a:pt x="483342" y="626708"/>
                                </a:lnTo>
                                <a:lnTo>
                                  <a:pt x="482389" y="646094"/>
                                </a:lnTo>
                                <a:lnTo>
                                  <a:pt x="482071" y="665163"/>
                                </a:lnTo>
                                <a:lnTo>
                                  <a:pt x="482071" y="678828"/>
                                </a:lnTo>
                                <a:lnTo>
                                  <a:pt x="482706" y="692494"/>
                                </a:lnTo>
                                <a:lnTo>
                                  <a:pt x="483978" y="706159"/>
                                </a:lnTo>
                                <a:lnTo>
                                  <a:pt x="484931" y="719825"/>
                                </a:lnTo>
                                <a:lnTo>
                                  <a:pt x="486838" y="733173"/>
                                </a:lnTo>
                                <a:lnTo>
                                  <a:pt x="488744" y="746520"/>
                                </a:lnTo>
                                <a:lnTo>
                                  <a:pt x="491286" y="759550"/>
                                </a:lnTo>
                                <a:lnTo>
                                  <a:pt x="493829" y="772580"/>
                                </a:lnTo>
                                <a:lnTo>
                                  <a:pt x="496688" y="785928"/>
                                </a:lnTo>
                                <a:lnTo>
                                  <a:pt x="499866" y="798958"/>
                                </a:lnTo>
                                <a:lnTo>
                                  <a:pt x="503679" y="811670"/>
                                </a:lnTo>
                                <a:lnTo>
                                  <a:pt x="507811" y="824382"/>
                                </a:lnTo>
                                <a:lnTo>
                                  <a:pt x="511624" y="836776"/>
                                </a:lnTo>
                                <a:lnTo>
                                  <a:pt x="516390" y="849171"/>
                                </a:lnTo>
                                <a:lnTo>
                                  <a:pt x="521157" y="861565"/>
                                </a:lnTo>
                                <a:lnTo>
                                  <a:pt x="525924" y="873642"/>
                                </a:lnTo>
                                <a:lnTo>
                                  <a:pt x="531326" y="885718"/>
                                </a:lnTo>
                                <a:lnTo>
                                  <a:pt x="536728" y="897795"/>
                                </a:lnTo>
                                <a:lnTo>
                                  <a:pt x="542766" y="909553"/>
                                </a:lnTo>
                                <a:lnTo>
                                  <a:pt x="548485" y="921312"/>
                                </a:lnTo>
                                <a:lnTo>
                                  <a:pt x="554841" y="932435"/>
                                </a:lnTo>
                                <a:lnTo>
                                  <a:pt x="561196" y="943876"/>
                                </a:lnTo>
                                <a:lnTo>
                                  <a:pt x="567870" y="954681"/>
                                </a:lnTo>
                                <a:lnTo>
                                  <a:pt x="574861" y="965805"/>
                                </a:lnTo>
                                <a:lnTo>
                                  <a:pt x="581852" y="976610"/>
                                </a:lnTo>
                                <a:lnTo>
                                  <a:pt x="589160" y="987097"/>
                                </a:lnTo>
                                <a:lnTo>
                                  <a:pt x="596151" y="997267"/>
                                </a:lnTo>
                                <a:lnTo>
                                  <a:pt x="604096" y="1007755"/>
                                </a:lnTo>
                                <a:lnTo>
                                  <a:pt x="611722" y="1017607"/>
                                </a:lnTo>
                                <a:lnTo>
                                  <a:pt x="619349" y="1027458"/>
                                </a:lnTo>
                                <a:lnTo>
                                  <a:pt x="627293" y="1036675"/>
                                </a:lnTo>
                                <a:lnTo>
                                  <a:pt x="635237" y="1046209"/>
                                </a:lnTo>
                                <a:lnTo>
                                  <a:pt x="643817" y="1055425"/>
                                </a:lnTo>
                                <a:lnTo>
                                  <a:pt x="652079" y="1064642"/>
                                </a:lnTo>
                                <a:lnTo>
                                  <a:pt x="660659" y="1072904"/>
                                </a:lnTo>
                                <a:lnTo>
                                  <a:pt x="668921" y="1081803"/>
                                </a:lnTo>
                                <a:lnTo>
                                  <a:pt x="677501" y="1089748"/>
                                </a:lnTo>
                                <a:lnTo>
                                  <a:pt x="686399" y="1097693"/>
                                </a:lnTo>
                                <a:lnTo>
                                  <a:pt x="695297" y="1105320"/>
                                </a:lnTo>
                                <a:lnTo>
                                  <a:pt x="703876" y="1112948"/>
                                </a:lnTo>
                                <a:lnTo>
                                  <a:pt x="712774" y="1120257"/>
                                </a:lnTo>
                                <a:lnTo>
                                  <a:pt x="721672" y="1127249"/>
                                </a:lnTo>
                                <a:lnTo>
                                  <a:pt x="730569" y="1134240"/>
                                </a:lnTo>
                                <a:lnTo>
                                  <a:pt x="739785" y="1140279"/>
                                </a:lnTo>
                                <a:lnTo>
                                  <a:pt x="748682" y="1146635"/>
                                </a:lnTo>
                                <a:lnTo>
                                  <a:pt x="757898" y="1152673"/>
                                </a:lnTo>
                                <a:lnTo>
                                  <a:pt x="767113" y="1158393"/>
                                </a:lnTo>
                                <a:lnTo>
                                  <a:pt x="775693" y="1163796"/>
                                </a:lnTo>
                                <a:lnTo>
                                  <a:pt x="784909" y="1168881"/>
                                </a:lnTo>
                                <a:lnTo>
                                  <a:pt x="794124" y="1173648"/>
                                </a:lnTo>
                                <a:lnTo>
                                  <a:pt x="803022" y="1178097"/>
                                </a:lnTo>
                                <a:lnTo>
                                  <a:pt x="811919" y="1182229"/>
                                </a:lnTo>
                                <a:lnTo>
                                  <a:pt x="821135" y="1186042"/>
                                </a:lnTo>
                                <a:lnTo>
                                  <a:pt x="829714" y="1189538"/>
                                </a:lnTo>
                                <a:lnTo>
                                  <a:pt x="838612" y="1193034"/>
                                </a:lnTo>
                                <a:lnTo>
                                  <a:pt x="847192" y="1195894"/>
                                </a:lnTo>
                                <a:lnTo>
                                  <a:pt x="856090" y="1198437"/>
                                </a:lnTo>
                                <a:lnTo>
                                  <a:pt x="864352" y="1200661"/>
                                </a:lnTo>
                                <a:lnTo>
                                  <a:pt x="872932" y="1202568"/>
                                </a:lnTo>
                                <a:lnTo>
                                  <a:pt x="881194" y="1204157"/>
                                </a:lnTo>
                                <a:lnTo>
                                  <a:pt x="889456" y="1205428"/>
                                </a:lnTo>
                                <a:lnTo>
                                  <a:pt x="897718" y="1206382"/>
                                </a:lnTo>
                                <a:lnTo>
                                  <a:pt x="905662" y="1206700"/>
                                </a:lnTo>
                                <a:lnTo>
                                  <a:pt x="913607" y="1207017"/>
                                </a:lnTo>
                                <a:lnTo>
                                  <a:pt x="921551" y="1206700"/>
                                </a:lnTo>
                                <a:lnTo>
                                  <a:pt x="929495" y="1206382"/>
                                </a:lnTo>
                                <a:lnTo>
                                  <a:pt x="937757" y="1205428"/>
                                </a:lnTo>
                                <a:lnTo>
                                  <a:pt x="945702" y="1204157"/>
                                </a:lnTo>
                                <a:lnTo>
                                  <a:pt x="954281" y="1202568"/>
                                </a:lnTo>
                                <a:lnTo>
                                  <a:pt x="962861" y="1200661"/>
                                </a:lnTo>
                                <a:lnTo>
                                  <a:pt x="971441" y="1198437"/>
                                </a:lnTo>
                                <a:lnTo>
                                  <a:pt x="980021" y="1195894"/>
                                </a:lnTo>
                                <a:lnTo>
                                  <a:pt x="988919" y="1193034"/>
                                </a:lnTo>
                                <a:lnTo>
                                  <a:pt x="997499" y="1189538"/>
                                </a:lnTo>
                                <a:lnTo>
                                  <a:pt x="1006396" y="1186042"/>
                                </a:lnTo>
                                <a:lnTo>
                                  <a:pt x="1015294" y="1182229"/>
                                </a:lnTo>
                                <a:lnTo>
                                  <a:pt x="1024192" y="1178097"/>
                                </a:lnTo>
                                <a:lnTo>
                                  <a:pt x="1033407" y="1173648"/>
                                </a:lnTo>
                                <a:lnTo>
                                  <a:pt x="1042305" y="1168881"/>
                                </a:lnTo>
                                <a:lnTo>
                                  <a:pt x="1051202" y="1163796"/>
                                </a:lnTo>
                                <a:lnTo>
                                  <a:pt x="1060418" y="1158393"/>
                                </a:lnTo>
                                <a:lnTo>
                                  <a:pt x="1069315" y="1152673"/>
                                </a:lnTo>
                                <a:lnTo>
                                  <a:pt x="1078531" y="1146635"/>
                                </a:lnTo>
                                <a:lnTo>
                                  <a:pt x="1087746" y="1140279"/>
                                </a:lnTo>
                                <a:lnTo>
                                  <a:pt x="1096326" y="1134240"/>
                                </a:lnTo>
                                <a:lnTo>
                                  <a:pt x="1105541" y="1127249"/>
                                </a:lnTo>
                                <a:lnTo>
                                  <a:pt x="1114439" y="1120257"/>
                                </a:lnTo>
                                <a:lnTo>
                                  <a:pt x="1123337" y="1112948"/>
                                </a:lnTo>
                                <a:lnTo>
                                  <a:pt x="1132234" y="1105320"/>
                                </a:lnTo>
                                <a:lnTo>
                                  <a:pt x="1140814" y="1097693"/>
                                </a:lnTo>
                                <a:lnTo>
                                  <a:pt x="1149712" y="1089748"/>
                                </a:lnTo>
                                <a:lnTo>
                                  <a:pt x="1158292" y="1081803"/>
                                </a:lnTo>
                                <a:lnTo>
                                  <a:pt x="1166872" y="1072904"/>
                                </a:lnTo>
                                <a:lnTo>
                                  <a:pt x="1175134" y="1064642"/>
                                </a:lnTo>
                                <a:lnTo>
                                  <a:pt x="1183714" y="1055425"/>
                                </a:lnTo>
                                <a:lnTo>
                                  <a:pt x="1191976" y="1046209"/>
                                </a:lnTo>
                                <a:lnTo>
                                  <a:pt x="1199920" y="1036675"/>
                                </a:lnTo>
                                <a:lnTo>
                                  <a:pt x="1208182" y="1027458"/>
                                </a:lnTo>
                                <a:lnTo>
                                  <a:pt x="1215809" y="1017607"/>
                                </a:lnTo>
                                <a:lnTo>
                                  <a:pt x="1223435" y="1007755"/>
                                </a:lnTo>
                                <a:lnTo>
                                  <a:pt x="1231062" y="997267"/>
                                </a:lnTo>
                                <a:lnTo>
                                  <a:pt x="1238370" y="987097"/>
                                </a:lnTo>
                                <a:lnTo>
                                  <a:pt x="1245679" y="976610"/>
                                </a:lnTo>
                                <a:lnTo>
                                  <a:pt x="1252670" y="965805"/>
                                </a:lnTo>
                                <a:lnTo>
                                  <a:pt x="1259343" y="954681"/>
                                </a:lnTo>
                                <a:lnTo>
                                  <a:pt x="1266017" y="943876"/>
                                </a:lnTo>
                                <a:lnTo>
                                  <a:pt x="1272690" y="932435"/>
                                </a:lnTo>
                                <a:lnTo>
                                  <a:pt x="1278728" y="921312"/>
                                </a:lnTo>
                                <a:lnTo>
                                  <a:pt x="1284765" y="909553"/>
                                </a:lnTo>
                                <a:lnTo>
                                  <a:pt x="1290485" y="897795"/>
                                </a:lnTo>
                                <a:lnTo>
                                  <a:pt x="1295887" y="885718"/>
                                </a:lnTo>
                                <a:lnTo>
                                  <a:pt x="1300972" y="873642"/>
                                </a:lnTo>
                                <a:lnTo>
                                  <a:pt x="1306056" y="861565"/>
                                </a:lnTo>
                                <a:lnTo>
                                  <a:pt x="1310823" y="849171"/>
                                </a:lnTo>
                                <a:lnTo>
                                  <a:pt x="1315271" y="836776"/>
                                </a:lnTo>
                                <a:lnTo>
                                  <a:pt x="1319720" y="824382"/>
                                </a:lnTo>
                                <a:lnTo>
                                  <a:pt x="1323534" y="811670"/>
                                </a:lnTo>
                                <a:lnTo>
                                  <a:pt x="1327347" y="798958"/>
                                </a:lnTo>
                                <a:lnTo>
                                  <a:pt x="1330525" y="785928"/>
                                </a:lnTo>
                                <a:lnTo>
                                  <a:pt x="1333385" y="772580"/>
                                </a:lnTo>
                                <a:lnTo>
                                  <a:pt x="1335927" y="759550"/>
                                </a:lnTo>
                                <a:lnTo>
                                  <a:pt x="1338787" y="746520"/>
                                </a:lnTo>
                                <a:lnTo>
                                  <a:pt x="1340376" y="733173"/>
                                </a:lnTo>
                                <a:lnTo>
                                  <a:pt x="1342282" y="719825"/>
                                </a:lnTo>
                                <a:lnTo>
                                  <a:pt x="1343236" y="706159"/>
                                </a:lnTo>
                                <a:lnTo>
                                  <a:pt x="1344507" y="692494"/>
                                </a:lnTo>
                                <a:lnTo>
                                  <a:pt x="1345142" y="678828"/>
                                </a:lnTo>
                                <a:lnTo>
                                  <a:pt x="1345142" y="665163"/>
                                </a:lnTo>
                                <a:lnTo>
                                  <a:pt x="1345142" y="657218"/>
                                </a:lnTo>
                                <a:lnTo>
                                  <a:pt x="1344824" y="648637"/>
                                </a:lnTo>
                                <a:lnTo>
                                  <a:pt x="1343871" y="632111"/>
                                </a:lnTo>
                                <a:lnTo>
                                  <a:pt x="1322262" y="631158"/>
                                </a:lnTo>
                                <a:lnTo>
                                  <a:pt x="1300336" y="630204"/>
                                </a:lnTo>
                                <a:lnTo>
                                  <a:pt x="1278092" y="628615"/>
                                </a:lnTo>
                                <a:lnTo>
                                  <a:pt x="1255530" y="626708"/>
                                </a:lnTo>
                                <a:lnTo>
                                  <a:pt x="1232333" y="624484"/>
                                </a:lnTo>
                                <a:lnTo>
                                  <a:pt x="1209135" y="621941"/>
                                </a:lnTo>
                                <a:lnTo>
                                  <a:pt x="1185302" y="619399"/>
                                </a:lnTo>
                                <a:lnTo>
                                  <a:pt x="1162105" y="616221"/>
                                </a:lnTo>
                                <a:lnTo>
                                  <a:pt x="1138272" y="613043"/>
                                </a:lnTo>
                                <a:lnTo>
                                  <a:pt x="1114757" y="608911"/>
                                </a:lnTo>
                                <a:lnTo>
                                  <a:pt x="1091242" y="604780"/>
                                </a:lnTo>
                                <a:lnTo>
                                  <a:pt x="1067726" y="600649"/>
                                </a:lnTo>
                                <a:lnTo>
                                  <a:pt x="1044211" y="595881"/>
                                </a:lnTo>
                                <a:lnTo>
                                  <a:pt x="1021332" y="590797"/>
                                </a:lnTo>
                                <a:lnTo>
                                  <a:pt x="998770" y="585712"/>
                                </a:lnTo>
                                <a:lnTo>
                                  <a:pt x="975890" y="579673"/>
                                </a:lnTo>
                                <a:lnTo>
                                  <a:pt x="954281" y="573953"/>
                                </a:lnTo>
                                <a:lnTo>
                                  <a:pt x="932673" y="567279"/>
                                </a:lnTo>
                                <a:lnTo>
                                  <a:pt x="911382" y="560605"/>
                                </a:lnTo>
                                <a:lnTo>
                                  <a:pt x="891362" y="553931"/>
                                </a:lnTo>
                                <a:lnTo>
                                  <a:pt x="871343" y="546940"/>
                                </a:lnTo>
                                <a:lnTo>
                                  <a:pt x="852276" y="539312"/>
                                </a:lnTo>
                                <a:lnTo>
                                  <a:pt x="834163" y="531685"/>
                                </a:lnTo>
                                <a:lnTo>
                                  <a:pt x="817004" y="523104"/>
                                </a:lnTo>
                                <a:lnTo>
                                  <a:pt x="800162" y="514842"/>
                                </a:lnTo>
                                <a:lnTo>
                                  <a:pt x="784909" y="505943"/>
                                </a:lnTo>
                                <a:lnTo>
                                  <a:pt x="770291" y="497045"/>
                                </a:lnTo>
                                <a:lnTo>
                                  <a:pt x="763300" y="492595"/>
                                </a:lnTo>
                                <a:lnTo>
                                  <a:pt x="756945" y="487828"/>
                                </a:lnTo>
                                <a:lnTo>
                                  <a:pt x="750271" y="483061"/>
                                </a:lnTo>
                                <a:lnTo>
                                  <a:pt x="744551" y="478294"/>
                                </a:lnTo>
                                <a:lnTo>
                                  <a:pt x="738514" y="473209"/>
                                </a:lnTo>
                                <a:lnTo>
                                  <a:pt x="733112" y="468124"/>
                                </a:lnTo>
                                <a:lnTo>
                                  <a:pt x="728027" y="463040"/>
                                </a:lnTo>
                                <a:lnTo>
                                  <a:pt x="723261" y="457955"/>
                                </a:lnTo>
                                <a:lnTo>
                                  <a:pt x="718812" y="452870"/>
                                </a:lnTo>
                                <a:lnTo>
                                  <a:pt x="714363" y="447785"/>
                                </a:lnTo>
                                <a:lnTo>
                                  <a:pt x="706419" y="436662"/>
                                </a:lnTo>
                                <a:lnTo>
                                  <a:pt x="698474" y="426810"/>
                                </a:lnTo>
                                <a:lnTo>
                                  <a:pt x="690848" y="418229"/>
                                </a:lnTo>
                                <a:lnTo>
                                  <a:pt x="683221" y="409966"/>
                                </a:lnTo>
                                <a:lnTo>
                                  <a:pt x="676230" y="403610"/>
                                </a:lnTo>
                                <a:lnTo>
                                  <a:pt x="669239" y="397254"/>
                                </a:lnTo>
                                <a:lnTo>
                                  <a:pt x="662566" y="392169"/>
                                </a:lnTo>
                                <a:lnTo>
                                  <a:pt x="656210" y="387720"/>
                                </a:lnTo>
                                <a:lnTo>
                                  <a:pt x="649855" y="384542"/>
                                </a:lnTo>
                                <a:lnTo>
                                  <a:pt x="644135" y="381682"/>
                                </a:lnTo>
                                <a:lnTo>
                                  <a:pt x="638097" y="379775"/>
                                </a:lnTo>
                                <a:lnTo>
                                  <a:pt x="632695" y="378504"/>
                                </a:lnTo>
                                <a:lnTo>
                                  <a:pt x="627293" y="377550"/>
                                </a:lnTo>
                                <a:lnTo>
                                  <a:pt x="622209" y="377550"/>
                                </a:lnTo>
                                <a:close/>
                                <a:moveTo>
                                  <a:pt x="899307" y="0"/>
                                </a:moveTo>
                                <a:lnTo>
                                  <a:pt x="913607" y="0"/>
                                </a:lnTo>
                                <a:lnTo>
                                  <a:pt x="927906" y="0"/>
                                </a:lnTo>
                                <a:lnTo>
                                  <a:pt x="942206" y="953"/>
                                </a:lnTo>
                                <a:lnTo>
                                  <a:pt x="956188" y="1907"/>
                                </a:lnTo>
                                <a:lnTo>
                                  <a:pt x="970170" y="3496"/>
                                </a:lnTo>
                                <a:lnTo>
                                  <a:pt x="984152" y="5403"/>
                                </a:lnTo>
                                <a:lnTo>
                                  <a:pt x="997816" y="7627"/>
                                </a:lnTo>
                                <a:lnTo>
                                  <a:pt x="1011798" y="10170"/>
                                </a:lnTo>
                                <a:lnTo>
                                  <a:pt x="1025145" y="13666"/>
                                </a:lnTo>
                                <a:lnTo>
                                  <a:pt x="1038809" y="17161"/>
                                </a:lnTo>
                                <a:lnTo>
                                  <a:pt x="1052156" y="20975"/>
                                </a:lnTo>
                                <a:lnTo>
                                  <a:pt x="1065502" y="25107"/>
                                </a:lnTo>
                                <a:lnTo>
                                  <a:pt x="1078531" y="29874"/>
                                </a:lnTo>
                                <a:lnTo>
                                  <a:pt x="1091242" y="34958"/>
                                </a:lnTo>
                                <a:lnTo>
                                  <a:pt x="1103953" y="40679"/>
                                </a:lnTo>
                                <a:lnTo>
                                  <a:pt x="1116981" y="46399"/>
                                </a:lnTo>
                                <a:lnTo>
                                  <a:pt x="1129374" y="52120"/>
                                </a:lnTo>
                                <a:lnTo>
                                  <a:pt x="1141767" y="58794"/>
                                </a:lnTo>
                                <a:lnTo>
                                  <a:pt x="1154161" y="65785"/>
                                </a:lnTo>
                                <a:lnTo>
                                  <a:pt x="1166236" y="73095"/>
                                </a:lnTo>
                                <a:lnTo>
                                  <a:pt x="1177676" y="80404"/>
                                </a:lnTo>
                                <a:lnTo>
                                  <a:pt x="1189751" y="88349"/>
                                </a:lnTo>
                                <a:lnTo>
                                  <a:pt x="1201191" y="96294"/>
                                </a:lnTo>
                                <a:lnTo>
                                  <a:pt x="1212313" y="105193"/>
                                </a:lnTo>
                                <a:lnTo>
                                  <a:pt x="1223753" y="113774"/>
                                </a:lnTo>
                                <a:lnTo>
                                  <a:pt x="1234557" y="122990"/>
                                </a:lnTo>
                                <a:lnTo>
                                  <a:pt x="1245361" y="132524"/>
                                </a:lnTo>
                                <a:lnTo>
                                  <a:pt x="1256166" y="142058"/>
                                </a:lnTo>
                                <a:lnTo>
                                  <a:pt x="1266334" y="152228"/>
                                </a:lnTo>
                                <a:lnTo>
                                  <a:pt x="1276503" y="162398"/>
                                </a:lnTo>
                                <a:lnTo>
                                  <a:pt x="1286354" y="172885"/>
                                </a:lnTo>
                                <a:lnTo>
                                  <a:pt x="1296205" y="184008"/>
                                </a:lnTo>
                                <a:lnTo>
                                  <a:pt x="1305738" y="195131"/>
                                </a:lnTo>
                                <a:lnTo>
                                  <a:pt x="1315271" y="206572"/>
                                </a:lnTo>
                                <a:lnTo>
                                  <a:pt x="1324169" y="218331"/>
                                </a:lnTo>
                                <a:lnTo>
                                  <a:pt x="1333067" y="230407"/>
                                </a:lnTo>
                                <a:lnTo>
                                  <a:pt x="1341647" y="242166"/>
                                </a:lnTo>
                                <a:lnTo>
                                  <a:pt x="1349909" y="254561"/>
                                </a:lnTo>
                                <a:lnTo>
                                  <a:pt x="1358489" y="267591"/>
                                </a:lnTo>
                                <a:lnTo>
                                  <a:pt x="1366115" y="280303"/>
                                </a:lnTo>
                                <a:lnTo>
                                  <a:pt x="1373742" y="293650"/>
                                </a:lnTo>
                                <a:lnTo>
                                  <a:pt x="1381050" y="306998"/>
                                </a:lnTo>
                                <a:lnTo>
                                  <a:pt x="1388359" y="320664"/>
                                </a:lnTo>
                                <a:lnTo>
                                  <a:pt x="1394715" y="334329"/>
                                </a:lnTo>
                                <a:lnTo>
                                  <a:pt x="1401388" y="348313"/>
                                </a:lnTo>
                                <a:lnTo>
                                  <a:pt x="1407426" y="362614"/>
                                </a:lnTo>
                                <a:lnTo>
                                  <a:pt x="1413781" y="377233"/>
                                </a:lnTo>
                                <a:lnTo>
                                  <a:pt x="1419501" y="391852"/>
                                </a:lnTo>
                                <a:lnTo>
                                  <a:pt x="1424585" y="406471"/>
                                </a:lnTo>
                                <a:lnTo>
                                  <a:pt x="1429988" y="421407"/>
                                </a:lnTo>
                                <a:lnTo>
                                  <a:pt x="1435072" y="436662"/>
                                </a:lnTo>
                                <a:lnTo>
                                  <a:pt x="1439203" y="451917"/>
                                </a:lnTo>
                                <a:lnTo>
                                  <a:pt x="1443652" y="467807"/>
                                </a:lnTo>
                                <a:lnTo>
                                  <a:pt x="1447465" y="483379"/>
                                </a:lnTo>
                                <a:lnTo>
                                  <a:pt x="1450961" y="499269"/>
                                </a:lnTo>
                                <a:lnTo>
                                  <a:pt x="1454138" y="515159"/>
                                </a:lnTo>
                                <a:lnTo>
                                  <a:pt x="1457316" y="531367"/>
                                </a:lnTo>
                                <a:lnTo>
                                  <a:pt x="1459858" y="547575"/>
                                </a:lnTo>
                                <a:lnTo>
                                  <a:pt x="1462400" y="564101"/>
                                </a:lnTo>
                                <a:lnTo>
                                  <a:pt x="1463989" y="580309"/>
                                </a:lnTo>
                                <a:lnTo>
                                  <a:pt x="1465578" y="597153"/>
                                </a:lnTo>
                                <a:lnTo>
                                  <a:pt x="1467167" y="613996"/>
                                </a:lnTo>
                                <a:lnTo>
                                  <a:pt x="1467803" y="631158"/>
                                </a:lnTo>
                                <a:lnTo>
                                  <a:pt x="1468438" y="648001"/>
                                </a:lnTo>
                                <a:lnTo>
                                  <a:pt x="1468438" y="665163"/>
                                </a:lnTo>
                                <a:lnTo>
                                  <a:pt x="1468438" y="682960"/>
                                </a:lnTo>
                                <a:lnTo>
                                  <a:pt x="1467803" y="700439"/>
                                </a:lnTo>
                                <a:lnTo>
                                  <a:pt x="1466214" y="717918"/>
                                </a:lnTo>
                                <a:lnTo>
                                  <a:pt x="1464943" y="735079"/>
                                </a:lnTo>
                                <a:lnTo>
                                  <a:pt x="1462718" y="752241"/>
                                </a:lnTo>
                                <a:lnTo>
                                  <a:pt x="1460176" y="769402"/>
                                </a:lnTo>
                                <a:lnTo>
                                  <a:pt x="1457316" y="786246"/>
                                </a:lnTo>
                                <a:lnTo>
                                  <a:pt x="1453503" y="802771"/>
                                </a:lnTo>
                                <a:lnTo>
                                  <a:pt x="1450007" y="819297"/>
                                </a:lnTo>
                                <a:lnTo>
                                  <a:pt x="1445558" y="835505"/>
                                </a:lnTo>
                                <a:lnTo>
                                  <a:pt x="1441110" y="851395"/>
                                </a:lnTo>
                                <a:lnTo>
                                  <a:pt x="1436025" y="867603"/>
                                </a:lnTo>
                                <a:lnTo>
                                  <a:pt x="1430623" y="883176"/>
                                </a:lnTo>
                                <a:lnTo>
                                  <a:pt x="1425221" y="899066"/>
                                </a:lnTo>
                                <a:lnTo>
                                  <a:pt x="1418865" y="914320"/>
                                </a:lnTo>
                                <a:lnTo>
                                  <a:pt x="1412828" y="929257"/>
                                </a:lnTo>
                                <a:lnTo>
                                  <a:pt x="1405837" y="944194"/>
                                </a:lnTo>
                                <a:lnTo>
                                  <a:pt x="1398846" y="958813"/>
                                </a:lnTo>
                                <a:lnTo>
                                  <a:pt x="1391537" y="973432"/>
                                </a:lnTo>
                                <a:lnTo>
                                  <a:pt x="1383910" y="987415"/>
                                </a:lnTo>
                                <a:lnTo>
                                  <a:pt x="1375966" y="1001716"/>
                                </a:lnTo>
                                <a:lnTo>
                                  <a:pt x="1367704" y="1015700"/>
                                </a:lnTo>
                                <a:lnTo>
                                  <a:pt x="1359124" y="1029047"/>
                                </a:lnTo>
                                <a:lnTo>
                                  <a:pt x="1350544" y="1042713"/>
                                </a:lnTo>
                                <a:lnTo>
                                  <a:pt x="1341647" y="1055425"/>
                                </a:lnTo>
                                <a:lnTo>
                                  <a:pt x="1332431" y="1068455"/>
                                </a:lnTo>
                                <a:lnTo>
                                  <a:pt x="1322898" y="1080850"/>
                                </a:lnTo>
                                <a:lnTo>
                                  <a:pt x="1313365" y="1093244"/>
                                </a:lnTo>
                                <a:lnTo>
                                  <a:pt x="1303514" y="1105320"/>
                                </a:lnTo>
                                <a:lnTo>
                                  <a:pt x="1293345" y="1117397"/>
                                </a:lnTo>
                                <a:lnTo>
                                  <a:pt x="1283176" y="1128838"/>
                                </a:lnTo>
                                <a:lnTo>
                                  <a:pt x="1273008" y="1139961"/>
                                </a:lnTo>
                                <a:lnTo>
                                  <a:pt x="1262521" y="1151084"/>
                                </a:lnTo>
                                <a:lnTo>
                                  <a:pt x="1251717" y="1161889"/>
                                </a:lnTo>
                                <a:lnTo>
                                  <a:pt x="1240913" y="1172059"/>
                                </a:lnTo>
                                <a:lnTo>
                                  <a:pt x="1229791" y="1182229"/>
                                </a:lnTo>
                                <a:lnTo>
                                  <a:pt x="1218986" y="1192081"/>
                                </a:lnTo>
                                <a:lnTo>
                                  <a:pt x="1207546" y="1201615"/>
                                </a:lnTo>
                                <a:lnTo>
                                  <a:pt x="1196424" y="1211149"/>
                                </a:lnTo>
                                <a:lnTo>
                                  <a:pt x="1184985" y="1220047"/>
                                </a:lnTo>
                                <a:lnTo>
                                  <a:pt x="1173863" y="1228628"/>
                                </a:lnTo>
                                <a:lnTo>
                                  <a:pt x="1162105" y="1237209"/>
                                </a:lnTo>
                                <a:lnTo>
                                  <a:pt x="1150665" y="1244836"/>
                                </a:lnTo>
                                <a:lnTo>
                                  <a:pt x="1139225" y="1252463"/>
                                </a:lnTo>
                                <a:lnTo>
                                  <a:pt x="1127468" y="1259773"/>
                                </a:lnTo>
                                <a:lnTo>
                                  <a:pt x="1115710" y="1267082"/>
                                </a:lnTo>
                                <a:lnTo>
                                  <a:pt x="1103953" y="1273438"/>
                                </a:lnTo>
                                <a:lnTo>
                                  <a:pt x="1092513" y="1279794"/>
                                </a:lnTo>
                                <a:lnTo>
                                  <a:pt x="1080755" y="1285515"/>
                                </a:lnTo>
                                <a:lnTo>
                                  <a:pt x="1068997" y="1291553"/>
                                </a:lnTo>
                                <a:lnTo>
                                  <a:pt x="1057240" y="1296638"/>
                                </a:lnTo>
                                <a:lnTo>
                                  <a:pt x="1045800" y="1301723"/>
                                </a:lnTo>
                                <a:lnTo>
                                  <a:pt x="1034360" y="1306172"/>
                                </a:lnTo>
                                <a:lnTo>
                                  <a:pt x="1022603" y="1309986"/>
                                </a:lnTo>
                                <a:lnTo>
                                  <a:pt x="1011481" y="1314117"/>
                                </a:lnTo>
                                <a:lnTo>
                                  <a:pt x="1000041" y="1317295"/>
                                </a:lnTo>
                                <a:lnTo>
                                  <a:pt x="988919" y="1320155"/>
                                </a:lnTo>
                                <a:lnTo>
                                  <a:pt x="977797" y="1323016"/>
                                </a:lnTo>
                                <a:lnTo>
                                  <a:pt x="966675" y="1325240"/>
                                </a:lnTo>
                                <a:lnTo>
                                  <a:pt x="955870" y="1327147"/>
                                </a:lnTo>
                                <a:lnTo>
                                  <a:pt x="945066" y="1328736"/>
                                </a:lnTo>
                                <a:lnTo>
                                  <a:pt x="934580" y="1329372"/>
                                </a:lnTo>
                                <a:lnTo>
                                  <a:pt x="923775" y="1330007"/>
                                </a:lnTo>
                                <a:lnTo>
                                  <a:pt x="913607" y="1330325"/>
                                </a:lnTo>
                                <a:lnTo>
                                  <a:pt x="903438" y="1330007"/>
                                </a:lnTo>
                                <a:lnTo>
                                  <a:pt x="892951" y="1329372"/>
                                </a:lnTo>
                                <a:lnTo>
                                  <a:pt x="882147" y="1328736"/>
                                </a:lnTo>
                                <a:lnTo>
                                  <a:pt x="871343" y="1327147"/>
                                </a:lnTo>
                                <a:lnTo>
                                  <a:pt x="860539" y="1325240"/>
                                </a:lnTo>
                                <a:lnTo>
                                  <a:pt x="849416" y="1323016"/>
                                </a:lnTo>
                                <a:lnTo>
                                  <a:pt x="838612" y="1320155"/>
                                </a:lnTo>
                                <a:lnTo>
                                  <a:pt x="827172" y="1317295"/>
                                </a:lnTo>
                                <a:lnTo>
                                  <a:pt x="816050" y="1314117"/>
                                </a:lnTo>
                                <a:lnTo>
                                  <a:pt x="804293" y="1309986"/>
                                </a:lnTo>
                                <a:lnTo>
                                  <a:pt x="792853" y="1306172"/>
                                </a:lnTo>
                                <a:lnTo>
                                  <a:pt x="781095" y="1301723"/>
                                </a:lnTo>
                                <a:lnTo>
                                  <a:pt x="769973" y="1296638"/>
                                </a:lnTo>
                                <a:lnTo>
                                  <a:pt x="758216" y="1291553"/>
                                </a:lnTo>
                                <a:lnTo>
                                  <a:pt x="746458" y="1285515"/>
                                </a:lnTo>
                                <a:lnTo>
                                  <a:pt x="735018" y="1279794"/>
                                </a:lnTo>
                                <a:lnTo>
                                  <a:pt x="723261" y="1273438"/>
                                </a:lnTo>
                                <a:lnTo>
                                  <a:pt x="711503" y="1267082"/>
                                </a:lnTo>
                                <a:lnTo>
                                  <a:pt x="699745" y="1259773"/>
                                </a:lnTo>
                                <a:lnTo>
                                  <a:pt x="688306" y="1252463"/>
                                </a:lnTo>
                                <a:lnTo>
                                  <a:pt x="676548" y="1244836"/>
                                </a:lnTo>
                                <a:lnTo>
                                  <a:pt x="664790" y="1237209"/>
                                </a:lnTo>
                                <a:lnTo>
                                  <a:pt x="653668" y="1228628"/>
                                </a:lnTo>
                                <a:lnTo>
                                  <a:pt x="642228" y="1220047"/>
                                </a:lnTo>
                                <a:lnTo>
                                  <a:pt x="630471" y="1211149"/>
                                </a:lnTo>
                                <a:lnTo>
                                  <a:pt x="619667" y="1201615"/>
                                </a:lnTo>
                                <a:lnTo>
                                  <a:pt x="608227" y="1192081"/>
                                </a:lnTo>
                                <a:lnTo>
                                  <a:pt x="597422" y="1182229"/>
                                </a:lnTo>
                                <a:lnTo>
                                  <a:pt x="586300" y="1172059"/>
                                </a:lnTo>
                                <a:lnTo>
                                  <a:pt x="575496" y="1161889"/>
                                </a:lnTo>
                                <a:lnTo>
                                  <a:pt x="565010" y="1151084"/>
                                </a:lnTo>
                                <a:lnTo>
                                  <a:pt x="554205" y="1139961"/>
                                </a:lnTo>
                                <a:lnTo>
                                  <a:pt x="543719" y="1128838"/>
                                </a:lnTo>
                                <a:lnTo>
                                  <a:pt x="533868" y="1117397"/>
                                </a:lnTo>
                                <a:lnTo>
                                  <a:pt x="523699" y="1105320"/>
                                </a:lnTo>
                                <a:lnTo>
                                  <a:pt x="513848" y="1093244"/>
                                </a:lnTo>
                                <a:lnTo>
                                  <a:pt x="504315" y="1080850"/>
                                </a:lnTo>
                                <a:lnTo>
                                  <a:pt x="494782" y="1068455"/>
                                </a:lnTo>
                                <a:lnTo>
                                  <a:pt x="485884" y="1055425"/>
                                </a:lnTo>
                                <a:lnTo>
                                  <a:pt x="476669" y="1042713"/>
                                </a:lnTo>
                                <a:lnTo>
                                  <a:pt x="467771" y="1029047"/>
                                </a:lnTo>
                                <a:lnTo>
                                  <a:pt x="459509" y="1015700"/>
                                </a:lnTo>
                                <a:lnTo>
                                  <a:pt x="451565" y="1001716"/>
                                </a:lnTo>
                                <a:lnTo>
                                  <a:pt x="443303" y="987415"/>
                                </a:lnTo>
                                <a:lnTo>
                                  <a:pt x="435676" y="973432"/>
                                </a:lnTo>
                                <a:lnTo>
                                  <a:pt x="428367" y="958813"/>
                                </a:lnTo>
                                <a:lnTo>
                                  <a:pt x="421694" y="944194"/>
                                </a:lnTo>
                                <a:lnTo>
                                  <a:pt x="414703" y="929257"/>
                                </a:lnTo>
                                <a:lnTo>
                                  <a:pt x="408348" y="914320"/>
                                </a:lnTo>
                                <a:lnTo>
                                  <a:pt x="402310" y="899066"/>
                                </a:lnTo>
                                <a:lnTo>
                                  <a:pt x="396272" y="883176"/>
                                </a:lnTo>
                                <a:lnTo>
                                  <a:pt x="391188" y="867603"/>
                                </a:lnTo>
                                <a:lnTo>
                                  <a:pt x="386104" y="851395"/>
                                </a:lnTo>
                                <a:lnTo>
                                  <a:pt x="381655" y="835505"/>
                                </a:lnTo>
                                <a:lnTo>
                                  <a:pt x="377524" y="819297"/>
                                </a:lnTo>
                                <a:lnTo>
                                  <a:pt x="373710" y="802771"/>
                                </a:lnTo>
                                <a:lnTo>
                                  <a:pt x="370215" y="786246"/>
                                </a:lnTo>
                                <a:lnTo>
                                  <a:pt x="367355" y="769402"/>
                                </a:lnTo>
                                <a:lnTo>
                                  <a:pt x="364813" y="752241"/>
                                </a:lnTo>
                                <a:lnTo>
                                  <a:pt x="362588" y="735079"/>
                                </a:lnTo>
                                <a:lnTo>
                                  <a:pt x="360999" y="717918"/>
                                </a:lnTo>
                                <a:lnTo>
                                  <a:pt x="359411" y="700439"/>
                                </a:lnTo>
                                <a:lnTo>
                                  <a:pt x="358775" y="682960"/>
                                </a:lnTo>
                                <a:lnTo>
                                  <a:pt x="358775" y="665163"/>
                                </a:lnTo>
                                <a:lnTo>
                                  <a:pt x="358775" y="648001"/>
                                </a:lnTo>
                                <a:lnTo>
                                  <a:pt x="359411" y="631158"/>
                                </a:lnTo>
                                <a:lnTo>
                                  <a:pt x="360364" y="613996"/>
                                </a:lnTo>
                                <a:lnTo>
                                  <a:pt x="361635" y="597153"/>
                                </a:lnTo>
                                <a:lnTo>
                                  <a:pt x="363224" y="580309"/>
                                </a:lnTo>
                                <a:lnTo>
                                  <a:pt x="365130" y="564101"/>
                                </a:lnTo>
                                <a:lnTo>
                                  <a:pt x="367673" y="547575"/>
                                </a:lnTo>
                                <a:lnTo>
                                  <a:pt x="370215" y="531367"/>
                                </a:lnTo>
                                <a:lnTo>
                                  <a:pt x="373075" y="515159"/>
                                </a:lnTo>
                                <a:lnTo>
                                  <a:pt x="376253" y="499269"/>
                                </a:lnTo>
                                <a:lnTo>
                                  <a:pt x="380066" y="483379"/>
                                </a:lnTo>
                                <a:lnTo>
                                  <a:pt x="383561" y="467807"/>
                                </a:lnTo>
                                <a:lnTo>
                                  <a:pt x="388010" y="451917"/>
                                </a:lnTo>
                                <a:lnTo>
                                  <a:pt x="392459" y="436662"/>
                                </a:lnTo>
                                <a:lnTo>
                                  <a:pt x="397226" y="421407"/>
                                </a:lnTo>
                                <a:lnTo>
                                  <a:pt x="402310" y="406471"/>
                                </a:lnTo>
                                <a:lnTo>
                                  <a:pt x="407712" y="391852"/>
                                </a:lnTo>
                                <a:lnTo>
                                  <a:pt x="413432" y="377233"/>
                                </a:lnTo>
                                <a:lnTo>
                                  <a:pt x="419470" y="362614"/>
                                </a:lnTo>
                                <a:lnTo>
                                  <a:pt x="425825" y="348313"/>
                                </a:lnTo>
                                <a:lnTo>
                                  <a:pt x="432498" y="334329"/>
                                </a:lnTo>
                                <a:lnTo>
                                  <a:pt x="439172" y="320664"/>
                                </a:lnTo>
                                <a:lnTo>
                                  <a:pt x="446480" y="306998"/>
                                </a:lnTo>
                                <a:lnTo>
                                  <a:pt x="453789" y="293650"/>
                                </a:lnTo>
                                <a:lnTo>
                                  <a:pt x="461416" y="280303"/>
                                </a:lnTo>
                                <a:lnTo>
                                  <a:pt x="469042" y="267591"/>
                                </a:lnTo>
                                <a:lnTo>
                                  <a:pt x="477304" y="254561"/>
                                </a:lnTo>
                                <a:lnTo>
                                  <a:pt x="485884" y="242166"/>
                                </a:lnTo>
                                <a:lnTo>
                                  <a:pt x="494146" y="230407"/>
                                </a:lnTo>
                                <a:lnTo>
                                  <a:pt x="503044" y="218331"/>
                                </a:lnTo>
                                <a:lnTo>
                                  <a:pt x="511942" y="206572"/>
                                </a:lnTo>
                                <a:lnTo>
                                  <a:pt x="521475" y="195131"/>
                                </a:lnTo>
                                <a:lnTo>
                                  <a:pt x="531008" y="184008"/>
                                </a:lnTo>
                                <a:lnTo>
                                  <a:pt x="540859" y="172885"/>
                                </a:lnTo>
                                <a:lnTo>
                                  <a:pt x="550710" y="162398"/>
                                </a:lnTo>
                                <a:lnTo>
                                  <a:pt x="560879" y="152228"/>
                                </a:lnTo>
                                <a:lnTo>
                                  <a:pt x="571047" y="142058"/>
                                </a:lnTo>
                                <a:lnTo>
                                  <a:pt x="581852" y="132524"/>
                                </a:lnTo>
                                <a:lnTo>
                                  <a:pt x="592656" y="122990"/>
                                </a:lnTo>
                                <a:lnTo>
                                  <a:pt x="603460" y="113774"/>
                                </a:lnTo>
                                <a:lnTo>
                                  <a:pt x="614900" y="105193"/>
                                </a:lnTo>
                                <a:lnTo>
                                  <a:pt x="626340" y="96294"/>
                                </a:lnTo>
                                <a:lnTo>
                                  <a:pt x="637462" y="88349"/>
                                </a:lnTo>
                                <a:lnTo>
                                  <a:pt x="649219" y="80404"/>
                                </a:lnTo>
                                <a:lnTo>
                                  <a:pt x="661295" y="73095"/>
                                </a:lnTo>
                                <a:lnTo>
                                  <a:pt x="673370" y="65785"/>
                                </a:lnTo>
                                <a:lnTo>
                                  <a:pt x="685763" y="58794"/>
                                </a:lnTo>
                                <a:lnTo>
                                  <a:pt x="697839" y="52120"/>
                                </a:lnTo>
                                <a:lnTo>
                                  <a:pt x="710550" y="46399"/>
                                </a:lnTo>
                                <a:lnTo>
                                  <a:pt x="722943" y="40679"/>
                                </a:lnTo>
                                <a:lnTo>
                                  <a:pt x="735971" y="34958"/>
                                </a:lnTo>
                                <a:lnTo>
                                  <a:pt x="748682" y="29874"/>
                                </a:lnTo>
                                <a:lnTo>
                                  <a:pt x="762029" y="25107"/>
                                </a:lnTo>
                                <a:lnTo>
                                  <a:pt x="775058" y="20975"/>
                                </a:lnTo>
                                <a:lnTo>
                                  <a:pt x="788404" y="17161"/>
                                </a:lnTo>
                                <a:lnTo>
                                  <a:pt x="802068" y="13666"/>
                                </a:lnTo>
                                <a:lnTo>
                                  <a:pt x="815415" y="10170"/>
                                </a:lnTo>
                                <a:lnTo>
                                  <a:pt x="829397" y="7627"/>
                                </a:lnTo>
                                <a:lnTo>
                                  <a:pt x="842743" y="5403"/>
                                </a:lnTo>
                                <a:lnTo>
                                  <a:pt x="857043" y="3496"/>
                                </a:lnTo>
                                <a:lnTo>
                                  <a:pt x="871025" y="1907"/>
                                </a:lnTo>
                                <a:lnTo>
                                  <a:pt x="885325" y="953"/>
                                </a:lnTo>
                                <a:lnTo>
                                  <a:pt x="899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89A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 xmlns:wps="http://schemas.microsoft.com/office/word/2010/wordprocessingShape">
                        <wps:cNvPr id="37" name="KSO_Shape"/>
                        <wps:cNvSpPr/>
                        <wps:spPr>
                          <a:xfrm>
                            <a:off x="3253731" y="9241200"/>
                            <a:ext cx="72491" cy="123916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955625" w="559792" stroke="1">
                                <a:moveTo>
                                  <a:pt x="279896" y="194422"/>
                                </a:moveTo>
                                <a:cubicBezTo>
                                  <a:pt x="168660" y="194422"/>
                                  <a:pt x="78485" y="284596"/>
                                  <a:pt x="78485" y="395833"/>
                                </a:cubicBezTo>
                                <a:cubicBezTo>
                                  <a:pt x="78485" y="507069"/>
                                  <a:pt x="168660" y="597244"/>
                                  <a:pt x="279896" y="597244"/>
                                </a:cubicBezTo>
                                <a:cubicBezTo>
                                  <a:pt x="391133" y="597244"/>
                                  <a:pt x="481307" y="507069"/>
                                  <a:pt x="481307" y="395833"/>
                                </a:cubicBezTo>
                                <a:cubicBezTo>
                                  <a:pt x="481307" y="284596"/>
                                  <a:pt x="391133" y="194422"/>
                                  <a:pt x="279896" y="194422"/>
                                </a:cubicBezTo>
                                <a:close/>
                                <a:moveTo>
                                  <a:pt x="279896" y="0"/>
                                </a:moveTo>
                                <a:cubicBezTo>
                                  <a:pt x="381198" y="-1"/>
                                  <a:pt x="482501" y="38646"/>
                                  <a:pt x="559792" y="115937"/>
                                </a:cubicBezTo>
                                <a:cubicBezTo>
                                  <a:pt x="714375" y="270519"/>
                                  <a:pt x="714375" y="521146"/>
                                  <a:pt x="559792" y="675729"/>
                                </a:cubicBezTo>
                                <a:lnTo>
                                  <a:pt x="279896" y="955625"/>
                                </a:lnTo>
                                <a:lnTo>
                                  <a:pt x="0" y="675729"/>
                                </a:lnTo>
                                <a:cubicBezTo>
                                  <a:pt x="-154583" y="521146"/>
                                  <a:pt x="-154583" y="270519"/>
                                  <a:pt x="0" y="115937"/>
                                </a:cubicBezTo>
                                <a:cubicBezTo>
                                  <a:pt x="77291" y="38646"/>
                                  <a:pt x="178594" y="-1"/>
                                  <a:pt x="2798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F89A1"/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lIns="91440" tIns="45720" rIns="91440" bIns="324000" anchor="ctr"/>
                      </wps:wsp>
                      <wps:wsp xmlns:wps="http://schemas.microsoft.com/office/word/2010/wordprocessingShape">
                        <wps:cNvPr id="38" name="KSO_Shape"/>
                        <wps:cNvSpPr/>
                        <wps:spPr bwMode="auto">
                          <a:xfrm>
                            <a:off x="4696157" y="9514943"/>
                            <a:ext cx="114604" cy="118556"/>
                          </a:xfrm>
                          <a:custGeom>
                            <a:avLst/>
                            <a:gdLst>
                              <a:gd name="T0" fmla="*/ 2147483646 w 90"/>
                              <a:gd name="T1" fmla="*/ 2147483646 h 93"/>
                              <a:gd name="T2" fmla="*/ 2147483646 w 90"/>
                              <a:gd name="T3" fmla="*/ 2147483646 h 93"/>
                              <a:gd name="T4" fmla="*/ 2147483646 w 90"/>
                              <a:gd name="T5" fmla="*/ 2147483646 h 93"/>
                              <a:gd name="T6" fmla="*/ 2147483646 w 90"/>
                              <a:gd name="T7" fmla="*/ 2147483646 h 93"/>
                              <a:gd name="T8" fmla="*/ 2147483646 w 90"/>
                              <a:gd name="T9" fmla="*/ 2147483646 h 93"/>
                              <a:gd name="T10" fmla="*/ 0 w 90"/>
                              <a:gd name="T11" fmla="*/ 2147483646 h 93"/>
                              <a:gd name="T12" fmla="*/ 0 w 90"/>
                              <a:gd name="T13" fmla="*/ 2147483646 h 93"/>
                              <a:gd name="T14" fmla="*/ 2147483646 w 90"/>
                              <a:gd name="T15" fmla="*/ 2147483646 h 93"/>
                              <a:gd name="T16" fmla="*/ 2147483646 w 90"/>
                              <a:gd name="T17" fmla="*/ 2147483646 h 93"/>
                              <a:gd name="T18" fmla="*/ 2147483646 w 90"/>
                              <a:gd name="T19" fmla="*/ 2147483646 h 93"/>
                              <a:gd name="T20" fmla="*/ 2147483646 w 90"/>
                              <a:gd name="T21" fmla="*/ 2147483646 h 93"/>
                              <a:gd name="T22" fmla="*/ 2147483646 w 90"/>
                              <a:gd name="T23" fmla="*/ 2147483646 h 93"/>
                              <a:gd name="T24" fmla="*/ 2147483646 w 90"/>
                              <a:gd name="T25" fmla="*/ 2147483646 h 93"/>
                              <a:gd name="T26" fmla="*/ 2147483646 w 90"/>
                              <a:gd name="T27" fmla="*/ 2147483646 h 93"/>
                              <a:gd name="T28" fmla="*/ 2147483646 w 90"/>
                              <a:gd name="T29" fmla="*/ 2147483646 h 93"/>
                              <a:gd name="T30" fmla="*/ 2147483646 w 90"/>
                              <a:gd name="T31" fmla="*/ 2147483646 h 93"/>
                              <a:gd name="T32" fmla="*/ 2147483646 w 90"/>
                              <a:gd name="T33" fmla="*/ 2147483646 h 93"/>
                              <a:gd name="T34" fmla="*/ 2147483646 w 90"/>
                              <a:gd name="T35" fmla="*/ 2147483646 h 93"/>
                              <a:gd name="T36" fmla="*/ 2147483646 w 90"/>
                              <a:gd name="T37" fmla="*/ 2147483646 h 93"/>
                              <a:gd name="T38" fmla="*/ 2147483646 w 90"/>
                              <a:gd name="T39" fmla="*/ 2147483646 h 93"/>
                              <a:gd name="T40" fmla="*/ 2147483646 w 90"/>
                              <a:gd name="T41" fmla="*/ 2147483646 h 93"/>
                              <a:gd name="T42" fmla="*/ 2147483646 w 90"/>
                              <a:gd name="T43" fmla="*/ 2147483646 h 93"/>
                              <a:gd name="T44" fmla="*/ 2147483646 w 90"/>
                              <a:gd name="T45" fmla="*/ 2147483646 h 93"/>
                              <a:gd name="T46" fmla="*/ 2147483646 w 90"/>
                              <a:gd name="T47" fmla="*/ 2147483646 h 93"/>
                              <a:gd name="T48" fmla="*/ 2147483646 w 90"/>
                              <a:gd name="T49" fmla="*/ 2147483646 h 93"/>
                              <a:gd name="T50" fmla="*/ 2147483646 w 90"/>
                              <a:gd name="T51" fmla="*/ 2147483646 h 93"/>
                              <a:gd name="T52" fmla="*/ 2147483646 w 90"/>
                              <a:gd name="T53" fmla="*/ 2147483646 h 93"/>
                              <a:gd name="T54" fmla="*/ 2147483646 w 90"/>
                              <a:gd name="T55" fmla="*/ 2147483646 h 93"/>
                              <a:gd name="T56" fmla="*/ 2147483646 w 90"/>
                              <a:gd name="T57" fmla="*/ 2147483646 h 93"/>
                              <a:gd name="T58" fmla="*/ 2147483646 w 90"/>
                              <a:gd name="T59" fmla="*/ 2147483646 h 93"/>
                              <a:gd name="T60" fmla="*/ 2147483646 w 90"/>
                              <a:gd name="T61" fmla="*/ 2147483646 h 93"/>
                              <a:gd name="T62" fmla="*/ 2147483646 w 90"/>
                              <a:gd name="T63" fmla="*/ 2147483646 h 93"/>
                              <a:gd name="T64" fmla="*/ 2147483646 w 90"/>
                              <a:gd name="T65" fmla="*/ 2147483646 h 93"/>
                              <a:gd name="T66" fmla="*/ 2147483646 w 90"/>
                              <a:gd name="T67" fmla="*/ 2147483646 h 93"/>
                              <a:gd name="T68" fmla="*/ 2147483646 w 90"/>
                              <a:gd name="T69" fmla="*/ 2147483646 h 93"/>
                              <a:gd name="T70" fmla="*/ 2147483646 w 90"/>
                              <a:gd name="T71" fmla="*/ 2147483646 h 93"/>
                              <a:gd name="T72" fmla="*/ 2147483646 w 90"/>
                              <a:gd name="T73" fmla="*/ 2147483646 h 93"/>
                              <a:gd name="T74" fmla="*/ 2147483646 w 90"/>
                              <a:gd name="T75" fmla="*/ 2147483646 h 93"/>
                              <a:gd name="T76" fmla="*/ 2147483646 w 90"/>
                              <a:gd name="T77" fmla="*/ 2147483646 h 93"/>
                              <a:gd name="T78" fmla="*/ 2147483646 w 90"/>
                              <a:gd name="T79" fmla="*/ 2147483646 h 93"/>
                              <a:gd name="T80" fmla="*/ 2147483646 w 90"/>
                              <a:gd name="T81" fmla="*/ 2147483646 h 93"/>
                              <a:gd name="T82" fmla="*/ 2147483646 w 90"/>
                              <a:gd name="T83" fmla="*/ 2147483646 h 93"/>
                              <a:gd name="T84" fmla="*/ 2147483646 w 90"/>
                              <a:gd name="T85" fmla="*/ 2147483646 h 93"/>
                              <a:gd name="T86" fmla="*/ 2147483646 w 90"/>
                              <a:gd name="T87" fmla="*/ 2147483646 h 93"/>
                              <a:gd name="T88" fmla="*/ 2147483646 w 90"/>
                              <a:gd name="T89" fmla="*/ 2147483646 h 93"/>
                              <a:gd name="T90" fmla="*/ 2147483646 w 90"/>
                              <a:gd name="T91" fmla="*/ 2147483646 h 93"/>
                              <a:gd name="T92" fmla="*/ 2147483646 w 90"/>
                              <a:gd name="T93" fmla="*/ 2147483646 h 93"/>
                              <a:gd name="T94" fmla="*/ 2147483646 w 90"/>
                              <a:gd name="T95" fmla="*/ 2147483646 h 93"/>
                              <a:gd name="T96" fmla="*/ 2147483646 w 90"/>
                              <a:gd name="T97" fmla="*/ 2147483646 h 93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fill="norm" h="93" w="90" stroke="1">
                                <a:moveTo>
                                  <a:pt x="86" y="38"/>
                                </a:moveTo>
                                <a:cubicBezTo>
                                  <a:pt x="88" y="40"/>
                                  <a:pt x="90" y="43"/>
                                  <a:pt x="90" y="46"/>
                                </a:cubicBezTo>
                                <a:cubicBezTo>
                                  <a:pt x="90" y="83"/>
                                  <a:pt x="90" y="83"/>
                                  <a:pt x="90" y="83"/>
                                </a:cubicBezTo>
                                <a:cubicBezTo>
                                  <a:pt x="90" y="88"/>
                                  <a:pt x="86" y="93"/>
                                  <a:pt x="81" y="93"/>
                                </a:cubicBezTo>
                                <a:cubicBezTo>
                                  <a:pt x="9" y="93"/>
                                  <a:pt x="9" y="93"/>
                                  <a:pt x="9" y="93"/>
                                </a:cubicBezTo>
                                <a:cubicBezTo>
                                  <a:pt x="4" y="93"/>
                                  <a:pt x="0" y="88"/>
                                  <a:pt x="0" y="83"/>
                                </a:cubicBezTo>
                                <a:cubicBezTo>
                                  <a:pt x="0" y="46"/>
                                  <a:pt x="0" y="46"/>
                                  <a:pt x="0" y="46"/>
                                </a:cubicBezTo>
                                <a:cubicBezTo>
                                  <a:pt x="0" y="44"/>
                                  <a:pt x="1" y="41"/>
                                  <a:pt x="2" y="40"/>
                                </a:cubicBezTo>
                                <a:cubicBezTo>
                                  <a:pt x="2" y="40"/>
                                  <a:pt x="2" y="40"/>
                                  <a:pt x="2" y="40"/>
                                </a:cubicBezTo>
                                <a:cubicBezTo>
                                  <a:pt x="2" y="40"/>
                                  <a:pt x="2" y="40"/>
                                  <a:pt x="2" y="40"/>
                                </a:cubicBezTo>
                                <a:cubicBezTo>
                                  <a:pt x="2" y="39"/>
                                  <a:pt x="2" y="39"/>
                                  <a:pt x="3" y="39"/>
                                </a:cubicBezTo>
                                <a:cubicBezTo>
                                  <a:pt x="39" y="3"/>
                                  <a:pt x="39" y="3"/>
                                  <a:pt x="39" y="3"/>
                                </a:cubicBezTo>
                                <a:cubicBezTo>
                                  <a:pt x="43" y="0"/>
                                  <a:pt x="46" y="0"/>
                                  <a:pt x="50" y="3"/>
                                </a:cubicBezTo>
                                <a:cubicBezTo>
                                  <a:pt x="86" y="38"/>
                                  <a:pt x="86" y="38"/>
                                  <a:pt x="86" y="38"/>
                                </a:cubicBezTo>
                                <a:close/>
                                <a:moveTo>
                                  <a:pt x="15" y="30"/>
                                </a:moveTo>
                                <a:cubicBezTo>
                                  <a:pt x="15" y="52"/>
                                  <a:pt x="15" y="52"/>
                                  <a:pt x="15" y="52"/>
                                </a:cubicBezTo>
                                <a:cubicBezTo>
                                  <a:pt x="45" y="75"/>
                                  <a:pt x="45" y="75"/>
                                  <a:pt x="45" y="75"/>
                                </a:cubicBezTo>
                                <a:cubicBezTo>
                                  <a:pt x="72" y="54"/>
                                  <a:pt x="72" y="54"/>
                                  <a:pt x="72" y="54"/>
                                </a:cubicBezTo>
                                <a:cubicBezTo>
                                  <a:pt x="72" y="30"/>
                                  <a:pt x="72" y="30"/>
                                  <a:pt x="72" y="30"/>
                                </a:cubicBezTo>
                                <a:cubicBezTo>
                                  <a:pt x="15" y="30"/>
                                  <a:pt x="15" y="30"/>
                                  <a:pt x="15" y="30"/>
                                </a:cubicBezTo>
                                <a:close/>
                                <a:moveTo>
                                  <a:pt x="25" y="35"/>
                                </a:moveTo>
                                <a:cubicBezTo>
                                  <a:pt x="25" y="39"/>
                                  <a:pt x="25" y="39"/>
                                  <a:pt x="25" y="39"/>
                                </a:cubicBezTo>
                                <a:cubicBezTo>
                                  <a:pt x="63" y="39"/>
                                  <a:pt x="63" y="39"/>
                                  <a:pt x="63" y="39"/>
                                </a:cubicBezTo>
                                <a:cubicBezTo>
                                  <a:pt x="63" y="35"/>
                                  <a:pt x="63" y="35"/>
                                  <a:pt x="63" y="35"/>
                                </a:cubicBezTo>
                                <a:cubicBezTo>
                                  <a:pt x="25" y="35"/>
                                  <a:pt x="25" y="35"/>
                                  <a:pt x="25" y="35"/>
                                </a:cubicBezTo>
                                <a:close/>
                                <a:moveTo>
                                  <a:pt x="25" y="51"/>
                                </a:moveTo>
                                <a:cubicBezTo>
                                  <a:pt x="25" y="55"/>
                                  <a:pt x="25" y="55"/>
                                  <a:pt x="25" y="55"/>
                                </a:cubicBezTo>
                                <a:cubicBezTo>
                                  <a:pt x="63" y="55"/>
                                  <a:pt x="63" y="55"/>
                                  <a:pt x="63" y="55"/>
                                </a:cubicBezTo>
                                <a:cubicBezTo>
                                  <a:pt x="63" y="51"/>
                                  <a:pt x="63" y="51"/>
                                  <a:pt x="63" y="51"/>
                                </a:cubicBezTo>
                                <a:cubicBezTo>
                                  <a:pt x="25" y="51"/>
                                  <a:pt x="25" y="51"/>
                                  <a:pt x="25" y="51"/>
                                </a:cubicBezTo>
                                <a:close/>
                                <a:moveTo>
                                  <a:pt x="25" y="43"/>
                                </a:moveTo>
                                <a:cubicBezTo>
                                  <a:pt x="25" y="47"/>
                                  <a:pt x="25" y="47"/>
                                  <a:pt x="25" y="47"/>
                                </a:cubicBezTo>
                                <a:cubicBezTo>
                                  <a:pt x="63" y="47"/>
                                  <a:pt x="63" y="47"/>
                                  <a:pt x="63" y="47"/>
                                </a:cubicBezTo>
                                <a:cubicBezTo>
                                  <a:pt x="63" y="43"/>
                                  <a:pt x="63" y="43"/>
                                  <a:pt x="63" y="43"/>
                                </a:cubicBezTo>
                                <a:cubicBezTo>
                                  <a:pt x="25" y="43"/>
                                  <a:pt x="25" y="43"/>
                                  <a:pt x="25" y="43"/>
                                </a:cubicBezTo>
                                <a:close/>
                                <a:moveTo>
                                  <a:pt x="10" y="87"/>
                                </a:moveTo>
                                <a:cubicBezTo>
                                  <a:pt x="28" y="69"/>
                                  <a:pt x="28" y="69"/>
                                  <a:pt x="28" y="69"/>
                                </a:cubicBezTo>
                                <a:cubicBezTo>
                                  <a:pt x="28" y="69"/>
                                  <a:pt x="28" y="68"/>
                                  <a:pt x="28" y="67"/>
                                </a:cubicBezTo>
                                <a:cubicBezTo>
                                  <a:pt x="27" y="66"/>
                                  <a:pt x="26" y="66"/>
                                  <a:pt x="25" y="67"/>
                                </a:cubicBezTo>
                                <a:cubicBezTo>
                                  <a:pt x="7" y="84"/>
                                  <a:pt x="7" y="84"/>
                                  <a:pt x="7" y="84"/>
                                </a:cubicBezTo>
                                <a:cubicBezTo>
                                  <a:pt x="6" y="85"/>
                                  <a:pt x="6" y="86"/>
                                  <a:pt x="7" y="87"/>
                                </a:cubicBezTo>
                                <a:cubicBezTo>
                                  <a:pt x="8" y="87"/>
                                  <a:pt x="9" y="87"/>
                                  <a:pt x="10" y="87"/>
                                </a:cubicBezTo>
                                <a:close/>
                                <a:moveTo>
                                  <a:pt x="84" y="84"/>
                                </a:moveTo>
                                <a:cubicBezTo>
                                  <a:pt x="66" y="67"/>
                                  <a:pt x="66" y="67"/>
                                  <a:pt x="66" y="67"/>
                                </a:cubicBezTo>
                                <a:cubicBezTo>
                                  <a:pt x="65" y="66"/>
                                  <a:pt x="64" y="66"/>
                                  <a:pt x="63" y="67"/>
                                </a:cubicBezTo>
                                <a:cubicBezTo>
                                  <a:pt x="62" y="68"/>
                                  <a:pt x="62" y="69"/>
                                  <a:pt x="63" y="69"/>
                                </a:cubicBezTo>
                                <a:cubicBezTo>
                                  <a:pt x="81" y="87"/>
                                  <a:pt x="81" y="87"/>
                                  <a:pt x="81" y="87"/>
                                </a:cubicBezTo>
                                <a:cubicBezTo>
                                  <a:pt x="82" y="87"/>
                                  <a:pt x="83" y="87"/>
                                  <a:pt x="84" y="87"/>
                                </a:cubicBezTo>
                                <a:cubicBezTo>
                                  <a:pt x="85" y="86"/>
                                  <a:pt x="85" y="85"/>
                                  <a:pt x="84" y="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F89A1"/>
                          </a:solidFill>
                          <a:ln>
                            <a:noFill/>
                          </a:ln>
                        </wps:spPr>
                        <wps:bodyPr anchor="ctr"/>
                      </wps:wsp>
                      <wps:wsp xmlns:wps="http://schemas.microsoft.com/office/word/2010/wordprocessingShape">
                        <wps:cNvPr id="39" name="KSO_Shape"/>
                        <wps:cNvSpPr/>
                        <wps:spPr bwMode="auto">
                          <a:xfrm>
                            <a:off x="4697518" y="9253343"/>
                            <a:ext cx="114604" cy="114604"/>
                          </a:xfrm>
                          <a:custGeom>
                            <a:avLst/>
                            <a:gdLst>
                              <a:gd name="T0" fmla="*/ 2147483646 w 5581"/>
                              <a:gd name="T1" fmla="*/ 2147483646 h 5581"/>
                              <a:gd name="T2" fmla="*/ 2147483646 w 5581"/>
                              <a:gd name="T3" fmla="*/ 2147483646 h 5581"/>
                              <a:gd name="T4" fmla="*/ 2147483646 w 5581"/>
                              <a:gd name="T5" fmla="*/ 2147483646 h 5581"/>
                              <a:gd name="T6" fmla="*/ 2147483646 w 5581"/>
                              <a:gd name="T7" fmla="*/ 2147483646 h 5581"/>
                              <a:gd name="T8" fmla="*/ 2147483646 w 5581"/>
                              <a:gd name="T9" fmla="*/ 2147483646 h 5581"/>
                              <a:gd name="T10" fmla="*/ 2147483646 w 5581"/>
                              <a:gd name="T11" fmla="*/ 2147483646 h 5581"/>
                              <a:gd name="T12" fmla="*/ 2147483646 w 5581"/>
                              <a:gd name="T13" fmla="*/ 2147483646 h 5581"/>
                              <a:gd name="T14" fmla="*/ 2147483646 w 5581"/>
                              <a:gd name="T15" fmla="*/ 2147483646 h 5581"/>
                              <a:gd name="T16" fmla="*/ 2147483646 w 5581"/>
                              <a:gd name="T17" fmla="*/ 2147483646 h 5581"/>
                              <a:gd name="T18" fmla="*/ 2147483646 w 5581"/>
                              <a:gd name="T19" fmla="*/ 2147483646 h 5581"/>
                              <a:gd name="T20" fmla="*/ 2147483646 w 5581"/>
                              <a:gd name="T21" fmla="*/ 2147483646 h 5581"/>
                              <a:gd name="T22" fmla="*/ 2147483646 w 5581"/>
                              <a:gd name="T23" fmla="*/ 2147483646 h 5581"/>
                              <a:gd name="T24" fmla="*/ 2147483646 w 5581"/>
                              <a:gd name="T25" fmla="*/ 2147483646 h 5581"/>
                              <a:gd name="T26" fmla="*/ 2147483646 w 5581"/>
                              <a:gd name="T27" fmla="*/ 2147483646 h 5581"/>
                              <a:gd name="T28" fmla="*/ 2147483646 w 5581"/>
                              <a:gd name="T29" fmla="*/ 2147483646 h 5581"/>
                              <a:gd name="T30" fmla="*/ 2147483646 w 5581"/>
                              <a:gd name="T31" fmla="*/ 2147483646 h 5581"/>
                              <a:gd name="T32" fmla="*/ 2147483646 w 5581"/>
                              <a:gd name="T33" fmla="*/ 2147483646 h 5581"/>
                              <a:gd name="T34" fmla="*/ 2147483646 w 5581"/>
                              <a:gd name="T35" fmla="*/ 2147483646 h 5581"/>
                              <a:gd name="T36" fmla="*/ 2147483646 w 5581"/>
                              <a:gd name="T37" fmla="*/ 2147483646 h 5581"/>
                              <a:gd name="T38" fmla="*/ 2147483646 w 5581"/>
                              <a:gd name="T39" fmla="*/ 1352106945 h 5581"/>
                              <a:gd name="T40" fmla="*/ 2147483646 w 5581"/>
                              <a:gd name="T41" fmla="*/ 39730224 h 5581"/>
                              <a:gd name="T42" fmla="*/ 2147483646 w 5581"/>
                              <a:gd name="T43" fmla="*/ 2147483646 h 5581"/>
                              <a:gd name="T44" fmla="*/ 2147483646 w 5581"/>
                              <a:gd name="T45" fmla="*/ 2147483646 h 5581"/>
                              <a:gd name="T46" fmla="*/ 2147483646 w 5581"/>
                              <a:gd name="T47" fmla="*/ 2147483646 h 5581"/>
                              <a:gd name="T48" fmla="*/ 596534997 w 5581"/>
                              <a:gd name="T49" fmla="*/ 2147483646 h 5581"/>
                              <a:gd name="T50" fmla="*/ 39730224 w 5581"/>
                              <a:gd name="T51" fmla="*/ 2147483646 h 5581"/>
                              <a:gd name="T52" fmla="*/ 2147483646 w 5581"/>
                              <a:gd name="T53" fmla="*/ 2147483646 h 5581"/>
                              <a:gd name="T54" fmla="*/ 2147483646 w 5581"/>
                              <a:gd name="T55" fmla="*/ 2147483646 h 5581"/>
                              <a:gd name="T56" fmla="*/ 2147483646 w 5581"/>
                              <a:gd name="T57" fmla="*/ 2147483646 h 5581"/>
                              <a:gd name="T58" fmla="*/ 2147483646 w 5581"/>
                              <a:gd name="T59" fmla="*/ 2147483646 h 5581"/>
                              <a:gd name="T60" fmla="*/ 2147483646 w 5581"/>
                              <a:gd name="T61" fmla="*/ 2147483646 h 5581"/>
                              <a:gd name="T62" fmla="*/ 2147483646 w 5581"/>
                              <a:gd name="T63" fmla="*/ 2147483646 h 5581"/>
                              <a:gd name="T64" fmla="*/ 2147483646 w 5581"/>
                              <a:gd name="T65" fmla="*/ 2147483646 h 5581"/>
                              <a:gd name="T66" fmla="*/ 2147483646 w 5581"/>
                              <a:gd name="T67" fmla="*/ 2147483646 h 5581"/>
                              <a:gd name="T68" fmla="*/ 2147483646 w 5581"/>
                              <a:gd name="T69" fmla="*/ 2147483646 h 5581"/>
                              <a:gd name="T70" fmla="*/ 2147483646 w 5581"/>
                              <a:gd name="T71" fmla="*/ 2147483646 h 5581"/>
                              <a:gd name="T72" fmla="*/ 2147483646 w 5581"/>
                              <a:gd name="T73" fmla="*/ 2147483646 h 5581"/>
                              <a:gd name="T74" fmla="*/ 2147483646 w 5581"/>
                              <a:gd name="T75" fmla="*/ 2147483646 h 5581"/>
                              <a:gd name="T76" fmla="*/ 2147483646 w 5581"/>
                              <a:gd name="T77" fmla="*/ 2147483646 h 5581"/>
                              <a:gd name="T78" fmla="*/ 2147483646 w 5581"/>
                              <a:gd name="T79" fmla="*/ 2147483646 h 5581"/>
                              <a:gd name="T80" fmla="*/ 2147483646 w 5581"/>
                              <a:gd name="T81" fmla="*/ 2147483646 h 5581"/>
                              <a:gd name="T82" fmla="*/ 2147483646 w 5581"/>
                              <a:gd name="T83" fmla="*/ 2147483646 h 5581"/>
                              <a:gd name="T84" fmla="*/ 2147483646 w 5581"/>
                              <a:gd name="T85" fmla="*/ 2147483646 h 5581"/>
                              <a:gd name="T86" fmla="*/ 2147483646 w 5581"/>
                              <a:gd name="T87" fmla="*/ 2147483646 h 5581"/>
                              <a:gd name="T88" fmla="*/ 2147483646 w 5581"/>
                              <a:gd name="T89" fmla="*/ 2147483646 h 5581"/>
                              <a:gd name="T90" fmla="*/ 2147483646 w 5581"/>
                              <a:gd name="T91" fmla="*/ 2147483646 h 5581"/>
                              <a:gd name="T92" fmla="*/ 2147483646 w 5581"/>
                              <a:gd name="T93" fmla="*/ 2147483646 h 5581"/>
                              <a:gd name="T94" fmla="*/ 2147483646 w 5581"/>
                              <a:gd name="T95" fmla="*/ 2147483646 h 5581"/>
                              <a:gd name="T96" fmla="*/ 2147483646 w 5581"/>
                              <a:gd name="T97" fmla="*/ 2147483646 h 5581"/>
                              <a:gd name="T98" fmla="*/ 2147483646 w 5581"/>
                              <a:gd name="T99" fmla="*/ 2147483646 h 5581"/>
                              <a:gd name="T100" fmla="*/ 2147483646 w 5581"/>
                              <a:gd name="T101" fmla="*/ 2147483646 h 5581"/>
                              <a:gd name="T102" fmla="*/ 2147483646 w 5581"/>
                              <a:gd name="T103" fmla="*/ 2147483646 h 5581"/>
                              <a:gd name="T104" fmla="*/ 2147483646 w 5581"/>
                              <a:gd name="T105" fmla="*/ 2147483646 h 5581"/>
                              <a:gd name="T106" fmla="*/ 2147483646 w 5581"/>
                              <a:gd name="T107" fmla="*/ 2147483646 h 5581"/>
                              <a:gd name="T108" fmla="*/ 2147483646 w 5581"/>
                              <a:gd name="T109" fmla="*/ 2147483646 h 5581"/>
                              <a:gd name="T110" fmla="*/ 2147483646 w 5581"/>
                              <a:gd name="T111" fmla="*/ 2147483646 h 5581"/>
                              <a:gd name="T112" fmla="*/ 2147483646 w 5581"/>
                              <a:gd name="T113" fmla="*/ 2147483646 h 5581"/>
                              <a:gd name="T114" fmla="*/ 2147483646 w 5581"/>
                              <a:gd name="T115" fmla="*/ 2147483646 h 5581"/>
                              <a:gd name="T116" fmla="*/ 2147483646 w 5581"/>
                              <a:gd name="T117" fmla="*/ 2147483646 h 5581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fill="norm" h="5581" w="5581" stroke="1">
                                <a:moveTo>
                                  <a:pt x="5522" y="4281"/>
                                </a:moveTo>
                                <a:lnTo>
                                  <a:pt x="5522" y="4281"/>
                                </a:lnTo>
                                <a:lnTo>
                                  <a:pt x="5508" y="4269"/>
                                </a:lnTo>
                                <a:lnTo>
                                  <a:pt x="5494" y="4258"/>
                                </a:lnTo>
                                <a:lnTo>
                                  <a:pt x="5494" y="4257"/>
                                </a:lnTo>
                                <a:lnTo>
                                  <a:pt x="4294" y="3400"/>
                                </a:lnTo>
                                <a:lnTo>
                                  <a:pt x="4293" y="3401"/>
                                </a:lnTo>
                                <a:lnTo>
                                  <a:pt x="4278" y="3390"/>
                                </a:lnTo>
                                <a:lnTo>
                                  <a:pt x="4262" y="3382"/>
                                </a:lnTo>
                                <a:lnTo>
                                  <a:pt x="4245" y="3375"/>
                                </a:lnTo>
                                <a:lnTo>
                                  <a:pt x="4229" y="3369"/>
                                </a:lnTo>
                                <a:lnTo>
                                  <a:pt x="4211" y="3364"/>
                                </a:lnTo>
                                <a:lnTo>
                                  <a:pt x="4194" y="3361"/>
                                </a:lnTo>
                                <a:lnTo>
                                  <a:pt x="4176" y="3360"/>
                                </a:lnTo>
                                <a:lnTo>
                                  <a:pt x="4158" y="3361"/>
                                </a:lnTo>
                                <a:lnTo>
                                  <a:pt x="4140" y="3363"/>
                                </a:lnTo>
                                <a:lnTo>
                                  <a:pt x="4123" y="3366"/>
                                </a:lnTo>
                                <a:lnTo>
                                  <a:pt x="4105" y="3371"/>
                                </a:lnTo>
                                <a:lnTo>
                                  <a:pt x="4089" y="3378"/>
                                </a:lnTo>
                                <a:lnTo>
                                  <a:pt x="4072" y="3387"/>
                                </a:lnTo>
                                <a:lnTo>
                                  <a:pt x="4056" y="3396"/>
                                </a:lnTo>
                                <a:lnTo>
                                  <a:pt x="4042" y="3407"/>
                                </a:lnTo>
                                <a:lnTo>
                                  <a:pt x="4027" y="3420"/>
                                </a:lnTo>
                                <a:lnTo>
                                  <a:pt x="4018" y="3432"/>
                                </a:lnTo>
                                <a:lnTo>
                                  <a:pt x="4008" y="3444"/>
                                </a:lnTo>
                                <a:lnTo>
                                  <a:pt x="4004" y="3451"/>
                                </a:lnTo>
                                <a:lnTo>
                                  <a:pt x="3999" y="3458"/>
                                </a:lnTo>
                                <a:lnTo>
                                  <a:pt x="3971" y="3498"/>
                                </a:lnTo>
                                <a:lnTo>
                                  <a:pt x="3951" y="3529"/>
                                </a:lnTo>
                                <a:lnTo>
                                  <a:pt x="3920" y="3579"/>
                                </a:lnTo>
                                <a:lnTo>
                                  <a:pt x="3892" y="3627"/>
                                </a:lnTo>
                                <a:lnTo>
                                  <a:pt x="3875" y="3655"/>
                                </a:lnTo>
                                <a:lnTo>
                                  <a:pt x="3854" y="3688"/>
                                </a:lnTo>
                                <a:lnTo>
                                  <a:pt x="3818" y="3747"/>
                                </a:lnTo>
                                <a:lnTo>
                                  <a:pt x="3782" y="3812"/>
                                </a:lnTo>
                                <a:lnTo>
                                  <a:pt x="3745" y="3882"/>
                                </a:lnTo>
                                <a:lnTo>
                                  <a:pt x="3707" y="3959"/>
                                </a:lnTo>
                                <a:lnTo>
                                  <a:pt x="3667" y="4040"/>
                                </a:lnTo>
                                <a:lnTo>
                                  <a:pt x="3629" y="4127"/>
                                </a:lnTo>
                                <a:lnTo>
                                  <a:pt x="3589" y="4218"/>
                                </a:lnTo>
                                <a:lnTo>
                                  <a:pt x="3550" y="4311"/>
                                </a:lnTo>
                                <a:lnTo>
                                  <a:pt x="3517" y="4305"/>
                                </a:lnTo>
                                <a:lnTo>
                                  <a:pt x="3484" y="4298"/>
                                </a:lnTo>
                                <a:lnTo>
                                  <a:pt x="3450" y="4289"/>
                                </a:lnTo>
                                <a:lnTo>
                                  <a:pt x="3416" y="4280"/>
                                </a:lnTo>
                                <a:lnTo>
                                  <a:pt x="3380" y="4269"/>
                                </a:lnTo>
                                <a:lnTo>
                                  <a:pt x="3343" y="4256"/>
                                </a:lnTo>
                                <a:lnTo>
                                  <a:pt x="3306" y="4241"/>
                                </a:lnTo>
                                <a:lnTo>
                                  <a:pt x="3267" y="4227"/>
                                </a:lnTo>
                                <a:lnTo>
                                  <a:pt x="3229" y="4209"/>
                                </a:lnTo>
                                <a:lnTo>
                                  <a:pt x="3189" y="4191"/>
                                </a:lnTo>
                                <a:lnTo>
                                  <a:pt x="3149" y="4171"/>
                                </a:lnTo>
                                <a:lnTo>
                                  <a:pt x="3107" y="4150"/>
                                </a:lnTo>
                                <a:lnTo>
                                  <a:pt x="3065" y="4128"/>
                                </a:lnTo>
                                <a:lnTo>
                                  <a:pt x="3023" y="4104"/>
                                </a:lnTo>
                                <a:lnTo>
                                  <a:pt x="2980" y="4077"/>
                                </a:lnTo>
                                <a:lnTo>
                                  <a:pt x="2936" y="4051"/>
                                </a:lnTo>
                                <a:lnTo>
                                  <a:pt x="2891" y="4022"/>
                                </a:lnTo>
                                <a:lnTo>
                                  <a:pt x="2846" y="3992"/>
                                </a:lnTo>
                                <a:lnTo>
                                  <a:pt x="2800" y="3960"/>
                                </a:lnTo>
                                <a:lnTo>
                                  <a:pt x="2754" y="3928"/>
                                </a:lnTo>
                                <a:lnTo>
                                  <a:pt x="2707" y="3893"/>
                                </a:lnTo>
                                <a:lnTo>
                                  <a:pt x="2659" y="3857"/>
                                </a:lnTo>
                                <a:lnTo>
                                  <a:pt x="2612" y="3820"/>
                                </a:lnTo>
                                <a:lnTo>
                                  <a:pt x="2563" y="3782"/>
                                </a:lnTo>
                                <a:lnTo>
                                  <a:pt x="2515" y="3741"/>
                                </a:lnTo>
                                <a:lnTo>
                                  <a:pt x="2465" y="3699"/>
                                </a:lnTo>
                                <a:lnTo>
                                  <a:pt x="2416" y="3656"/>
                                </a:lnTo>
                                <a:lnTo>
                                  <a:pt x="2366" y="3612"/>
                                </a:lnTo>
                                <a:lnTo>
                                  <a:pt x="2315" y="3565"/>
                                </a:lnTo>
                                <a:lnTo>
                                  <a:pt x="2265" y="3517"/>
                                </a:lnTo>
                                <a:lnTo>
                                  <a:pt x="2214" y="3468"/>
                                </a:lnTo>
                                <a:lnTo>
                                  <a:pt x="2163" y="3418"/>
                                </a:lnTo>
                                <a:lnTo>
                                  <a:pt x="2112" y="3366"/>
                                </a:lnTo>
                                <a:lnTo>
                                  <a:pt x="2063" y="3316"/>
                                </a:lnTo>
                                <a:lnTo>
                                  <a:pt x="2015" y="3265"/>
                                </a:lnTo>
                                <a:lnTo>
                                  <a:pt x="1970" y="3214"/>
                                </a:lnTo>
                                <a:lnTo>
                                  <a:pt x="1925" y="3165"/>
                                </a:lnTo>
                                <a:lnTo>
                                  <a:pt x="1881" y="3115"/>
                                </a:lnTo>
                                <a:lnTo>
                                  <a:pt x="1840" y="3066"/>
                                </a:lnTo>
                                <a:lnTo>
                                  <a:pt x="1800" y="3018"/>
                                </a:lnTo>
                                <a:lnTo>
                                  <a:pt x="1761" y="2969"/>
                                </a:lnTo>
                                <a:lnTo>
                                  <a:pt x="1723" y="2921"/>
                                </a:lnTo>
                                <a:lnTo>
                                  <a:pt x="1688" y="2874"/>
                                </a:lnTo>
                                <a:lnTo>
                                  <a:pt x="1653" y="2828"/>
                                </a:lnTo>
                                <a:lnTo>
                                  <a:pt x="1620" y="2781"/>
                                </a:lnTo>
                                <a:lnTo>
                                  <a:pt x="1589" y="2735"/>
                                </a:lnTo>
                                <a:lnTo>
                                  <a:pt x="1559" y="2690"/>
                                </a:lnTo>
                                <a:lnTo>
                                  <a:pt x="1530" y="2646"/>
                                </a:lnTo>
                                <a:lnTo>
                                  <a:pt x="1504" y="2601"/>
                                </a:lnTo>
                                <a:lnTo>
                                  <a:pt x="1477" y="2558"/>
                                </a:lnTo>
                                <a:lnTo>
                                  <a:pt x="1454" y="2515"/>
                                </a:lnTo>
                                <a:lnTo>
                                  <a:pt x="1431" y="2473"/>
                                </a:lnTo>
                                <a:lnTo>
                                  <a:pt x="1410" y="2432"/>
                                </a:lnTo>
                                <a:lnTo>
                                  <a:pt x="1390" y="2392"/>
                                </a:lnTo>
                                <a:lnTo>
                                  <a:pt x="1372" y="2352"/>
                                </a:lnTo>
                                <a:lnTo>
                                  <a:pt x="1355" y="2313"/>
                                </a:lnTo>
                                <a:lnTo>
                                  <a:pt x="1340" y="2276"/>
                                </a:lnTo>
                                <a:lnTo>
                                  <a:pt x="1325" y="2237"/>
                                </a:lnTo>
                                <a:lnTo>
                                  <a:pt x="1312" y="2201"/>
                                </a:lnTo>
                                <a:lnTo>
                                  <a:pt x="1301" y="2165"/>
                                </a:lnTo>
                                <a:lnTo>
                                  <a:pt x="1292" y="2131"/>
                                </a:lnTo>
                                <a:lnTo>
                                  <a:pt x="1284" y="2097"/>
                                </a:lnTo>
                                <a:lnTo>
                                  <a:pt x="1276" y="2064"/>
                                </a:lnTo>
                                <a:lnTo>
                                  <a:pt x="1272" y="2031"/>
                                </a:lnTo>
                                <a:lnTo>
                                  <a:pt x="1365" y="1992"/>
                                </a:lnTo>
                                <a:lnTo>
                                  <a:pt x="1455" y="1952"/>
                                </a:lnTo>
                                <a:lnTo>
                                  <a:pt x="1541" y="1913"/>
                                </a:lnTo>
                                <a:lnTo>
                                  <a:pt x="1622" y="1875"/>
                                </a:lnTo>
                                <a:lnTo>
                                  <a:pt x="1699" y="1836"/>
                                </a:lnTo>
                                <a:lnTo>
                                  <a:pt x="1770" y="1799"/>
                                </a:lnTo>
                                <a:lnTo>
                                  <a:pt x="1835" y="1763"/>
                                </a:lnTo>
                                <a:lnTo>
                                  <a:pt x="1893" y="1727"/>
                                </a:lnTo>
                                <a:lnTo>
                                  <a:pt x="1926" y="1706"/>
                                </a:lnTo>
                                <a:lnTo>
                                  <a:pt x="1954" y="1689"/>
                                </a:lnTo>
                                <a:lnTo>
                                  <a:pt x="2002" y="1661"/>
                                </a:lnTo>
                                <a:lnTo>
                                  <a:pt x="2052" y="1630"/>
                                </a:lnTo>
                                <a:lnTo>
                                  <a:pt x="2083" y="1610"/>
                                </a:lnTo>
                                <a:lnTo>
                                  <a:pt x="2123" y="1584"/>
                                </a:lnTo>
                                <a:lnTo>
                                  <a:pt x="2137" y="1573"/>
                                </a:lnTo>
                                <a:lnTo>
                                  <a:pt x="2138" y="1572"/>
                                </a:lnTo>
                                <a:lnTo>
                                  <a:pt x="2149" y="1563"/>
                                </a:lnTo>
                                <a:lnTo>
                                  <a:pt x="2161" y="1554"/>
                                </a:lnTo>
                                <a:lnTo>
                                  <a:pt x="2174" y="1539"/>
                                </a:lnTo>
                                <a:lnTo>
                                  <a:pt x="2185" y="1524"/>
                                </a:lnTo>
                                <a:lnTo>
                                  <a:pt x="2195" y="1508"/>
                                </a:lnTo>
                                <a:lnTo>
                                  <a:pt x="2203" y="1493"/>
                                </a:lnTo>
                                <a:lnTo>
                                  <a:pt x="2210" y="1476"/>
                                </a:lnTo>
                                <a:lnTo>
                                  <a:pt x="2215" y="1458"/>
                                </a:lnTo>
                                <a:lnTo>
                                  <a:pt x="2219" y="1441"/>
                                </a:lnTo>
                                <a:lnTo>
                                  <a:pt x="2220" y="1423"/>
                                </a:lnTo>
                                <a:lnTo>
                                  <a:pt x="2221" y="1405"/>
                                </a:lnTo>
                                <a:lnTo>
                                  <a:pt x="2220" y="1387"/>
                                </a:lnTo>
                                <a:lnTo>
                                  <a:pt x="2217" y="1370"/>
                                </a:lnTo>
                                <a:lnTo>
                                  <a:pt x="2213" y="1353"/>
                                </a:lnTo>
                                <a:lnTo>
                                  <a:pt x="2208" y="1336"/>
                                </a:lnTo>
                                <a:lnTo>
                                  <a:pt x="2201" y="1319"/>
                                </a:lnTo>
                                <a:lnTo>
                                  <a:pt x="2191" y="1302"/>
                                </a:lnTo>
                                <a:lnTo>
                                  <a:pt x="2181" y="1287"/>
                                </a:lnTo>
                                <a:lnTo>
                                  <a:pt x="2181" y="1285"/>
                                </a:lnTo>
                                <a:lnTo>
                                  <a:pt x="1325" y="87"/>
                                </a:lnTo>
                                <a:lnTo>
                                  <a:pt x="1323" y="87"/>
                                </a:lnTo>
                                <a:lnTo>
                                  <a:pt x="1312" y="73"/>
                                </a:lnTo>
                                <a:lnTo>
                                  <a:pt x="1300" y="58"/>
                                </a:lnTo>
                                <a:lnTo>
                                  <a:pt x="1286" y="46"/>
                                </a:lnTo>
                                <a:lnTo>
                                  <a:pt x="1270" y="34"/>
                                </a:lnTo>
                                <a:lnTo>
                                  <a:pt x="1255" y="25"/>
                                </a:lnTo>
                                <a:lnTo>
                                  <a:pt x="1238" y="16"/>
                                </a:lnTo>
                                <a:lnTo>
                                  <a:pt x="1221" y="10"/>
                                </a:lnTo>
                                <a:lnTo>
                                  <a:pt x="1203" y="6"/>
                                </a:lnTo>
                                <a:lnTo>
                                  <a:pt x="1187" y="2"/>
                                </a:lnTo>
                                <a:lnTo>
                                  <a:pt x="1169" y="0"/>
                                </a:lnTo>
                                <a:lnTo>
                                  <a:pt x="1149" y="0"/>
                                </a:lnTo>
                                <a:lnTo>
                                  <a:pt x="1131" y="1"/>
                                </a:lnTo>
                                <a:lnTo>
                                  <a:pt x="1114" y="3"/>
                                </a:lnTo>
                                <a:lnTo>
                                  <a:pt x="1097" y="8"/>
                                </a:lnTo>
                                <a:lnTo>
                                  <a:pt x="1079" y="14"/>
                                </a:lnTo>
                                <a:lnTo>
                                  <a:pt x="1062" y="22"/>
                                </a:lnTo>
                                <a:lnTo>
                                  <a:pt x="1046" y="31"/>
                                </a:lnTo>
                                <a:lnTo>
                                  <a:pt x="1031" y="42"/>
                                </a:lnTo>
                                <a:lnTo>
                                  <a:pt x="924" y="116"/>
                                </a:lnTo>
                                <a:lnTo>
                                  <a:pt x="819" y="191"/>
                                </a:lnTo>
                                <a:lnTo>
                                  <a:pt x="717" y="268"/>
                                </a:lnTo>
                                <a:lnTo>
                                  <a:pt x="668" y="306"/>
                                </a:lnTo>
                                <a:lnTo>
                                  <a:pt x="619" y="344"/>
                                </a:lnTo>
                                <a:lnTo>
                                  <a:pt x="571" y="384"/>
                                </a:lnTo>
                                <a:lnTo>
                                  <a:pt x="525" y="423"/>
                                </a:lnTo>
                                <a:lnTo>
                                  <a:pt x="480" y="463"/>
                                </a:lnTo>
                                <a:lnTo>
                                  <a:pt x="436" y="504"/>
                                </a:lnTo>
                                <a:lnTo>
                                  <a:pt x="394" y="543"/>
                                </a:lnTo>
                                <a:lnTo>
                                  <a:pt x="353" y="584"/>
                                </a:lnTo>
                                <a:lnTo>
                                  <a:pt x="315" y="625"/>
                                </a:lnTo>
                                <a:lnTo>
                                  <a:pt x="278" y="667"/>
                                </a:lnTo>
                                <a:lnTo>
                                  <a:pt x="242" y="708"/>
                                </a:lnTo>
                                <a:lnTo>
                                  <a:pt x="208" y="750"/>
                                </a:lnTo>
                                <a:lnTo>
                                  <a:pt x="177" y="792"/>
                                </a:lnTo>
                                <a:lnTo>
                                  <a:pt x="149" y="835"/>
                                </a:lnTo>
                                <a:lnTo>
                                  <a:pt x="122" y="878"/>
                                </a:lnTo>
                                <a:lnTo>
                                  <a:pt x="97" y="922"/>
                                </a:lnTo>
                                <a:lnTo>
                                  <a:pt x="76" y="966"/>
                                </a:lnTo>
                                <a:lnTo>
                                  <a:pt x="56" y="1010"/>
                                </a:lnTo>
                                <a:lnTo>
                                  <a:pt x="40" y="1054"/>
                                </a:lnTo>
                                <a:lnTo>
                                  <a:pt x="25" y="1100"/>
                                </a:lnTo>
                                <a:lnTo>
                                  <a:pt x="20" y="1123"/>
                                </a:lnTo>
                                <a:lnTo>
                                  <a:pt x="15" y="1145"/>
                                </a:lnTo>
                                <a:lnTo>
                                  <a:pt x="11" y="1168"/>
                                </a:lnTo>
                                <a:lnTo>
                                  <a:pt x="6" y="1191"/>
                                </a:lnTo>
                                <a:lnTo>
                                  <a:pt x="4" y="1215"/>
                                </a:lnTo>
                                <a:lnTo>
                                  <a:pt x="1" y="1238"/>
                                </a:lnTo>
                                <a:lnTo>
                                  <a:pt x="0" y="1262"/>
                                </a:lnTo>
                                <a:lnTo>
                                  <a:pt x="0" y="1284"/>
                                </a:lnTo>
                                <a:lnTo>
                                  <a:pt x="0" y="1308"/>
                                </a:lnTo>
                                <a:lnTo>
                                  <a:pt x="1" y="1332"/>
                                </a:lnTo>
                                <a:lnTo>
                                  <a:pt x="3" y="1356"/>
                                </a:lnTo>
                                <a:lnTo>
                                  <a:pt x="6" y="1380"/>
                                </a:lnTo>
                                <a:lnTo>
                                  <a:pt x="15" y="1433"/>
                                </a:lnTo>
                                <a:lnTo>
                                  <a:pt x="26" y="1490"/>
                                </a:lnTo>
                                <a:lnTo>
                                  <a:pt x="41" y="1550"/>
                                </a:lnTo>
                                <a:lnTo>
                                  <a:pt x="60" y="1615"/>
                                </a:lnTo>
                                <a:lnTo>
                                  <a:pt x="82" y="1682"/>
                                </a:lnTo>
                                <a:lnTo>
                                  <a:pt x="105" y="1751"/>
                                </a:lnTo>
                                <a:lnTo>
                                  <a:pt x="133" y="1824"/>
                                </a:lnTo>
                                <a:lnTo>
                                  <a:pt x="163" y="1900"/>
                                </a:lnTo>
                                <a:lnTo>
                                  <a:pt x="196" y="1976"/>
                                </a:lnTo>
                                <a:lnTo>
                                  <a:pt x="232" y="2057"/>
                                </a:lnTo>
                                <a:lnTo>
                                  <a:pt x="272" y="2138"/>
                                </a:lnTo>
                                <a:lnTo>
                                  <a:pt x="313" y="2222"/>
                                </a:lnTo>
                                <a:lnTo>
                                  <a:pt x="357" y="2308"/>
                                </a:lnTo>
                                <a:lnTo>
                                  <a:pt x="404" y="2394"/>
                                </a:lnTo>
                                <a:lnTo>
                                  <a:pt x="453" y="2483"/>
                                </a:lnTo>
                                <a:lnTo>
                                  <a:pt x="503" y="2571"/>
                                </a:lnTo>
                                <a:lnTo>
                                  <a:pt x="557" y="2661"/>
                                </a:lnTo>
                                <a:lnTo>
                                  <a:pt x="613" y="2752"/>
                                </a:lnTo>
                                <a:lnTo>
                                  <a:pt x="671" y="2843"/>
                                </a:lnTo>
                                <a:lnTo>
                                  <a:pt x="730" y="2935"/>
                                </a:lnTo>
                                <a:lnTo>
                                  <a:pt x="793" y="3026"/>
                                </a:lnTo>
                                <a:lnTo>
                                  <a:pt x="856" y="3118"/>
                                </a:lnTo>
                                <a:lnTo>
                                  <a:pt x="922" y="3209"/>
                                </a:lnTo>
                                <a:lnTo>
                                  <a:pt x="990" y="3300"/>
                                </a:lnTo>
                                <a:lnTo>
                                  <a:pt x="1060" y="3391"/>
                                </a:lnTo>
                                <a:lnTo>
                                  <a:pt x="1130" y="3481"/>
                                </a:lnTo>
                                <a:lnTo>
                                  <a:pt x="1203" y="3570"/>
                                </a:lnTo>
                                <a:lnTo>
                                  <a:pt x="1278" y="3657"/>
                                </a:lnTo>
                                <a:lnTo>
                                  <a:pt x="1353" y="3743"/>
                                </a:lnTo>
                                <a:lnTo>
                                  <a:pt x="1430" y="3828"/>
                                </a:lnTo>
                                <a:lnTo>
                                  <a:pt x="1509" y="3912"/>
                                </a:lnTo>
                                <a:lnTo>
                                  <a:pt x="1588" y="3994"/>
                                </a:lnTo>
                                <a:lnTo>
                                  <a:pt x="1669" y="4073"/>
                                </a:lnTo>
                                <a:lnTo>
                                  <a:pt x="1753" y="4150"/>
                                </a:lnTo>
                                <a:lnTo>
                                  <a:pt x="1837" y="4228"/>
                                </a:lnTo>
                                <a:lnTo>
                                  <a:pt x="1924" y="4304"/>
                                </a:lnTo>
                                <a:lnTo>
                                  <a:pt x="2011" y="4378"/>
                                </a:lnTo>
                                <a:lnTo>
                                  <a:pt x="2100" y="4451"/>
                                </a:lnTo>
                                <a:lnTo>
                                  <a:pt x="2190" y="4522"/>
                                </a:lnTo>
                                <a:lnTo>
                                  <a:pt x="2281" y="4591"/>
                                </a:lnTo>
                                <a:lnTo>
                                  <a:pt x="2372" y="4658"/>
                                </a:lnTo>
                                <a:lnTo>
                                  <a:pt x="2463" y="4724"/>
                                </a:lnTo>
                                <a:lnTo>
                                  <a:pt x="2555" y="4789"/>
                                </a:lnTo>
                                <a:lnTo>
                                  <a:pt x="2646" y="4851"/>
                                </a:lnTo>
                                <a:lnTo>
                                  <a:pt x="2738" y="4911"/>
                                </a:lnTo>
                                <a:lnTo>
                                  <a:pt x="2829" y="4968"/>
                                </a:lnTo>
                                <a:lnTo>
                                  <a:pt x="2920" y="5024"/>
                                </a:lnTo>
                                <a:lnTo>
                                  <a:pt x="3010" y="5078"/>
                                </a:lnTo>
                                <a:lnTo>
                                  <a:pt x="3100" y="5129"/>
                                </a:lnTo>
                                <a:lnTo>
                                  <a:pt x="3187" y="5178"/>
                                </a:lnTo>
                                <a:lnTo>
                                  <a:pt x="3274" y="5224"/>
                                </a:lnTo>
                                <a:lnTo>
                                  <a:pt x="3359" y="5269"/>
                                </a:lnTo>
                                <a:lnTo>
                                  <a:pt x="3443" y="5309"/>
                                </a:lnTo>
                                <a:lnTo>
                                  <a:pt x="3525" y="5349"/>
                                </a:lnTo>
                                <a:lnTo>
                                  <a:pt x="3605" y="5385"/>
                                </a:lnTo>
                                <a:lnTo>
                                  <a:pt x="3683" y="5417"/>
                                </a:lnTo>
                                <a:lnTo>
                                  <a:pt x="3757" y="5448"/>
                                </a:lnTo>
                                <a:lnTo>
                                  <a:pt x="3830" y="5476"/>
                                </a:lnTo>
                                <a:lnTo>
                                  <a:pt x="3901" y="5500"/>
                                </a:lnTo>
                                <a:lnTo>
                                  <a:pt x="3966" y="5521"/>
                                </a:lnTo>
                                <a:lnTo>
                                  <a:pt x="4031" y="5539"/>
                                </a:lnTo>
                                <a:lnTo>
                                  <a:pt x="4091" y="5555"/>
                                </a:lnTo>
                                <a:lnTo>
                                  <a:pt x="4148" y="5567"/>
                                </a:lnTo>
                                <a:lnTo>
                                  <a:pt x="4201" y="5575"/>
                                </a:lnTo>
                                <a:lnTo>
                                  <a:pt x="4225" y="5578"/>
                                </a:lnTo>
                                <a:lnTo>
                                  <a:pt x="4249" y="5580"/>
                                </a:lnTo>
                                <a:lnTo>
                                  <a:pt x="4273" y="5581"/>
                                </a:lnTo>
                                <a:lnTo>
                                  <a:pt x="4297" y="5581"/>
                                </a:lnTo>
                                <a:lnTo>
                                  <a:pt x="4320" y="5581"/>
                                </a:lnTo>
                                <a:lnTo>
                                  <a:pt x="4344" y="5579"/>
                                </a:lnTo>
                                <a:lnTo>
                                  <a:pt x="4366" y="5578"/>
                                </a:lnTo>
                                <a:lnTo>
                                  <a:pt x="4390" y="5574"/>
                                </a:lnTo>
                                <a:lnTo>
                                  <a:pt x="4413" y="5570"/>
                                </a:lnTo>
                                <a:lnTo>
                                  <a:pt x="4436" y="5567"/>
                                </a:lnTo>
                                <a:lnTo>
                                  <a:pt x="4458" y="5561"/>
                                </a:lnTo>
                                <a:lnTo>
                                  <a:pt x="4481" y="5555"/>
                                </a:lnTo>
                                <a:lnTo>
                                  <a:pt x="4527" y="5542"/>
                                </a:lnTo>
                                <a:lnTo>
                                  <a:pt x="4571" y="5525"/>
                                </a:lnTo>
                                <a:lnTo>
                                  <a:pt x="4615" y="5506"/>
                                </a:lnTo>
                                <a:lnTo>
                                  <a:pt x="4660" y="5483"/>
                                </a:lnTo>
                                <a:lnTo>
                                  <a:pt x="4703" y="5459"/>
                                </a:lnTo>
                                <a:lnTo>
                                  <a:pt x="4746" y="5433"/>
                                </a:lnTo>
                                <a:lnTo>
                                  <a:pt x="4789" y="5404"/>
                                </a:lnTo>
                                <a:lnTo>
                                  <a:pt x="4831" y="5373"/>
                                </a:lnTo>
                                <a:lnTo>
                                  <a:pt x="4873" y="5339"/>
                                </a:lnTo>
                                <a:lnTo>
                                  <a:pt x="4915" y="5303"/>
                                </a:lnTo>
                                <a:lnTo>
                                  <a:pt x="4956" y="5266"/>
                                </a:lnTo>
                                <a:lnTo>
                                  <a:pt x="4997" y="5228"/>
                                </a:lnTo>
                                <a:lnTo>
                                  <a:pt x="5038" y="5187"/>
                                </a:lnTo>
                                <a:lnTo>
                                  <a:pt x="5077" y="5145"/>
                                </a:lnTo>
                                <a:lnTo>
                                  <a:pt x="5118" y="5101"/>
                                </a:lnTo>
                                <a:lnTo>
                                  <a:pt x="5158" y="5057"/>
                                </a:lnTo>
                                <a:lnTo>
                                  <a:pt x="5197" y="5010"/>
                                </a:lnTo>
                                <a:lnTo>
                                  <a:pt x="5237" y="4962"/>
                                </a:lnTo>
                                <a:lnTo>
                                  <a:pt x="5275" y="4914"/>
                                </a:lnTo>
                                <a:lnTo>
                                  <a:pt x="5313" y="4864"/>
                                </a:lnTo>
                                <a:lnTo>
                                  <a:pt x="5352" y="4814"/>
                                </a:lnTo>
                                <a:lnTo>
                                  <a:pt x="5390" y="4762"/>
                                </a:lnTo>
                                <a:lnTo>
                                  <a:pt x="5465" y="4657"/>
                                </a:lnTo>
                                <a:lnTo>
                                  <a:pt x="5540" y="4550"/>
                                </a:lnTo>
                                <a:lnTo>
                                  <a:pt x="5550" y="4535"/>
                                </a:lnTo>
                                <a:lnTo>
                                  <a:pt x="5559" y="4518"/>
                                </a:lnTo>
                                <a:lnTo>
                                  <a:pt x="5567" y="4501"/>
                                </a:lnTo>
                                <a:lnTo>
                                  <a:pt x="5573" y="4484"/>
                                </a:lnTo>
                                <a:lnTo>
                                  <a:pt x="5578" y="4467"/>
                                </a:lnTo>
                                <a:lnTo>
                                  <a:pt x="5580" y="4449"/>
                                </a:lnTo>
                                <a:lnTo>
                                  <a:pt x="5581" y="4431"/>
                                </a:lnTo>
                                <a:lnTo>
                                  <a:pt x="5581" y="4413"/>
                                </a:lnTo>
                                <a:lnTo>
                                  <a:pt x="5579" y="4395"/>
                                </a:lnTo>
                                <a:lnTo>
                                  <a:pt x="5575" y="4377"/>
                                </a:lnTo>
                                <a:lnTo>
                                  <a:pt x="5571" y="4360"/>
                                </a:lnTo>
                                <a:lnTo>
                                  <a:pt x="5565" y="4343"/>
                                </a:lnTo>
                                <a:lnTo>
                                  <a:pt x="5556" y="4326"/>
                                </a:lnTo>
                                <a:lnTo>
                                  <a:pt x="5547" y="4310"/>
                                </a:lnTo>
                                <a:lnTo>
                                  <a:pt x="5535" y="4295"/>
                                </a:lnTo>
                                <a:lnTo>
                                  <a:pt x="5522" y="4281"/>
                                </a:lnTo>
                                <a:close/>
                                <a:moveTo>
                                  <a:pt x="5006" y="2620"/>
                                </a:moveTo>
                                <a:lnTo>
                                  <a:pt x="5286" y="2547"/>
                                </a:lnTo>
                                <a:lnTo>
                                  <a:pt x="5247" y="2453"/>
                                </a:lnTo>
                                <a:lnTo>
                                  <a:pt x="5206" y="2361"/>
                                </a:lnTo>
                                <a:lnTo>
                                  <a:pt x="5161" y="2268"/>
                                </a:lnTo>
                                <a:lnTo>
                                  <a:pt x="5115" y="2177"/>
                                </a:lnTo>
                                <a:lnTo>
                                  <a:pt x="5067" y="2088"/>
                                </a:lnTo>
                                <a:lnTo>
                                  <a:pt x="5015" y="1999"/>
                                </a:lnTo>
                                <a:lnTo>
                                  <a:pt x="4962" y="1912"/>
                                </a:lnTo>
                                <a:lnTo>
                                  <a:pt x="4906" y="1825"/>
                                </a:lnTo>
                                <a:lnTo>
                                  <a:pt x="4849" y="1740"/>
                                </a:lnTo>
                                <a:lnTo>
                                  <a:pt x="4789" y="1658"/>
                                </a:lnTo>
                                <a:lnTo>
                                  <a:pt x="4728" y="1575"/>
                                </a:lnTo>
                                <a:lnTo>
                                  <a:pt x="4663" y="1495"/>
                                </a:lnTo>
                                <a:lnTo>
                                  <a:pt x="4597" y="1417"/>
                                </a:lnTo>
                                <a:lnTo>
                                  <a:pt x="4530" y="1341"/>
                                </a:lnTo>
                                <a:lnTo>
                                  <a:pt x="4461" y="1265"/>
                                </a:lnTo>
                                <a:lnTo>
                                  <a:pt x="4389" y="1192"/>
                                </a:lnTo>
                                <a:lnTo>
                                  <a:pt x="4316" y="1120"/>
                                </a:lnTo>
                                <a:lnTo>
                                  <a:pt x="4241" y="1051"/>
                                </a:lnTo>
                                <a:lnTo>
                                  <a:pt x="4164" y="983"/>
                                </a:lnTo>
                                <a:lnTo>
                                  <a:pt x="4085" y="917"/>
                                </a:lnTo>
                                <a:lnTo>
                                  <a:pt x="4005" y="853"/>
                                </a:lnTo>
                                <a:lnTo>
                                  <a:pt x="3923" y="791"/>
                                </a:lnTo>
                                <a:lnTo>
                                  <a:pt x="3840" y="732"/>
                                </a:lnTo>
                                <a:lnTo>
                                  <a:pt x="3756" y="674"/>
                                </a:lnTo>
                                <a:lnTo>
                                  <a:pt x="3670" y="619"/>
                                </a:lnTo>
                                <a:lnTo>
                                  <a:pt x="3582" y="566"/>
                                </a:lnTo>
                                <a:lnTo>
                                  <a:pt x="3494" y="514"/>
                                </a:lnTo>
                                <a:lnTo>
                                  <a:pt x="3404" y="465"/>
                                </a:lnTo>
                                <a:lnTo>
                                  <a:pt x="3313" y="420"/>
                                </a:lnTo>
                                <a:lnTo>
                                  <a:pt x="3221" y="376"/>
                                </a:lnTo>
                                <a:lnTo>
                                  <a:pt x="3128" y="334"/>
                                </a:lnTo>
                                <a:lnTo>
                                  <a:pt x="3034" y="295"/>
                                </a:lnTo>
                                <a:lnTo>
                                  <a:pt x="2961" y="576"/>
                                </a:lnTo>
                                <a:lnTo>
                                  <a:pt x="3047" y="610"/>
                                </a:lnTo>
                                <a:lnTo>
                                  <a:pt x="3131" y="647"/>
                                </a:lnTo>
                                <a:lnTo>
                                  <a:pt x="3215" y="687"/>
                                </a:lnTo>
                                <a:lnTo>
                                  <a:pt x="3297" y="729"/>
                                </a:lnTo>
                                <a:lnTo>
                                  <a:pt x="3380" y="772"/>
                                </a:lnTo>
                                <a:lnTo>
                                  <a:pt x="3460" y="819"/>
                                </a:lnTo>
                                <a:lnTo>
                                  <a:pt x="3540" y="866"/>
                                </a:lnTo>
                                <a:lnTo>
                                  <a:pt x="3618" y="917"/>
                                </a:lnTo>
                                <a:lnTo>
                                  <a:pt x="3696" y="968"/>
                                </a:lnTo>
                                <a:lnTo>
                                  <a:pt x="3771" y="1022"/>
                                </a:lnTo>
                                <a:lnTo>
                                  <a:pt x="3846" y="1078"/>
                                </a:lnTo>
                                <a:lnTo>
                                  <a:pt x="3919" y="1136"/>
                                </a:lnTo>
                                <a:lnTo>
                                  <a:pt x="3990" y="1196"/>
                                </a:lnTo>
                                <a:lnTo>
                                  <a:pt x="4061" y="1257"/>
                                </a:lnTo>
                                <a:lnTo>
                                  <a:pt x="4129" y="1320"/>
                                </a:lnTo>
                                <a:lnTo>
                                  <a:pt x="4195" y="1386"/>
                                </a:lnTo>
                                <a:lnTo>
                                  <a:pt x="4261" y="1452"/>
                                </a:lnTo>
                                <a:lnTo>
                                  <a:pt x="4324" y="1520"/>
                                </a:lnTo>
                                <a:lnTo>
                                  <a:pt x="4385" y="1591"/>
                                </a:lnTo>
                                <a:lnTo>
                                  <a:pt x="4445" y="1663"/>
                                </a:lnTo>
                                <a:lnTo>
                                  <a:pt x="4503" y="1736"/>
                                </a:lnTo>
                                <a:lnTo>
                                  <a:pt x="4559" y="1810"/>
                                </a:lnTo>
                                <a:lnTo>
                                  <a:pt x="4613" y="1885"/>
                                </a:lnTo>
                                <a:lnTo>
                                  <a:pt x="4664" y="1963"/>
                                </a:lnTo>
                                <a:lnTo>
                                  <a:pt x="4715" y="2041"/>
                                </a:lnTo>
                                <a:lnTo>
                                  <a:pt x="4763" y="2121"/>
                                </a:lnTo>
                                <a:lnTo>
                                  <a:pt x="4809" y="2201"/>
                                </a:lnTo>
                                <a:lnTo>
                                  <a:pt x="4852" y="2284"/>
                                </a:lnTo>
                                <a:lnTo>
                                  <a:pt x="4894" y="2367"/>
                                </a:lnTo>
                                <a:lnTo>
                                  <a:pt x="4934" y="2450"/>
                                </a:lnTo>
                                <a:lnTo>
                                  <a:pt x="4971" y="2534"/>
                                </a:lnTo>
                                <a:lnTo>
                                  <a:pt x="5006" y="2620"/>
                                </a:lnTo>
                                <a:close/>
                                <a:moveTo>
                                  <a:pt x="3200" y="1125"/>
                                </a:moveTo>
                                <a:lnTo>
                                  <a:pt x="3104" y="1404"/>
                                </a:lnTo>
                                <a:lnTo>
                                  <a:pt x="3150" y="1424"/>
                                </a:lnTo>
                                <a:lnTo>
                                  <a:pt x="3194" y="1445"/>
                                </a:lnTo>
                                <a:lnTo>
                                  <a:pt x="3240" y="1466"/>
                                </a:lnTo>
                                <a:lnTo>
                                  <a:pt x="3285" y="1489"/>
                                </a:lnTo>
                                <a:lnTo>
                                  <a:pt x="3330" y="1512"/>
                                </a:lnTo>
                                <a:lnTo>
                                  <a:pt x="3374" y="1536"/>
                                </a:lnTo>
                                <a:lnTo>
                                  <a:pt x="3418" y="1561"/>
                                </a:lnTo>
                                <a:lnTo>
                                  <a:pt x="3461" y="1586"/>
                                </a:lnTo>
                                <a:lnTo>
                                  <a:pt x="3503" y="1614"/>
                                </a:lnTo>
                                <a:lnTo>
                                  <a:pt x="3545" y="1641"/>
                                </a:lnTo>
                                <a:lnTo>
                                  <a:pt x="3586" y="1670"/>
                                </a:lnTo>
                                <a:lnTo>
                                  <a:pt x="3626" y="1700"/>
                                </a:lnTo>
                                <a:lnTo>
                                  <a:pt x="3666" y="1731"/>
                                </a:lnTo>
                                <a:lnTo>
                                  <a:pt x="3703" y="1763"/>
                                </a:lnTo>
                                <a:lnTo>
                                  <a:pt x="3740" y="1797"/>
                                </a:lnTo>
                                <a:lnTo>
                                  <a:pt x="3776" y="1831"/>
                                </a:lnTo>
                                <a:lnTo>
                                  <a:pt x="3811" y="1867"/>
                                </a:lnTo>
                                <a:lnTo>
                                  <a:pt x="3844" y="1904"/>
                                </a:lnTo>
                                <a:lnTo>
                                  <a:pt x="3877" y="1943"/>
                                </a:lnTo>
                                <a:lnTo>
                                  <a:pt x="3908" y="1982"/>
                                </a:lnTo>
                                <a:lnTo>
                                  <a:pt x="3939" y="2023"/>
                                </a:lnTo>
                                <a:lnTo>
                                  <a:pt x="3968" y="2064"/>
                                </a:lnTo>
                                <a:lnTo>
                                  <a:pt x="3995" y="2106"/>
                                </a:lnTo>
                                <a:lnTo>
                                  <a:pt x="4023" y="2149"/>
                                </a:lnTo>
                                <a:lnTo>
                                  <a:pt x="4049" y="2192"/>
                                </a:lnTo>
                                <a:lnTo>
                                  <a:pt x="4074" y="2236"/>
                                </a:lnTo>
                                <a:lnTo>
                                  <a:pt x="4098" y="2280"/>
                                </a:lnTo>
                                <a:lnTo>
                                  <a:pt x="4121" y="2326"/>
                                </a:lnTo>
                                <a:lnTo>
                                  <a:pt x="4144" y="2370"/>
                                </a:lnTo>
                                <a:lnTo>
                                  <a:pt x="4165" y="2416"/>
                                </a:lnTo>
                                <a:lnTo>
                                  <a:pt x="4186" y="2461"/>
                                </a:lnTo>
                                <a:lnTo>
                                  <a:pt x="4206" y="2507"/>
                                </a:lnTo>
                                <a:lnTo>
                                  <a:pt x="4446" y="2391"/>
                                </a:lnTo>
                                <a:lnTo>
                                  <a:pt x="4424" y="2337"/>
                                </a:lnTo>
                                <a:lnTo>
                                  <a:pt x="4400" y="2284"/>
                                </a:lnTo>
                                <a:lnTo>
                                  <a:pt x="4376" y="2231"/>
                                </a:lnTo>
                                <a:lnTo>
                                  <a:pt x="4351" y="2180"/>
                                </a:lnTo>
                                <a:lnTo>
                                  <a:pt x="4326" y="2130"/>
                                </a:lnTo>
                                <a:lnTo>
                                  <a:pt x="4298" y="2080"/>
                                </a:lnTo>
                                <a:lnTo>
                                  <a:pt x="4271" y="2031"/>
                                </a:lnTo>
                                <a:lnTo>
                                  <a:pt x="4242" y="1983"/>
                                </a:lnTo>
                                <a:lnTo>
                                  <a:pt x="4212" y="1937"/>
                                </a:lnTo>
                                <a:lnTo>
                                  <a:pt x="4180" y="1890"/>
                                </a:lnTo>
                                <a:lnTo>
                                  <a:pt x="4147" y="1845"/>
                                </a:lnTo>
                                <a:lnTo>
                                  <a:pt x="4114" y="1799"/>
                                </a:lnTo>
                                <a:lnTo>
                                  <a:pt x="4078" y="1755"/>
                                </a:lnTo>
                                <a:lnTo>
                                  <a:pt x="4041" y="1712"/>
                                </a:lnTo>
                                <a:lnTo>
                                  <a:pt x="4002" y="1670"/>
                                </a:lnTo>
                                <a:lnTo>
                                  <a:pt x="3962" y="1628"/>
                                </a:lnTo>
                                <a:lnTo>
                                  <a:pt x="3921" y="1588"/>
                                </a:lnTo>
                                <a:lnTo>
                                  <a:pt x="3879" y="1549"/>
                                </a:lnTo>
                                <a:lnTo>
                                  <a:pt x="3836" y="1512"/>
                                </a:lnTo>
                                <a:lnTo>
                                  <a:pt x="3792" y="1476"/>
                                </a:lnTo>
                                <a:lnTo>
                                  <a:pt x="3747" y="1440"/>
                                </a:lnTo>
                                <a:lnTo>
                                  <a:pt x="3701" y="1406"/>
                                </a:lnTo>
                                <a:lnTo>
                                  <a:pt x="3654" y="1373"/>
                                </a:lnTo>
                                <a:lnTo>
                                  <a:pt x="3607" y="1342"/>
                                </a:lnTo>
                                <a:lnTo>
                                  <a:pt x="3558" y="1311"/>
                                </a:lnTo>
                                <a:lnTo>
                                  <a:pt x="3509" y="1281"/>
                                </a:lnTo>
                                <a:lnTo>
                                  <a:pt x="3459" y="1252"/>
                                </a:lnTo>
                                <a:lnTo>
                                  <a:pt x="3409" y="1226"/>
                                </a:lnTo>
                                <a:lnTo>
                                  <a:pt x="3357" y="1198"/>
                                </a:lnTo>
                                <a:lnTo>
                                  <a:pt x="3306" y="1173"/>
                                </a:lnTo>
                                <a:lnTo>
                                  <a:pt x="3253" y="1149"/>
                                </a:lnTo>
                                <a:lnTo>
                                  <a:pt x="3200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89A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2" o:spid="_x0000_s1028" style="width:375.2pt;height:49.3pt;margin-top:716.55pt;margin-left:128.5pt;mso-wrap-distance-bottom:0;mso-wrap-distance-left:9pt;mso-wrap-distance-right:9pt;mso-wrap-distance-top:0;position:absolute;z-index:251669504" coordorigin="7399,314055" coordsize="21600,21600">
                <v:shape id="_x0000_s1029" type="#_x0000_t202" style="width:6600;height:21562;left:7922;position:absolute;top:314055;v-text-anchor:top" filled="f" fillcolor="this">
                  <v:textbox style="mso-fit-shape-to-text:t">
                    <w:txbxContent>
                      <w:p>
                        <w:pPr>
                          <w:pStyle w:val="NormalWeb"/>
                          <w:spacing w:before="0" w:beforeAutospacing="0" w:after="0" w:afterAutospacing="0" w:line="42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262626" w:themeColor="text1" w:themeTint="D9"/>
                            <w:sz w:val="20"/>
                            <w:szCs w:val="20"/>
                          </w:rPr>
                          <w:t>生日：1991.07.07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42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262626" w:themeColor="text1" w:themeTint="D9"/>
                            <w:sz w:val="20"/>
                            <w:szCs w:val="20"/>
                          </w:rPr>
                          <w:t>工作经验：应届生</w:t>
                        </w:r>
                      </w:p>
                    </w:txbxContent>
                  </v:textbox>
                </v:shape>
                <v:shape id="_x0000_s1030" type="#_x0000_t202" style="width:7210;height:21562;left:21789;position:absolute;top:314093;v-text-anchor:top" filled="f" fillcolor="this">
                  <v:textbox style="mso-fit-shape-to-text:t">
                    <w:txbxContent>
                      <w:p>
                        <w:pPr>
                          <w:pStyle w:val="NormalWeb"/>
                          <w:spacing w:before="0" w:beforeAutospacing="0" w:after="0" w:afterAutospacing="0" w:line="42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262626" w:themeColor="text1" w:themeTint="D9"/>
                            <w:sz w:val="20"/>
                            <w:szCs w:val="20"/>
                          </w:rPr>
                          <w:t xml:space="preserve">电话：1807140000              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42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262626" w:themeColor="text1" w:themeTint="D9"/>
                            <w:sz w:val="20"/>
                            <w:szCs w:val="20"/>
                          </w:rPr>
                          <w:t>邮箱：</w:t>
                        </w:r>
                        <w:r>
                          <w:rPr>
                            <w:rFonts w:ascii="微软雅黑" w:eastAsia="微软雅黑" w:hAnsi="微软雅黑" w:cstheme="minorBidi" w:hint="eastAsia"/>
                            <w:color w:val="262626" w:themeColor="text1" w:themeTint="D9"/>
                            <w:sz w:val="20"/>
                            <w:szCs w:val="20"/>
                          </w:rPr>
                          <w:t>jianlimoban-ziyuan.com</w:t>
                        </w:r>
                      </w:p>
                    </w:txbxContent>
                  </v:textbox>
                </v:shape>
                <v:shape id="_x0000_s1031" type="#_x0000_t202" style="width:6232;height:21562;left:15154;position:absolute;top:314055;v-text-anchor:top" filled="f" fillcolor="this">
                  <v:textbox style="mso-fit-shape-to-text:t">
                    <w:txbxContent>
                      <w:p>
                        <w:pPr>
                          <w:pStyle w:val="NormalWeb"/>
                          <w:spacing w:before="0" w:beforeAutospacing="0" w:after="0" w:afterAutospacing="0" w:line="42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262626" w:themeColor="text1" w:themeTint="D9"/>
                            <w:sz w:val="20"/>
                            <w:szCs w:val="20"/>
                          </w:rPr>
                          <w:t>现居：北京海淀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42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262626" w:themeColor="text1" w:themeTint="D9"/>
                            <w:sz w:val="20"/>
                            <w:szCs w:val="20"/>
                          </w:rPr>
                          <w:t>政治面貌：党员</w:t>
                        </w:r>
                      </w:p>
                    </w:txbxContent>
                  </v:textbox>
                </v:shape>
                <v:shape id="_x0000_s1032" style="width:585;height:4187;left:7399;position:absolute;top:318901;v-text-anchor:middle" coordsize="21600,21600" path="m2115,18818l19141,18818l19141,18818l19141,19184l19141,19184l2115,19184l2115,19184l2115,18818xm2115,17756l19141,17756l19141,17756l19141,18104l19141,18104l2115,18104l2115,18104l2115,17756xm13435,6956l14701,6956l14701,6956l14701,13701l14701,13701l16183,13701l16183,13701l16183,14955l16183,14955l11608,14955l11608,14955l11608,13701l11608,13701l13081,13701l13081,13701l13081,9456l13081,9456l13017,9479l13017,9479l12944,9511l12944,9511l12793,9552l12793,9552l12625,9593l12625,9593l12440,9625l12440,9625l12250,9653l12250,9653l12043,9671l12043,9671l11828,9680l11828,9680l11608,9685l11608,9685l11608,8513l11608,8513l11703,8499l11703,8499l11802,8485l11802,8485l11893,8467l11893,8467l11983,8449l11983,8449l12069,8426l12069,8426l12151,8403l12151,8403l12233,8375l12233,8375l12310,8348l12310,8348l12392,8311l12392,8311l12465,8279l12465,8279l12530,8238l12530,8238l12599,8201l12599,8201l12664,8160l12664,8160l12728,8119l12728,8119l12789,8069l12789,8069l12849,8023l12849,8023l12905,7972l12905,7972l12952,7917l12952,7917l13004,7867l13004,7867l13051,7808l13051,7808l13094,7743l13094,7743l13142,7684l13142,7684l13176,7624l13176,7624l13219,7556l13219,7556l13249,7487l13249,7487l13288,7418l13288,7418l13314,7345l13314,7345l13340,7272l13340,7272l13370,7194l13370,7194l13392,7116l13392,7116l13435,6956xm8271,6956l9542,6956l9542,6956l9542,13701l9542,13701l11024,13701l11024,13701l11024,14955l11024,14955l6449,14955l6449,14955l6449,13701l6449,13701l7922,13701l7922,13701l7922,9456l7922,9456l7858,9479l7858,9479l7784,9511l7784,9511l7634,9552l7634,9552l7461,9593l7461,9593l7280,9625l7280,9625l7087,9653l7087,9653l6884,9671l6884,9671l6669,9680l6669,9680l6449,9685l6449,9685l6449,8513l6449,8513l6544,8499l6544,8499l6639,8485l6639,8485l6729,8467l6729,8467l6824,8449l6824,8449l6910,8426l6910,8426l6992,8403l6992,8403l7074,8375l7074,8375l7151,8348l7151,8348l7229,8311l7229,8311l7302,8279l7302,8279l7371,8238l7371,8238l7440,8201l7440,8201l7504,8160l7504,8160l7569,8119l7569,8119l7629,8069l7629,8069l7685,8023l7685,8023l7741,7972l7741,7972l7793,7917l7793,7917l7845,7867l7845,7867l7888,7808l7888,7808l7935,7743l7935,7743l7978,7684l7978,7684l8017,7624l8017,7624l8060,7556l8060,7556l8090,7487l8090,7487l8125,7418l8125,7418l8155,7345l8155,7345l8181,7272l8181,7272l8211,7194l8211,7194l8232,7116l8232,7116l8271,6956xm2739,3167l2636,3176l2636,3176l2533,3190l2533,3190l2434,3217l2434,3217l2344,3254l2344,3254l2249,3299l2249,3299l2163,3354l2163,3354l2086,3418l2086,3418l2012,3492l2012,3492l1948,3569l1948,3569l1888,3652l1888,3652l1836,3743l1836,3743l1793,3835l1793,3835l1759,3936l1759,3936l1733,4045l1733,4045l1716,4151l1716,4151l1711,4261l1711,4261l1711,18676l1711,18676l1716,18790l1716,18790l1733,18900l1733,18900l1759,19001l1759,19001l1793,19106l1793,19106l1836,19202l1836,19202l1888,19289l1888,19289l1948,19371l1948,19371l2012,19449l2012,19449l2086,19522l2086,19522l2163,19586l2163,19586l2249,19637l2249,19637l2344,19687l2344,19687l2434,19724l2434,19724l2533,19751l2533,19751l2636,19765l2636,19765l2739,19774l2739,19774l18861,19774l18861,19774l18964,19765l18964,19765l19063,19751l19063,19751l19166,19724l19166,19724l19256,19687l19256,19687l19347,19637l19347,19637l19437,19586l19437,19586l19514,19522l19514,19522l19588,19449l19588,19449l19648,19371l19648,19371l19708,19289l19708,19289l19764,19202l19764,19202l19807,19106l19807,19106l19841,19001l19841,19001l19863,18900l19863,18900l19884,18790l19884,18790l19889,18676l19889,18676l19889,4261l19889,4261l19884,4151l19884,4151l19863,4045l19863,4045l19841,3936l19841,3936l19807,3835l19807,3835l19764,3743l19764,3743l19708,3652l19708,3652l19648,3569l19648,3569l19588,3492l19588,3492l19514,3418l19514,3418l19437,3354l19437,3354l19347,3299l19347,3299l19256,3254l19256,3254l19166,3217l19166,3217l19063,3190l19063,3190l18964,3176l18964,3176l18861,3167l18861,3167l17476,3167l17476,3167l17476,3908l17476,3908l14801,3908l14801,3908l14801,3167l14801,3167l6463,3167l6463,3167l6463,3908l6463,3908l3788,3908l3788,3908l3788,3167l3788,3167l2739,3167xm4790,l6128,l6128,l6128,1341l6128,1341l15137,1341l15137,1341l15137,2485l15137,2485l15137,3551l15137,3551l15829,3551l15829,3551l15829,l15829,l16805,l16805,l16805,1341l16805,1341l18861,1341l18861,1341l19003,1345l19003,1345l19136,1355l19136,1355l19274,1373l19274,1373l19411,1405l19411,1405l19544,1432l19544,1432l19674,1474l19674,1474l19803,1519l19803,1519l19923,1574l19923,1574l20048,1634l20048,1634l20164,1698l20164,1698l20280,1762l20280,1762l20392,1840l20392,1840l20499,1927l20499,1927l20602,2009l20602,2009l20706,2101l20706,2101l20796,2197l20796,2197l20886,2297l20886,2297l20972,2407l20972,2407l21058,2517l21058,2517l21136,2631l21136,2631l21204,2746l21204,2746l21273,2874l21273,2874l21329,2997l21329,2997l21385,3126l21385,3126l21437,3258l21437,3258l21475,3391l21475,3391l21514,3533l21514,3533l21544,3675l21544,3675l21570,3817l21570,3817l21587,3968l21587,3968l21596,4114l21596,4114l21600,4261l21600,4261l21600,18676l21600,18676l21596,18827l21596,18827l21587,18978l21587,18978l21570,19124l21570,19124l21544,19266l21544,19266l21514,19403l21514,19403l21475,19545l21475,19545l21437,19683l21437,19683l21385,19815l21385,19815l21329,19943l21329,19943l21273,20072l21273,20072l21204,20195l21204,20195l21136,20309l21136,20309l21058,20428l21058,20428l20972,20534l20972,20534l20886,20639l20886,20639l20796,20744l20796,20744l20706,20840l20706,20840l20602,20932l20602,20932l20499,21019l20499,21019l20392,21097l20392,21097l20280,21174l20280,21174l20164,21243l20164,21243l20048,21312l20048,21312l19923,21371l19923,21371l19803,21417l19803,21417l19674,21467l19674,21467l19544,21504l19544,21504l19411,21541l19411,21541l19274,21563l19274,21563l19136,21582l19136,21582l19003,21591l19003,21591l18861,21600l18861,21600l2739,21600l2739,21600l2597,21591l2597,21591l2460,21582l2460,21582l2322,21563l2322,21563l2185,21541l2185,21541l2056,21504l2056,21504l1926,21467l1926,21467l1797,21417l1797,21417l1668,21371l1668,21371l1552,21312l1552,21312l1432,21243l1432,21243l1320,21174l1320,21174l1204,21097l1204,21097l1101,21019l1101,21019l993,20932l993,20932l894,20840l894,20840l804,20744l804,20744l710,20639l710,20639l624,20534l624,20534l542,20428l542,20428l464,20309l464,20309l396,20195l396,20195l327,20072l327,20072l267,19943l267,19943l215,19815l215,19815l163,19683l163,19683l120,19545l120,19545l86,19403l86,19403l52,19266l52,19266l30,19124l30,19124l13,18978l13,18978l,18827l,18827l,18676l,18676l,4261l,4261l,4114l,4114l13,3968l13,3968l30,3817l30,3817l52,3675l52,3675l86,3533l86,3533l120,3391l120,3391l163,3258l163,3258l215,3126l215,3126l267,2997l267,2997l327,2874l327,2874l396,2746l396,2746l464,2631l464,2631l542,2517l542,2517l624,2407l624,2407l710,2297l710,2297l804,2197l804,2197l894,2101l894,2101l993,2009l993,2009l1101,1927l1101,1927l1204,1840l1204,1840l1320,1762l1320,1762l1432,1698l1432,1698l1552,1634l1552,1634l1668,1574l1668,1574l1797,1519l1797,1519l1926,1474l1926,1474l2056,1432l2056,1432l2185,1405l2185,1405l2322,1373l2322,1373l2460,1355l2460,1355l2597,1345l2597,1345l2739,1341l2739,1341l4124,1341l4124,1341l4124,2485l4124,2485l4124,3551l4124,3551l4790,3551l4790,3551l4790,xe" fillcolor="#1f89a1" stroked="f"/>
                <v:shape id="_x0000_s1033" style="width:692;height:3099;left:14567;position:absolute;top:328825;v-text-anchor:middle" coordsize="21600,21600" path="m21600,5826l10798,l10798,l,5826l,5826l5542,8810l5542,8810l4542,17814l4542,17814l10798,21600l10798,21600l17058,17814l17058,17814l16058,8810l16058,8810l21600,5826xe" fillcolor="#1f89a1" stroked="f" strokeweight="4.5pt"/>
                <v:shape id="_x0000_s1034" style="width:497;height:4718;left:7436;position:absolute;top:327573;v-text-anchor:middle" coordsize="21600,21600" path="m6807,12448l6818,12864l6818,12864l6837,13264l6837,13264l6860,13659l6860,13659l6890,14047l6890,14047l6920,14421l6920,14421l6957,14782l6957,14782l6999,15140l6999,15140l7044,15484l7044,15484l7096,15821l7096,15821l7152,16140l7152,16140l7213,16456l7213,16456l7280,16761l7280,16761l7351,17053l7351,17053l7426,17339l7426,17339l7509,17607l7509,17607l7595,17869l7595,17869l7689,18119l7689,18119l7787,18360l7787,18360l7888,18589l7888,18589l7997,18805l7997,18805l8053,18911l8053,18911l8109,19010l8109,19010l8169,19110l8169,19110l8229,19209l8229,19209l8290,19299l8290,19299l8353,19390l8353,19390l8413,19477l8413,19477l8485,19561l8485,19561l8548,19643l8548,19643l8616,19724l8616,19724l8687,19799l8687,19799l8755,19871l8755,19871l8826,19941l8826,19941l8901,20007l8901,20007l8980,20070l8980,20070l9055,20133l9055,20133l9134,20194l9134,20194l9213,20245l9213,20245l9291,20299l9291,20299l9374,20347l9374,20347l9457,20392l9457,20392l9543,20438l9543,20438l9629,20477l9629,20477l9715,20513l9715,20513l9715,15788l9715,15788l9637,15779l9637,15779l9562,15761l9562,15761l9487,15737l9487,15737l9415,15713l9415,15713l9348,15683l9348,15683l9284,15643l9284,15643l9224,15604l9224,15604l9171,15562l9171,15562l9119,15511l9119,15511l9078,15463l9078,15463l9040,15408l9040,15408l9010,15351l9010,15351l8984,15291l8984,15291l8961,15228l8961,15228l8954,15165l8954,15165l8950,15098l8950,15098l8950,14397l8950,14397l8954,14324l8954,14324l8965,14252l8965,14252l8987,14186l8987,14186l9018,14120l9018,14120l9055,14056l9055,14056l9100,13999l9100,13999l9153,13942l9153,13942l9205,13894l9205,13894l9269,13846l9269,13846l9336,13803l9336,13803l9408,13770l9408,13770l9487,13743l9487,13743l9569,13719l9569,13719l9655,13701l9655,13701l9742,13686l9742,13686l9832,13683l9832,13683l11764,13683l11764,13683l11854,13686l11854,13686l11948,13701l11948,13701l12031,13719l12031,13719l12110,13743l12110,13743l12188,13770l12188,13770l12260,13803l12260,13803l12331,13846l12331,13846l12395,13894l12395,13894l12451,13942l12451,13942l12504,13999l12504,13999l12545,14056l12545,14056l12582,14120l12582,14120l12613,14186l12613,14186l12635,14252l12635,14252l12650,14324l12650,14324l12654,14397l12654,14397l12654,15098l12654,15098l12650,15165l12650,15165l12635,15228l12635,15228l12620,15291l12620,15291l12594,15351l12594,15351l12564,15408l12564,15408l12522,15463l12522,15463l12481,15511l12481,15511l12429,15562l12429,15562l12376,15604l12376,15604l12316,15643l12316,15643l12252,15683l12252,15683l12188,15713l12188,15713l12113,15737l12113,15737l12042,15761l12042,15761l11963,15779l11963,15779l11885,15788l11885,15788l11885,20513l11885,20513l11971,20477l11971,20477l12057,20438l12057,20438l12143,20392l12143,20392l12226,20347l12226,20347l12309,20299l12309,20299l12391,20245l12391,20245l12466,20194l12466,20194l12545,20133l12545,20133l12624,20070l12624,20070l12695,20007l12695,20007l12770,19941l12770,19941l12841,19871l12841,19871l12916,19799l12916,19799l12984,19724l12984,19724l13055,19643l13055,19643l13119,19561l13119,19561l13183,19477l13183,19477l13247,19390l13247,19390l13310,19299l13310,19299l13374,19209l13374,19209l13434,19110l13434,19110l13487,19010l13487,19010l13551,18911l13551,18911l13603,18805l13603,18805l13712,18589l13712,18589l13817,18360l13817,18360l13911,18119l13911,18119l14001,17869l14001,17869l14091,17607l14091,17607l14174,17339l14174,17339l14249,17053l14249,17053l14320,16761l14320,16761l14384,16456l14384,16456l14448,16140l14448,16140l14504,15821l14504,15821l14556,15484l14556,15484l14605,15140l14605,15140l14643,14782l14643,14782l14680,14421l14680,14421l14714,14047l14714,14047l14736,13659l14736,13659l14763,13264l14763,13264l14782,12864l14782,12864l14793,12448l14793,12448l15449,12481l15449,12481l16054,12514l16054,12514l16590,12548l16590,12548l17056,12578l17056,12578l17720,12623l17720,12623l17960,12641l17960,12641l18144,12644l18144,12644l18331,12653l18331,12653l18515,12674l18515,12674l18692,12698l18692,12698l18868,12728l18868,12728l19041,12770l19041,12770l19213,12816l19213,12816l19378,12867l19378,12867l19536,12927l19536,12927l19697,12993l19697,12993l19848,13063l19848,13063l19998,13138l19998,13138l20140,13219l20140,13219l20279,13306l20279,13306l20407,13397l20407,13397l20538,13493l20538,13493l20658,13599l20658,13599l20771,13701l20771,13701l20876,13812l20876,13812l20981,13927l20981,13927l21075,14047l21075,14047l21161,14168l21161,14168l21244,14294l21244,14294l21315,14424l21315,14424l21382,14556l21382,14556l21435,14692l21435,14692l21487,14830l21487,14830l21529,14972l21529,14972l21562,15113l21562,15113l21581,15261l21581,15261l21596,15408l21596,15408l21600,15562l21600,15562l21600,19263l21600,19263l21596,19335l21596,19335l21589,19411l21589,19411l21566,19483l21566,19483l21540,19552l21540,19552l21506,19621l21506,19621l21461,19691l21461,19691l21416,19760l21416,19760l21360,19826l21360,19826l21300,19890l21300,19890l21225,19953l21225,19953l21153,20016l21153,20016l21071,20076l21071,20076l20981,20136l20981,20136l20887,20194l20887,20194l20782,20251l20782,20251l20673,20308l20673,20308l20561,20362l20561,20362l20440,20413l20440,20413l20317,20468l20317,20468l20189,20519l20189,20519l20054,20570l20054,20570l19911,20618l19911,20618l19765,20663l19765,20663l19615,20712l19615,20712l19461,20757l19461,20757l19300,20799l19300,20799l19131,20841l19131,20841l18966,20883l18966,20883l18786,20922l18786,20922l18609,20959l18609,20959l18241,21037l18241,21037l17859,21106l17859,21106l17461,21169l17461,21169l17048,21230l17048,21230l16620,21284l16620,21284l16185,21338l16185,21338l15738,21380l15738,21380l15281,21422l15281,21422l14819,21461l14819,21461l14346,21492l14346,21492l13870,21519l13870,21519l13386,21543l13386,21543l12898,21564l12898,21564l12406,21579l12406,21579l11911,21588l11911,21588l11415,21597l11415,21597l10920,21600l10920,21600l10425,21597l10425,21597l9929,21588l9929,21588l9430,21579l9430,21579l8935,21564l8935,21564l8443,21543l8443,21543l7952,21519l7952,21519l7468,21492l7468,21492l6987,21461l6987,21461l6515,21422l6515,21422l6049,21380l6049,21380l5591,21338l5591,21338l5145,21284l5145,21284l4710,21230l4710,21230l4285,21169l4285,21169l3873,21106l3873,21106l3482,21037l3482,21037l3100,20959l3100,20959l2736,20883l2736,20883l2559,20841l2559,20841l2390,20799l2390,20799l2225,20757l2225,20757l2064,20712l2064,20712l1906,20663l1906,20663l1752,20618l1752,20618l1606,20570l1606,20570l1471,20519l1471,20519l1332,20468l1332,20468l1205,20413l1205,20413l1081,20362l1081,20362l961,20308l961,20308l848,20251l848,20251l747,20194l747,20194l645,20136l645,20136l552,20076l552,20076l469,20016l469,20016l390,19953l390,19953l315,19890l315,19890l251,19826l251,19826l195,19760l195,19760l143,19691l143,19691l101,19621l101,19621l64,19552l64,19552l34,19483l34,19483l15,19411l15,19411l4,19335l4,19335l,19263l,19263l,15562l,15562l4,15408l4,15408l19,15261l19,15261l41,15113l41,15113l75,14972l75,14972l113,14830l113,14830l165,14692l165,14692l221,14556l221,14556l285,14424l285,14424l360,14294l360,14294l439,14168l439,14168l525,14047l525,14047l623,13927l623,13927l720,13812l720,13812l829,13701l829,13701l946,13599l946,13599l1066,13493l1066,13493l1190,13397l1190,13397l1325,13306l1325,13306l1460,13219l1460,13219l1602,13138l1602,13138l1749,13063l1749,13063l1906,12993l1906,12993l2060,12927l2060,12927l2225,12867l2225,12867l2387,12816l2387,12816l2556,12770l2556,12770l2728,12728l2728,12728l2905,12698l2905,12698l3085,12674l3085,12674l3265,12653l3265,12653l3452,12644l3452,12644l3640,12641l3640,12641l3876,12623l3876,12623l4541,12578l4541,12578l5006,12548l5006,12548l5550,12514l5550,12514l6154,12481l6154,12481l6807,12448xm7355,3580l7295,3589l7295,3589l7239,3598l7239,3598l7183,3616l7183,3616l7126,3637l7126,3637l7074,3661l7074,3661l7017,3688l7017,3688l6972,3721l6972,3721l6920,3758l6920,3758l6867,3800l6867,3800l6822,3839l6822,3839l6724,3932l6724,3932l6630,4032l6630,4032l6435,4246l6435,4246l6303,4396l6303,4396l6165,4559l6165,4559l6026,4725l6026,4725l5898,4900l5898,4900l5853,5068l5853,5068l5811,5237l5811,5237l5778,5409l5778,5409l5751,5587l5751,5587l5729,5768l5729,5768l5714,5942l5714,5942l5702,6126l5702,6126l5699,6307l5699,6307l5699,6436l5699,6436l5706,6566l5706,6566l5721,6696l5721,6696l5733,6825l5733,6825l5755,6952l5755,6952l5778,7078l5778,7078l5808,7202l5808,7202l5838,7325l5838,7325l5871,7452l5871,7452l5909,7576l5909,7576l5954,7696l5954,7696l6003,7817l6003,7817l6048,7934l6048,7934l6104,8052l6104,8052l6161,8169l6161,8169l6217,8284l6217,8284l6281,8398l6281,8398l6345,8513l6345,8513l6416,8624l6416,8624l6484,8736l6484,8736l6559,8841l6559,8841l6634,8950l6634,8950l6713,9052l6713,9052l6796,9158l6796,9158l6878,9260l6878,9260l6965,9359l6965,9359l7047,9456l7047,9456l7141,9555l7141,9555l7231,9649l7231,9649l7321,9742l7321,9742l7415,9829l7415,9829l7509,9920l7509,9920l7611,10007l7611,10007l7708,10095l7708,10095l7810,10173l7810,10173l7908,10257l7908,10257l8009,10333l8009,10333l8114,10408l8114,10408l8219,10480l8219,10480l8321,10553l8321,10553l8426,10622l8426,10622l8531,10688l8531,10688l8636,10755l8636,10755l8745,10812l8745,10812l8850,10872l8850,10872l8959,10929l8959,10929l9068,10984l9068,10984l9170,11035l9170,11035l9279,11083l9279,11083l9388,11128l9388,11128l9493,11170l9493,11170l9598,11210l9598,11210l9707,11246l9707,11246l9808,11279l9808,11279l9913,11312l9913,11312l10015,11339l10015,11339l10120,11363l10120,11363l10218,11384l10218,11384l10319,11402l10319,11402l10417,11418l10417,11418l10515,11430l10515,11430l10612,11439l10612,11439l10706,11442l10706,11442l10800,11445l10800,11445l10894,11442l10894,11442l10988,11439l10988,11439l11085,11430l11085,11430l11179,11418l11179,11418l11281,11402l11281,11402l11382,11384l11382,11384l11484,11363l11484,11363l11585,11339l11585,11339l11690,11312l11690,11312l11792,11279l11792,11279l11897,11246l11897,11246l12002,11210l12002,11210l12107,11170l12107,11170l12216,11128l12216,11128l12321,11083l12321,11083l12427,11035l12427,11035l12536,10984l12536,10984l12641,10929l12641,10929l12750,10872l12750,10872l12859,10812l12859,10812l12960,10755l12960,10755l13069,10688l13069,10688l13174,10622l13174,10622l13279,10553l13279,10553l13384,10480l13384,10480l13486,10408l13486,10408l13591,10333l13591,10333l13692,10257l13692,10257l13794,10173l13794,10173l13892,10095l13892,10095l13993,10007l13993,10007l14091,9920l14091,9920l14185,9829l14185,9829l14282,9742l14282,9742l14372,9649l14372,9649l14463,9555l14463,9555l14553,9456l14553,9456l14639,9359l14639,9359l14726,9260l14726,9260l14808,9158l14808,9158l14887,9052l14887,9052l14966,8950l14966,8950l15045,8841l15045,8841l15116,8736l15116,8736l15188,8624l15188,8624l15255,8513l15255,8513l15319,8398l15319,8398l15379,8284l15379,8284l15439,8169l15439,8169l15496,8052l15496,8052l15548,7934l15548,7934l15601,7817l15601,7817l15646,7696l15646,7696l15691,7576l15691,7576l15729,7452l15729,7452l15762,7325l15762,7325l15792,7202l15792,7202l15826,7078l15826,7078l15845,6952l15845,6952l15867,6825l15867,6825l15879,6696l15879,6696l15894,6566l15894,6566l15901,6436l15901,6436l15901,6307l15901,6307l15901,6232l15901,6232l15898,6150l15898,6150l15886,5994l15886,5994l15631,5984l15631,5984l15372,5975l15372,5975l15109,5960l15109,5960l14842,5942l14842,5942l14568,5921l14568,5921l14294,5897l14294,5897l14012,5873l14012,5873l13738,5843l13738,5843l13456,5813l13456,5813l13178,5774l13178,5774l12900,5734l12900,5734l12622,5695l12622,5695l12344,5650l12344,5650l12073,5602l12073,5602l11807,5554l11807,5554l11536,5496l11536,5496l11281,5442l11281,5442l11025,5379l11025,5379l10774,5316l10774,5316l10537,5252l10537,5252l10300,5186l10300,5186l10075,5114l10075,5114l9861,5041l9861,5041l9658,4960l9658,4960l9459,4882l9459,4882l9279,4797l9279,4797l9106,4713l9106,4713l9023,4671l9023,4671l8948,4625l8948,4625l8869,4580l8869,4580l8802,4535l8802,4535l8730,4487l8730,4487l8666,4439l8666,4439l8606,4390l8606,4390l8550,4342l8550,4342l8497,4294l8497,4294l8445,4246l8445,4246l8351,4140l8351,4140l8257,4047l8257,4047l8167,3966l8167,3966l8077,3887l8077,3887l7994,3827l7994,3827l7911,3767l7911,3767l7832,3718l7832,3718l7757,3676l7757,3676l7682,3646l7682,3646l7615,3619l7615,3619l7543,3601l7543,3601l7479,3589l7479,3589l7415,3580l7415,3580l7355,3580xm10631,l10800,l10800,l10969,l10969,l11138,9l11138,9l11303,18l11303,18l11469,33l11469,33l11634,51l11634,51l11795,72l11795,72l11961,96l11961,96l12119,130l12119,130l12280,163l12280,163l12438,199l12438,199l12596,238l12596,238l12750,283l12750,283l12900,331l12900,331l13050,386l13050,386l13204,440l13204,440l13351,494l13351,494l13497,557l13497,557l13644,624l13644,624l13786,693l13786,693l13922,762l13922,762l14064,838l14064,838l14200,913l14200,913l14331,997l14331,997l14466,1079l14466,1079l14594,1166l14594,1166l14722,1257l14722,1257l14849,1347l14849,1347l14970,1443l14970,1443l15090,1540l15090,1540l15206,1639l15206,1639l15323,1745l15323,1745l15435,1850l15435,1850l15548,1959l15548,1959l15653,2070l15653,2070l15759,2185l15759,2185l15860,2296l15860,2296l15958,2414l15958,2414l16059,2537l16059,2537l16149,2658l16149,2658l16239,2784l16239,2784l16326,2911l16326,2911l16412,3040l16412,3040l16487,3170l16487,3170l16566,3303l16566,3303l16638,3438l16638,3438l16713,3577l16713,3577l16780,3715l16780,3715l16840,3854l16840,3854l16904,3996l16904,3996l16964,4140l16964,4140l17013,4285l17013,4285l17066,4436l17066,4436l17111,4583l17111,4583l17152,4734l17152,4734l17190,4885l17190,4885l17227,5038l17227,5038l17257,5192l17257,5192l17287,5349l17287,5349l17306,5502l17306,5502l17325,5662l17325,5662l17344,5822l17344,5822l17351,5984l17351,5984l17359,6144l17359,6144l17359,6307l17359,6307l17359,6476l17359,6476l17351,6641l17351,6641l17333,6807l17333,6807l17318,6970l17318,6970l17291,7133l17291,7133l17261,7295l17261,7295l17227,7455l17227,7455l17182,7612l17182,7612l17141,7768l17141,7768l17088,7922l17088,7922l17036,8073l17036,8073l16976,8226l16976,8226l16912,8374l16912,8374l16848,8525l16848,8525l16773,8669l16773,8669l16701,8811l16701,8811l16619,8953l16619,8953l16536,9091l16536,9091l16450,9230l16450,9230l16360,9362l16360,9362l16266,9498l16266,9498l16168,9631l16168,9631l16067,9757l16067,9757l15965,9887l15965,9887l15860,10007l15860,10007l15751,10131l15751,10131l15638,10248l15638,10248l15526,10366l15526,10366l15409,10480l15409,10480l15289,10595l15289,10595l15169,10703l15169,10703l15049,10809l15049,10809l14925,10914l14925,10914l14797,11017l14797,11017l14669,11113l14669,11113l14538,11210l14538,11210l14410,11303l14410,11303l14275,11393l14275,11393l14143,11484l14143,11484l14008,11568l14008,11568l13877,11650l13877,11650l13738,11731l13738,11731l13602,11803l13602,11803l13467,11876l13467,11876l13328,11945l13328,11945l13189,12014l13189,12014l13050,12074l13050,12074l12915,12135l12915,12135l12776,12189l12776,12189l12637,12246l12637,12246l12498,12294l12498,12294l12363,12343l12363,12343l12227,12385l12227,12385l12088,12421l12088,12421l11957,12460l11957,12460l11822,12490l11822,12490l11690,12517l11690,12517l11559,12544l11559,12544l11427,12566l11427,12566l11300,12584l11300,12584l11172,12599l11172,12599l11048,12605l11048,12605l10920,12611l10920,12611l10800,12614l10800,12614l10680,12611l10680,12611l10556,12605l10556,12605l10428,12599l10428,12599l10300,12584l10300,12584l10173,12566l10173,12566l10041,12544l10041,12544l9913,12517l9913,12517l9778,12490l9778,12490l9647,12460l9647,12460l9508,12421l9508,12421l9373,12385l9373,12385l9234,12343l9234,12343l9102,12294l9102,12294l8963,12246l8963,12246l8824,12189l8824,12189l8689,12135l8689,12135l8550,12074l8550,12074l8411,12014l8411,12014l8272,11945l8272,11945l8137,11876l8137,11876l7998,11803l7998,11803l7859,11731l7859,11731l7727,11650l7727,11650l7592,11568l7592,11568l7453,11484l7453,11484l7325,11393l7325,11393l7190,11303l7190,11303l7062,11210l7062,11210l6931,11113l6931,11113l6803,11017l6803,11017l6679,10914l6679,10914l6551,10809l6551,10809l6427,10703l6427,10703l6311,10595l6311,10595l6191,10480l6191,10480l6074,10366l6074,10366l5962,10248l5962,10248l5849,10131l5849,10131l5744,10007l5744,10007l5635,9887l5635,9887l5530,9757l5530,9757l5432,9631l5432,9631l5338,9498l5338,9498l5240,9362l5240,9362l5150,9230l5150,9230l5064,9091l5064,9091l4985,8953l4985,8953l4902,8811l4902,8811l4827,8669l4827,8669l4756,8525l4756,8525l4684,8374l4684,8374l4624,8226l4624,8226l4564,8073l4564,8073l4512,7922l4512,7922l4463,7768l4463,7768l4418,7612l4418,7612l4376,7455l4376,7455l4343,7295l4343,7295l4313,7133l4313,7133l4286,6970l4286,6970l4267,6807l4267,6807l4249,6641l4249,6641l4241,6476l4241,6476l4241,6307l4241,6307l4241,6144l4241,6144l4249,5984l4249,5984l4260,5822l4260,5822l4275,5662l4275,5662l4294,5502l4294,5502l4316,5349l4316,5349l4346,5192l4346,5192l4376,5038l4376,5038l4410,4885l4410,4885l4448,4734l4448,4734l4493,4583l4493,4583l4534,4436l4534,4436l4587,4285l4587,4285l4639,4140l4639,4140l4696,3996l4696,3996l4756,3854l4756,3854l4820,3715l4820,3715l4887,3577l4887,3577l4959,3438l4959,3438l5034,3303l5034,3303l5113,3170l5113,3170l5192,3040l5192,3040l5278,2911l5278,2911l5364,2784l5364,2784l5455,2658l5455,2658l5545,2537l5545,2537l5642,2414l5642,2414l5744,2296l5744,2296l5841,2185l5841,2185l5947,2070l5947,2070l6052,1959l6052,1959l6165,1850l6165,1850l6277,1745l6277,1745l6394,1639l6394,1639l6510,1540l6510,1540l6630,1443l6630,1443l6751,1347l6751,1347l6878,1257l6878,1257l7006,1166l7006,1166l7134,1079l7134,1079l7269,997l7269,997l7404,913l7404,913l7536,838l7536,838l7675,762l7675,762l7817,693l7817,693l7960,624l7960,624l8107,557l8107,557l8249,494l8249,494l8400,440l8400,440l8546,386l8546,386l8700,331l8700,331l8850,283l8850,283l9008,238l9008,238l9162,199l9162,199l9320,163l9320,163l9481,130l9481,130l9639,96l9639,96l9805,72l9805,72l9962,51l9962,51l10131,33l10131,33l10297,18l10297,18l10466,9l10466,9l10631,xe" fillcolor="#1f89a1" stroked="f"/>
                <v:shape id="_x0000_s1035" style="width:329;height:4276;left:14749;position:absolute;top:318901;v-text-anchor:middle" coordsize="21600,21600" path="m10800,4395c6508,4395,3028,6433,3028,8947l3028,8947c3028,11461,6508,13500,10800,13500l10800,13500c15092,13500,18572,11461,18572,8947l18572,8947c18572,6433,15092,4395,10800,4395xm10800,c14709,,18618,874,21600,2621l21600,2621c27565,6115,27565,11779,21600,15274l21600,15274l10800,21600l10800,21600l,15274l,15274c-5965,11779,-5965,6115,,2621l,2621c2982,874,6891,,10800,xe" fillcolor="#1f89a1" stroked="f" strokeweight="2pt"/>
                <v:shape id="_x0000_s1036" style="width:519;height:4091;left:21287;position:absolute;top:328347;v-text-anchor:middle" coordsize="21600,21600" path="m20640,8826c21120,9290,21600,9987,21600,10684l21600,10684c21600,19277,21600,19277,21600,19277l21600,19277c21600,20439,20640,21600,19440,21600l19440,21600c2160,21600,2160,21600,2160,21600l2160,21600c960,21600,,20439,,19277l,19277c,10684,,10684,,10684l,10684c,10219,240,9523,480,9290l480,9290c480,9290,480,9290,480,9290l480,9290c480,9290,480,9290,480,9290l480,9290c480,9058,480,9058,720,9058l720,9058c9360,697,9360,697,9360,697l9360,697c10320,,11040,,12000,697l12000,697c20640,8826,20640,8826,20640,8826xm3600,6968c3600,12077,3600,12077,3600,12077l3600,12077c10800,17419,10800,17419,10800,17419l10800,17419c17280,12542,17280,12542,17280,12542l17280,12542c17280,6968,17280,6968,17280,6968l17280,6968c3600,6968,3600,6968,3600,6968xm6000,8129c6000,9058,6000,9058,6000,9058l6000,9058c15120,9058,15120,9058,15120,9058l15120,9058c15120,8129,15120,8129,15120,8129l15120,8129c6000,8129,6000,8129,6000,8129xm6000,11845c6000,12774,6000,12774,6000,12774l6000,12774c15120,12774,15120,12774,15120,12774l15120,12774c15120,11845,15120,11845,15120,11845l15120,11845c6000,11845,6000,11845,6000,11845xm6000,9987c6000,10916,6000,10916,6000,10916l6000,10916c15120,10916,15120,10916,15120,10916l15120,10916c15120,9987,15120,9987,15120,9987l15120,9987c6000,9987,6000,9987,6000,9987xm2400,20206c6720,16026,6720,16026,6720,16026l6720,16026c6720,16026,6720,15794,6720,15561l6720,15561c6480,15329,6240,15329,6000,15561l6000,15561c1680,19510,1680,19510,1680,19510l1680,19510c1440,19742,1440,19974,1680,20206l1680,20206c1920,20206,2160,20206,2400,20206xm20160,19510c15840,15561,15840,15561,15840,15561l15840,15561c15600,15329,15360,15329,15120,15561l15120,15561c14880,15794,14880,16026,15120,16026l15120,16026c19440,20206,19440,20206,19440,20206l19440,20206c19680,20206,19920,20206,20160,20206l20160,20206c20400,19974,20400,19742,20160,19510xe" fillcolor="#1f89a1" stroked="f"/>
                <v:shape id="_x0000_s1037" style="width:519;height:3955;left:21293;position:absolute;top:319320;v-text-anchor:middle" coordsize="21600,21600" path="m21372,16569l21372,16569l21372,16569l21317,16522l21317,16522l21263,16480l21263,16480l21263,16476l21263,16476l16619,13159l16619,13159l16615,13163l16615,13163l16557,13120l16557,13120l16495,13089l16495,13089l16429,13062l16429,13062l16367,13039l16367,13039l16298,13020l16298,13020l16232,13008l16232,13008l16162,13004l16162,13004l16093,13008l16093,13008l16023,13016l16023,13016l15957,13027l15957,13027l15887,13047l15887,13047l15826,13074l15826,13074l15760,13109l15760,13109l15698,13143l15698,13143l15644,13186l15644,13186l15586,13236l15586,13236l15551,13283l15551,13283l15512,13329l15512,13329l15497,13356l15497,13356l15477,13383l15477,13383l15369,13538l15369,13538l15291,13658l15291,13658l15171,13852l15171,13852l15063,14037l15063,14037l14997,14146l14997,14146l14916,14274l14916,14274l14777,14502l14777,14502l14637,14753l14637,14753l14494,15024l14494,15024l14347,15322l14347,15322l14192,15636l14192,15636l14045,15973l14045,15973l13890,16325l13890,16325l13739,16685l13739,16685l13612,16662l13612,16662l13484,16634l13484,16634l13352,16600l13352,16600l13221,16565l13221,16565l13082,16522l13082,16522l12938,16472l12938,16472l12795,16414l12795,16414l12644,16360l12644,16360l12497,16290l12497,16290l12342,16220l12342,16220l12187,16143l12187,16143l12025,16062l12025,16062l11862,15976l11862,15976l11700,15884l11700,15884l11533,15779l11533,15779l11363,15678l11363,15678l11189,15566l11189,15566l11015,15450l11015,15450l10837,15326l10837,15326l10659,15202l10659,15202l10477,15067l10477,15067l10291,14928l10291,14928l10109,14784l10109,14784l9920,14637l9920,14637l9734,14479l9734,14479l9540,14316l9540,14316l9351,14150l9351,14150l9157,13979l9157,13979l8960,13798l8960,13798l8766,13612l8766,13612l8569,13422l8569,13422l8371,13229l8371,13229l8174,13027l8174,13027l7984,12834l7984,12834l7799,12636l7799,12636l7624,12439l7624,12439l7450,12249l7450,12249l7280,12056l7280,12056l7121,11866l7121,11866l6966,11680l6966,11680l6816,11491l6816,11491l6668,11305l6668,11305l6533,11123l6533,11123l6398,10945l6398,10945l6270,10763l6270,10763l6150,10585l6150,10585l6034,10411l6034,10411l5922,10241l5922,10241l5821,10067l5821,10067l5716,9900l5716,9900l5627,9734l5627,9734l5538,9571l5538,9571l5457,9413l5457,9413l5380,9258l5380,9258l5310,9103l5310,9103l5244,8952l5244,8952l5186,8809l5186,8809l5128,8658l5128,8658l5078,8518l5078,8518l5035,8379l5035,8379l5000,8248l5000,8248l4969,8116l4969,8116l4938,7988l4938,7988l4923,7861l4923,7861l5283,7710l5283,7710l5631,7555l5631,7555l5964,7404l5964,7404l6278,7257l6278,7257l6576,7106l6576,7106l6850,6963l6850,6963l7102,6823l7102,6823l7326,6684l7326,6684l7454,6603l7454,6603l7563,6537l7563,6537l7748,6429l7748,6429l7942,6309l7942,6309l8062,6231l8062,6231l8217,6131l8217,6131l8271,6088l8271,6088l8275,6084l8275,6084l8317,6049l8317,6049l8364,6014l8364,6014l8414,5956l8414,5956l8457,5898l8457,5898l8495,5836l8495,5836l8526,5778l8526,5778l8553,5713l8553,5713l8573,5643l8573,5643l8588,5577l8588,5577l8592,5507l8592,5507l8596,5438l8596,5438l8592,5368l8592,5368l8580,5302l8580,5302l8565,5236l8565,5236l8546,5171l8546,5171l8518,5105l8518,5105l8480,5039l8480,5039l8441,4981l8441,4981l8441,4973l8441,4973l5128,337l5128,337l5120,337l5120,337l5078,283l5078,283l5031,224l5031,224l4977,178l4977,178l4915,132l4915,132l4857,97l4857,97l4791,62l4791,62l4726,39l4726,39l4656,23l4656,23l4594,8l4594,8l4524,l4524,l4447,l4447,l4377,4l4377,4l4311,12l4311,12l4246,31l4246,31l4176,54l4176,54l4110,85l4110,85l4048,120l4048,120l3990,163l3990,163l3576,449l3576,449l3170,739l3170,739l2775,1037l2775,1037l2585,1184l2585,1184l2396,1331l2396,1331l2210,1486l2210,1486l2032,1637l2032,1637l1858,1792l1858,1792l1687,1951l1687,1951l1525,2102l1525,2102l1366,2260l1366,2260l1219,2419l1219,2419l1076,2581l1076,2581l937,2740l937,2740l805,2903l805,2903l685,3065l685,3065l577,3232l577,3232l472,3398l472,3398l375,3568l375,3568l294,3739l294,3739l217,3909l217,3909l155,4079l155,4079l97,4257l97,4257l77,4346l77,4346l58,4431l58,4431l43,4520l43,4520l23,4609l23,4609l15,4702l15,4702l4,4791l4,4791l,4884l,4884l,4969l,4969l,5062l,5062l4,5155l4,5155l12,5248l12,5248l23,5341l23,5341l58,5546l58,5546l101,5767l101,5767l159,5999l159,5999l232,6250l232,6250l317,6510l317,6510l406,6777l406,6777l515,7059l515,7059l631,7354l631,7354l759,7648l759,7648l898,7961l898,7961l1053,8275l1053,8275l1211,8600l1211,8600l1382,8933l1382,8933l1564,9265l1564,9265l1753,9610l1753,9610l1947,9950l1947,9950l2156,10299l2156,10299l2372,10651l2372,10651l2597,11003l2597,11003l2825,11359l2825,11359l3069,11711l3069,11711l3313,12068l3313,12068l3568,12420l3568,12420l3832,12772l3832,12772l4102,13124l4102,13124l4373,13472l4373,13472l4656,13817l4656,13817l4946,14154l4946,14154l5236,14486l5236,14486l5534,14815l5534,14815l5840,15141l5840,15141l6146,15458l6146,15458l6459,15764l6459,15764l6785,16062l6785,16062l7110,16364l7110,16364l7446,16658l7446,16658l7783,16944l7783,16944l8128,17227l8128,17227l8476,17501l8476,17501l8828,17768l8828,17768l9180,18028l9180,18028l9532,18283l9532,18283l9889,18535l9889,18535l10241,18775l10241,18775l10597,19007l10597,19007l10949,19228l10949,19228l11301,19444l11301,19444l11650,19653l11650,19653l11998,19851l11998,19851l12335,20040l12335,20040l12671,20218l12671,20218l13000,20392l13000,20392l13325,20547l13325,20547l13643,20702l13643,20702l13952,20841l13952,20841l14254,20965l14254,20965l14541,21085l14541,21085l14823,21194l14823,21194l15098,21287l15098,21287l15350,21368l15350,21368l15601,21437l15601,21437l15833,21499l15833,21499l16054,21546l16054,21546l16259,21577l16259,21577l16352,21588l16352,21588l16445,21596l16445,21596l16538,21600l16538,21600l16631,21600l16631,21600l16720,21600l16720,21600l16812,21592l16812,21592l16898,21588l16898,21588l16991,21573l16991,21573l17080,21557l17080,21557l17169,21546l17169,21546l17254,21523l17254,21523l17343,21499l17343,21499l17521,21449l17521,21449l17691,21383l17691,21383l17861,21310l17861,21310l18035,21221l18035,21221l18202,21128l18202,21128l18368,21027l18368,21027l18535,20915l18535,20915l18697,20795l18697,20795l18860,20663l18860,20663l19022,20524l19022,20524l19181,20381l19181,20381l19340,20234l19340,20234l19498,20075l19498,20075l19649,19913l19649,19913l19808,19742l19808,19742l19963,19572l19963,19572l20114,19390l20114,19390l20269,19204l20269,19204l20416,19019l20416,19019l20563,18825l20563,18825l20714,18631l20714,18631l20861,18430l20861,18430l21151,18024l21151,18024l21441,17610l21441,17610l21480,17552l21480,17552l21515,17486l21515,17486l21546,17420l21546,17420l21569,17354l21569,17354l21588,17289l21588,17289l21596,17219l21596,17219l21600,17149l21600,17149l21600,17080l21600,17080l21592,17010l21592,17010l21577,16940l21577,16940l21561,16874l21561,16874l21538,16809l21538,16809l21503,16743l21503,16743l21468,16681l21468,16681l21422,16623l21422,16623l21372,16569xm19375,10140l20458,9858l20458,9858l20307,9494l20307,9494l20149,9138l20149,9138l19974,8778l19974,8778l19796,8426l19796,8426l19611,8081l19611,8081l19409,7737l19409,7737l19204,7400l19204,7400l18988,7063l18988,7063l18767,6734l18767,6734l18535,6417l18535,6417l18299,6096l18299,6096l18047,5786l18047,5786l17792,5484l17792,5484l17532,5190l17532,5190l17265,4896l17265,4896l16987,4613l16987,4613l16704,4335l16704,4335l16414,4068l16414,4068l16116,3804l16116,3804l15810,3549l15810,3549l15500,3301l15500,3301l15183,3061l15183,3061l14862,2833l14862,2833l14537,2609l14537,2609l14204,2396l14204,2396l13863,2191l13863,2191l13523,1989l13523,1989l13174,1800l13174,1800l12822,1626l12822,1626l12466,1455l12466,1455l12106,1293l12106,1293l11742,1142l11742,1142l11460,2229l11460,2229l11793,2361l11793,2361l12118,2504l12118,2504l12443,2659l12443,2659l12760,2821l12760,2821l13082,2988l13082,2988l13391,3170l13391,3170l13701,3352l13701,3352l14003,3549l14003,3549l14305,3746l14305,3746l14595,3955l14595,3955l14885,4172l14885,4172l15168,4397l15168,4397l15442,4629l15442,4629l15717,4865l15717,4865l15980,5109l15980,5109l16236,5364l16236,5364l16491,5620l16491,5620l16735,5883l16735,5883l16971,6158l16971,6158l17203,6436l17203,6436l17428,6719l17428,6719l17645,7005l17645,7005l17854,7295l17854,7295l18051,7597l18051,7597l18248,7899l18248,7899l18434,8209l18434,8209l18612,8518l18612,8518l18779,8840l18779,8840l18941,9161l18941,9161l19096,9482l19096,9482l19239,9807l19239,9807l19375,10140xm12385,4354l12013,5434l12013,5434l12191,5511l12191,5511l12362,5593l12362,5593l12540,5674l12540,5674l12714,5763l12714,5763l12888,5852l12888,5852l13058,5945l13058,5945l13229,6041l13229,6041l13395,6138l13395,6138l13558,6247l13558,6247l13720,6351l13720,6351l13879,6463l13879,6463l14034,6579l14034,6579l14188,6699l14188,6699l14332,6823l14332,6823l14475,6955l14475,6955l14614,7086l14614,7086l14750,7226l14750,7226l14877,7369l14877,7369l15005,7520l15005,7520l15125,7671l15125,7671l15245,7830l15245,7830l15357,7988l15357,7988l15462,8151l15462,8151l15570,8317l15570,8317l15671,8484l15671,8484l15767,8654l15767,8654l15860,8824l15860,8824l15949,9002l15949,9002l16038,9173l16038,9173l16120,9351l16120,9351l16201,9525l16201,9525l16278,9703l16278,9703l17207,9254l17207,9254l17122,9045l17122,9045l17029,8840l17029,8840l16936,8635l16936,8635l16840,8437l16840,8437l16743,8244l16743,8244l16634,8050l16634,8050l16530,7861l16530,7861l16418,7675l16418,7675l16302,7497l16302,7497l16178,7315l16178,7315l16050,7141l16050,7141l15922,6963l15922,6963l15783,6792l15783,6792l15640,6626l15640,6626l15489,6463l15489,6463l15334,6301l15334,6301l15175,6146l15175,6146l15013,5995l15013,5995l14846,5852l14846,5852l14676,5713l14676,5713l14502,5573l14502,5573l14324,5442l14324,5442l14142,5314l14142,5314l13960,5194l13960,5194l13770,5074l13770,5074l13581,4958l13581,4958l13387,4846l13387,4846l13194,4745l13194,4745l12993,4637l12993,4637l12795,4540l12795,4540l12590,4447l12590,4447l12385,4354xe" fillcolor="#1f89a1" stroked="f"/>
              </v:group>
            </w:pict>
          </mc:Fallback>
        </mc:AlternateContent>
      </w:r>
      <w:r>
        <w:br w:type="page"/>
      </w:r>
    </w:p>
    <w:p w14:paraId="0D12644A">
      <w:pPr>
        <w:widowControl/>
        <w:jc w:val="left"/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5748020</wp:posOffset>
            </wp:positionH>
            <wp:positionV relativeFrom="paragraph">
              <wp:posOffset>308610</wp:posOffset>
            </wp:positionV>
            <wp:extent cx="1348105" cy="1569720"/>
            <wp:effectExtent l="0" t="0" r="635" b="0"/>
            <wp:wrapNone/>
            <wp:docPr id="47" name="图片 47" descr="形象照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形象照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810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127000</wp:posOffset>
                </wp:positionV>
                <wp:extent cx="7146925" cy="10276840"/>
                <wp:effectExtent l="0" t="0" r="0" b="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146925" cy="10276840"/>
                          <a:chOff x="0" y="0"/>
                          <a:chExt cx="7146925" cy="10276840"/>
                        </a:xfrm>
                      </wpg:grpSpPr>
                      <wps:wsp xmlns:wps="http://schemas.microsoft.com/office/word/2010/wordprocessingShape">
                        <wps:cNvPr id="2" name="文本框 44"/>
                        <wps:cNvSpPr txBox="1"/>
                        <wps:spPr>
                          <a:xfrm>
                            <a:off x="355600" y="1955800"/>
                            <a:ext cx="6791325" cy="8321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240" w:afterAutospacing="0" w:line="36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b/>
                                  <w:bCs/>
                                  <w:color w:val="3675B3"/>
                                  <w:kern w:val="24"/>
                                  <w:sz w:val="28"/>
                                  <w:szCs w:val="28"/>
                                </w:rPr>
                                <w:t xml:space="preserve">工作经历  </w:t>
                              </w: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BFBFBF"/>
                                  <w:kern w:val="24"/>
                                  <w:sz w:val="28"/>
                                  <w:szCs w:val="28"/>
                                </w:rPr>
                                <w:t>/  Experience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36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b/>
                                  <w:bCs/>
                                  <w:color w:val="3675B3"/>
                                  <w:kern w:val="24"/>
                                  <w:sz w:val="21"/>
                                  <w:szCs w:val="21"/>
                                </w:rPr>
                                <w:t xml:space="preserve">2013.09 – 2017.06                    武汉映山居网络科技有限公司                 市场部 / 市场经理  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36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工作描述：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36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推广公司产品在建筑、交通及复合新材料领域应用。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36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545454"/>
                                  <w:kern w:val="24"/>
                                  <w:sz w:val="21"/>
                                  <w:szCs w:val="21"/>
                                </w:rPr>
                                <w:t>1. 与主管政府部门及专家保持良好沟通，制定新的行业标准及产品标准;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36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545454"/>
                                  <w:kern w:val="24"/>
                                  <w:sz w:val="21"/>
                                  <w:szCs w:val="21"/>
                                </w:rPr>
                                <w:t>2. 对新应用领域进行调研，发现市场瓶颈，提出解决方案;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36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545454"/>
                                  <w:kern w:val="24"/>
                                  <w:sz w:val="21"/>
                                  <w:szCs w:val="21"/>
                                </w:rPr>
                                <w:t>3. 对接行业协会、客户等资源，通过行业会议、区域推广会等方式，进行市场推广和宣传;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36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545454"/>
                                  <w:kern w:val="24"/>
                                  <w:sz w:val="21"/>
                                  <w:szCs w:val="21"/>
                                </w:rPr>
                                <w:t>4. 公司产品在新市场中的品牌宣传及媒体沟通;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360" w:lineRule="exact"/>
                                <w:rPr>
                                  <w:rFonts w:ascii="微软雅黑" w:eastAsia="微软雅黑" w:hAnsi="微软雅黑" w:cstheme="minorBidi"/>
                                  <w:color w:val="545454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545454"/>
                                  <w:kern w:val="24"/>
                                  <w:sz w:val="21"/>
                                  <w:szCs w:val="21"/>
                                </w:rPr>
                                <w:t>5. 开发终端新应用市场，年销售额3000万人民币.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360" w:lineRule="exact"/>
                              </w:pP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36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b/>
                                  <w:bCs/>
                                  <w:color w:val="3675B3"/>
                                  <w:kern w:val="24"/>
                                  <w:sz w:val="21"/>
                                  <w:szCs w:val="21"/>
                                </w:rPr>
                                <w:t xml:space="preserve">2013.09 -- 2017.06                     武汉云印网络科技有限公司                  市场部 / 市场经理 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36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工作描述：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36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主要承担公司聚氨酯产品在韩国及东南亚地区产品销售，年销售额约3.5亿人民币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36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262626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1、负责产品的区域拓展、客户发展、区域运营的策划制定及执行；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36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262626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2、根据公司整体运营策略，提炼出适合各区域市场的运作模式；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36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262626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3、与客户建立良好关系，及时反馈客户信息，满足客户需求，提高客户满意度；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36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262626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4、制定销售目标、市场拓展计划，审核客户的各种计划并监督执行；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36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262626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6、完成月度、季度和年底区域销售预测，定期汇报工作情况；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36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262626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7、建立完整的地区经销商网络，整合资源实现公司销售总目标；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360" w:lineRule="exact"/>
                                <w:rPr>
                                  <w:rFonts w:ascii="微软雅黑" w:eastAsia="微软雅黑" w:hAnsi="微软雅黑" w:cstheme="minorBidi"/>
                                  <w:color w:val="262626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262626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8、主要负责客户为三星、LG、大宇等全球500强企业。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360" w:lineRule="exact"/>
                              </w:pP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360" w:lineRule="exact"/>
                              </w:pPr>
                            </w:p>
                            <w:p>
                              <w:pPr>
                                <w:pStyle w:val="NormalWeb"/>
                                <w:spacing w:before="0" w:beforeAutospacing="0" w:after="240" w:afterAutospacing="0" w:line="36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b/>
                                  <w:bCs/>
                                  <w:color w:val="3675B3"/>
                                  <w:kern w:val="24"/>
                                  <w:sz w:val="28"/>
                                  <w:szCs w:val="28"/>
                                </w:rPr>
                                <w:t xml:space="preserve">教育背景  </w:t>
                              </w: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BFBFBF"/>
                                  <w:kern w:val="24"/>
                                  <w:sz w:val="28"/>
                                  <w:szCs w:val="28"/>
                                </w:rPr>
                                <w:t>/  Education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36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b/>
                                  <w:bCs/>
                                  <w:color w:val="3675B3"/>
                                  <w:kern w:val="24"/>
                                  <w:sz w:val="21"/>
                                  <w:szCs w:val="21"/>
                                </w:rPr>
                                <w:t>2014.09 – 2018.06                    湖北工业大学工程技术学院管理系           财务管理专业 / 本科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360" w:lineRule="exact"/>
                                <w:rPr>
                                  <w:rFonts w:ascii="微软雅黑" w:eastAsia="微软雅黑" w:hAnsi="微软雅黑" w:cstheme="minorBidi"/>
                                  <w:b/>
                                  <w:bCs/>
                                  <w:color w:val="3675B3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b/>
                                  <w:bCs/>
                                  <w:color w:val="3675B3"/>
                                  <w:kern w:val="24"/>
                                  <w:sz w:val="21"/>
                                  <w:szCs w:val="21"/>
                                </w:rPr>
                                <w:t>2014.09 – 2018.06                    湖北工业大学工程技术学院管理系           财务管理专业 / 硕士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360" w:lineRule="exact"/>
                              </w:pP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360" w:lineRule="exact"/>
                              </w:pPr>
                            </w:p>
                            <w:p>
                              <w:pPr>
                                <w:pStyle w:val="NormalWeb"/>
                                <w:spacing w:before="0" w:beforeAutospacing="0" w:after="240" w:afterAutospacing="0" w:line="36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b/>
                                  <w:bCs/>
                                  <w:color w:val="3675B3"/>
                                  <w:kern w:val="24"/>
                                  <w:sz w:val="28"/>
                                  <w:szCs w:val="28"/>
                                </w:rPr>
                                <w:t xml:space="preserve">自我评价  </w:t>
                              </w: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BFBFBF"/>
                                  <w:kern w:val="24"/>
                                  <w:sz w:val="28"/>
                                  <w:szCs w:val="28"/>
                                </w:rPr>
                                <w:t>/  Assessment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36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大型制造业企业5年市场营销工作，分别从事公司外贸出口、市场分析及市场推广等岗位；对于销售、市场分析、品牌宣传、展览策划及政府部门沟通等业务熟悉。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36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545454"/>
                                  <w:kern w:val="24"/>
                                  <w:sz w:val="21"/>
                                  <w:szCs w:val="21"/>
                                </w:rPr>
                                <w:t>1.懂传播及营销，对行业有操作经验和独到见解；具有敏锐的市场感知、把握市场动态和市场方向的能力，对市场信息有分析判断能力；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36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545454"/>
                                  <w:kern w:val="24"/>
                                  <w:sz w:val="21"/>
                                  <w:szCs w:val="21"/>
                                </w:rPr>
                                <w:t>2.具有独立市场开拓能力及出色的人际沟通能力；有较强的快速学习能力、独立工作能力和解决问题的能力；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360" w:lineRule="exact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545454"/>
                                  <w:kern w:val="24"/>
                                  <w:sz w:val="21"/>
                                  <w:szCs w:val="21"/>
                                </w:rPr>
                                <w:t>3.有较好的项目管理能力及执行力，有很强的沟通、协调，推进能力，能够有效地组织和推进跨职能项目。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 xmlns:wps="http://schemas.microsoft.com/office/word/2010/wordprocessingShape">
                        <wps:cNvPr id="29" name="直接连接符 29"/>
                        <wps:cNvCnPr/>
                        <wps:spPr>
                          <a:xfrm>
                            <a:off x="508000" y="2286000"/>
                            <a:ext cx="660173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30" name="直接连接符 30"/>
                        <wps:cNvCnPr/>
                        <wps:spPr>
                          <a:xfrm>
                            <a:off x="431800" y="2311400"/>
                            <a:ext cx="83502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3675B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5" name="矩形 5"/>
                        <wps:cNvSpPr/>
                        <wps:spPr>
                          <a:xfrm>
                            <a:off x="0" y="482600"/>
                            <a:ext cx="5593715" cy="1044432"/>
                          </a:xfrm>
                          <a:prstGeom prst="rect">
                            <a:avLst/>
                          </a:prstGeom>
                          <a:solidFill>
                            <a:srgbClr val="3675B3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6" name="矩形 6"/>
                        <wps:cNvSpPr/>
                        <wps:spPr>
                          <a:xfrm>
                            <a:off x="228600" y="584200"/>
                            <a:ext cx="2162810" cy="4724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 w:line="600" w:lineRule="exact"/>
                                <w:rPr>
                                  <w:rFonts w:eastAsia="微软雅黑" w:hint="default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eastAsia="微软雅黑" w:hAnsi="微软雅黑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佰通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 xmlns:wps="http://schemas.microsoft.com/office/word/2010/wordprocessingShape">
                        <wps:cNvPr id="7" name="矩形 7"/>
                        <wps:cNvSpPr/>
                        <wps:spPr>
                          <a:xfrm>
                            <a:off x="1397000" y="711200"/>
                            <a:ext cx="2162810" cy="294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 w:line="320" w:lineRule="exact"/>
                              </w:pPr>
                              <w:r>
                                <w:rPr>
                                  <w:rFonts w:eastAsia="微软雅黑" w:hAnsi="微软雅黑" w:cs="Times New Roman" w:hint="eastAsia"/>
                                  <w:color w:val="FFFFFF" w:themeColor="background1"/>
                                  <w:kern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求职意向：市场总监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g:grpSp>
                        <wpg:cNvPr id="17" name="组合 17"/>
                        <wpg:cNvGrpSpPr/>
                        <wpg:grpSpPr>
                          <a:xfrm>
                            <a:off x="330200" y="1016000"/>
                            <a:ext cx="1378402" cy="530126"/>
                            <a:chOff x="339937" y="1013067"/>
                            <a:chExt cx="1378402" cy="530126"/>
                          </a:xfrm>
                        </wpg:grpSpPr>
                        <wps:wsp xmlns:wps="http://schemas.microsoft.com/office/word/2010/wordprocessingShape">
                          <wps:cNvPr id="26" name="文本框 2"/>
                          <wps:cNvSpPr txBox="1"/>
                          <wps:spPr>
                            <a:xfrm>
                              <a:off x="504311" y="1013067"/>
                              <a:ext cx="662810" cy="5301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spacing w:before="0" w:beforeAutospacing="0" w:after="0" w:afterAutospacing="0" w:line="600" w:lineRule="exact"/>
                                </w:pPr>
                                <w:r>
                                  <w:rPr>
                                    <w:rFonts w:ascii="Calibri" w:eastAsia="微软雅黑" w:hAnsi="微软雅黑" w:cs="Times New Roman" w:hint="eastAsia"/>
                                    <w:color w:val="FFFFFF"/>
                                    <w:kern w:val="2"/>
                                    <w:sz w:val="21"/>
                                    <w:szCs w:val="21"/>
                                  </w:rPr>
                                  <w:t>生日：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27" name="文本框 2"/>
                          <wps:cNvSpPr txBox="1"/>
                          <wps:spPr>
                            <a:xfrm>
                              <a:off x="945182" y="1013067"/>
                              <a:ext cx="773157" cy="5301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spacing w:before="0" w:beforeAutospacing="0" w:after="0" w:afterAutospacing="0" w:line="600" w:lineRule="exact"/>
                                  <w:jc w:val="both"/>
                                </w:pPr>
                                <w:r>
                                  <w:rPr>
                                    <w:rFonts w:ascii="Calibri" w:eastAsia="微软雅黑" w:hAnsi="Calibri" w:cs="Times New Roman"/>
                                    <w:color w:val="FFFFFF"/>
                                    <w:kern w:val="2"/>
                                    <w:sz w:val="21"/>
                                    <w:szCs w:val="21"/>
                                  </w:rPr>
                                  <w:t>1995.06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28" name="KSO_Shape"/>
                          <wps:cNvSpPr>
                            <a:spLocks noChangeArrowheads="1"/>
                          </wps:cNvSpPr>
                          <wps:spPr bwMode="auto">
                            <a:xfrm>
                              <a:off x="339937" y="1235868"/>
                              <a:ext cx="134738" cy="126653"/>
                            </a:xfrm>
                            <a:custGeom>
                              <a:avLst/>
                              <a:gdLst>
                                <a:gd name="T0" fmla="*/ 186557 w 1993900"/>
                                <a:gd name="T1" fmla="*/ 1472016 h 1873250"/>
                                <a:gd name="T2" fmla="*/ 1296550 w 1993900"/>
                                <a:gd name="T3" fmla="*/ 576666 h 1873250"/>
                                <a:gd name="T4" fmla="*/ 1153710 w 1993900"/>
                                <a:gd name="T5" fmla="*/ 1135821 h 1873250"/>
                                <a:gd name="T6" fmla="*/ 1097106 w 1993900"/>
                                <a:gd name="T7" fmla="*/ 797974 h 1873250"/>
                                <a:gd name="T8" fmla="*/ 1032144 w 1993900"/>
                                <a:gd name="T9" fmla="*/ 704592 h 1873250"/>
                                <a:gd name="T10" fmla="*/ 1078871 w 1993900"/>
                                <a:gd name="T11" fmla="*/ 694343 h 1873250"/>
                                <a:gd name="T12" fmla="*/ 1116861 w 1993900"/>
                                <a:gd name="T13" fmla="*/ 676502 h 1873250"/>
                                <a:gd name="T14" fmla="*/ 1146872 w 1993900"/>
                                <a:gd name="T15" fmla="*/ 652207 h 1873250"/>
                                <a:gd name="T16" fmla="*/ 1168526 w 1993900"/>
                                <a:gd name="T17" fmla="*/ 620700 h 1873250"/>
                                <a:gd name="T18" fmla="*/ 1184861 w 1993900"/>
                                <a:gd name="T19" fmla="*/ 576666 h 1873250"/>
                                <a:gd name="T20" fmla="*/ 568770 w 1993900"/>
                                <a:gd name="T21" fmla="*/ 1239833 h 1873250"/>
                                <a:gd name="T22" fmla="*/ 673241 w 1993900"/>
                                <a:gd name="T23" fmla="*/ 791901 h 1873250"/>
                                <a:gd name="T24" fmla="*/ 568770 w 1993900"/>
                                <a:gd name="T25" fmla="*/ 802909 h 1873250"/>
                                <a:gd name="T26" fmla="*/ 609419 w 1993900"/>
                                <a:gd name="T27" fmla="*/ 698519 h 1873250"/>
                                <a:gd name="T28" fmla="*/ 650068 w 1993900"/>
                                <a:gd name="T29" fmla="*/ 682954 h 1873250"/>
                                <a:gd name="T30" fmla="*/ 682739 w 1993900"/>
                                <a:gd name="T31" fmla="*/ 660938 h 1873250"/>
                                <a:gd name="T32" fmla="*/ 707052 w 1993900"/>
                                <a:gd name="T33" fmla="*/ 632088 h 1873250"/>
                                <a:gd name="T34" fmla="*/ 724147 w 1993900"/>
                                <a:gd name="T35" fmla="*/ 596405 h 1873250"/>
                                <a:gd name="T36" fmla="*/ 214659 w 1993900"/>
                                <a:gd name="T37" fmla="*/ 266708 h 1873250"/>
                                <a:gd name="T38" fmla="*/ 171803 w 1993900"/>
                                <a:gd name="T39" fmla="*/ 295920 h 1873250"/>
                                <a:gd name="T40" fmla="*/ 151323 w 1993900"/>
                                <a:gd name="T41" fmla="*/ 344102 h 1873250"/>
                                <a:gd name="T42" fmla="*/ 158150 w 1993900"/>
                                <a:gd name="T43" fmla="*/ 1583935 h 1873250"/>
                                <a:gd name="T44" fmla="*/ 190766 w 1993900"/>
                                <a:gd name="T45" fmla="*/ 1623770 h 1873250"/>
                                <a:gd name="T46" fmla="*/ 241586 w 1993900"/>
                                <a:gd name="T47" fmla="*/ 1639325 h 1873250"/>
                                <a:gd name="T48" fmla="*/ 1706270 w 1993900"/>
                                <a:gd name="T49" fmla="*/ 1627944 h 1873250"/>
                                <a:gd name="T50" fmla="*/ 1743058 w 1993900"/>
                                <a:gd name="T51" fmla="*/ 1591902 h 1873250"/>
                                <a:gd name="T52" fmla="*/ 1754056 w 1993900"/>
                                <a:gd name="T53" fmla="*/ 353207 h 1873250"/>
                                <a:gd name="T54" fmla="*/ 1738127 w 1993900"/>
                                <a:gd name="T55" fmla="*/ 302749 h 1873250"/>
                                <a:gd name="T56" fmla="*/ 1698306 w 1993900"/>
                                <a:gd name="T57" fmla="*/ 269743 h 1873250"/>
                                <a:gd name="T58" fmla="*/ 1541294 w 1993900"/>
                                <a:gd name="T59" fmla="*/ 323995 h 1873250"/>
                                <a:gd name="T60" fmla="*/ 334125 w 1993900"/>
                                <a:gd name="T61" fmla="*/ 262534 h 1873250"/>
                                <a:gd name="T62" fmla="*/ 1334979 w 1993900"/>
                                <a:gd name="T63" fmla="*/ 206006 h 1873250"/>
                                <a:gd name="T64" fmla="*/ 1663414 w 1993900"/>
                                <a:gd name="T65" fmla="*/ 111160 h 1873250"/>
                                <a:gd name="T66" fmla="*/ 1735094 w 1993900"/>
                                <a:gd name="T67" fmla="*/ 122162 h 1873250"/>
                                <a:gd name="T68" fmla="*/ 1798429 w 1993900"/>
                                <a:gd name="T69" fmla="*/ 152513 h 1873250"/>
                                <a:gd name="T70" fmla="*/ 1849629 w 1993900"/>
                                <a:gd name="T71" fmla="*/ 199557 h 1873250"/>
                                <a:gd name="T72" fmla="*/ 1886037 w 1993900"/>
                                <a:gd name="T73" fmla="*/ 259120 h 1873250"/>
                                <a:gd name="T74" fmla="*/ 1903862 w 1993900"/>
                                <a:gd name="T75" fmla="*/ 328927 h 1873250"/>
                                <a:gd name="T76" fmla="*/ 1902346 w 1993900"/>
                                <a:gd name="T77" fmla="*/ 1585453 h 1873250"/>
                                <a:gd name="T78" fmla="*/ 1881107 w 1993900"/>
                                <a:gd name="T79" fmla="*/ 1653362 h 1873250"/>
                                <a:gd name="T80" fmla="*/ 1842044 w 1993900"/>
                                <a:gd name="T81" fmla="*/ 1711029 h 1873250"/>
                                <a:gd name="T82" fmla="*/ 1788568 w 1993900"/>
                                <a:gd name="T83" fmla="*/ 1755417 h 1873250"/>
                                <a:gd name="T84" fmla="*/ 1723716 w 1993900"/>
                                <a:gd name="T85" fmla="*/ 1782733 h 1873250"/>
                                <a:gd name="T86" fmla="*/ 241586 w 1993900"/>
                                <a:gd name="T87" fmla="*/ 1790700 h 1873250"/>
                                <a:gd name="T88" fmla="*/ 169906 w 1993900"/>
                                <a:gd name="T89" fmla="*/ 1779698 h 1873250"/>
                                <a:gd name="T90" fmla="*/ 106191 w 1993900"/>
                                <a:gd name="T91" fmla="*/ 1748968 h 1873250"/>
                                <a:gd name="T92" fmla="*/ 54992 w 1993900"/>
                                <a:gd name="T93" fmla="*/ 1702303 h 1873250"/>
                                <a:gd name="T94" fmla="*/ 18963 w 1993900"/>
                                <a:gd name="T95" fmla="*/ 1642740 h 1873250"/>
                                <a:gd name="T96" fmla="*/ 1138 w 1993900"/>
                                <a:gd name="T97" fmla="*/ 1573312 h 1873250"/>
                                <a:gd name="T98" fmla="*/ 2655 w 1993900"/>
                                <a:gd name="T99" fmla="*/ 316408 h 1873250"/>
                                <a:gd name="T100" fmla="*/ 23514 w 1993900"/>
                                <a:gd name="T101" fmla="*/ 248497 h 1873250"/>
                                <a:gd name="T102" fmla="*/ 62577 w 1993900"/>
                                <a:gd name="T103" fmla="*/ 190451 h 1873250"/>
                                <a:gd name="T104" fmla="*/ 116432 w 1993900"/>
                                <a:gd name="T105" fmla="*/ 146064 h 1873250"/>
                                <a:gd name="T106" fmla="*/ 181284 w 1993900"/>
                                <a:gd name="T107" fmla="*/ 118748 h 1873250"/>
                                <a:gd name="T108" fmla="*/ 363706 w 1993900"/>
                                <a:gd name="T109" fmla="*/ 111160 h 1873250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</a:gdLst>
                              <a:cxnLst>
                                <a:cxn ang="T110">
                                  <a:pos x="T0" y="T1"/>
                                </a:cxn>
                                <a:cxn ang="T111">
                                  <a:pos x="T2" y="T3"/>
                                </a:cxn>
                                <a:cxn ang="T112">
                                  <a:pos x="T4" y="T5"/>
                                </a:cxn>
                                <a:cxn ang="T113">
                                  <a:pos x="T6" y="T7"/>
                                </a:cxn>
                                <a:cxn ang="T114">
                                  <a:pos x="T8" y="T9"/>
                                </a:cxn>
                                <a:cxn ang="T115">
                                  <a:pos x="T10" y="T11"/>
                                </a:cxn>
                                <a:cxn ang="T116">
                                  <a:pos x="T12" y="T13"/>
                                </a:cxn>
                                <a:cxn ang="T117">
                                  <a:pos x="T14" y="T15"/>
                                </a:cxn>
                                <a:cxn ang="T118">
                                  <a:pos x="T16" y="T17"/>
                                </a:cxn>
                                <a:cxn ang="T119">
                                  <a:pos x="T18" y="T19"/>
                                </a:cxn>
                                <a:cxn ang="T120">
                                  <a:pos x="T20" y="T21"/>
                                </a:cxn>
                                <a:cxn ang="T121">
                                  <a:pos x="T22" y="T23"/>
                                </a:cxn>
                                <a:cxn ang="T122">
                                  <a:pos x="T24" y="T25"/>
                                </a:cxn>
                                <a:cxn ang="T123">
                                  <a:pos x="T26" y="T27"/>
                                </a:cxn>
                                <a:cxn ang="T124">
                                  <a:pos x="T28" y="T29"/>
                                </a:cxn>
                                <a:cxn ang="T125">
                                  <a:pos x="T30" y="T31"/>
                                </a:cxn>
                                <a:cxn ang="T126">
                                  <a:pos x="T32" y="T33"/>
                                </a:cxn>
                                <a:cxn ang="T127">
                                  <a:pos x="T34" y="T35"/>
                                </a:cxn>
                                <a:cxn ang="T128">
                                  <a:pos x="T36" y="T37"/>
                                </a:cxn>
                                <a:cxn ang="T129">
                                  <a:pos x="T38" y="T39"/>
                                </a:cxn>
                                <a:cxn ang="T130">
                                  <a:pos x="T40" y="T41"/>
                                </a:cxn>
                                <a:cxn ang="T131">
                                  <a:pos x="T42" y="T43"/>
                                </a:cxn>
                                <a:cxn ang="T132">
                                  <a:pos x="T44" y="T45"/>
                                </a:cxn>
                                <a:cxn ang="T133">
                                  <a:pos x="T46" y="T47"/>
                                </a:cxn>
                                <a:cxn ang="T134">
                                  <a:pos x="T48" y="T49"/>
                                </a:cxn>
                                <a:cxn ang="T135">
                                  <a:pos x="T50" y="T51"/>
                                </a:cxn>
                                <a:cxn ang="T136">
                                  <a:pos x="T52" y="T53"/>
                                </a:cxn>
                                <a:cxn ang="T137">
                                  <a:pos x="T54" y="T55"/>
                                </a:cxn>
                                <a:cxn ang="T138">
                                  <a:pos x="T56" y="T57"/>
                                </a:cxn>
                                <a:cxn ang="T139">
                                  <a:pos x="T58" y="T59"/>
                                </a:cxn>
                                <a:cxn ang="T140">
                                  <a:pos x="T60" y="T61"/>
                                </a:cxn>
                                <a:cxn ang="T141">
                                  <a:pos x="T62" y="T63"/>
                                </a:cxn>
                                <a:cxn ang="T142">
                                  <a:pos x="T64" y="T65"/>
                                </a:cxn>
                                <a:cxn ang="T143">
                                  <a:pos x="T66" y="T67"/>
                                </a:cxn>
                                <a:cxn ang="T144">
                                  <a:pos x="T68" y="T69"/>
                                </a:cxn>
                                <a:cxn ang="T145">
                                  <a:pos x="T70" y="T71"/>
                                </a:cxn>
                                <a:cxn ang="T146">
                                  <a:pos x="T72" y="T73"/>
                                </a:cxn>
                                <a:cxn ang="T147">
                                  <a:pos x="T74" y="T75"/>
                                </a:cxn>
                                <a:cxn ang="T148">
                                  <a:pos x="T76" y="T77"/>
                                </a:cxn>
                                <a:cxn ang="T149">
                                  <a:pos x="T78" y="T79"/>
                                </a:cxn>
                                <a:cxn ang="T150">
                                  <a:pos x="T80" y="T81"/>
                                </a:cxn>
                                <a:cxn ang="T151">
                                  <a:pos x="T82" y="T83"/>
                                </a:cxn>
                                <a:cxn ang="T152">
                                  <a:pos x="T84" y="T85"/>
                                </a:cxn>
                                <a:cxn ang="T153">
                                  <a:pos x="T86" y="T87"/>
                                </a:cxn>
                                <a:cxn ang="T154">
                                  <a:pos x="T88" y="T89"/>
                                </a:cxn>
                                <a:cxn ang="T155">
                                  <a:pos x="T90" y="T91"/>
                                </a:cxn>
                                <a:cxn ang="T156">
                                  <a:pos x="T92" y="T93"/>
                                </a:cxn>
                                <a:cxn ang="T157">
                                  <a:pos x="T94" y="T95"/>
                                </a:cxn>
                                <a:cxn ang="T158">
                                  <a:pos x="T96" y="T97"/>
                                </a:cxn>
                                <a:cxn ang="T159">
                                  <a:pos x="T98" y="T99"/>
                                </a:cxn>
                                <a:cxn ang="T160">
                                  <a:pos x="T100" y="T101"/>
                                </a:cxn>
                                <a:cxn ang="T161">
                                  <a:pos x="T102" y="T103"/>
                                </a:cxn>
                                <a:cxn ang="T162">
                                  <a:pos x="T104" y="T105"/>
                                </a:cxn>
                                <a:cxn ang="T163">
                                  <a:pos x="T106" y="T107"/>
                                </a:cxn>
                                <a:cxn ang="T164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fill="norm" h="1873250" w="1993900" stroke="1">
                                  <a:moveTo>
                                    <a:pt x="195263" y="1631950"/>
                                  </a:moveTo>
                                  <a:lnTo>
                                    <a:pt x="1766888" y="1631950"/>
                                  </a:lnTo>
                                  <a:lnTo>
                                    <a:pt x="1766888" y="1663700"/>
                                  </a:lnTo>
                                  <a:lnTo>
                                    <a:pt x="195263" y="1663700"/>
                                  </a:lnTo>
                                  <a:lnTo>
                                    <a:pt x="195263" y="1631950"/>
                                  </a:lnTo>
                                  <a:close/>
                                  <a:moveTo>
                                    <a:pt x="195263" y="1539875"/>
                                  </a:moveTo>
                                  <a:lnTo>
                                    <a:pt x="1766888" y="1539875"/>
                                  </a:lnTo>
                                  <a:lnTo>
                                    <a:pt x="1766888" y="1570038"/>
                                  </a:lnTo>
                                  <a:lnTo>
                                    <a:pt x="195263" y="1570038"/>
                                  </a:lnTo>
                                  <a:lnTo>
                                    <a:pt x="195263" y="1539875"/>
                                  </a:lnTo>
                                  <a:close/>
                                  <a:moveTo>
                                    <a:pt x="1240155" y="603250"/>
                                  </a:moveTo>
                                  <a:lnTo>
                                    <a:pt x="1357056" y="603250"/>
                                  </a:lnTo>
                                  <a:lnTo>
                                    <a:pt x="1357056" y="1188182"/>
                                  </a:lnTo>
                                  <a:lnTo>
                                    <a:pt x="1493838" y="1188182"/>
                                  </a:lnTo>
                                  <a:lnTo>
                                    <a:pt x="1493838" y="1296988"/>
                                  </a:lnTo>
                                  <a:lnTo>
                                    <a:pt x="1071563" y="1296988"/>
                                  </a:lnTo>
                                  <a:lnTo>
                                    <a:pt x="1071563" y="1188182"/>
                                  </a:lnTo>
                                  <a:lnTo>
                                    <a:pt x="1207550" y="1188182"/>
                                  </a:lnTo>
                                  <a:lnTo>
                                    <a:pt x="1207550" y="820068"/>
                                  </a:lnTo>
                                  <a:lnTo>
                                    <a:pt x="1201586" y="822053"/>
                                  </a:lnTo>
                                  <a:lnTo>
                                    <a:pt x="1194826" y="824833"/>
                                  </a:lnTo>
                                  <a:lnTo>
                                    <a:pt x="1180909" y="828407"/>
                                  </a:lnTo>
                                  <a:lnTo>
                                    <a:pt x="1165402" y="831981"/>
                                  </a:lnTo>
                                  <a:lnTo>
                                    <a:pt x="1148304" y="834760"/>
                                  </a:lnTo>
                                  <a:lnTo>
                                    <a:pt x="1130809" y="837143"/>
                                  </a:lnTo>
                                  <a:lnTo>
                                    <a:pt x="1111723" y="838732"/>
                                  </a:lnTo>
                                  <a:lnTo>
                                    <a:pt x="1091842" y="839526"/>
                                  </a:lnTo>
                                  <a:lnTo>
                                    <a:pt x="1071563" y="839923"/>
                                  </a:lnTo>
                                  <a:lnTo>
                                    <a:pt x="1071563" y="738265"/>
                                  </a:lnTo>
                                  <a:lnTo>
                                    <a:pt x="1080311" y="737073"/>
                                  </a:lnTo>
                                  <a:lnTo>
                                    <a:pt x="1089456" y="735882"/>
                                  </a:lnTo>
                                  <a:lnTo>
                                    <a:pt x="1097806" y="734294"/>
                                  </a:lnTo>
                                  <a:lnTo>
                                    <a:pt x="1106156" y="732705"/>
                                  </a:lnTo>
                                  <a:lnTo>
                                    <a:pt x="1114109" y="730720"/>
                                  </a:lnTo>
                                  <a:lnTo>
                                    <a:pt x="1121664" y="728734"/>
                                  </a:lnTo>
                                  <a:lnTo>
                                    <a:pt x="1129218" y="726352"/>
                                  </a:lnTo>
                                  <a:lnTo>
                                    <a:pt x="1136376" y="723969"/>
                                  </a:lnTo>
                                  <a:lnTo>
                                    <a:pt x="1143931" y="720792"/>
                                  </a:lnTo>
                                  <a:lnTo>
                                    <a:pt x="1150690" y="718012"/>
                                  </a:lnTo>
                                  <a:lnTo>
                                    <a:pt x="1156654" y="714438"/>
                                  </a:lnTo>
                                  <a:lnTo>
                                    <a:pt x="1163016" y="711262"/>
                                  </a:lnTo>
                                  <a:lnTo>
                                    <a:pt x="1168981" y="707688"/>
                                  </a:lnTo>
                                  <a:lnTo>
                                    <a:pt x="1174945" y="704114"/>
                                  </a:lnTo>
                                  <a:lnTo>
                                    <a:pt x="1180512" y="699746"/>
                                  </a:lnTo>
                                  <a:lnTo>
                                    <a:pt x="1186079" y="695775"/>
                                  </a:lnTo>
                                  <a:lnTo>
                                    <a:pt x="1191248" y="691407"/>
                                  </a:lnTo>
                                  <a:lnTo>
                                    <a:pt x="1195621" y="686641"/>
                                  </a:lnTo>
                                  <a:lnTo>
                                    <a:pt x="1200393" y="682273"/>
                                  </a:lnTo>
                                  <a:lnTo>
                                    <a:pt x="1204767" y="677111"/>
                                  </a:lnTo>
                                  <a:lnTo>
                                    <a:pt x="1208743" y="671551"/>
                                  </a:lnTo>
                                  <a:lnTo>
                                    <a:pt x="1213117" y="666389"/>
                                  </a:lnTo>
                                  <a:lnTo>
                                    <a:pt x="1216298" y="661227"/>
                                  </a:lnTo>
                                  <a:lnTo>
                                    <a:pt x="1220274" y="655270"/>
                                  </a:lnTo>
                                  <a:lnTo>
                                    <a:pt x="1223057" y="649314"/>
                                  </a:lnTo>
                                  <a:lnTo>
                                    <a:pt x="1226636" y="643357"/>
                                  </a:lnTo>
                                  <a:lnTo>
                                    <a:pt x="1229022" y="637003"/>
                                  </a:lnTo>
                                  <a:lnTo>
                                    <a:pt x="1231407" y="630650"/>
                                  </a:lnTo>
                                  <a:lnTo>
                                    <a:pt x="1234191" y="623899"/>
                                  </a:lnTo>
                                  <a:lnTo>
                                    <a:pt x="1236179" y="617148"/>
                                  </a:lnTo>
                                  <a:lnTo>
                                    <a:pt x="1240155" y="603250"/>
                                  </a:lnTo>
                                  <a:close/>
                                  <a:moveTo>
                                    <a:pt x="763507" y="603250"/>
                                  </a:moveTo>
                                  <a:lnTo>
                                    <a:pt x="880806" y="603250"/>
                                  </a:lnTo>
                                  <a:lnTo>
                                    <a:pt x="880806" y="1188182"/>
                                  </a:lnTo>
                                  <a:lnTo>
                                    <a:pt x="1017588" y="1188182"/>
                                  </a:lnTo>
                                  <a:lnTo>
                                    <a:pt x="1017588" y="1296988"/>
                                  </a:lnTo>
                                  <a:lnTo>
                                    <a:pt x="595313" y="1296988"/>
                                  </a:lnTo>
                                  <a:lnTo>
                                    <a:pt x="595313" y="1188182"/>
                                  </a:lnTo>
                                  <a:lnTo>
                                    <a:pt x="731300" y="1188182"/>
                                  </a:lnTo>
                                  <a:lnTo>
                                    <a:pt x="731300" y="820068"/>
                                  </a:lnTo>
                                  <a:lnTo>
                                    <a:pt x="725336" y="822053"/>
                                  </a:lnTo>
                                  <a:lnTo>
                                    <a:pt x="718576" y="824833"/>
                                  </a:lnTo>
                                  <a:lnTo>
                                    <a:pt x="704659" y="828407"/>
                                  </a:lnTo>
                                  <a:lnTo>
                                    <a:pt x="688754" y="831981"/>
                                  </a:lnTo>
                                  <a:lnTo>
                                    <a:pt x="672054" y="834760"/>
                                  </a:lnTo>
                                  <a:lnTo>
                                    <a:pt x="654161" y="837143"/>
                                  </a:lnTo>
                                  <a:lnTo>
                                    <a:pt x="635473" y="838732"/>
                                  </a:lnTo>
                                  <a:lnTo>
                                    <a:pt x="615592" y="839526"/>
                                  </a:lnTo>
                                  <a:lnTo>
                                    <a:pt x="595313" y="839923"/>
                                  </a:lnTo>
                                  <a:lnTo>
                                    <a:pt x="595313" y="738265"/>
                                  </a:lnTo>
                                  <a:lnTo>
                                    <a:pt x="604061" y="737073"/>
                                  </a:lnTo>
                                  <a:lnTo>
                                    <a:pt x="612809" y="735882"/>
                                  </a:lnTo>
                                  <a:lnTo>
                                    <a:pt x="621159" y="734294"/>
                                  </a:lnTo>
                                  <a:lnTo>
                                    <a:pt x="629906" y="732705"/>
                                  </a:lnTo>
                                  <a:lnTo>
                                    <a:pt x="637859" y="730720"/>
                                  </a:lnTo>
                                  <a:lnTo>
                                    <a:pt x="645414" y="728734"/>
                                  </a:lnTo>
                                  <a:lnTo>
                                    <a:pt x="652968" y="726352"/>
                                  </a:lnTo>
                                  <a:lnTo>
                                    <a:pt x="660126" y="723969"/>
                                  </a:lnTo>
                                  <a:lnTo>
                                    <a:pt x="667283" y="720792"/>
                                  </a:lnTo>
                                  <a:lnTo>
                                    <a:pt x="674042" y="718012"/>
                                  </a:lnTo>
                                  <a:lnTo>
                                    <a:pt x="680404" y="714438"/>
                                  </a:lnTo>
                                  <a:lnTo>
                                    <a:pt x="686766" y="711262"/>
                                  </a:lnTo>
                                  <a:lnTo>
                                    <a:pt x="692731" y="707688"/>
                                  </a:lnTo>
                                  <a:lnTo>
                                    <a:pt x="698695" y="704114"/>
                                  </a:lnTo>
                                  <a:lnTo>
                                    <a:pt x="704262" y="699746"/>
                                  </a:lnTo>
                                  <a:lnTo>
                                    <a:pt x="709431" y="695775"/>
                                  </a:lnTo>
                                  <a:lnTo>
                                    <a:pt x="714600" y="691407"/>
                                  </a:lnTo>
                                  <a:lnTo>
                                    <a:pt x="719371" y="686641"/>
                                  </a:lnTo>
                                  <a:lnTo>
                                    <a:pt x="724143" y="682273"/>
                                  </a:lnTo>
                                  <a:lnTo>
                                    <a:pt x="728119" y="677111"/>
                                  </a:lnTo>
                                  <a:lnTo>
                                    <a:pt x="732493" y="671551"/>
                                  </a:lnTo>
                                  <a:lnTo>
                                    <a:pt x="736469" y="666389"/>
                                  </a:lnTo>
                                  <a:lnTo>
                                    <a:pt x="740048" y="661227"/>
                                  </a:lnTo>
                                  <a:lnTo>
                                    <a:pt x="744024" y="655270"/>
                                  </a:lnTo>
                                  <a:lnTo>
                                    <a:pt x="746807" y="649314"/>
                                  </a:lnTo>
                                  <a:lnTo>
                                    <a:pt x="749988" y="643357"/>
                                  </a:lnTo>
                                  <a:lnTo>
                                    <a:pt x="752772" y="637003"/>
                                  </a:lnTo>
                                  <a:lnTo>
                                    <a:pt x="755157" y="630650"/>
                                  </a:lnTo>
                                  <a:lnTo>
                                    <a:pt x="757941" y="623899"/>
                                  </a:lnTo>
                                  <a:lnTo>
                                    <a:pt x="759929" y="617148"/>
                                  </a:lnTo>
                                  <a:lnTo>
                                    <a:pt x="763507" y="603250"/>
                                  </a:lnTo>
                                  <a:close/>
                                  <a:moveTo>
                                    <a:pt x="252860" y="274637"/>
                                  </a:moveTo>
                                  <a:lnTo>
                                    <a:pt x="243333" y="275431"/>
                                  </a:lnTo>
                                  <a:lnTo>
                                    <a:pt x="233806" y="276622"/>
                                  </a:lnTo>
                                  <a:lnTo>
                                    <a:pt x="224676" y="279003"/>
                                  </a:lnTo>
                                  <a:lnTo>
                                    <a:pt x="216340" y="282178"/>
                                  </a:lnTo>
                                  <a:lnTo>
                                    <a:pt x="207607" y="286147"/>
                                  </a:lnTo>
                                  <a:lnTo>
                                    <a:pt x="199668" y="290909"/>
                                  </a:lnTo>
                                  <a:lnTo>
                                    <a:pt x="192523" y="296465"/>
                                  </a:lnTo>
                                  <a:lnTo>
                                    <a:pt x="185774" y="302815"/>
                                  </a:lnTo>
                                  <a:lnTo>
                                    <a:pt x="179820" y="309562"/>
                                  </a:lnTo>
                                  <a:lnTo>
                                    <a:pt x="174263" y="316706"/>
                                  </a:lnTo>
                                  <a:lnTo>
                                    <a:pt x="169499" y="324644"/>
                                  </a:lnTo>
                                  <a:lnTo>
                                    <a:pt x="165530" y="332581"/>
                                  </a:lnTo>
                                  <a:lnTo>
                                    <a:pt x="162354" y="341312"/>
                                  </a:lnTo>
                                  <a:lnTo>
                                    <a:pt x="159972" y="350837"/>
                                  </a:lnTo>
                                  <a:lnTo>
                                    <a:pt x="158385" y="359965"/>
                                  </a:lnTo>
                                  <a:lnTo>
                                    <a:pt x="157988" y="369490"/>
                                  </a:lnTo>
                                  <a:lnTo>
                                    <a:pt x="157988" y="1619647"/>
                                  </a:lnTo>
                                  <a:lnTo>
                                    <a:pt x="158385" y="1629569"/>
                                  </a:lnTo>
                                  <a:lnTo>
                                    <a:pt x="159972" y="1639094"/>
                                  </a:lnTo>
                                  <a:lnTo>
                                    <a:pt x="162354" y="1647825"/>
                                  </a:lnTo>
                                  <a:lnTo>
                                    <a:pt x="165530" y="1656953"/>
                                  </a:lnTo>
                                  <a:lnTo>
                                    <a:pt x="169499" y="1665288"/>
                                  </a:lnTo>
                                  <a:lnTo>
                                    <a:pt x="174263" y="1672828"/>
                                  </a:lnTo>
                                  <a:lnTo>
                                    <a:pt x="179820" y="1679972"/>
                                  </a:lnTo>
                                  <a:lnTo>
                                    <a:pt x="185774" y="1686719"/>
                                  </a:lnTo>
                                  <a:lnTo>
                                    <a:pt x="192523" y="1693069"/>
                                  </a:lnTo>
                                  <a:lnTo>
                                    <a:pt x="199668" y="1698625"/>
                                  </a:lnTo>
                                  <a:lnTo>
                                    <a:pt x="207607" y="1702991"/>
                                  </a:lnTo>
                                  <a:lnTo>
                                    <a:pt x="216340" y="1707356"/>
                                  </a:lnTo>
                                  <a:lnTo>
                                    <a:pt x="224676" y="1710531"/>
                                  </a:lnTo>
                                  <a:lnTo>
                                    <a:pt x="233806" y="1712913"/>
                                  </a:lnTo>
                                  <a:lnTo>
                                    <a:pt x="243333" y="1714103"/>
                                  </a:lnTo>
                                  <a:lnTo>
                                    <a:pt x="252860" y="1714897"/>
                                  </a:lnTo>
                                  <a:lnTo>
                                    <a:pt x="1741040" y="1714897"/>
                                  </a:lnTo>
                                  <a:lnTo>
                                    <a:pt x="1750567" y="1714103"/>
                                  </a:lnTo>
                                  <a:lnTo>
                                    <a:pt x="1759697" y="1712913"/>
                                  </a:lnTo>
                                  <a:lnTo>
                                    <a:pt x="1769224" y="1710531"/>
                                  </a:lnTo>
                                  <a:lnTo>
                                    <a:pt x="1777560" y="1707356"/>
                                  </a:lnTo>
                                  <a:lnTo>
                                    <a:pt x="1785896" y="1702991"/>
                                  </a:lnTo>
                                  <a:lnTo>
                                    <a:pt x="1794232" y="1698625"/>
                                  </a:lnTo>
                                  <a:lnTo>
                                    <a:pt x="1801377" y="1693069"/>
                                  </a:lnTo>
                                  <a:lnTo>
                                    <a:pt x="1808126" y="1686719"/>
                                  </a:lnTo>
                                  <a:lnTo>
                                    <a:pt x="1813683" y="1679972"/>
                                  </a:lnTo>
                                  <a:lnTo>
                                    <a:pt x="1819240" y="1672828"/>
                                  </a:lnTo>
                                  <a:lnTo>
                                    <a:pt x="1824401" y="1665288"/>
                                  </a:lnTo>
                                  <a:lnTo>
                                    <a:pt x="1828370" y="1656953"/>
                                  </a:lnTo>
                                  <a:lnTo>
                                    <a:pt x="1831546" y="1647825"/>
                                  </a:lnTo>
                                  <a:lnTo>
                                    <a:pt x="1833531" y="1639094"/>
                                  </a:lnTo>
                                  <a:lnTo>
                                    <a:pt x="1835516" y="1629569"/>
                                  </a:lnTo>
                                  <a:lnTo>
                                    <a:pt x="1835912" y="1619647"/>
                                  </a:lnTo>
                                  <a:lnTo>
                                    <a:pt x="1835912" y="369490"/>
                                  </a:lnTo>
                                  <a:lnTo>
                                    <a:pt x="1835516" y="359965"/>
                                  </a:lnTo>
                                  <a:lnTo>
                                    <a:pt x="1833531" y="350837"/>
                                  </a:lnTo>
                                  <a:lnTo>
                                    <a:pt x="1831546" y="341312"/>
                                  </a:lnTo>
                                  <a:lnTo>
                                    <a:pt x="1828370" y="332581"/>
                                  </a:lnTo>
                                  <a:lnTo>
                                    <a:pt x="1824401" y="324644"/>
                                  </a:lnTo>
                                  <a:lnTo>
                                    <a:pt x="1819240" y="316706"/>
                                  </a:lnTo>
                                  <a:lnTo>
                                    <a:pt x="1813683" y="309562"/>
                                  </a:lnTo>
                                  <a:lnTo>
                                    <a:pt x="1808126" y="302815"/>
                                  </a:lnTo>
                                  <a:lnTo>
                                    <a:pt x="1801377" y="296465"/>
                                  </a:lnTo>
                                  <a:lnTo>
                                    <a:pt x="1794232" y="290909"/>
                                  </a:lnTo>
                                  <a:lnTo>
                                    <a:pt x="1785896" y="286147"/>
                                  </a:lnTo>
                                  <a:lnTo>
                                    <a:pt x="1777560" y="282178"/>
                                  </a:lnTo>
                                  <a:lnTo>
                                    <a:pt x="1769224" y="279003"/>
                                  </a:lnTo>
                                  <a:lnTo>
                                    <a:pt x="1759697" y="276622"/>
                                  </a:lnTo>
                                  <a:lnTo>
                                    <a:pt x="1750567" y="275431"/>
                                  </a:lnTo>
                                  <a:lnTo>
                                    <a:pt x="1741040" y="274637"/>
                                  </a:lnTo>
                                  <a:lnTo>
                                    <a:pt x="1613221" y="274637"/>
                                  </a:lnTo>
                                  <a:lnTo>
                                    <a:pt x="1613221" y="338931"/>
                                  </a:lnTo>
                                  <a:lnTo>
                                    <a:pt x="1366316" y="338931"/>
                                  </a:lnTo>
                                  <a:lnTo>
                                    <a:pt x="1366316" y="274637"/>
                                  </a:lnTo>
                                  <a:lnTo>
                                    <a:pt x="596622" y="274637"/>
                                  </a:lnTo>
                                  <a:lnTo>
                                    <a:pt x="596622" y="338931"/>
                                  </a:lnTo>
                                  <a:lnTo>
                                    <a:pt x="349717" y="338931"/>
                                  </a:lnTo>
                                  <a:lnTo>
                                    <a:pt x="349717" y="274637"/>
                                  </a:lnTo>
                                  <a:lnTo>
                                    <a:pt x="252860" y="274637"/>
                                  </a:lnTo>
                                  <a:close/>
                                  <a:moveTo>
                                    <a:pt x="442207" y="0"/>
                                  </a:moveTo>
                                  <a:lnTo>
                                    <a:pt x="565660" y="0"/>
                                  </a:lnTo>
                                  <a:lnTo>
                                    <a:pt x="565660" y="116284"/>
                                  </a:lnTo>
                                  <a:lnTo>
                                    <a:pt x="1397278" y="116284"/>
                                  </a:lnTo>
                                  <a:lnTo>
                                    <a:pt x="1397278" y="215503"/>
                                  </a:lnTo>
                                  <a:lnTo>
                                    <a:pt x="1397278" y="307975"/>
                                  </a:lnTo>
                                  <a:lnTo>
                                    <a:pt x="1461188" y="307975"/>
                                  </a:lnTo>
                                  <a:lnTo>
                                    <a:pt x="1461188" y="0"/>
                                  </a:lnTo>
                                  <a:lnTo>
                                    <a:pt x="1551296" y="0"/>
                                  </a:lnTo>
                                  <a:lnTo>
                                    <a:pt x="1551296" y="116284"/>
                                  </a:lnTo>
                                  <a:lnTo>
                                    <a:pt x="1741040" y="116284"/>
                                  </a:lnTo>
                                  <a:lnTo>
                                    <a:pt x="1754140" y="116681"/>
                                  </a:lnTo>
                                  <a:lnTo>
                                    <a:pt x="1766446" y="117475"/>
                                  </a:lnTo>
                                  <a:lnTo>
                                    <a:pt x="1779148" y="119062"/>
                                  </a:lnTo>
                                  <a:lnTo>
                                    <a:pt x="1791851" y="121840"/>
                                  </a:lnTo>
                                  <a:lnTo>
                                    <a:pt x="1804156" y="124222"/>
                                  </a:lnTo>
                                  <a:lnTo>
                                    <a:pt x="1816065" y="127794"/>
                                  </a:lnTo>
                                  <a:lnTo>
                                    <a:pt x="1827973" y="131762"/>
                                  </a:lnTo>
                                  <a:lnTo>
                                    <a:pt x="1839088" y="136525"/>
                                  </a:lnTo>
                                  <a:lnTo>
                                    <a:pt x="1850600" y="141684"/>
                                  </a:lnTo>
                                  <a:lnTo>
                                    <a:pt x="1861318" y="147240"/>
                                  </a:lnTo>
                                  <a:lnTo>
                                    <a:pt x="1872035" y="152797"/>
                                  </a:lnTo>
                                  <a:lnTo>
                                    <a:pt x="1882356" y="159544"/>
                                  </a:lnTo>
                                  <a:lnTo>
                                    <a:pt x="1892280" y="167084"/>
                                  </a:lnTo>
                                  <a:lnTo>
                                    <a:pt x="1901807" y="174228"/>
                                  </a:lnTo>
                                  <a:lnTo>
                                    <a:pt x="1911334" y="182165"/>
                                  </a:lnTo>
                                  <a:lnTo>
                                    <a:pt x="1919670" y="190500"/>
                                  </a:lnTo>
                                  <a:lnTo>
                                    <a:pt x="1928006" y="199231"/>
                                  </a:lnTo>
                                  <a:lnTo>
                                    <a:pt x="1935945" y="208756"/>
                                  </a:lnTo>
                                  <a:lnTo>
                                    <a:pt x="1943884" y="218281"/>
                                  </a:lnTo>
                                  <a:lnTo>
                                    <a:pt x="1951029" y="228203"/>
                                  </a:lnTo>
                                  <a:lnTo>
                                    <a:pt x="1957380" y="238125"/>
                                  </a:lnTo>
                                  <a:lnTo>
                                    <a:pt x="1963732" y="249237"/>
                                  </a:lnTo>
                                  <a:lnTo>
                                    <a:pt x="1968892" y="259953"/>
                                  </a:lnTo>
                                  <a:lnTo>
                                    <a:pt x="1974052" y="271065"/>
                                  </a:lnTo>
                                  <a:lnTo>
                                    <a:pt x="1978816" y="282575"/>
                                  </a:lnTo>
                                  <a:lnTo>
                                    <a:pt x="1982389" y="294084"/>
                                  </a:lnTo>
                                  <a:lnTo>
                                    <a:pt x="1985961" y="306387"/>
                                  </a:lnTo>
                                  <a:lnTo>
                                    <a:pt x="1988740" y="318690"/>
                                  </a:lnTo>
                                  <a:lnTo>
                                    <a:pt x="1991122" y="330994"/>
                                  </a:lnTo>
                                  <a:lnTo>
                                    <a:pt x="1992709" y="344090"/>
                                  </a:lnTo>
                                  <a:lnTo>
                                    <a:pt x="1993503" y="356790"/>
                                  </a:lnTo>
                                  <a:lnTo>
                                    <a:pt x="1993900" y="369490"/>
                                  </a:lnTo>
                                  <a:lnTo>
                                    <a:pt x="1993900" y="1619647"/>
                                  </a:lnTo>
                                  <a:lnTo>
                                    <a:pt x="1993503" y="1632744"/>
                                  </a:lnTo>
                                  <a:lnTo>
                                    <a:pt x="1992709" y="1645841"/>
                                  </a:lnTo>
                                  <a:lnTo>
                                    <a:pt x="1991122" y="1658541"/>
                                  </a:lnTo>
                                  <a:lnTo>
                                    <a:pt x="1988740" y="1670844"/>
                                  </a:lnTo>
                                  <a:lnTo>
                                    <a:pt x="1985961" y="1682750"/>
                                  </a:lnTo>
                                  <a:lnTo>
                                    <a:pt x="1982389" y="1695053"/>
                                  </a:lnTo>
                                  <a:lnTo>
                                    <a:pt x="1978816" y="1706960"/>
                                  </a:lnTo>
                                  <a:lnTo>
                                    <a:pt x="1974052" y="1718469"/>
                                  </a:lnTo>
                                  <a:lnTo>
                                    <a:pt x="1968892" y="1729581"/>
                                  </a:lnTo>
                                  <a:lnTo>
                                    <a:pt x="1963732" y="1740694"/>
                                  </a:lnTo>
                                  <a:lnTo>
                                    <a:pt x="1957380" y="1751410"/>
                                  </a:lnTo>
                                  <a:lnTo>
                                    <a:pt x="1951029" y="1761331"/>
                                  </a:lnTo>
                                  <a:lnTo>
                                    <a:pt x="1943884" y="1771650"/>
                                  </a:lnTo>
                                  <a:lnTo>
                                    <a:pt x="1935945" y="1780778"/>
                                  </a:lnTo>
                                  <a:lnTo>
                                    <a:pt x="1928006" y="1789906"/>
                                  </a:lnTo>
                                  <a:lnTo>
                                    <a:pt x="1919670" y="1799035"/>
                                  </a:lnTo>
                                  <a:lnTo>
                                    <a:pt x="1911334" y="1807369"/>
                                  </a:lnTo>
                                  <a:lnTo>
                                    <a:pt x="1901807" y="1815306"/>
                                  </a:lnTo>
                                  <a:lnTo>
                                    <a:pt x="1892280" y="1822847"/>
                                  </a:lnTo>
                                  <a:lnTo>
                                    <a:pt x="1882356" y="1829594"/>
                                  </a:lnTo>
                                  <a:lnTo>
                                    <a:pt x="1872035" y="1836341"/>
                                  </a:lnTo>
                                  <a:lnTo>
                                    <a:pt x="1861318" y="1842294"/>
                                  </a:lnTo>
                                  <a:lnTo>
                                    <a:pt x="1850600" y="1848247"/>
                                  </a:lnTo>
                                  <a:lnTo>
                                    <a:pt x="1839088" y="1853406"/>
                                  </a:lnTo>
                                  <a:lnTo>
                                    <a:pt x="1827973" y="1857375"/>
                                  </a:lnTo>
                                  <a:lnTo>
                                    <a:pt x="1816065" y="1861741"/>
                                  </a:lnTo>
                                  <a:lnTo>
                                    <a:pt x="1804156" y="1864916"/>
                                  </a:lnTo>
                                  <a:lnTo>
                                    <a:pt x="1791851" y="1868091"/>
                                  </a:lnTo>
                                  <a:lnTo>
                                    <a:pt x="1779148" y="1870075"/>
                                  </a:lnTo>
                                  <a:lnTo>
                                    <a:pt x="1766446" y="1871663"/>
                                  </a:lnTo>
                                  <a:lnTo>
                                    <a:pt x="1754140" y="1872456"/>
                                  </a:lnTo>
                                  <a:lnTo>
                                    <a:pt x="1741040" y="1873250"/>
                                  </a:lnTo>
                                  <a:lnTo>
                                    <a:pt x="252860" y="1873250"/>
                                  </a:lnTo>
                                  <a:lnTo>
                                    <a:pt x="239760" y="1872456"/>
                                  </a:lnTo>
                                  <a:lnTo>
                                    <a:pt x="227058" y="1871663"/>
                                  </a:lnTo>
                                  <a:lnTo>
                                    <a:pt x="214355" y="1870075"/>
                                  </a:lnTo>
                                  <a:lnTo>
                                    <a:pt x="201653" y="1868091"/>
                                  </a:lnTo>
                                  <a:lnTo>
                                    <a:pt x="189744" y="1864916"/>
                                  </a:lnTo>
                                  <a:lnTo>
                                    <a:pt x="177835" y="1861741"/>
                                  </a:lnTo>
                                  <a:lnTo>
                                    <a:pt x="165927" y="1857375"/>
                                  </a:lnTo>
                                  <a:lnTo>
                                    <a:pt x="154018" y="1853406"/>
                                  </a:lnTo>
                                  <a:lnTo>
                                    <a:pt x="143300" y="1848247"/>
                                  </a:lnTo>
                                  <a:lnTo>
                                    <a:pt x="132186" y="1842294"/>
                                  </a:lnTo>
                                  <a:lnTo>
                                    <a:pt x="121865" y="1836341"/>
                                  </a:lnTo>
                                  <a:lnTo>
                                    <a:pt x="111147" y="1829594"/>
                                  </a:lnTo>
                                  <a:lnTo>
                                    <a:pt x="101620" y="1822847"/>
                                  </a:lnTo>
                                  <a:lnTo>
                                    <a:pt x="91696" y="1815306"/>
                                  </a:lnTo>
                                  <a:lnTo>
                                    <a:pt x="82566" y="1807369"/>
                                  </a:lnTo>
                                  <a:lnTo>
                                    <a:pt x="74230" y="1799035"/>
                                  </a:lnTo>
                                  <a:lnTo>
                                    <a:pt x="65497" y="1789906"/>
                                  </a:lnTo>
                                  <a:lnTo>
                                    <a:pt x="57558" y="1780778"/>
                                  </a:lnTo>
                                  <a:lnTo>
                                    <a:pt x="50016" y="1771650"/>
                                  </a:lnTo>
                                  <a:lnTo>
                                    <a:pt x="42871" y="1761331"/>
                                  </a:lnTo>
                                  <a:lnTo>
                                    <a:pt x="36520" y="1751410"/>
                                  </a:lnTo>
                                  <a:lnTo>
                                    <a:pt x="30168" y="1740694"/>
                                  </a:lnTo>
                                  <a:lnTo>
                                    <a:pt x="24611" y="1729581"/>
                                  </a:lnTo>
                                  <a:lnTo>
                                    <a:pt x="19848" y="1718469"/>
                                  </a:lnTo>
                                  <a:lnTo>
                                    <a:pt x="15084" y="1706960"/>
                                  </a:lnTo>
                                  <a:lnTo>
                                    <a:pt x="11115" y="1695053"/>
                                  </a:lnTo>
                                  <a:lnTo>
                                    <a:pt x="7939" y="1682750"/>
                                  </a:lnTo>
                                  <a:lnTo>
                                    <a:pt x="4763" y="1670844"/>
                                  </a:lnTo>
                                  <a:lnTo>
                                    <a:pt x="2779" y="1658541"/>
                                  </a:lnTo>
                                  <a:lnTo>
                                    <a:pt x="1191" y="1645841"/>
                                  </a:lnTo>
                                  <a:lnTo>
                                    <a:pt x="0" y="1632744"/>
                                  </a:lnTo>
                                  <a:lnTo>
                                    <a:pt x="0" y="1619647"/>
                                  </a:lnTo>
                                  <a:lnTo>
                                    <a:pt x="0" y="369490"/>
                                  </a:lnTo>
                                  <a:lnTo>
                                    <a:pt x="0" y="356790"/>
                                  </a:lnTo>
                                  <a:lnTo>
                                    <a:pt x="1191" y="344090"/>
                                  </a:lnTo>
                                  <a:lnTo>
                                    <a:pt x="2779" y="330994"/>
                                  </a:lnTo>
                                  <a:lnTo>
                                    <a:pt x="4763" y="318690"/>
                                  </a:lnTo>
                                  <a:lnTo>
                                    <a:pt x="7939" y="306387"/>
                                  </a:lnTo>
                                  <a:lnTo>
                                    <a:pt x="11115" y="294084"/>
                                  </a:lnTo>
                                  <a:lnTo>
                                    <a:pt x="15084" y="282575"/>
                                  </a:lnTo>
                                  <a:lnTo>
                                    <a:pt x="19848" y="271065"/>
                                  </a:lnTo>
                                  <a:lnTo>
                                    <a:pt x="24611" y="259953"/>
                                  </a:lnTo>
                                  <a:lnTo>
                                    <a:pt x="30168" y="249237"/>
                                  </a:lnTo>
                                  <a:lnTo>
                                    <a:pt x="36520" y="238125"/>
                                  </a:lnTo>
                                  <a:lnTo>
                                    <a:pt x="42871" y="228203"/>
                                  </a:lnTo>
                                  <a:lnTo>
                                    <a:pt x="50016" y="218281"/>
                                  </a:lnTo>
                                  <a:lnTo>
                                    <a:pt x="57558" y="208756"/>
                                  </a:lnTo>
                                  <a:lnTo>
                                    <a:pt x="65497" y="199231"/>
                                  </a:lnTo>
                                  <a:lnTo>
                                    <a:pt x="74230" y="190500"/>
                                  </a:lnTo>
                                  <a:lnTo>
                                    <a:pt x="82566" y="182165"/>
                                  </a:lnTo>
                                  <a:lnTo>
                                    <a:pt x="91696" y="174228"/>
                                  </a:lnTo>
                                  <a:lnTo>
                                    <a:pt x="101620" y="167084"/>
                                  </a:lnTo>
                                  <a:lnTo>
                                    <a:pt x="111147" y="159544"/>
                                  </a:lnTo>
                                  <a:lnTo>
                                    <a:pt x="121865" y="152797"/>
                                  </a:lnTo>
                                  <a:lnTo>
                                    <a:pt x="132186" y="147240"/>
                                  </a:lnTo>
                                  <a:lnTo>
                                    <a:pt x="143300" y="141684"/>
                                  </a:lnTo>
                                  <a:lnTo>
                                    <a:pt x="154018" y="136525"/>
                                  </a:lnTo>
                                  <a:lnTo>
                                    <a:pt x="165927" y="131762"/>
                                  </a:lnTo>
                                  <a:lnTo>
                                    <a:pt x="177835" y="127794"/>
                                  </a:lnTo>
                                  <a:lnTo>
                                    <a:pt x="189744" y="124222"/>
                                  </a:lnTo>
                                  <a:lnTo>
                                    <a:pt x="201653" y="121840"/>
                                  </a:lnTo>
                                  <a:lnTo>
                                    <a:pt x="214355" y="119062"/>
                                  </a:lnTo>
                                  <a:lnTo>
                                    <a:pt x="227058" y="117475"/>
                                  </a:lnTo>
                                  <a:lnTo>
                                    <a:pt x="239760" y="116681"/>
                                  </a:lnTo>
                                  <a:lnTo>
                                    <a:pt x="252860" y="116284"/>
                                  </a:lnTo>
                                  <a:lnTo>
                                    <a:pt x="380679" y="116284"/>
                                  </a:lnTo>
                                  <a:lnTo>
                                    <a:pt x="380679" y="215503"/>
                                  </a:lnTo>
                                  <a:lnTo>
                                    <a:pt x="380679" y="307975"/>
                                  </a:lnTo>
                                  <a:lnTo>
                                    <a:pt x="442207" y="307975"/>
                                  </a:lnTo>
                                  <a:lnTo>
                                    <a:pt x="4422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ysClr val="window" lastClr="FFFFFF"/>
                            </a:solidFill>
                            <a:ln>
                              <a:noFill/>
                            </a:ln>
                          </wps:spPr>
                          <wps:bodyPr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</wpg:grpSp>
                      <wpg:grpSp>
                        <wpg:cNvPr id="18" name="组合 18"/>
                        <wpg:cNvGrpSpPr/>
                        <wpg:grpSpPr>
                          <a:xfrm>
                            <a:off x="1879600" y="1016000"/>
                            <a:ext cx="1631118" cy="530126"/>
                            <a:chOff x="1879415" y="1013067"/>
                            <a:chExt cx="1631118" cy="530126"/>
                          </a:xfrm>
                        </wpg:grpSpPr>
                        <wps:wsp xmlns:wps="http://schemas.microsoft.com/office/word/2010/wordprocessingShape">
                          <wps:cNvPr id="23" name="文本框 2"/>
                          <wps:cNvSpPr txBox="1"/>
                          <wps:spPr>
                            <a:xfrm>
                              <a:off x="2034611" y="1013067"/>
                              <a:ext cx="662810" cy="5301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spacing w:before="0" w:beforeAutospacing="0" w:after="0" w:afterAutospacing="0" w:line="600" w:lineRule="exact"/>
                                </w:pPr>
                                <w:r>
                                  <w:rPr>
                                    <w:rFonts w:ascii="Calibri" w:eastAsia="微软雅黑" w:hAnsi="微软雅黑" w:cs="Times New Roman" w:hint="eastAsia"/>
                                    <w:color w:val="FFFFFF"/>
                                    <w:kern w:val="2"/>
                                    <w:sz w:val="21"/>
                                    <w:szCs w:val="21"/>
                                  </w:rPr>
                                  <w:t>手机：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24" name="文本框 2"/>
                          <wps:cNvSpPr txBox="1"/>
                          <wps:spPr>
                            <a:xfrm>
                              <a:off x="2475482" y="1013067"/>
                              <a:ext cx="1035051" cy="5301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spacing w:before="0" w:beforeAutospacing="0" w:after="0" w:afterAutospacing="0" w:line="600" w:lineRule="exact"/>
                                  <w:jc w:val="both"/>
                                </w:pPr>
                                <w:r>
                                  <w:rPr>
                                    <w:rFonts w:ascii="Calibri" w:eastAsia="微软雅黑" w:hAnsi="Calibri" w:cs="Times New Roman"/>
                                    <w:color w:val="FFFFFF"/>
                                    <w:kern w:val="2"/>
                                    <w:sz w:val="21"/>
                                    <w:szCs w:val="21"/>
                                  </w:rPr>
                                  <w:t>152 0108 0000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25" name="KSO_Shape"/>
                          <wps:cNvSpPr/>
                          <wps:spPr bwMode="auto">
                            <a:xfrm>
                              <a:off x="1879415" y="1232652"/>
                              <a:ext cx="126726" cy="126726"/>
                            </a:xfrm>
                            <a:custGeom>
                              <a:avLst/>
                              <a:gdLst>
                                <a:gd name="T0" fmla="*/ 2147483646 w 5581"/>
                                <a:gd name="T1" fmla="*/ 2147483646 h 5581"/>
                                <a:gd name="T2" fmla="*/ 2147483646 w 5581"/>
                                <a:gd name="T3" fmla="*/ 2147483646 h 5581"/>
                                <a:gd name="T4" fmla="*/ 2147483646 w 5581"/>
                                <a:gd name="T5" fmla="*/ 2147483646 h 5581"/>
                                <a:gd name="T6" fmla="*/ 2147483646 w 5581"/>
                                <a:gd name="T7" fmla="*/ 2147483646 h 5581"/>
                                <a:gd name="T8" fmla="*/ 2147483646 w 5581"/>
                                <a:gd name="T9" fmla="*/ 2147483646 h 5581"/>
                                <a:gd name="T10" fmla="*/ 2147483646 w 5581"/>
                                <a:gd name="T11" fmla="*/ 2147483646 h 5581"/>
                                <a:gd name="T12" fmla="*/ 2147483646 w 5581"/>
                                <a:gd name="T13" fmla="*/ 2147483646 h 5581"/>
                                <a:gd name="T14" fmla="*/ 2147483646 w 5581"/>
                                <a:gd name="T15" fmla="*/ 2147483646 h 5581"/>
                                <a:gd name="T16" fmla="*/ 2147483646 w 5581"/>
                                <a:gd name="T17" fmla="*/ 2147483646 h 5581"/>
                                <a:gd name="T18" fmla="*/ 2147483646 w 5581"/>
                                <a:gd name="T19" fmla="*/ 2147483646 h 5581"/>
                                <a:gd name="T20" fmla="*/ 2147483646 w 5581"/>
                                <a:gd name="T21" fmla="*/ 2147483646 h 5581"/>
                                <a:gd name="T22" fmla="*/ 2147483646 w 5581"/>
                                <a:gd name="T23" fmla="*/ 2147483646 h 5581"/>
                                <a:gd name="T24" fmla="*/ 2147483646 w 5581"/>
                                <a:gd name="T25" fmla="*/ 2147483646 h 5581"/>
                                <a:gd name="T26" fmla="*/ 2147483646 w 5581"/>
                                <a:gd name="T27" fmla="*/ 2147483646 h 5581"/>
                                <a:gd name="T28" fmla="*/ 2147483646 w 5581"/>
                                <a:gd name="T29" fmla="*/ 2147483646 h 5581"/>
                                <a:gd name="T30" fmla="*/ 2147483646 w 5581"/>
                                <a:gd name="T31" fmla="*/ 2147483646 h 5581"/>
                                <a:gd name="T32" fmla="*/ 2147483646 w 5581"/>
                                <a:gd name="T33" fmla="*/ 2147483646 h 5581"/>
                                <a:gd name="T34" fmla="*/ 2147483646 w 5581"/>
                                <a:gd name="T35" fmla="*/ 2147483646 h 5581"/>
                                <a:gd name="T36" fmla="*/ 2147483646 w 5581"/>
                                <a:gd name="T37" fmla="*/ 2147483646 h 5581"/>
                                <a:gd name="T38" fmla="*/ 2147483646 w 5581"/>
                                <a:gd name="T39" fmla="*/ 1352106945 h 5581"/>
                                <a:gd name="T40" fmla="*/ 2147483646 w 5581"/>
                                <a:gd name="T41" fmla="*/ 39730224 h 5581"/>
                                <a:gd name="T42" fmla="*/ 2147483646 w 5581"/>
                                <a:gd name="T43" fmla="*/ 2147483646 h 5581"/>
                                <a:gd name="T44" fmla="*/ 2147483646 w 5581"/>
                                <a:gd name="T45" fmla="*/ 2147483646 h 5581"/>
                                <a:gd name="T46" fmla="*/ 2147483646 w 5581"/>
                                <a:gd name="T47" fmla="*/ 2147483646 h 5581"/>
                                <a:gd name="T48" fmla="*/ 596534997 w 5581"/>
                                <a:gd name="T49" fmla="*/ 2147483646 h 5581"/>
                                <a:gd name="T50" fmla="*/ 39730224 w 5581"/>
                                <a:gd name="T51" fmla="*/ 2147483646 h 5581"/>
                                <a:gd name="T52" fmla="*/ 2147483646 w 5581"/>
                                <a:gd name="T53" fmla="*/ 2147483646 h 5581"/>
                                <a:gd name="T54" fmla="*/ 2147483646 w 5581"/>
                                <a:gd name="T55" fmla="*/ 2147483646 h 5581"/>
                                <a:gd name="T56" fmla="*/ 2147483646 w 5581"/>
                                <a:gd name="T57" fmla="*/ 2147483646 h 5581"/>
                                <a:gd name="T58" fmla="*/ 2147483646 w 5581"/>
                                <a:gd name="T59" fmla="*/ 2147483646 h 5581"/>
                                <a:gd name="T60" fmla="*/ 2147483646 w 5581"/>
                                <a:gd name="T61" fmla="*/ 2147483646 h 5581"/>
                                <a:gd name="T62" fmla="*/ 2147483646 w 5581"/>
                                <a:gd name="T63" fmla="*/ 2147483646 h 5581"/>
                                <a:gd name="T64" fmla="*/ 2147483646 w 5581"/>
                                <a:gd name="T65" fmla="*/ 2147483646 h 5581"/>
                                <a:gd name="T66" fmla="*/ 2147483646 w 5581"/>
                                <a:gd name="T67" fmla="*/ 2147483646 h 5581"/>
                                <a:gd name="T68" fmla="*/ 2147483646 w 5581"/>
                                <a:gd name="T69" fmla="*/ 2147483646 h 5581"/>
                                <a:gd name="T70" fmla="*/ 2147483646 w 5581"/>
                                <a:gd name="T71" fmla="*/ 2147483646 h 5581"/>
                                <a:gd name="T72" fmla="*/ 2147483646 w 5581"/>
                                <a:gd name="T73" fmla="*/ 2147483646 h 5581"/>
                                <a:gd name="T74" fmla="*/ 2147483646 w 5581"/>
                                <a:gd name="T75" fmla="*/ 2147483646 h 5581"/>
                                <a:gd name="T76" fmla="*/ 2147483646 w 5581"/>
                                <a:gd name="T77" fmla="*/ 2147483646 h 5581"/>
                                <a:gd name="T78" fmla="*/ 2147483646 w 5581"/>
                                <a:gd name="T79" fmla="*/ 2147483646 h 5581"/>
                                <a:gd name="T80" fmla="*/ 2147483646 w 5581"/>
                                <a:gd name="T81" fmla="*/ 2147483646 h 5581"/>
                                <a:gd name="T82" fmla="*/ 2147483646 w 5581"/>
                                <a:gd name="T83" fmla="*/ 2147483646 h 5581"/>
                                <a:gd name="T84" fmla="*/ 2147483646 w 5581"/>
                                <a:gd name="T85" fmla="*/ 2147483646 h 5581"/>
                                <a:gd name="T86" fmla="*/ 2147483646 w 5581"/>
                                <a:gd name="T87" fmla="*/ 2147483646 h 5581"/>
                                <a:gd name="T88" fmla="*/ 2147483646 w 5581"/>
                                <a:gd name="T89" fmla="*/ 2147483646 h 5581"/>
                                <a:gd name="T90" fmla="*/ 2147483646 w 5581"/>
                                <a:gd name="T91" fmla="*/ 2147483646 h 5581"/>
                                <a:gd name="T92" fmla="*/ 2147483646 w 5581"/>
                                <a:gd name="T93" fmla="*/ 2147483646 h 5581"/>
                                <a:gd name="T94" fmla="*/ 2147483646 w 5581"/>
                                <a:gd name="T95" fmla="*/ 2147483646 h 5581"/>
                                <a:gd name="T96" fmla="*/ 2147483646 w 5581"/>
                                <a:gd name="T97" fmla="*/ 2147483646 h 5581"/>
                                <a:gd name="T98" fmla="*/ 2147483646 w 5581"/>
                                <a:gd name="T99" fmla="*/ 2147483646 h 5581"/>
                                <a:gd name="T100" fmla="*/ 2147483646 w 5581"/>
                                <a:gd name="T101" fmla="*/ 2147483646 h 5581"/>
                                <a:gd name="T102" fmla="*/ 2147483646 w 5581"/>
                                <a:gd name="T103" fmla="*/ 2147483646 h 5581"/>
                                <a:gd name="T104" fmla="*/ 2147483646 w 5581"/>
                                <a:gd name="T105" fmla="*/ 2147483646 h 5581"/>
                                <a:gd name="T106" fmla="*/ 2147483646 w 5581"/>
                                <a:gd name="T107" fmla="*/ 2147483646 h 5581"/>
                                <a:gd name="T108" fmla="*/ 2147483646 w 5581"/>
                                <a:gd name="T109" fmla="*/ 2147483646 h 5581"/>
                                <a:gd name="T110" fmla="*/ 2147483646 w 5581"/>
                                <a:gd name="T111" fmla="*/ 2147483646 h 5581"/>
                                <a:gd name="T112" fmla="*/ 2147483646 w 5581"/>
                                <a:gd name="T113" fmla="*/ 2147483646 h 5581"/>
                                <a:gd name="T114" fmla="*/ 2147483646 w 5581"/>
                                <a:gd name="T115" fmla="*/ 2147483646 h 5581"/>
                                <a:gd name="T116" fmla="*/ 2147483646 w 5581"/>
                                <a:gd name="T117" fmla="*/ 2147483646 h 5581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</a:gdLst>
                              <a:cxnLst>
                                <a:cxn ang="T118">
                                  <a:pos x="T0" y="T1"/>
                                </a:cxn>
                                <a:cxn ang="T119">
                                  <a:pos x="T2" y="T3"/>
                                </a:cxn>
                                <a:cxn ang="T120">
                                  <a:pos x="T4" y="T5"/>
                                </a:cxn>
                                <a:cxn ang="T121">
                                  <a:pos x="T6" y="T7"/>
                                </a:cxn>
                                <a:cxn ang="T122">
                                  <a:pos x="T8" y="T9"/>
                                </a:cxn>
                                <a:cxn ang="T123">
                                  <a:pos x="T10" y="T11"/>
                                </a:cxn>
                                <a:cxn ang="T124">
                                  <a:pos x="T12" y="T13"/>
                                </a:cxn>
                                <a:cxn ang="T125">
                                  <a:pos x="T14" y="T15"/>
                                </a:cxn>
                                <a:cxn ang="T126">
                                  <a:pos x="T16" y="T17"/>
                                </a:cxn>
                                <a:cxn ang="T127">
                                  <a:pos x="T18" y="T19"/>
                                </a:cxn>
                                <a:cxn ang="T128">
                                  <a:pos x="T20" y="T21"/>
                                </a:cxn>
                                <a:cxn ang="T129">
                                  <a:pos x="T22" y="T23"/>
                                </a:cxn>
                                <a:cxn ang="T130">
                                  <a:pos x="T24" y="T25"/>
                                </a:cxn>
                                <a:cxn ang="T131">
                                  <a:pos x="T26" y="T27"/>
                                </a:cxn>
                                <a:cxn ang="T132">
                                  <a:pos x="T28" y="T29"/>
                                </a:cxn>
                                <a:cxn ang="T133">
                                  <a:pos x="T30" y="T31"/>
                                </a:cxn>
                                <a:cxn ang="T134">
                                  <a:pos x="T32" y="T33"/>
                                </a:cxn>
                                <a:cxn ang="T135">
                                  <a:pos x="T34" y="T35"/>
                                </a:cxn>
                                <a:cxn ang="T136">
                                  <a:pos x="T36" y="T37"/>
                                </a:cxn>
                                <a:cxn ang="T137">
                                  <a:pos x="T38" y="T39"/>
                                </a:cxn>
                                <a:cxn ang="T138">
                                  <a:pos x="T40" y="T41"/>
                                </a:cxn>
                                <a:cxn ang="T139">
                                  <a:pos x="T42" y="T43"/>
                                </a:cxn>
                                <a:cxn ang="T140">
                                  <a:pos x="T44" y="T45"/>
                                </a:cxn>
                                <a:cxn ang="T141">
                                  <a:pos x="T46" y="T47"/>
                                </a:cxn>
                                <a:cxn ang="T142">
                                  <a:pos x="T48" y="T49"/>
                                </a:cxn>
                                <a:cxn ang="T143">
                                  <a:pos x="T50" y="T51"/>
                                </a:cxn>
                                <a:cxn ang="T144">
                                  <a:pos x="T52" y="T53"/>
                                </a:cxn>
                                <a:cxn ang="T145">
                                  <a:pos x="T54" y="T55"/>
                                </a:cxn>
                                <a:cxn ang="T146">
                                  <a:pos x="T56" y="T57"/>
                                </a:cxn>
                                <a:cxn ang="T147">
                                  <a:pos x="T58" y="T59"/>
                                </a:cxn>
                                <a:cxn ang="T148">
                                  <a:pos x="T60" y="T61"/>
                                </a:cxn>
                                <a:cxn ang="T149">
                                  <a:pos x="T62" y="T63"/>
                                </a:cxn>
                                <a:cxn ang="T150">
                                  <a:pos x="T64" y="T65"/>
                                </a:cxn>
                                <a:cxn ang="T151">
                                  <a:pos x="T66" y="T67"/>
                                </a:cxn>
                                <a:cxn ang="T152">
                                  <a:pos x="T68" y="T69"/>
                                </a:cxn>
                                <a:cxn ang="T153">
                                  <a:pos x="T70" y="T71"/>
                                </a:cxn>
                                <a:cxn ang="T154">
                                  <a:pos x="T72" y="T73"/>
                                </a:cxn>
                                <a:cxn ang="T155">
                                  <a:pos x="T74" y="T75"/>
                                </a:cxn>
                                <a:cxn ang="T156">
                                  <a:pos x="T76" y="T77"/>
                                </a:cxn>
                                <a:cxn ang="T157">
                                  <a:pos x="T78" y="T79"/>
                                </a:cxn>
                                <a:cxn ang="T158">
                                  <a:pos x="T80" y="T81"/>
                                </a:cxn>
                                <a:cxn ang="T159">
                                  <a:pos x="T82" y="T83"/>
                                </a:cxn>
                                <a:cxn ang="T160">
                                  <a:pos x="T84" y="T85"/>
                                </a:cxn>
                                <a:cxn ang="T161">
                                  <a:pos x="T86" y="T87"/>
                                </a:cxn>
                                <a:cxn ang="T162">
                                  <a:pos x="T88" y="T89"/>
                                </a:cxn>
                                <a:cxn ang="T163">
                                  <a:pos x="T90" y="T91"/>
                                </a:cxn>
                                <a:cxn ang="T164">
                                  <a:pos x="T92" y="T93"/>
                                </a:cxn>
                                <a:cxn ang="T165">
                                  <a:pos x="T94" y="T95"/>
                                </a:cxn>
                                <a:cxn ang="T166">
                                  <a:pos x="T96" y="T97"/>
                                </a:cxn>
                                <a:cxn ang="T167">
                                  <a:pos x="T98" y="T99"/>
                                </a:cxn>
                                <a:cxn ang="T168">
                                  <a:pos x="T100" y="T101"/>
                                </a:cxn>
                                <a:cxn ang="T169">
                                  <a:pos x="T102" y="T103"/>
                                </a:cxn>
                                <a:cxn ang="T170">
                                  <a:pos x="T104" y="T105"/>
                                </a:cxn>
                                <a:cxn ang="T171">
                                  <a:pos x="T106" y="T107"/>
                                </a:cxn>
                                <a:cxn ang="T172">
                                  <a:pos x="T108" y="T109"/>
                                </a:cxn>
                                <a:cxn ang="T173">
                                  <a:pos x="T110" y="T111"/>
                                </a:cxn>
                                <a:cxn ang="T174">
                                  <a:pos x="T112" y="T113"/>
                                </a:cxn>
                                <a:cxn ang="T175">
                                  <a:pos x="T114" y="T115"/>
                                </a:cxn>
                                <a:cxn ang="T176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fill="norm" h="5581" w="5581" stroke="1">
                                  <a:moveTo>
                                    <a:pt x="5522" y="4281"/>
                                  </a:moveTo>
                                  <a:lnTo>
                                    <a:pt x="5522" y="4281"/>
                                  </a:lnTo>
                                  <a:lnTo>
                                    <a:pt x="5508" y="4269"/>
                                  </a:lnTo>
                                  <a:lnTo>
                                    <a:pt x="5494" y="4258"/>
                                  </a:lnTo>
                                  <a:lnTo>
                                    <a:pt x="5494" y="4257"/>
                                  </a:lnTo>
                                  <a:lnTo>
                                    <a:pt x="4294" y="3400"/>
                                  </a:lnTo>
                                  <a:lnTo>
                                    <a:pt x="4293" y="3401"/>
                                  </a:lnTo>
                                  <a:lnTo>
                                    <a:pt x="4278" y="3390"/>
                                  </a:lnTo>
                                  <a:lnTo>
                                    <a:pt x="4262" y="3382"/>
                                  </a:lnTo>
                                  <a:lnTo>
                                    <a:pt x="4245" y="3375"/>
                                  </a:lnTo>
                                  <a:lnTo>
                                    <a:pt x="4229" y="3369"/>
                                  </a:lnTo>
                                  <a:lnTo>
                                    <a:pt x="4211" y="3364"/>
                                  </a:lnTo>
                                  <a:lnTo>
                                    <a:pt x="4194" y="3361"/>
                                  </a:lnTo>
                                  <a:lnTo>
                                    <a:pt x="4176" y="3360"/>
                                  </a:lnTo>
                                  <a:lnTo>
                                    <a:pt x="4158" y="3361"/>
                                  </a:lnTo>
                                  <a:lnTo>
                                    <a:pt x="4140" y="3363"/>
                                  </a:lnTo>
                                  <a:lnTo>
                                    <a:pt x="4123" y="3366"/>
                                  </a:lnTo>
                                  <a:lnTo>
                                    <a:pt x="4105" y="3371"/>
                                  </a:lnTo>
                                  <a:lnTo>
                                    <a:pt x="4089" y="3378"/>
                                  </a:lnTo>
                                  <a:lnTo>
                                    <a:pt x="4072" y="3387"/>
                                  </a:lnTo>
                                  <a:lnTo>
                                    <a:pt x="4056" y="3396"/>
                                  </a:lnTo>
                                  <a:lnTo>
                                    <a:pt x="4042" y="3407"/>
                                  </a:lnTo>
                                  <a:lnTo>
                                    <a:pt x="4027" y="3420"/>
                                  </a:lnTo>
                                  <a:lnTo>
                                    <a:pt x="4018" y="3432"/>
                                  </a:lnTo>
                                  <a:lnTo>
                                    <a:pt x="4008" y="3444"/>
                                  </a:lnTo>
                                  <a:lnTo>
                                    <a:pt x="4004" y="3451"/>
                                  </a:lnTo>
                                  <a:lnTo>
                                    <a:pt x="3999" y="3458"/>
                                  </a:lnTo>
                                  <a:lnTo>
                                    <a:pt x="3971" y="3498"/>
                                  </a:lnTo>
                                  <a:lnTo>
                                    <a:pt x="3951" y="3529"/>
                                  </a:lnTo>
                                  <a:lnTo>
                                    <a:pt x="3920" y="3579"/>
                                  </a:lnTo>
                                  <a:lnTo>
                                    <a:pt x="3892" y="3627"/>
                                  </a:lnTo>
                                  <a:lnTo>
                                    <a:pt x="3875" y="3655"/>
                                  </a:lnTo>
                                  <a:lnTo>
                                    <a:pt x="3854" y="3688"/>
                                  </a:lnTo>
                                  <a:lnTo>
                                    <a:pt x="3818" y="3747"/>
                                  </a:lnTo>
                                  <a:lnTo>
                                    <a:pt x="3782" y="3812"/>
                                  </a:lnTo>
                                  <a:lnTo>
                                    <a:pt x="3745" y="3882"/>
                                  </a:lnTo>
                                  <a:lnTo>
                                    <a:pt x="3707" y="3959"/>
                                  </a:lnTo>
                                  <a:lnTo>
                                    <a:pt x="3667" y="4040"/>
                                  </a:lnTo>
                                  <a:lnTo>
                                    <a:pt x="3629" y="4127"/>
                                  </a:lnTo>
                                  <a:lnTo>
                                    <a:pt x="3589" y="4218"/>
                                  </a:lnTo>
                                  <a:lnTo>
                                    <a:pt x="3550" y="4311"/>
                                  </a:lnTo>
                                  <a:lnTo>
                                    <a:pt x="3517" y="4305"/>
                                  </a:lnTo>
                                  <a:lnTo>
                                    <a:pt x="3484" y="4298"/>
                                  </a:lnTo>
                                  <a:lnTo>
                                    <a:pt x="3450" y="4289"/>
                                  </a:lnTo>
                                  <a:lnTo>
                                    <a:pt x="3416" y="4280"/>
                                  </a:lnTo>
                                  <a:lnTo>
                                    <a:pt x="3380" y="4269"/>
                                  </a:lnTo>
                                  <a:lnTo>
                                    <a:pt x="3343" y="4256"/>
                                  </a:lnTo>
                                  <a:lnTo>
                                    <a:pt x="3306" y="4241"/>
                                  </a:lnTo>
                                  <a:lnTo>
                                    <a:pt x="3267" y="4227"/>
                                  </a:lnTo>
                                  <a:lnTo>
                                    <a:pt x="3229" y="4209"/>
                                  </a:lnTo>
                                  <a:lnTo>
                                    <a:pt x="3189" y="4191"/>
                                  </a:lnTo>
                                  <a:lnTo>
                                    <a:pt x="3149" y="4171"/>
                                  </a:lnTo>
                                  <a:lnTo>
                                    <a:pt x="3107" y="4150"/>
                                  </a:lnTo>
                                  <a:lnTo>
                                    <a:pt x="3065" y="4128"/>
                                  </a:lnTo>
                                  <a:lnTo>
                                    <a:pt x="3023" y="4104"/>
                                  </a:lnTo>
                                  <a:lnTo>
                                    <a:pt x="2980" y="4077"/>
                                  </a:lnTo>
                                  <a:lnTo>
                                    <a:pt x="2936" y="4051"/>
                                  </a:lnTo>
                                  <a:lnTo>
                                    <a:pt x="2891" y="4022"/>
                                  </a:lnTo>
                                  <a:lnTo>
                                    <a:pt x="2846" y="3992"/>
                                  </a:lnTo>
                                  <a:lnTo>
                                    <a:pt x="2800" y="3960"/>
                                  </a:lnTo>
                                  <a:lnTo>
                                    <a:pt x="2754" y="3928"/>
                                  </a:lnTo>
                                  <a:lnTo>
                                    <a:pt x="2707" y="3893"/>
                                  </a:lnTo>
                                  <a:lnTo>
                                    <a:pt x="2659" y="3857"/>
                                  </a:lnTo>
                                  <a:lnTo>
                                    <a:pt x="2612" y="3820"/>
                                  </a:lnTo>
                                  <a:lnTo>
                                    <a:pt x="2563" y="3782"/>
                                  </a:lnTo>
                                  <a:lnTo>
                                    <a:pt x="2515" y="3741"/>
                                  </a:lnTo>
                                  <a:lnTo>
                                    <a:pt x="2465" y="3699"/>
                                  </a:lnTo>
                                  <a:lnTo>
                                    <a:pt x="2416" y="3656"/>
                                  </a:lnTo>
                                  <a:lnTo>
                                    <a:pt x="2366" y="3612"/>
                                  </a:lnTo>
                                  <a:lnTo>
                                    <a:pt x="2315" y="3565"/>
                                  </a:lnTo>
                                  <a:lnTo>
                                    <a:pt x="2265" y="3517"/>
                                  </a:lnTo>
                                  <a:lnTo>
                                    <a:pt x="2214" y="3468"/>
                                  </a:lnTo>
                                  <a:lnTo>
                                    <a:pt x="2163" y="3418"/>
                                  </a:lnTo>
                                  <a:lnTo>
                                    <a:pt x="2112" y="3366"/>
                                  </a:lnTo>
                                  <a:lnTo>
                                    <a:pt x="2063" y="3316"/>
                                  </a:lnTo>
                                  <a:lnTo>
                                    <a:pt x="2015" y="3265"/>
                                  </a:lnTo>
                                  <a:lnTo>
                                    <a:pt x="1970" y="3214"/>
                                  </a:lnTo>
                                  <a:lnTo>
                                    <a:pt x="1925" y="3165"/>
                                  </a:lnTo>
                                  <a:lnTo>
                                    <a:pt x="1881" y="3115"/>
                                  </a:lnTo>
                                  <a:lnTo>
                                    <a:pt x="1840" y="3066"/>
                                  </a:lnTo>
                                  <a:lnTo>
                                    <a:pt x="1800" y="3018"/>
                                  </a:lnTo>
                                  <a:lnTo>
                                    <a:pt x="1761" y="2969"/>
                                  </a:lnTo>
                                  <a:lnTo>
                                    <a:pt x="1723" y="2921"/>
                                  </a:lnTo>
                                  <a:lnTo>
                                    <a:pt x="1688" y="2874"/>
                                  </a:lnTo>
                                  <a:lnTo>
                                    <a:pt x="1653" y="2828"/>
                                  </a:lnTo>
                                  <a:lnTo>
                                    <a:pt x="1620" y="2781"/>
                                  </a:lnTo>
                                  <a:lnTo>
                                    <a:pt x="1589" y="2735"/>
                                  </a:lnTo>
                                  <a:lnTo>
                                    <a:pt x="1559" y="2690"/>
                                  </a:lnTo>
                                  <a:lnTo>
                                    <a:pt x="1530" y="2646"/>
                                  </a:lnTo>
                                  <a:lnTo>
                                    <a:pt x="1504" y="2601"/>
                                  </a:lnTo>
                                  <a:lnTo>
                                    <a:pt x="1477" y="2558"/>
                                  </a:lnTo>
                                  <a:lnTo>
                                    <a:pt x="1454" y="2515"/>
                                  </a:lnTo>
                                  <a:lnTo>
                                    <a:pt x="1431" y="2473"/>
                                  </a:lnTo>
                                  <a:lnTo>
                                    <a:pt x="1410" y="2432"/>
                                  </a:lnTo>
                                  <a:lnTo>
                                    <a:pt x="1390" y="2392"/>
                                  </a:lnTo>
                                  <a:lnTo>
                                    <a:pt x="1372" y="2352"/>
                                  </a:lnTo>
                                  <a:lnTo>
                                    <a:pt x="1355" y="2313"/>
                                  </a:lnTo>
                                  <a:lnTo>
                                    <a:pt x="1340" y="2276"/>
                                  </a:lnTo>
                                  <a:lnTo>
                                    <a:pt x="1325" y="2237"/>
                                  </a:lnTo>
                                  <a:lnTo>
                                    <a:pt x="1312" y="2201"/>
                                  </a:lnTo>
                                  <a:lnTo>
                                    <a:pt x="1301" y="2165"/>
                                  </a:lnTo>
                                  <a:lnTo>
                                    <a:pt x="1292" y="2131"/>
                                  </a:lnTo>
                                  <a:lnTo>
                                    <a:pt x="1284" y="2097"/>
                                  </a:lnTo>
                                  <a:lnTo>
                                    <a:pt x="1276" y="2064"/>
                                  </a:lnTo>
                                  <a:lnTo>
                                    <a:pt x="1272" y="2031"/>
                                  </a:lnTo>
                                  <a:lnTo>
                                    <a:pt x="1365" y="1992"/>
                                  </a:lnTo>
                                  <a:lnTo>
                                    <a:pt x="1455" y="1952"/>
                                  </a:lnTo>
                                  <a:lnTo>
                                    <a:pt x="1541" y="1913"/>
                                  </a:lnTo>
                                  <a:lnTo>
                                    <a:pt x="1622" y="1875"/>
                                  </a:lnTo>
                                  <a:lnTo>
                                    <a:pt x="1699" y="1836"/>
                                  </a:lnTo>
                                  <a:lnTo>
                                    <a:pt x="1770" y="1799"/>
                                  </a:lnTo>
                                  <a:lnTo>
                                    <a:pt x="1835" y="1763"/>
                                  </a:lnTo>
                                  <a:lnTo>
                                    <a:pt x="1893" y="1727"/>
                                  </a:lnTo>
                                  <a:lnTo>
                                    <a:pt x="1926" y="1706"/>
                                  </a:lnTo>
                                  <a:lnTo>
                                    <a:pt x="1954" y="1689"/>
                                  </a:lnTo>
                                  <a:lnTo>
                                    <a:pt x="2002" y="1661"/>
                                  </a:lnTo>
                                  <a:lnTo>
                                    <a:pt x="2052" y="1630"/>
                                  </a:lnTo>
                                  <a:lnTo>
                                    <a:pt x="2083" y="1610"/>
                                  </a:lnTo>
                                  <a:lnTo>
                                    <a:pt x="2123" y="1584"/>
                                  </a:lnTo>
                                  <a:lnTo>
                                    <a:pt x="2137" y="1573"/>
                                  </a:lnTo>
                                  <a:lnTo>
                                    <a:pt x="2138" y="1572"/>
                                  </a:lnTo>
                                  <a:lnTo>
                                    <a:pt x="2149" y="1563"/>
                                  </a:lnTo>
                                  <a:lnTo>
                                    <a:pt x="2161" y="1554"/>
                                  </a:lnTo>
                                  <a:lnTo>
                                    <a:pt x="2174" y="1539"/>
                                  </a:lnTo>
                                  <a:lnTo>
                                    <a:pt x="2185" y="1524"/>
                                  </a:lnTo>
                                  <a:lnTo>
                                    <a:pt x="2195" y="1508"/>
                                  </a:lnTo>
                                  <a:lnTo>
                                    <a:pt x="2203" y="1493"/>
                                  </a:lnTo>
                                  <a:lnTo>
                                    <a:pt x="2210" y="1476"/>
                                  </a:lnTo>
                                  <a:lnTo>
                                    <a:pt x="2215" y="1458"/>
                                  </a:lnTo>
                                  <a:lnTo>
                                    <a:pt x="2219" y="1441"/>
                                  </a:lnTo>
                                  <a:lnTo>
                                    <a:pt x="2220" y="1423"/>
                                  </a:lnTo>
                                  <a:lnTo>
                                    <a:pt x="2221" y="1405"/>
                                  </a:lnTo>
                                  <a:lnTo>
                                    <a:pt x="2220" y="1387"/>
                                  </a:lnTo>
                                  <a:lnTo>
                                    <a:pt x="2217" y="1370"/>
                                  </a:lnTo>
                                  <a:lnTo>
                                    <a:pt x="2213" y="1353"/>
                                  </a:lnTo>
                                  <a:lnTo>
                                    <a:pt x="2208" y="1336"/>
                                  </a:lnTo>
                                  <a:lnTo>
                                    <a:pt x="2201" y="1319"/>
                                  </a:lnTo>
                                  <a:lnTo>
                                    <a:pt x="2191" y="1302"/>
                                  </a:lnTo>
                                  <a:lnTo>
                                    <a:pt x="2181" y="1287"/>
                                  </a:lnTo>
                                  <a:lnTo>
                                    <a:pt x="2181" y="1285"/>
                                  </a:lnTo>
                                  <a:lnTo>
                                    <a:pt x="1325" y="87"/>
                                  </a:lnTo>
                                  <a:lnTo>
                                    <a:pt x="1323" y="87"/>
                                  </a:lnTo>
                                  <a:lnTo>
                                    <a:pt x="1312" y="73"/>
                                  </a:lnTo>
                                  <a:lnTo>
                                    <a:pt x="1300" y="58"/>
                                  </a:lnTo>
                                  <a:lnTo>
                                    <a:pt x="1286" y="46"/>
                                  </a:lnTo>
                                  <a:lnTo>
                                    <a:pt x="1270" y="34"/>
                                  </a:lnTo>
                                  <a:lnTo>
                                    <a:pt x="1255" y="25"/>
                                  </a:lnTo>
                                  <a:lnTo>
                                    <a:pt x="1238" y="16"/>
                                  </a:lnTo>
                                  <a:lnTo>
                                    <a:pt x="1221" y="10"/>
                                  </a:lnTo>
                                  <a:lnTo>
                                    <a:pt x="1203" y="6"/>
                                  </a:lnTo>
                                  <a:lnTo>
                                    <a:pt x="1187" y="2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1149" y="0"/>
                                  </a:lnTo>
                                  <a:lnTo>
                                    <a:pt x="1131" y="1"/>
                                  </a:lnTo>
                                  <a:lnTo>
                                    <a:pt x="1114" y="3"/>
                                  </a:lnTo>
                                  <a:lnTo>
                                    <a:pt x="1097" y="8"/>
                                  </a:lnTo>
                                  <a:lnTo>
                                    <a:pt x="1079" y="14"/>
                                  </a:lnTo>
                                  <a:lnTo>
                                    <a:pt x="1062" y="22"/>
                                  </a:lnTo>
                                  <a:lnTo>
                                    <a:pt x="1046" y="31"/>
                                  </a:lnTo>
                                  <a:lnTo>
                                    <a:pt x="1031" y="42"/>
                                  </a:lnTo>
                                  <a:lnTo>
                                    <a:pt x="924" y="116"/>
                                  </a:lnTo>
                                  <a:lnTo>
                                    <a:pt x="819" y="191"/>
                                  </a:lnTo>
                                  <a:lnTo>
                                    <a:pt x="717" y="268"/>
                                  </a:lnTo>
                                  <a:lnTo>
                                    <a:pt x="668" y="306"/>
                                  </a:lnTo>
                                  <a:lnTo>
                                    <a:pt x="619" y="344"/>
                                  </a:lnTo>
                                  <a:lnTo>
                                    <a:pt x="571" y="384"/>
                                  </a:lnTo>
                                  <a:lnTo>
                                    <a:pt x="525" y="423"/>
                                  </a:lnTo>
                                  <a:lnTo>
                                    <a:pt x="480" y="463"/>
                                  </a:lnTo>
                                  <a:lnTo>
                                    <a:pt x="436" y="504"/>
                                  </a:lnTo>
                                  <a:lnTo>
                                    <a:pt x="394" y="543"/>
                                  </a:lnTo>
                                  <a:lnTo>
                                    <a:pt x="353" y="584"/>
                                  </a:lnTo>
                                  <a:lnTo>
                                    <a:pt x="315" y="625"/>
                                  </a:lnTo>
                                  <a:lnTo>
                                    <a:pt x="278" y="667"/>
                                  </a:lnTo>
                                  <a:lnTo>
                                    <a:pt x="242" y="708"/>
                                  </a:lnTo>
                                  <a:lnTo>
                                    <a:pt x="208" y="750"/>
                                  </a:lnTo>
                                  <a:lnTo>
                                    <a:pt x="177" y="792"/>
                                  </a:lnTo>
                                  <a:lnTo>
                                    <a:pt x="149" y="835"/>
                                  </a:lnTo>
                                  <a:lnTo>
                                    <a:pt x="122" y="878"/>
                                  </a:lnTo>
                                  <a:lnTo>
                                    <a:pt x="97" y="922"/>
                                  </a:lnTo>
                                  <a:lnTo>
                                    <a:pt x="76" y="966"/>
                                  </a:lnTo>
                                  <a:lnTo>
                                    <a:pt x="56" y="1010"/>
                                  </a:lnTo>
                                  <a:lnTo>
                                    <a:pt x="40" y="1054"/>
                                  </a:lnTo>
                                  <a:lnTo>
                                    <a:pt x="25" y="1100"/>
                                  </a:lnTo>
                                  <a:lnTo>
                                    <a:pt x="20" y="1123"/>
                                  </a:lnTo>
                                  <a:lnTo>
                                    <a:pt x="15" y="1145"/>
                                  </a:lnTo>
                                  <a:lnTo>
                                    <a:pt x="11" y="1168"/>
                                  </a:lnTo>
                                  <a:lnTo>
                                    <a:pt x="6" y="1191"/>
                                  </a:lnTo>
                                  <a:lnTo>
                                    <a:pt x="4" y="1215"/>
                                  </a:lnTo>
                                  <a:lnTo>
                                    <a:pt x="1" y="1238"/>
                                  </a:lnTo>
                                  <a:lnTo>
                                    <a:pt x="0" y="1262"/>
                                  </a:lnTo>
                                  <a:lnTo>
                                    <a:pt x="0" y="1284"/>
                                  </a:lnTo>
                                  <a:lnTo>
                                    <a:pt x="0" y="1308"/>
                                  </a:lnTo>
                                  <a:lnTo>
                                    <a:pt x="1" y="1332"/>
                                  </a:lnTo>
                                  <a:lnTo>
                                    <a:pt x="3" y="1356"/>
                                  </a:lnTo>
                                  <a:lnTo>
                                    <a:pt x="6" y="1380"/>
                                  </a:lnTo>
                                  <a:lnTo>
                                    <a:pt x="15" y="1433"/>
                                  </a:lnTo>
                                  <a:lnTo>
                                    <a:pt x="26" y="1490"/>
                                  </a:lnTo>
                                  <a:lnTo>
                                    <a:pt x="41" y="1550"/>
                                  </a:lnTo>
                                  <a:lnTo>
                                    <a:pt x="60" y="1615"/>
                                  </a:lnTo>
                                  <a:lnTo>
                                    <a:pt x="82" y="1682"/>
                                  </a:lnTo>
                                  <a:lnTo>
                                    <a:pt x="105" y="1751"/>
                                  </a:lnTo>
                                  <a:lnTo>
                                    <a:pt x="133" y="1824"/>
                                  </a:lnTo>
                                  <a:lnTo>
                                    <a:pt x="163" y="1900"/>
                                  </a:lnTo>
                                  <a:lnTo>
                                    <a:pt x="196" y="1976"/>
                                  </a:lnTo>
                                  <a:lnTo>
                                    <a:pt x="232" y="2057"/>
                                  </a:lnTo>
                                  <a:lnTo>
                                    <a:pt x="272" y="2138"/>
                                  </a:lnTo>
                                  <a:lnTo>
                                    <a:pt x="313" y="2222"/>
                                  </a:lnTo>
                                  <a:lnTo>
                                    <a:pt x="357" y="2308"/>
                                  </a:lnTo>
                                  <a:lnTo>
                                    <a:pt x="404" y="2394"/>
                                  </a:lnTo>
                                  <a:lnTo>
                                    <a:pt x="453" y="2483"/>
                                  </a:lnTo>
                                  <a:lnTo>
                                    <a:pt x="503" y="2571"/>
                                  </a:lnTo>
                                  <a:lnTo>
                                    <a:pt x="557" y="2661"/>
                                  </a:lnTo>
                                  <a:lnTo>
                                    <a:pt x="613" y="2752"/>
                                  </a:lnTo>
                                  <a:lnTo>
                                    <a:pt x="671" y="2843"/>
                                  </a:lnTo>
                                  <a:lnTo>
                                    <a:pt x="730" y="2935"/>
                                  </a:lnTo>
                                  <a:lnTo>
                                    <a:pt x="793" y="3026"/>
                                  </a:lnTo>
                                  <a:lnTo>
                                    <a:pt x="856" y="3118"/>
                                  </a:lnTo>
                                  <a:lnTo>
                                    <a:pt x="922" y="3209"/>
                                  </a:lnTo>
                                  <a:lnTo>
                                    <a:pt x="990" y="3300"/>
                                  </a:lnTo>
                                  <a:lnTo>
                                    <a:pt x="1060" y="3391"/>
                                  </a:lnTo>
                                  <a:lnTo>
                                    <a:pt x="1130" y="3481"/>
                                  </a:lnTo>
                                  <a:lnTo>
                                    <a:pt x="1203" y="3570"/>
                                  </a:lnTo>
                                  <a:lnTo>
                                    <a:pt x="1278" y="3657"/>
                                  </a:lnTo>
                                  <a:lnTo>
                                    <a:pt x="1353" y="3743"/>
                                  </a:lnTo>
                                  <a:lnTo>
                                    <a:pt x="1430" y="3828"/>
                                  </a:lnTo>
                                  <a:lnTo>
                                    <a:pt x="1509" y="3912"/>
                                  </a:lnTo>
                                  <a:lnTo>
                                    <a:pt x="1588" y="3994"/>
                                  </a:lnTo>
                                  <a:lnTo>
                                    <a:pt x="1669" y="4073"/>
                                  </a:lnTo>
                                  <a:lnTo>
                                    <a:pt x="1753" y="4150"/>
                                  </a:lnTo>
                                  <a:lnTo>
                                    <a:pt x="1837" y="4228"/>
                                  </a:lnTo>
                                  <a:lnTo>
                                    <a:pt x="1924" y="4304"/>
                                  </a:lnTo>
                                  <a:lnTo>
                                    <a:pt x="2011" y="4378"/>
                                  </a:lnTo>
                                  <a:lnTo>
                                    <a:pt x="2100" y="4451"/>
                                  </a:lnTo>
                                  <a:lnTo>
                                    <a:pt x="2190" y="4522"/>
                                  </a:lnTo>
                                  <a:lnTo>
                                    <a:pt x="2281" y="4591"/>
                                  </a:lnTo>
                                  <a:lnTo>
                                    <a:pt x="2372" y="4658"/>
                                  </a:lnTo>
                                  <a:lnTo>
                                    <a:pt x="2463" y="4724"/>
                                  </a:lnTo>
                                  <a:lnTo>
                                    <a:pt x="2555" y="4789"/>
                                  </a:lnTo>
                                  <a:lnTo>
                                    <a:pt x="2646" y="4851"/>
                                  </a:lnTo>
                                  <a:lnTo>
                                    <a:pt x="2738" y="4911"/>
                                  </a:lnTo>
                                  <a:lnTo>
                                    <a:pt x="2829" y="4968"/>
                                  </a:lnTo>
                                  <a:lnTo>
                                    <a:pt x="2920" y="5024"/>
                                  </a:lnTo>
                                  <a:lnTo>
                                    <a:pt x="3010" y="5078"/>
                                  </a:lnTo>
                                  <a:lnTo>
                                    <a:pt x="3100" y="5129"/>
                                  </a:lnTo>
                                  <a:lnTo>
                                    <a:pt x="3187" y="5178"/>
                                  </a:lnTo>
                                  <a:lnTo>
                                    <a:pt x="3274" y="5224"/>
                                  </a:lnTo>
                                  <a:lnTo>
                                    <a:pt x="3359" y="5269"/>
                                  </a:lnTo>
                                  <a:lnTo>
                                    <a:pt x="3443" y="5309"/>
                                  </a:lnTo>
                                  <a:lnTo>
                                    <a:pt x="3525" y="5349"/>
                                  </a:lnTo>
                                  <a:lnTo>
                                    <a:pt x="3605" y="5385"/>
                                  </a:lnTo>
                                  <a:lnTo>
                                    <a:pt x="3683" y="5417"/>
                                  </a:lnTo>
                                  <a:lnTo>
                                    <a:pt x="3757" y="5448"/>
                                  </a:lnTo>
                                  <a:lnTo>
                                    <a:pt x="3830" y="5476"/>
                                  </a:lnTo>
                                  <a:lnTo>
                                    <a:pt x="3901" y="5500"/>
                                  </a:lnTo>
                                  <a:lnTo>
                                    <a:pt x="3966" y="5521"/>
                                  </a:lnTo>
                                  <a:lnTo>
                                    <a:pt x="4031" y="5539"/>
                                  </a:lnTo>
                                  <a:lnTo>
                                    <a:pt x="4091" y="5555"/>
                                  </a:lnTo>
                                  <a:lnTo>
                                    <a:pt x="4148" y="5567"/>
                                  </a:lnTo>
                                  <a:lnTo>
                                    <a:pt x="4201" y="5575"/>
                                  </a:lnTo>
                                  <a:lnTo>
                                    <a:pt x="4225" y="5578"/>
                                  </a:lnTo>
                                  <a:lnTo>
                                    <a:pt x="4249" y="5580"/>
                                  </a:lnTo>
                                  <a:lnTo>
                                    <a:pt x="4273" y="5581"/>
                                  </a:lnTo>
                                  <a:lnTo>
                                    <a:pt x="4297" y="5581"/>
                                  </a:lnTo>
                                  <a:lnTo>
                                    <a:pt x="4320" y="5581"/>
                                  </a:lnTo>
                                  <a:lnTo>
                                    <a:pt x="4344" y="5579"/>
                                  </a:lnTo>
                                  <a:lnTo>
                                    <a:pt x="4366" y="5578"/>
                                  </a:lnTo>
                                  <a:lnTo>
                                    <a:pt x="4390" y="5574"/>
                                  </a:lnTo>
                                  <a:lnTo>
                                    <a:pt x="4413" y="5570"/>
                                  </a:lnTo>
                                  <a:lnTo>
                                    <a:pt x="4436" y="5567"/>
                                  </a:lnTo>
                                  <a:lnTo>
                                    <a:pt x="4458" y="5561"/>
                                  </a:lnTo>
                                  <a:lnTo>
                                    <a:pt x="4481" y="5555"/>
                                  </a:lnTo>
                                  <a:lnTo>
                                    <a:pt x="4527" y="5542"/>
                                  </a:lnTo>
                                  <a:lnTo>
                                    <a:pt x="4571" y="5525"/>
                                  </a:lnTo>
                                  <a:lnTo>
                                    <a:pt x="4615" y="5506"/>
                                  </a:lnTo>
                                  <a:lnTo>
                                    <a:pt x="4660" y="5483"/>
                                  </a:lnTo>
                                  <a:lnTo>
                                    <a:pt x="4703" y="5459"/>
                                  </a:lnTo>
                                  <a:lnTo>
                                    <a:pt x="4746" y="5433"/>
                                  </a:lnTo>
                                  <a:lnTo>
                                    <a:pt x="4789" y="5404"/>
                                  </a:lnTo>
                                  <a:lnTo>
                                    <a:pt x="4831" y="5373"/>
                                  </a:lnTo>
                                  <a:lnTo>
                                    <a:pt x="4873" y="5339"/>
                                  </a:lnTo>
                                  <a:lnTo>
                                    <a:pt x="4915" y="5303"/>
                                  </a:lnTo>
                                  <a:lnTo>
                                    <a:pt x="4956" y="5266"/>
                                  </a:lnTo>
                                  <a:lnTo>
                                    <a:pt x="4997" y="5228"/>
                                  </a:lnTo>
                                  <a:lnTo>
                                    <a:pt x="5038" y="5187"/>
                                  </a:lnTo>
                                  <a:lnTo>
                                    <a:pt x="5077" y="5145"/>
                                  </a:lnTo>
                                  <a:lnTo>
                                    <a:pt x="5118" y="5101"/>
                                  </a:lnTo>
                                  <a:lnTo>
                                    <a:pt x="5158" y="5057"/>
                                  </a:lnTo>
                                  <a:lnTo>
                                    <a:pt x="5197" y="5010"/>
                                  </a:lnTo>
                                  <a:lnTo>
                                    <a:pt x="5237" y="4962"/>
                                  </a:lnTo>
                                  <a:lnTo>
                                    <a:pt x="5275" y="4914"/>
                                  </a:lnTo>
                                  <a:lnTo>
                                    <a:pt x="5313" y="4864"/>
                                  </a:lnTo>
                                  <a:lnTo>
                                    <a:pt x="5352" y="4814"/>
                                  </a:lnTo>
                                  <a:lnTo>
                                    <a:pt x="5390" y="4762"/>
                                  </a:lnTo>
                                  <a:lnTo>
                                    <a:pt x="5465" y="4657"/>
                                  </a:lnTo>
                                  <a:lnTo>
                                    <a:pt x="5540" y="4550"/>
                                  </a:lnTo>
                                  <a:lnTo>
                                    <a:pt x="5550" y="4535"/>
                                  </a:lnTo>
                                  <a:lnTo>
                                    <a:pt x="5559" y="4518"/>
                                  </a:lnTo>
                                  <a:lnTo>
                                    <a:pt x="5567" y="4501"/>
                                  </a:lnTo>
                                  <a:lnTo>
                                    <a:pt x="5573" y="4484"/>
                                  </a:lnTo>
                                  <a:lnTo>
                                    <a:pt x="5578" y="4467"/>
                                  </a:lnTo>
                                  <a:lnTo>
                                    <a:pt x="5580" y="4449"/>
                                  </a:lnTo>
                                  <a:lnTo>
                                    <a:pt x="5581" y="4431"/>
                                  </a:lnTo>
                                  <a:lnTo>
                                    <a:pt x="5581" y="4413"/>
                                  </a:lnTo>
                                  <a:lnTo>
                                    <a:pt x="5579" y="4395"/>
                                  </a:lnTo>
                                  <a:lnTo>
                                    <a:pt x="5575" y="4377"/>
                                  </a:lnTo>
                                  <a:lnTo>
                                    <a:pt x="5571" y="4360"/>
                                  </a:lnTo>
                                  <a:lnTo>
                                    <a:pt x="5565" y="4343"/>
                                  </a:lnTo>
                                  <a:lnTo>
                                    <a:pt x="5556" y="4326"/>
                                  </a:lnTo>
                                  <a:lnTo>
                                    <a:pt x="5547" y="4310"/>
                                  </a:lnTo>
                                  <a:lnTo>
                                    <a:pt x="5535" y="4295"/>
                                  </a:lnTo>
                                  <a:lnTo>
                                    <a:pt x="5522" y="4281"/>
                                  </a:lnTo>
                                  <a:close/>
                                  <a:moveTo>
                                    <a:pt x="5006" y="2620"/>
                                  </a:moveTo>
                                  <a:lnTo>
                                    <a:pt x="5286" y="2547"/>
                                  </a:lnTo>
                                  <a:lnTo>
                                    <a:pt x="5247" y="2453"/>
                                  </a:lnTo>
                                  <a:lnTo>
                                    <a:pt x="5206" y="2361"/>
                                  </a:lnTo>
                                  <a:lnTo>
                                    <a:pt x="5161" y="2268"/>
                                  </a:lnTo>
                                  <a:lnTo>
                                    <a:pt x="5115" y="2177"/>
                                  </a:lnTo>
                                  <a:lnTo>
                                    <a:pt x="5067" y="2088"/>
                                  </a:lnTo>
                                  <a:lnTo>
                                    <a:pt x="5015" y="1999"/>
                                  </a:lnTo>
                                  <a:lnTo>
                                    <a:pt x="4962" y="1912"/>
                                  </a:lnTo>
                                  <a:lnTo>
                                    <a:pt x="4906" y="1825"/>
                                  </a:lnTo>
                                  <a:lnTo>
                                    <a:pt x="4849" y="1740"/>
                                  </a:lnTo>
                                  <a:lnTo>
                                    <a:pt x="4789" y="1658"/>
                                  </a:lnTo>
                                  <a:lnTo>
                                    <a:pt x="4728" y="1575"/>
                                  </a:lnTo>
                                  <a:lnTo>
                                    <a:pt x="4663" y="1495"/>
                                  </a:lnTo>
                                  <a:lnTo>
                                    <a:pt x="4597" y="1417"/>
                                  </a:lnTo>
                                  <a:lnTo>
                                    <a:pt x="4530" y="1341"/>
                                  </a:lnTo>
                                  <a:lnTo>
                                    <a:pt x="4461" y="1265"/>
                                  </a:lnTo>
                                  <a:lnTo>
                                    <a:pt x="4389" y="1192"/>
                                  </a:lnTo>
                                  <a:lnTo>
                                    <a:pt x="4316" y="1120"/>
                                  </a:lnTo>
                                  <a:lnTo>
                                    <a:pt x="4241" y="1051"/>
                                  </a:lnTo>
                                  <a:lnTo>
                                    <a:pt x="4164" y="983"/>
                                  </a:lnTo>
                                  <a:lnTo>
                                    <a:pt x="4085" y="917"/>
                                  </a:lnTo>
                                  <a:lnTo>
                                    <a:pt x="4005" y="853"/>
                                  </a:lnTo>
                                  <a:lnTo>
                                    <a:pt x="3923" y="791"/>
                                  </a:lnTo>
                                  <a:lnTo>
                                    <a:pt x="3840" y="732"/>
                                  </a:lnTo>
                                  <a:lnTo>
                                    <a:pt x="3756" y="674"/>
                                  </a:lnTo>
                                  <a:lnTo>
                                    <a:pt x="3670" y="619"/>
                                  </a:lnTo>
                                  <a:lnTo>
                                    <a:pt x="3582" y="566"/>
                                  </a:lnTo>
                                  <a:lnTo>
                                    <a:pt x="3494" y="514"/>
                                  </a:lnTo>
                                  <a:lnTo>
                                    <a:pt x="3404" y="465"/>
                                  </a:lnTo>
                                  <a:lnTo>
                                    <a:pt x="3313" y="420"/>
                                  </a:lnTo>
                                  <a:lnTo>
                                    <a:pt x="3221" y="376"/>
                                  </a:lnTo>
                                  <a:lnTo>
                                    <a:pt x="3128" y="334"/>
                                  </a:lnTo>
                                  <a:lnTo>
                                    <a:pt x="3034" y="295"/>
                                  </a:lnTo>
                                  <a:lnTo>
                                    <a:pt x="2961" y="576"/>
                                  </a:lnTo>
                                  <a:lnTo>
                                    <a:pt x="3047" y="610"/>
                                  </a:lnTo>
                                  <a:lnTo>
                                    <a:pt x="3131" y="647"/>
                                  </a:lnTo>
                                  <a:lnTo>
                                    <a:pt x="3215" y="687"/>
                                  </a:lnTo>
                                  <a:lnTo>
                                    <a:pt x="3297" y="729"/>
                                  </a:lnTo>
                                  <a:lnTo>
                                    <a:pt x="3380" y="772"/>
                                  </a:lnTo>
                                  <a:lnTo>
                                    <a:pt x="3460" y="819"/>
                                  </a:lnTo>
                                  <a:lnTo>
                                    <a:pt x="3540" y="866"/>
                                  </a:lnTo>
                                  <a:lnTo>
                                    <a:pt x="3618" y="917"/>
                                  </a:lnTo>
                                  <a:lnTo>
                                    <a:pt x="3696" y="968"/>
                                  </a:lnTo>
                                  <a:lnTo>
                                    <a:pt x="3771" y="1022"/>
                                  </a:lnTo>
                                  <a:lnTo>
                                    <a:pt x="3846" y="1078"/>
                                  </a:lnTo>
                                  <a:lnTo>
                                    <a:pt x="3919" y="1136"/>
                                  </a:lnTo>
                                  <a:lnTo>
                                    <a:pt x="3990" y="1196"/>
                                  </a:lnTo>
                                  <a:lnTo>
                                    <a:pt x="4061" y="1257"/>
                                  </a:lnTo>
                                  <a:lnTo>
                                    <a:pt x="4129" y="1320"/>
                                  </a:lnTo>
                                  <a:lnTo>
                                    <a:pt x="4195" y="1386"/>
                                  </a:lnTo>
                                  <a:lnTo>
                                    <a:pt x="4261" y="1452"/>
                                  </a:lnTo>
                                  <a:lnTo>
                                    <a:pt x="4324" y="1520"/>
                                  </a:lnTo>
                                  <a:lnTo>
                                    <a:pt x="4385" y="1591"/>
                                  </a:lnTo>
                                  <a:lnTo>
                                    <a:pt x="4445" y="1663"/>
                                  </a:lnTo>
                                  <a:lnTo>
                                    <a:pt x="4503" y="1736"/>
                                  </a:lnTo>
                                  <a:lnTo>
                                    <a:pt x="4559" y="1810"/>
                                  </a:lnTo>
                                  <a:lnTo>
                                    <a:pt x="4613" y="1885"/>
                                  </a:lnTo>
                                  <a:lnTo>
                                    <a:pt x="4664" y="1963"/>
                                  </a:lnTo>
                                  <a:lnTo>
                                    <a:pt x="4715" y="2041"/>
                                  </a:lnTo>
                                  <a:lnTo>
                                    <a:pt x="4763" y="2121"/>
                                  </a:lnTo>
                                  <a:lnTo>
                                    <a:pt x="4809" y="2201"/>
                                  </a:lnTo>
                                  <a:lnTo>
                                    <a:pt x="4852" y="2284"/>
                                  </a:lnTo>
                                  <a:lnTo>
                                    <a:pt x="4894" y="2367"/>
                                  </a:lnTo>
                                  <a:lnTo>
                                    <a:pt x="4934" y="2450"/>
                                  </a:lnTo>
                                  <a:lnTo>
                                    <a:pt x="4971" y="2534"/>
                                  </a:lnTo>
                                  <a:lnTo>
                                    <a:pt x="5006" y="2620"/>
                                  </a:lnTo>
                                  <a:close/>
                                  <a:moveTo>
                                    <a:pt x="3200" y="1125"/>
                                  </a:moveTo>
                                  <a:lnTo>
                                    <a:pt x="3104" y="1404"/>
                                  </a:lnTo>
                                  <a:lnTo>
                                    <a:pt x="3150" y="1424"/>
                                  </a:lnTo>
                                  <a:lnTo>
                                    <a:pt x="3194" y="1445"/>
                                  </a:lnTo>
                                  <a:lnTo>
                                    <a:pt x="3240" y="1466"/>
                                  </a:lnTo>
                                  <a:lnTo>
                                    <a:pt x="3285" y="1489"/>
                                  </a:lnTo>
                                  <a:lnTo>
                                    <a:pt x="3330" y="1512"/>
                                  </a:lnTo>
                                  <a:lnTo>
                                    <a:pt x="3374" y="1536"/>
                                  </a:lnTo>
                                  <a:lnTo>
                                    <a:pt x="3418" y="1561"/>
                                  </a:lnTo>
                                  <a:lnTo>
                                    <a:pt x="3461" y="1586"/>
                                  </a:lnTo>
                                  <a:lnTo>
                                    <a:pt x="3503" y="1614"/>
                                  </a:lnTo>
                                  <a:lnTo>
                                    <a:pt x="3545" y="1641"/>
                                  </a:lnTo>
                                  <a:lnTo>
                                    <a:pt x="3586" y="1670"/>
                                  </a:lnTo>
                                  <a:lnTo>
                                    <a:pt x="3626" y="1700"/>
                                  </a:lnTo>
                                  <a:lnTo>
                                    <a:pt x="3666" y="1731"/>
                                  </a:lnTo>
                                  <a:lnTo>
                                    <a:pt x="3703" y="1763"/>
                                  </a:lnTo>
                                  <a:lnTo>
                                    <a:pt x="3740" y="1797"/>
                                  </a:lnTo>
                                  <a:lnTo>
                                    <a:pt x="3776" y="1831"/>
                                  </a:lnTo>
                                  <a:lnTo>
                                    <a:pt x="3811" y="1867"/>
                                  </a:lnTo>
                                  <a:lnTo>
                                    <a:pt x="3844" y="1904"/>
                                  </a:lnTo>
                                  <a:lnTo>
                                    <a:pt x="3877" y="1943"/>
                                  </a:lnTo>
                                  <a:lnTo>
                                    <a:pt x="3908" y="1982"/>
                                  </a:lnTo>
                                  <a:lnTo>
                                    <a:pt x="3939" y="2023"/>
                                  </a:lnTo>
                                  <a:lnTo>
                                    <a:pt x="3968" y="2064"/>
                                  </a:lnTo>
                                  <a:lnTo>
                                    <a:pt x="3995" y="2106"/>
                                  </a:lnTo>
                                  <a:lnTo>
                                    <a:pt x="4023" y="2149"/>
                                  </a:lnTo>
                                  <a:lnTo>
                                    <a:pt x="4049" y="2192"/>
                                  </a:lnTo>
                                  <a:lnTo>
                                    <a:pt x="4074" y="2236"/>
                                  </a:lnTo>
                                  <a:lnTo>
                                    <a:pt x="4098" y="2280"/>
                                  </a:lnTo>
                                  <a:lnTo>
                                    <a:pt x="4121" y="2326"/>
                                  </a:lnTo>
                                  <a:lnTo>
                                    <a:pt x="4144" y="2370"/>
                                  </a:lnTo>
                                  <a:lnTo>
                                    <a:pt x="4165" y="2416"/>
                                  </a:lnTo>
                                  <a:lnTo>
                                    <a:pt x="4186" y="2461"/>
                                  </a:lnTo>
                                  <a:lnTo>
                                    <a:pt x="4206" y="2507"/>
                                  </a:lnTo>
                                  <a:lnTo>
                                    <a:pt x="4446" y="2391"/>
                                  </a:lnTo>
                                  <a:lnTo>
                                    <a:pt x="4424" y="2337"/>
                                  </a:lnTo>
                                  <a:lnTo>
                                    <a:pt x="4400" y="2284"/>
                                  </a:lnTo>
                                  <a:lnTo>
                                    <a:pt x="4376" y="2231"/>
                                  </a:lnTo>
                                  <a:lnTo>
                                    <a:pt x="4351" y="2180"/>
                                  </a:lnTo>
                                  <a:lnTo>
                                    <a:pt x="4326" y="2130"/>
                                  </a:lnTo>
                                  <a:lnTo>
                                    <a:pt x="4298" y="2080"/>
                                  </a:lnTo>
                                  <a:lnTo>
                                    <a:pt x="4271" y="2031"/>
                                  </a:lnTo>
                                  <a:lnTo>
                                    <a:pt x="4242" y="1983"/>
                                  </a:lnTo>
                                  <a:lnTo>
                                    <a:pt x="4212" y="1937"/>
                                  </a:lnTo>
                                  <a:lnTo>
                                    <a:pt x="4180" y="1890"/>
                                  </a:lnTo>
                                  <a:lnTo>
                                    <a:pt x="4147" y="1845"/>
                                  </a:lnTo>
                                  <a:lnTo>
                                    <a:pt x="4114" y="1799"/>
                                  </a:lnTo>
                                  <a:lnTo>
                                    <a:pt x="4078" y="1755"/>
                                  </a:lnTo>
                                  <a:lnTo>
                                    <a:pt x="4041" y="1712"/>
                                  </a:lnTo>
                                  <a:lnTo>
                                    <a:pt x="4002" y="1670"/>
                                  </a:lnTo>
                                  <a:lnTo>
                                    <a:pt x="3962" y="1628"/>
                                  </a:lnTo>
                                  <a:lnTo>
                                    <a:pt x="3921" y="1588"/>
                                  </a:lnTo>
                                  <a:lnTo>
                                    <a:pt x="3879" y="1549"/>
                                  </a:lnTo>
                                  <a:lnTo>
                                    <a:pt x="3836" y="1512"/>
                                  </a:lnTo>
                                  <a:lnTo>
                                    <a:pt x="3792" y="1476"/>
                                  </a:lnTo>
                                  <a:lnTo>
                                    <a:pt x="3747" y="1440"/>
                                  </a:lnTo>
                                  <a:lnTo>
                                    <a:pt x="3701" y="1406"/>
                                  </a:lnTo>
                                  <a:lnTo>
                                    <a:pt x="3654" y="1373"/>
                                  </a:lnTo>
                                  <a:lnTo>
                                    <a:pt x="3607" y="1342"/>
                                  </a:lnTo>
                                  <a:lnTo>
                                    <a:pt x="3558" y="1311"/>
                                  </a:lnTo>
                                  <a:lnTo>
                                    <a:pt x="3509" y="1281"/>
                                  </a:lnTo>
                                  <a:lnTo>
                                    <a:pt x="3459" y="1252"/>
                                  </a:lnTo>
                                  <a:lnTo>
                                    <a:pt x="3409" y="1226"/>
                                  </a:lnTo>
                                  <a:lnTo>
                                    <a:pt x="3357" y="1198"/>
                                  </a:lnTo>
                                  <a:lnTo>
                                    <a:pt x="3306" y="1173"/>
                                  </a:lnTo>
                                  <a:lnTo>
                                    <a:pt x="3253" y="1149"/>
                                  </a:lnTo>
                                  <a:lnTo>
                                    <a:pt x="3200" y="1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ysClr val="window" lastClr="FFFFFF"/>
                            </a:solidFill>
                            <a:ln>
                              <a:noFill/>
                            </a:ln>
                          </wps:spPr>
                          <wps:bodyPr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</wpg:grpSp>
                      <wpg:grpSp>
                        <wpg:cNvPr id="19" name="组合 19"/>
                        <wpg:cNvGrpSpPr/>
                        <wpg:grpSpPr>
                          <a:xfrm>
                            <a:off x="3733800" y="1016000"/>
                            <a:ext cx="1632284" cy="530126"/>
                            <a:chOff x="3741459" y="1013067"/>
                            <a:chExt cx="1632284" cy="530126"/>
                          </a:xfrm>
                        </wpg:grpSpPr>
                        <wps:wsp xmlns:wps="http://schemas.microsoft.com/office/word/2010/wordprocessingShape">
                          <wps:cNvPr id="20" name="文本框 2"/>
                          <wps:cNvSpPr txBox="1"/>
                          <wps:spPr>
                            <a:xfrm>
                              <a:off x="3897821" y="1013067"/>
                              <a:ext cx="662810" cy="5301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spacing w:before="0" w:beforeAutospacing="0" w:after="0" w:afterAutospacing="0" w:line="600" w:lineRule="exact"/>
                                </w:pPr>
                                <w:r>
                                  <w:rPr>
                                    <w:rFonts w:ascii="Calibri" w:eastAsia="微软雅黑" w:hAnsi="微软雅黑" w:cs="Times New Roman" w:hint="eastAsia"/>
                                    <w:color w:val="FFFFFF"/>
                                    <w:kern w:val="2"/>
                                    <w:sz w:val="21"/>
                                    <w:szCs w:val="21"/>
                                  </w:rPr>
                                  <w:t>邮箱：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21" name="文本框 2"/>
                          <wps:cNvSpPr txBox="1"/>
                          <wps:spPr>
                            <a:xfrm>
                              <a:off x="4338692" y="1013067"/>
                              <a:ext cx="1035051" cy="5301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spacing w:before="0" w:beforeAutospacing="0" w:after="0" w:afterAutospacing="0" w:line="600" w:lineRule="exact"/>
                                  <w:jc w:val="both"/>
                                </w:pPr>
                                <w:r>
                                  <w:rPr>
                                    <w:rFonts w:ascii="Calibri" w:hAnsi="Calibri" w:cs="Times New Roman"/>
                                    <w:color w:val="FFFFFF"/>
                                    <w:kern w:val="2"/>
                                    <w:sz w:val="21"/>
                                    <w:szCs w:val="21"/>
                                  </w:rPr>
                                  <w:t>jianlimoban-ziyuan.com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22" name="KSO_Shape"/>
                          <wps:cNvSpPr/>
                          <wps:spPr bwMode="auto">
                            <a:xfrm>
                              <a:off x="3741459" y="1228890"/>
                              <a:ext cx="126959" cy="131337"/>
                            </a:xfrm>
                            <a:custGeom>
                              <a:avLst/>
                              <a:gdLst>
                                <a:gd name="T0" fmla="*/ 2147483646 w 90"/>
                                <a:gd name="T1" fmla="*/ 2147483646 h 93"/>
                                <a:gd name="T2" fmla="*/ 2147483646 w 90"/>
                                <a:gd name="T3" fmla="*/ 2147483646 h 93"/>
                                <a:gd name="T4" fmla="*/ 2147483646 w 90"/>
                                <a:gd name="T5" fmla="*/ 2147483646 h 93"/>
                                <a:gd name="T6" fmla="*/ 2147483646 w 90"/>
                                <a:gd name="T7" fmla="*/ 2147483646 h 93"/>
                                <a:gd name="T8" fmla="*/ 2147483646 w 90"/>
                                <a:gd name="T9" fmla="*/ 2147483646 h 93"/>
                                <a:gd name="T10" fmla="*/ 0 w 90"/>
                                <a:gd name="T11" fmla="*/ 2147483646 h 93"/>
                                <a:gd name="T12" fmla="*/ 0 w 90"/>
                                <a:gd name="T13" fmla="*/ 2147483646 h 93"/>
                                <a:gd name="T14" fmla="*/ 2147483646 w 90"/>
                                <a:gd name="T15" fmla="*/ 2147483646 h 93"/>
                                <a:gd name="T16" fmla="*/ 2147483646 w 90"/>
                                <a:gd name="T17" fmla="*/ 2147483646 h 93"/>
                                <a:gd name="T18" fmla="*/ 2147483646 w 90"/>
                                <a:gd name="T19" fmla="*/ 2147483646 h 93"/>
                                <a:gd name="T20" fmla="*/ 2147483646 w 90"/>
                                <a:gd name="T21" fmla="*/ 2147483646 h 93"/>
                                <a:gd name="T22" fmla="*/ 2147483646 w 90"/>
                                <a:gd name="T23" fmla="*/ 2147483646 h 93"/>
                                <a:gd name="T24" fmla="*/ 2147483646 w 90"/>
                                <a:gd name="T25" fmla="*/ 2147483646 h 93"/>
                                <a:gd name="T26" fmla="*/ 2147483646 w 90"/>
                                <a:gd name="T27" fmla="*/ 2147483646 h 93"/>
                                <a:gd name="T28" fmla="*/ 2147483646 w 90"/>
                                <a:gd name="T29" fmla="*/ 2147483646 h 93"/>
                                <a:gd name="T30" fmla="*/ 2147483646 w 90"/>
                                <a:gd name="T31" fmla="*/ 2147483646 h 93"/>
                                <a:gd name="T32" fmla="*/ 2147483646 w 90"/>
                                <a:gd name="T33" fmla="*/ 2147483646 h 93"/>
                                <a:gd name="T34" fmla="*/ 2147483646 w 90"/>
                                <a:gd name="T35" fmla="*/ 2147483646 h 93"/>
                                <a:gd name="T36" fmla="*/ 2147483646 w 90"/>
                                <a:gd name="T37" fmla="*/ 2147483646 h 93"/>
                                <a:gd name="T38" fmla="*/ 2147483646 w 90"/>
                                <a:gd name="T39" fmla="*/ 2147483646 h 93"/>
                                <a:gd name="T40" fmla="*/ 2147483646 w 90"/>
                                <a:gd name="T41" fmla="*/ 2147483646 h 93"/>
                                <a:gd name="T42" fmla="*/ 2147483646 w 90"/>
                                <a:gd name="T43" fmla="*/ 2147483646 h 93"/>
                                <a:gd name="T44" fmla="*/ 2147483646 w 90"/>
                                <a:gd name="T45" fmla="*/ 2147483646 h 93"/>
                                <a:gd name="T46" fmla="*/ 2147483646 w 90"/>
                                <a:gd name="T47" fmla="*/ 2147483646 h 93"/>
                                <a:gd name="T48" fmla="*/ 2147483646 w 90"/>
                                <a:gd name="T49" fmla="*/ 2147483646 h 93"/>
                                <a:gd name="T50" fmla="*/ 2147483646 w 90"/>
                                <a:gd name="T51" fmla="*/ 2147483646 h 93"/>
                                <a:gd name="T52" fmla="*/ 2147483646 w 90"/>
                                <a:gd name="T53" fmla="*/ 2147483646 h 93"/>
                                <a:gd name="T54" fmla="*/ 2147483646 w 90"/>
                                <a:gd name="T55" fmla="*/ 2147483646 h 93"/>
                                <a:gd name="T56" fmla="*/ 2147483646 w 90"/>
                                <a:gd name="T57" fmla="*/ 2147483646 h 93"/>
                                <a:gd name="T58" fmla="*/ 2147483646 w 90"/>
                                <a:gd name="T59" fmla="*/ 2147483646 h 93"/>
                                <a:gd name="T60" fmla="*/ 2147483646 w 90"/>
                                <a:gd name="T61" fmla="*/ 2147483646 h 93"/>
                                <a:gd name="T62" fmla="*/ 2147483646 w 90"/>
                                <a:gd name="T63" fmla="*/ 2147483646 h 93"/>
                                <a:gd name="T64" fmla="*/ 2147483646 w 90"/>
                                <a:gd name="T65" fmla="*/ 2147483646 h 93"/>
                                <a:gd name="T66" fmla="*/ 2147483646 w 90"/>
                                <a:gd name="T67" fmla="*/ 2147483646 h 93"/>
                                <a:gd name="T68" fmla="*/ 2147483646 w 90"/>
                                <a:gd name="T69" fmla="*/ 2147483646 h 93"/>
                                <a:gd name="T70" fmla="*/ 2147483646 w 90"/>
                                <a:gd name="T71" fmla="*/ 2147483646 h 93"/>
                                <a:gd name="T72" fmla="*/ 2147483646 w 90"/>
                                <a:gd name="T73" fmla="*/ 2147483646 h 93"/>
                                <a:gd name="T74" fmla="*/ 2147483646 w 90"/>
                                <a:gd name="T75" fmla="*/ 2147483646 h 93"/>
                                <a:gd name="T76" fmla="*/ 2147483646 w 90"/>
                                <a:gd name="T77" fmla="*/ 2147483646 h 93"/>
                                <a:gd name="T78" fmla="*/ 2147483646 w 90"/>
                                <a:gd name="T79" fmla="*/ 2147483646 h 93"/>
                                <a:gd name="T80" fmla="*/ 2147483646 w 90"/>
                                <a:gd name="T81" fmla="*/ 2147483646 h 93"/>
                                <a:gd name="T82" fmla="*/ 2147483646 w 90"/>
                                <a:gd name="T83" fmla="*/ 2147483646 h 93"/>
                                <a:gd name="T84" fmla="*/ 2147483646 w 90"/>
                                <a:gd name="T85" fmla="*/ 2147483646 h 93"/>
                                <a:gd name="T86" fmla="*/ 2147483646 w 90"/>
                                <a:gd name="T87" fmla="*/ 2147483646 h 93"/>
                                <a:gd name="T88" fmla="*/ 2147483646 w 90"/>
                                <a:gd name="T89" fmla="*/ 2147483646 h 93"/>
                                <a:gd name="T90" fmla="*/ 2147483646 w 90"/>
                                <a:gd name="T91" fmla="*/ 2147483646 h 93"/>
                                <a:gd name="T92" fmla="*/ 2147483646 w 90"/>
                                <a:gd name="T93" fmla="*/ 2147483646 h 93"/>
                                <a:gd name="T94" fmla="*/ 2147483646 w 90"/>
                                <a:gd name="T95" fmla="*/ 2147483646 h 93"/>
                                <a:gd name="T96" fmla="*/ 2147483646 w 90"/>
                                <a:gd name="T97" fmla="*/ 2147483646 h 93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</a:gdLst>
                              <a:cxnLst>
                                <a:cxn ang="T98">
                                  <a:pos x="T0" y="T1"/>
                                </a:cxn>
                                <a:cxn ang="T99">
                                  <a:pos x="T2" y="T3"/>
                                </a:cxn>
                                <a:cxn ang="T100">
                                  <a:pos x="T4" y="T5"/>
                                </a:cxn>
                                <a:cxn ang="T101">
                                  <a:pos x="T6" y="T7"/>
                                </a:cxn>
                                <a:cxn ang="T102">
                                  <a:pos x="T8" y="T9"/>
                                </a:cxn>
                                <a:cxn ang="T103">
                                  <a:pos x="T10" y="T11"/>
                                </a:cxn>
                                <a:cxn ang="T104">
                                  <a:pos x="T12" y="T13"/>
                                </a:cxn>
                                <a:cxn ang="T105">
                                  <a:pos x="T14" y="T15"/>
                                </a:cxn>
                                <a:cxn ang="T106">
                                  <a:pos x="T16" y="T17"/>
                                </a:cxn>
                                <a:cxn ang="T107">
                                  <a:pos x="T18" y="T19"/>
                                </a:cxn>
                                <a:cxn ang="T108">
                                  <a:pos x="T20" y="T21"/>
                                </a:cxn>
                                <a:cxn ang="T109">
                                  <a:pos x="T22" y="T23"/>
                                </a:cxn>
                                <a:cxn ang="T110">
                                  <a:pos x="T24" y="T25"/>
                                </a:cxn>
                                <a:cxn ang="T111">
                                  <a:pos x="T26" y="T27"/>
                                </a:cxn>
                                <a:cxn ang="T112">
                                  <a:pos x="T28" y="T29"/>
                                </a:cxn>
                                <a:cxn ang="T113">
                                  <a:pos x="T30" y="T31"/>
                                </a:cxn>
                                <a:cxn ang="T114">
                                  <a:pos x="T32" y="T33"/>
                                </a:cxn>
                                <a:cxn ang="T115">
                                  <a:pos x="T34" y="T35"/>
                                </a:cxn>
                                <a:cxn ang="T116">
                                  <a:pos x="T36" y="T37"/>
                                </a:cxn>
                                <a:cxn ang="T117">
                                  <a:pos x="T38" y="T39"/>
                                </a:cxn>
                                <a:cxn ang="T118">
                                  <a:pos x="T40" y="T41"/>
                                </a:cxn>
                                <a:cxn ang="T119">
                                  <a:pos x="T42" y="T43"/>
                                </a:cxn>
                                <a:cxn ang="T120">
                                  <a:pos x="T44" y="T45"/>
                                </a:cxn>
                                <a:cxn ang="T121">
                                  <a:pos x="T46" y="T47"/>
                                </a:cxn>
                                <a:cxn ang="T122">
                                  <a:pos x="T48" y="T49"/>
                                </a:cxn>
                                <a:cxn ang="T123">
                                  <a:pos x="T50" y="T51"/>
                                </a:cxn>
                                <a:cxn ang="T124">
                                  <a:pos x="T52" y="T53"/>
                                </a:cxn>
                                <a:cxn ang="T125">
                                  <a:pos x="T54" y="T55"/>
                                </a:cxn>
                                <a:cxn ang="T126">
                                  <a:pos x="T56" y="T57"/>
                                </a:cxn>
                                <a:cxn ang="T127">
                                  <a:pos x="T58" y="T59"/>
                                </a:cxn>
                                <a:cxn ang="T128">
                                  <a:pos x="T60" y="T61"/>
                                </a:cxn>
                                <a:cxn ang="T129">
                                  <a:pos x="T62" y="T63"/>
                                </a:cxn>
                                <a:cxn ang="T130">
                                  <a:pos x="T64" y="T65"/>
                                </a:cxn>
                                <a:cxn ang="T131">
                                  <a:pos x="T66" y="T67"/>
                                </a:cxn>
                                <a:cxn ang="T132">
                                  <a:pos x="T68" y="T69"/>
                                </a:cxn>
                                <a:cxn ang="T133">
                                  <a:pos x="T70" y="T71"/>
                                </a:cxn>
                                <a:cxn ang="T134">
                                  <a:pos x="T72" y="T73"/>
                                </a:cxn>
                                <a:cxn ang="T135">
                                  <a:pos x="T74" y="T75"/>
                                </a:cxn>
                                <a:cxn ang="T136">
                                  <a:pos x="T76" y="T77"/>
                                </a:cxn>
                                <a:cxn ang="T137">
                                  <a:pos x="T78" y="T79"/>
                                </a:cxn>
                                <a:cxn ang="T138">
                                  <a:pos x="T80" y="T81"/>
                                </a:cxn>
                                <a:cxn ang="T139">
                                  <a:pos x="T82" y="T83"/>
                                </a:cxn>
                                <a:cxn ang="T140">
                                  <a:pos x="T84" y="T85"/>
                                </a:cxn>
                                <a:cxn ang="T141">
                                  <a:pos x="T86" y="T87"/>
                                </a:cxn>
                                <a:cxn ang="T142">
                                  <a:pos x="T88" y="T89"/>
                                </a:cxn>
                                <a:cxn ang="T143">
                                  <a:pos x="T90" y="T91"/>
                                </a:cxn>
                                <a:cxn ang="T144">
                                  <a:pos x="T92" y="T93"/>
                                </a:cxn>
                                <a:cxn ang="T145">
                                  <a:pos x="T94" y="T95"/>
                                </a:cxn>
                                <a:cxn ang="T146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fill="norm" h="93" w="90" stroke="1">
                                  <a:moveTo>
                                    <a:pt x="86" y="38"/>
                                  </a:moveTo>
                                  <a:cubicBezTo>
                                    <a:pt x="88" y="40"/>
                                    <a:pt x="90" y="43"/>
                                    <a:pt x="90" y="46"/>
                                  </a:cubicBezTo>
                                  <a:cubicBezTo>
                                    <a:pt x="90" y="83"/>
                                    <a:pt x="90" y="83"/>
                                    <a:pt x="90" y="83"/>
                                  </a:cubicBezTo>
                                  <a:cubicBezTo>
                                    <a:pt x="90" y="88"/>
                                    <a:pt x="86" y="93"/>
                                    <a:pt x="81" y="93"/>
                                  </a:cubicBezTo>
                                  <a:cubicBezTo>
                                    <a:pt x="9" y="93"/>
                                    <a:pt x="9" y="93"/>
                                    <a:pt x="9" y="93"/>
                                  </a:cubicBezTo>
                                  <a:cubicBezTo>
                                    <a:pt x="4" y="93"/>
                                    <a:pt x="0" y="88"/>
                                    <a:pt x="0" y="83"/>
                                  </a:cubicBezTo>
                                  <a:cubicBezTo>
                                    <a:pt x="0" y="46"/>
                                    <a:pt x="0" y="46"/>
                                    <a:pt x="0" y="46"/>
                                  </a:cubicBezTo>
                                  <a:cubicBezTo>
                                    <a:pt x="0" y="44"/>
                                    <a:pt x="1" y="41"/>
                                    <a:pt x="2" y="40"/>
                                  </a:cubicBezTo>
                                  <a:cubicBezTo>
                                    <a:pt x="2" y="40"/>
                                    <a:pt x="2" y="40"/>
                                    <a:pt x="2" y="40"/>
                                  </a:cubicBezTo>
                                  <a:cubicBezTo>
                                    <a:pt x="2" y="40"/>
                                    <a:pt x="2" y="40"/>
                                    <a:pt x="2" y="40"/>
                                  </a:cubicBezTo>
                                  <a:cubicBezTo>
                                    <a:pt x="2" y="39"/>
                                    <a:pt x="2" y="39"/>
                                    <a:pt x="3" y="39"/>
                                  </a:cubicBezTo>
                                  <a:cubicBezTo>
                                    <a:pt x="39" y="3"/>
                                    <a:pt x="39" y="3"/>
                                    <a:pt x="39" y="3"/>
                                  </a:cubicBezTo>
                                  <a:cubicBezTo>
                                    <a:pt x="43" y="0"/>
                                    <a:pt x="46" y="0"/>
                                    <a:pt x="50" y="3"/>
                                  </a:cubicBezTo>
                                  <a:cubicBezTo>
                                    <a:pt x="86" y="38"/>
                                    <a:pt x="86" y="38"/>
                                    <a:pt x="86" y="38"/>
                                  </a:cubicBezTo>
                                  <a:close/>
                                  <a:moveTo>
                                    <a:pt x="15" y="30"/>
                                  </a:moveTo>
                                  <a:cubicBezTo>
                                    <a:pt x="15" y="52"/>
                                    <a:pt x="15" y="52"/>
                                    <a:pt x="15" y="52"/>
                                  </a:cubicBezTo>
                                  <a:cubicBezTo>
                                    <a:pt x="45" y="75"/>
                                    <a:pt x="45" y="75"/>
                                    <a:pt x="45" y="75"/>
                                  </a:cubicBezTo>
                                  <a:cubicBezTo>
                                    <a:pt x="72" y="54"/>
                                    <a:pt x="72" y="54"/>
                                    <a:pt x="72" y="54"/>
                                  </a:cubicBezTo>
                                  <a:cubicBezTo>
                                    <a:pt x="72" y="30"/>
                                    <a:pt x="72" y="30"/>
                                    <a:pt x="72" y="30"/>
                                  </a:cubicBezTo>
                                  <a:cubicBezTo>
                                    <a:pt x="15" y="30"/>
                                    <a:pt x="15" y="30"/>
                                    <a:pt x="15" y="30"/>
                                  </a:cubicBezTo>
                                  <a:close/>
                                  <a:moveTo>
                                    <a:pt x="25" y="35"/>
                                  </a:moveTo>
                                  <a:cubicBezTo>
                                    <a:pt x="25" y="39"/>
                                    <a:pt x="25" y="39"/>
                                    <a:pt x="25" y="39"/>
                                  </a:cubicBezTo>
                                  <a:cubicBezTo>
                                    <a:pt x="63" y="39"/>
                                    <a:pt x="63" y="39"/>
                                    <a:pt x="63" y="39"/>
                                  </a:cubicBezTo>
                                  <a:cubicBezTo>
                                    <a:pt x="63" y="35"/>
                                    <a:pt x="63" y="35"/>
                                    <a:pt x="63" y="35"/>
                                  </a:cubicBezTo>
                                  <a:cubicBezTo>
                                    <a:pt x="25" y="35"/>
                                    <a:pt x="25" y="35"/>
                                    <a:pt x="25" y="35"/>
                                  </a:cubicBezTo>
                                  <a:close/>
                                  <a:moveTo>
                                    <a:pt x="25" y="51"/>
                                  </a:moveTo>
                                  <a:cubicBezTo>
                                    <a:pt x="25" y="55"/>
                                    <a:pt x="25" y="55"/>
                                    <a:pt x="25" y="55"/>
                                  </a:cubicBezTo>
                                  <a:cubicBezTo>
                                    <a:pt x="63" y="55"/>
                                    <a:pt x="63" y="55"/>
                                    <a:pt x="63" y="55"/>
                                  </a:cubicBezTo>
                                  <a:cubicBezTo>
                                    <a:pt x="63" y="51"/>
                                    <a:pt x="63" y="51"/>
                                    <a:pt x="63" y="51"/>
                                  </a:cubicBezTo>
                                  <a:cubicBezTo>
                                    <a:pt x="25" y="51"/>
                                    <a:pt x="25" y="51"/>
                                    <a:pt x="25" y="51"/>
                                  </a:cubicBezTo>
                                  <a:close/>
                                  <a:moveTo>
                                    <a:pt x="25" y="43"/>
                                  </a:moveTo>
                                  <a:cubicBezTo>
                                    <a:pt x="25" y="47"/>
                                    <a:pt x="25" y="47"/>
                                    <a:pt x="25" y="47"/>
                                  </a:cubicBezTo>
                                  <a:cubicBezTo>
                                    <a:pt x="63" y="47"/>
                                    <a:pt x="63" y="47"/>
                                    <a:pt x="63" y="47"/>
                                  </a:cubicBezTo>
                                  <a:cubicBezTo>
                                    <a:pt x="63" y="43"/>
                                    <a:pt x="63" y="43"/>
                                    <a:pt x="63" y="43"/>
                                  </a:cubicBezTo>
                                  <a:cubicBezTo>
                                    <a:pt x="25" y="43"/>
                                    <a:pt x="25" y="43"/>
                                    <a:pt x="25" y="43"/>
                                  </a:cubicBezTo>
                                  <a:close/>
                                  <a:moveTo>
                                    <a:pt x="10" y="87"/>
                                  </a:moveTo>
                                  <a:cubicBezTo>
                                    <a:pt x="28" y="69"/>
                                    <a:pt x="28" y="69"/>
                                    <a:pt x="28" y="69"/>
                                  </a:cubicBezTo>
                                  <a:cubicBezTo>
                                    <a:pt x="28" y="69"/>
                                    <a:pt x="28" y="68"/>
                                    <a:pt x="28" y="67"/>
                                  </a:cubicBezTo>
                                  <a:cubicBezTo>
                                    <a:pt x="27" y="66"/>
                                    <a:pt x="26" y="66"/>
                                    <a:pt x="25" y="67"/>
                                  </a:cubicBezTo>
                                  <a:cubicBezTo>
                                    <a:pt x="7" y="84"/>
                                    <a:pt x="7" y="84"/>
                                    <a:pt x="7" y="84"/>
                                  </a:cubicBezTo>
                                  <a:cubicBezTo>
                                    <a:pt x="6" y="85"/>
                                    <a:pt x="6" y="86"/>
                                    <a:pt x="7" y="87"/>
                                  </a:cubicBezTo>
                                  <a:cubicBezTo>
                                    <a:pt x="8" y="87"/>
                                    <a:pt x="9" y="87"/>
                                    <a:pt x="10" y="87"/>
                                  </a:cubicBezTo>
                                  <a:close/>
                                  <a:moveTo>
                                    <a:pt x="84" y="84"/>
                                  </a:moveTo>
                                  <a:cubicBezTo>
                                    <a:pt x="66" y="67"/>
                                    <a:pt x="66" y="67"/>
                                    <a:pt x="66" y="67"/>
                                  </a:cubicBezTo>
                                  <a:cubicBezTo>
                                    <a:pt x="65" y="66"/>
                                    <a:pt x="64" y="66"/>
                                    <a:pt x="63" y="67"/>
                                  </a:cubicBezTo>
                                  <a:cubicBezTo>
                                    <a:pt x="62" y="68"/>
                                    <a:pt x="62" y="69"/>
                                    <a:pt x="63" y="69"/>
                                  </a:cubicBezTo>
                                  <a:cubicBezTo>
                                    <a:pt x="81" y="87"/>
                                    <a:pt x="81" y="87"/>
                                    <a:pt x="81" y="87"/>
                                  </a:cubicBezTo>
                                  <a:cubicBezTo>
                                    <a:pt x="82" y="87"/>
                                    <a:pt x="83" y="87"/>
                                    <a:pt x="84" y="87"/>
                                  </a:cubicBezTo>
                                  <a:cubicBezTo>
                                    <a:pt x="85" y="86"/>
                                    <a:pt x="85" y="85"/>
                                    <a:pt x="84" y="8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ysClr val="window" lastClr="FFFFFF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</wpg:grpSp>
                      <wps:wsp xmlns:wps="http://schemas.microsoft.com/office/word/2010/wordprocessingShape">
                        <wps:cNvPr id="9" name="文本框 100"/>
                        <wps:cNvSpPr txBox="1"/>
                        <wps:spPr>
                          <a:xfrm>
                            <a:off x="228600" y="0"/>
                            <a:ext cx="1372235" cy="3657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 w:line="432" w:lineRule="exact"/>
                                <w:jc w:val="center"/>
                              </w:pPr>
                              <w:r>
                                <w:rPr>
                                  <w:rFonts w:ascii="方正姚体" w:eastAsia="方正姚体" w:cstheme="minorBidi" w:hint="eastAsia"/>
                                  <w:color w:val="3675B3"/>
                                  <w:kern w:val="24"/>
                                  <w:sz w:val="22"/>
                                  <w:szCs w:val="22"/>
                                </w:rPr>
                                <w:t>PERSONAL RESUME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 xmlns:wps="http://schemas.microsoft.com/office/word/2010/wordprocessingShape">
                        <wps:cNvPr id="15" name="直接连接符 15"/>
                        <wps:cNvCnPr/>
                        <wps:spPr>
                          <a:xfrm>
                            <a:off x="508000" y="7493000"/>
                            <a:ext cx="660173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6" name="直接连接符 16"/>
                        <wps:cNvCnPr/>
                        <wps:spPr>
                          <a:xfrm>
                            <a:off x="431800" y="7518400"/>
                            <a:ext cx="83502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3675B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3" name="直接连接符 13"/>
                        <wps:cNvCnPr/>
                        <wps:spPr>
                          <a:xfrm>
                            <a:off x="508000" y="8763000"/>
                            <a:ext cx="660173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4" name="直接连接符 14"/>
                        <wps:cNvCnPr/>
                        <wps:spPr>
                          <a:xfrm>
                            <a:off x="431800" y="8763000"/>
                            <a:ext cx="83502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3675B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" o:spid="_x0000_s1038" style="width:562.75pt;height:809.2pt;margin-top:10pt;margin-left:0;mso-wrap-distance-bottom:0;mso-wrap-distance-left:9pt;mso-wrap-distance-right:9pt;mso-wrap-distance-top:0;position:absolute;z-index:251662336" coordorigin="0,0" coordsize="21600,21600">
                <v:shape id="_x0000_s1039" type="#_x0000_t202" style="width:20525;height:17489;left:1075;position:absolute;top:4111;v-text-anchor:top" filled="f" fillcolor="this">
                  <v:textbox style="mso-fit-shape-to-text:t">
                    <w:txbxContent>
                      <w:p>
                        <w:pPr>
                          <w:pStyle w:val="NormalWeb"/>
                          <w:spacing w:before="0" w:beforeAutospacing="0" w:after="240" w:afterAutospacing="0" w:line="36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b/>
                            <w:bCs/>
                            <w:color w:val="3675B3"/>
                            <w:kern w:val="24"/>
                            <w:sz w:val="28"/>
                            <w:szCs w:val="28"/>
                          </w:rPr>
                          <w:t xml:space="preserve">工作经历  </w:t>
                        </w:r>
                        <w:r>
                          <w:rPr>
                            <w:rFonts w:ascii="微软雅黑" w:eastAsia="微软雅黑" w:hAnsi="微软雅黑" w:cstheme="minorBidi" w:hint="eastAsia"/>
                            <w:color w:val="BFBFBF"/>
                            <w:kern w:val="24"/>
                            <w:sz w:val="28"/>
                            <w:szCs w:val="28"/>
                          </w:rPr>
                          <w:t>/  Experience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36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b/>
                            <w:bCs/>
                            <w:color w:val="3675B3"/>
                            <w:kern w:val="24"/>
                            <w:sz w:val="21"/>
                            <w:szCs w:val="21"/>
                          </w:rPr>
                          <w:t xml:space="preserve">2013.09 – 2017.06                    武汉映山居网络科技有限公司                 市场部 / 市场经理  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36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工作描述：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36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b/>
                            <w:bCs/>
                            <w:color w:val="262626" w:themeColor="text1" w:themeTint="D9"/>
                            <w:kern w:val="24"/>
                            <w:sz w:val="21"/>
                            <w:szCs w:val="21"/>
                          </w:rPr>
                          <w:t>推广公司产品在建筑、交通及复合新材料领域应用。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36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545454"/>
                            <w:kern w:val="24"/>
                            <w:sz w:val="21"/>
                            <w:szCs w:val="21"/>
                          </w:rPr>
                          <w:t>1. 与主管政府部门及专家保持良好沟通，制定新的行业标准及产品标准;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36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545454"/>
                            <w:kern w:val="24"/>
                            <w:sz w:val="21"/>
                            <w:szCs w:val="21"/>
                          </w:rPr>
                          <w:t>2. 对新应用领域进行调研，发现市场瓶颈，提出解决方案;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36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545454"/>
                            <w:kern w:val="24"/>
                            <w:sz w:val="21"/>
                            <w:szCs w:val="21"/>
                          </w:rPr>
                          <w:t>3. 对接行业协会、客户等资源，通过行业会议、区域推广会等方式，进行市场推广和宣传;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36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545454"/>
                            <w:kern w:val="24"/>
                            <w:sz w:val="21"/>
                            <w:szCs w:val="21"/>
                          </w:rPr>
                          <w:t>4. 公司产品在新市场中的品牌宣传及媒体沟通;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360" w:lineRule="exact"/>
                          <w:rPr>
                            <w:rFonts w:ascii="微软雅黑" w:eastAsia="微软雅黑" w:hAnsi="微软雅黑" w:cstheme="minorBidi"/>
                            <w:color w:val="545454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545454"/>
                            <w:kern w:val="24"/>
                            <w:sz w:val="21"/>
                            <w:szCs w:val="21"/>
                          </w:rPr>
                          <w:t>5. 开发终端新应用市场，年销售额3000万人民币.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360" w:lineRule="exact"/>
                        </w:pPr>
                      </w:p>
                      <w:p>
                        <w:pPr>
                          <w:pStyle w:val="NormalWeb"/>
                          <w:spacing w:before="0" w:beforeAutospacing="0" w:after="0" w:afterAutospacing="0" w:line="36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b/>
                            <w:bCs/>
                            <w:color w:val="3675B3"/>
                            <w:kern w:val="24"/>
                            <w:sz w:val="21"/>
                            <w:szCs w:val="21"/>
                          </w:rPr>
                          <w:t xml:space="preserve">2013.09 -- 2017.06                     武汉云印网络科技有限公司                  市场部 / 市场经理 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36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工作描述：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36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b/>
                            <w:bCs/>
                            <w:color w:val="262626" w:themeColor="text1" w:themeTint="D9"/>
                            <w:kern w:val="24"/>
                            <w:sz w:val="21"/>
                            <w:szCs w:val="21"/>
                          </w:rPr>
                          <w:t>主要承担公司聚氨酯产品在韩国及东南亚地区产品销售，年销售额约3.5亿人民币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36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262626"/>
                            <w:kern w:val="24"/>
                            <w:sz w:val="21"/>
                            <w:szCs w:val="21"/>
                          </w:rPr>
                          <w:t>1、负责产品的区域拓展、客户发展、区域运营的策划制定及执行；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36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262626"/>
                            <w:kern w:val="24"/>
                            <w:sz w:val="21"/>
                            <w:szCs w:val="21"/>
                          </w:rPr>
                          <w:t>2、根据公司整体运营策略，提炼出适合各区域市场的运作模式；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36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262626"/>
                            <w:kern w:val="24"/>
                            <w:sz w:val="21"/>
                            <w:szCs w:val="21"/>
                          </w:rPr>
                          <w:t>3、与客户建立良好关系，及时反馈客户信息，满足客户需求，提高客户满意度；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36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262626"/>
                            <w:kern w:val="24"/>
                            <w:sz w:val="21"/>
                            <w:szCs w:val="21"/>
                          </w:rPr>
                          <w:t>4、制定销售目标、市场拓展计划，审核客户的各种计划并监督执行；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36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262626"/>
                            <w:kern w:val="24"/>
                            <w:sz w:val="21"/>
                            <w:szCs w:val="21"/>
                          </w:rPr>
                          <w:t>6、完成月度、季度和年底区域销售预测，定期汇报工作情况；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36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262626"/>
                            <w:kern w:val="24"/>
                            <w:sz w:val="21"/>
                            <w:szCs w:val="21"/>
                          </w:rPr>
                          <w:t>7、建立完整的地区经销商网络，整合资源实现公司销售总目标；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360" w:lineRule="exact"/>
                          <w:rPr>
                            <w:rFonts w:ascii="微软雅黑" w:eastAsia="微软雅黑" w:hAnsi="微软雅黑" w:cstheme="minorBidi"/>
                            <w:color w:val="262626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262626"/>
                            <w:kern w:val="24"/>
                            <w:sz w:val="21"/>
                            <w:szCs w:val="21"/>
                          </w:rPr>
                          <w:t>8、主要负责客户为三星、LG、大宇等全球500强企业。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360" w:lineRule="exact"/>
                        </w:pPr>
                      </w:p>
                      <w:p>
                        <w:pPr>
                          <w:pStyle w:val="NormalWeb"/>
                          <w:spacing w:before="0" w:beforeAutospacing="0" w:after="0" w:afterAutospacing="0" w:line="360" w:lineRule="exact"/>
                        </w:pPr>
                      </w:p>
                      <w:p>
                        <w:pPr>
                          <w:pStyle w:val="NormalWeb"/>
                          <w:spacing w:before="0" w:beforeAutospacing="0" w:after="240" w:afterAutospacing="0" w:line="36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b/>
                            <w:bCs/>
                            <w:color w:val="3675B3"/>
                            <w:kern w:val="24"/>
                            <w:sz w:val="28"/>
                            <w:szCs w:val="28"/>
                          </w:rPr>
                          <w:t xml:space="preserve">教育背景  </w:t>
                        </w:r>
                        <w:r>
                          <w:rPr>
                            <w:rFonts w:ascii="微软雅黑" w:eastAsia="微软雅黑" w:hAnsi="微软雅黑" w:cstheme="minorBidi" w:hint="eastAsia"/>
                            <w:color w:val="BFBFBF"/>
                            <w:kern w:val="24"/>
                            <w:sz w:val="28"/>
                            <w:szCs w:val="28"/>
                          </w:rPr>
                          <w:t>/  Education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36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b/>
                            <w:bCs/>
                            <w:color w:val="3675B3"/>
                            <w:kern w:val="24"/>
                            <w:sz w:val="21"/>
                            <w:szCs w:val="21"/>
                          </w:rPr>
                          <w:t>2014.09 – 2018.06                    湖北工业大学工程技术学院管理系           财务管理专业 / 本科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360" w:lineRule="exact"/>
                          <w:rPr>
                            <w:rFonts w:ascii="微软雅黑" w:eastAsia="微软雅黑" w:hAnsi="微软雅黑" w:cstheme="minorBidi"/>
                            <w:b/>
                            <w:bCs/>
                            <w:color w:val="3675B3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b/>
                            <w:bCs/>
                            <w:color w:val="3675B3"/>
                            <w:kern w:val="24"/>
                            <w:sz w:val="21"/>
                            <w:szCs w:val="21"/>
                          </w:rPr>
                          <w:t>2014.09 – 2018.06                    湖北工业大学工程技术学院管理系           财务管理专业 / 硕士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360" w:lineRule="exact"/>
                        </w:pPr>
                      </w:p>
                      <w:p>
                        <w:pPr>
                          <w:pStyle w:val="NormalWeb"/>
                          <w:spacing w:before="0" w:beforeAutospacing="0" w:after="0" w:afterAutospacing="0" w:line="360" w:lineRule="exact"/>
                        </w:pPr>
                      </w:p>
                      <w:p>
                        <w:pPr>
                          <w:pStyle w:val="NormalWeb"/>
                          <w:spacing w:before="0" w:beforeAutospacing="0" w:after="240" w:afterAutospacing="0" w:line="36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b/>
                            <w:bCs/>
                            <w:color w:val="3675B3"/>
                            <w:kern w:val="24"/>
                            <w:sz w:val="28"/>
                            <w:szCs w:val="28"/>
                          </w:rPr>
                          <w:t xml:space="preserve">自我评价  </w:t>
                        </w:r>
                        <w:r>
                          <w:rPr>
                            <w:rFonts w:ascii="微软雅黑" w:eastAsia="微软雅黑" w:hAnsi="微软雅黑" w:cstheme="minorBidi" w:hint="eastAsia"/>
                            <w:color w:val="BFBFBF"/>
                            <w:kern w:val="24"/>
                            <w:sz w:val="28"/>
                            <w:szCs w:val="28"/>
                          </w:rPr>
                          <w:t>/  Assessment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36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b/>
                            <w:bCs/>
                            <w:color w:val="262626" w:themeColor="text1" w:themeTint="D9"/>
                            <w:kern w:val="24"/>
                            <w:sz w:val="21"/>
                            <w:szCs w:val="21"/>
                          </w:rPr>
                          <w:t>大型制造业企业5年市场营销工作，分别从事公司外贸出口、市场分析及市场推广等岗位；对于销售、市场分析、品牌宣传、展览策划及政府部门沟通等业务熟悉。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36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545454"/>
                            <w:kern w:val="24"/>
                            <w:sz w:val="21"/>
                            <w:szCs w:val="21"/>
                          </w:rPr>
                          <w:t>1.懂传播及营销，对行业有操作经验和独到见解；具有敏锐的市场感知、把握市场动态和市场方向的能力，对市场信息有分析判断能力；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36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545454"/>
                            <w:kern w:val="24"/>
                            <w:sz w:val="21"/>
                            <w:szCs w:val="21"/>
                          </w:rPr>
                          <w:t>2.具有独立市场开拓能力及出色的人际沟通能力；有较强的快速学习能力、独立工作能力和解决问题的能力；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360" w:lineRule="exact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545454"/>
                            <w:kern w:val="24"/>
                            <w:sz w:val="21"/>
                            <w:szCs w:val="21"/>
                          </w:rPr>
                          <w:t>3.有较好的项目管理能力及执行力，有很强的沟通、协调，推进能力，能够有效地组织和推进跨职能项目。</w:t>
                        </w:r>
                      </w:p>
                    </w:txbxContent>
                  </v:textbox>
                </v:shape>
                <v:line id="_x0000_s1040" style="position:absolute;v-text-anchor:top" from="1535,4805" to="21488,4805" fillcolor="this" stroked="t" strokecolor="#bfbfbf" strokeweight="1pt"/>
                <v:line id="_x0000_s1041" style="position:absolute;v-text-anchor:top" from="1305,4858" to="3829,4858" fillcolor="this" stroked="t" strokecolor="#3675b3" strokeweight="2.25pt"/>
                <v:rect id="_x0000_s1042" style="width:16906;height:2195;position:absolute;top:1014;v-text-anchor:middle" fillcolor="#3675b3" stroked="f" strokeweight="1pt"/>
                <v:shape id="_x0000_s1043" type="#_x0000_t202" style="width:6537;height:993;left:691;position:absolute;top:1228;v-text-anchor:top" filled="f" fillcolor="this">
                  <v:textbox style="mso-fit-shape-to-text:t">
                    <w:txbxContent>
                      <w:p>
                        <w:pPr>
                          <w:pStyle w:val="NormalWeb"/>
                          <w:spacing w:before="0" w:beforeAutospacing="0" w:after="0" w:afterAutospacing="0" w:line="600" w:lineRule="exact"/>
                          <w:rPr>
                            <w:rFonts w:eastAsia="微软雅黑" w:hint="default"/>
                            <w:lang w:val="en-US" w:eastAsia="zh-CN"/>
                          </w:rPr>
                        </w:pPr>
                        <w:r>
                          <w:rPr>
                            <w:rFonts w:eastAsia="微软雅黑" w:hAnsi="微软雅黑" w:hint="eastAsia"/>
                            <w:b/>
                            <w:bCs/>
                            <w:color w:val="FFFFFF" w:themeColor="background1"/>
                            <w:kern w:val="24"/>
                            <w:sz w:val="40"/>
                            <w:szCs w:val="40"/>
                            <w:lang w:val="en-US" w:eastAsia="zh-CN"/>
                          </w:rPr>
                          <w:t>佰通</w:t>
                        </w:r>
                      </w:p>
                    </w:txbxContent>
                  </v:textbox>
                </v:shape>
                <v:shape id="_x0000_s1044" type="#_x0000_t202" style="width:6537;height:619;left:4222;position:absolute;top:1495;v-text-anchor:top" filled="f" fillcolor="this">
                  <v:textbox style="mso-fit-shape-to-text:t">
                    <w:txbxContent>
                      <w:p>
                        <w:pPr>
                          <w:pStyle w:val="NormalWeb"/>
                          <w:spacing w:before="0" w:beforeAutospacing="0" w:after="0" w:afterAutospacing="0" w:line="320" w:lineRule="exact"/>
                        </w:pPr>
                        <w:r>
                          <w:rPr>
                            <w:rFonts w:eastAsia="微软雅黑" w:hAnsi="微软雅黑" w:cs="Times New Roman" w:hint="eastAsia"/>
                            <w:color w:val="FFFFFF" w:themeColor="background1"/>
                            <w:kern w:val="24"/>
                          </w:rPr>
                          <w:t>求职意向：市场总监</w:t>
                        </w:r>
                      </w:p>
                    </w:txbxContent>
                  </v:textbox>
                </v:shape>
                <v:group id="_x0000_s1045" style="width:4166;height:1114;left:998;position:absolute;top:2135" coordorigin="5326,41277" coordsize="21600,21600">
                  <v:shape id="_x0000_s1046" type="#_x0000_t202" style="width:10386;height:21600;left:7903;position:absolute;top:41277;v-text-anchor:top" filled="f" fillcolor="this" stroked="f" strokeweight="0.5pt">
                    <v:textbox>
                      <w:txbxContent>
                        <w:p>
                          <w:pPr>
                            <w:pStyle w:val="NormalWeb"/>
                            <w:spacing w:before="0" w:beforeAutospacing="0" w:after="0" w:afterAutospacing="0" w:line="600" w:lineRule="exact"/>
                          </w:pPr>
                          <w:r>
                            <w:rPr>
                              <w:rFonts w:ascii="Calibri" w:eastAsia="微软雅黑" w:hAnsi="微软雅黑" w:cs="Times New Roman" w:hint="eastAsia"/>
                              <w:color w:val="FFFFFF"/>
                              <w:kern w:val="2"/>
                              <w:sz w:val="21"/>
                              <w:szCs w:val="21"/>
                            </w:rPr>
                            <w:t>生日：</w:t>
                          </w:r>
                        </w:p>
                      </w:txbxContent>
                    </v:textbox>
                  </v:shape>
                  <v:shape id="_x0000_s1047" type="#_x0000_t202" style="width:12116;height:21600;left:14811;position:absolute;top:41277;v-text-anchor:top" filled="f" fillcolor="this" stroked="f" strokeweight="0.5pt">
                    <v:textbox>
                      <w:txbxContent>
                        <w:p>
                          <w:pPr>
                            <w:pStyle w:val="NormalWeb"/>
                            <w:spacing w:before="0" w:beforeAutospacing="0" w:after="0" w:afterAutospacing="0" w:line="600" w:lineRule="exact"/>
                            <w:jc w:val="both"/>
                          </w:pPr>
                          <w:r>
                            <w:rPr>
                              <w:rFonts w:ascii="Calibri" w:eastAsia="微软雅黑" w:hAnsi="Calibri" w:cs="Times New Roman"/>
                              <w:color w:val="FFFFFF"/>
                              <w:kern w:val="2"/>
                              <w:sz w:val="21"/>
                              <w:szCs w:val="21"/>
                            </w:rPr>
                            <w:t>1995.06</w:t>
                          </w:r>
                        </w:p>
                      </w:txbxContent>
                    </v:textbox>
                  </v:shape>
                  <v:shape id="_x0000_s1048" style="width:2111;height:5160;left:5327;position:absolute;top:50355;v-text-anchor:middle" coordsize="21600,21600" path="m2115,18818l19141,18818l19141,18818l19141,19184l19141,19184l2115,19184l2115,19184l2115,18818xm2115,17756l19141,17756l19141,17756l19141,18104l19141,18104l2115,18104l2115,18104l2115,17756xm13435,6956l14701,6956l14701,6956l14701,13701l14701,13701l16183,13701l16183,13701l16183,14955l16183,14955l11608,14955l11608,14955l11608,13701l11608,13701l13081,13701l13081,13701l13081,9456l13081,9456l13017,9479l13017,9479l12944,9511l12944,9511l12793,9552l12793,9552l12625,9593l12625,9593l12440,9625l12440,9625l12250,9653l12250,9653l12043,9671l12043,9671l11828,9680l11828,9680l11608,9685l11608,9685l11608,8513l11608,8513l11703,8499l11703,8499l11802,8485l11802,8485l11893,8467l11893,8467l11983,8449l11983,8449l12069,8426l12069,8426l12151,8403l12151,8403l12233,8375l12233,8375l12310,8348l12310,8348l12392,8311l12392,8311l12465,8279l12465,8279l12530,8238l12530,8238l12599,8201l12599,8201l12664,8160l12664,8160l12728,8119l12728,8119l12789,8069l12789,8069l12849,8023l12849,8023l12905,7972l12905,7972l12952,7917l12952,7917l13004,7867l13004,7867l13051,7808l13051,7808l13094,7743l13094,7743l13142,7684l13142,7684l13176,7624l13176,7624l13219,7556l13219,7556l13249,7487l13249,7487l13288,7418l13288,7418l13314,7345l13314,7345l13340,7272l13340,7272l13370,7194l13370,7194l13392,7116l13392,7116l13435,6956xm8271,6956l9542,6956l9542,6956l9542,13701l9542,13701l11024,13701l11024,13701l11024,14955l11024,14955l6449,14955l6449,14955l6449,13701l6449,13701l7922,13701l7922,13701l7922,9456l7922,9456l7858,9479l7858,9479l7784,9511l7784,9511l7634,9552l7634,9552l7461,9593l7461,9593l7280,9625l7280,9625l7087,9653l7087,9653l6884,9671l6884,9671l6669,9680l6669,9680l6449,9685l6449,9685l6449,8513l6449,8513l6544,8499l6544,8499l6639,8485l6639,8485l6729,8467l6729,8467l6824,8449l6824,8449l6910,8426l6910,8426l6992,8403l6992,8403l7074,8375l7074,8375l7151,8348l7151,8348l7229,8311l7229,8311l7302,8279l7302,8279l7371,8238l7371,8238l7440,8201l7440,8201l7504,8160l7504,8160l7569,8119l7569,8119l7629,8069l7629,8069l7685,8023l7685,8023l7741,7972l7741,7972l7793,7917l7793,7917l7845,7867l7845,7867l7888,7808l7888,7808l7935,7743l7935,7743l7978,7684l7978,7684l8017,7624l8017,7624l8060,7556l8060,7556l8090,7487l8090,7487l8125,7418l8125,7418l8155,7345l8155,7345l8181,7272l8181,7272l8211,7194l8211,7194l8232,7116l8232,7116l8271,6956xm2739,3167l2636,3176l2636,3176l2533,3190l2533,3190l2434,3217l2434,3217l2344,3254l2344,3254l2249,3299l2249,3299l2163,3354l2163,3354l2086,3418l2086,3418l2012,3492l2012,3492l1948,3569l1948,3569l1888,3652l1888,3652l1836,3743l1836,3743l1793,3835l1793,3835l1759,3936l1759,3936l1733,4045l1733,4045l1716,4151l1716,4151l1711,4261l1711,4261l1711,18676l1711,18676l1716,18790l1716,18790l1733,18900l1733,18900l1759,19001l1759,19001l1793,19106l1793,19106l1836,19202l1836,19202l1888,19289l1888,19289l1948,19371l1948,19371l2012,19449l2012,19449l2086,19522l2086,19522l2163,19586l2163,19586l2249,19637l2249,19637l2344,19687l2344,19687l2434,19724l2434,19724l2533,19751l2533,19751l2636,19765l2636,19765l2739,19774l2739,19774l18861,19774l18861,19774l18964,19765l18964,19765l19063,19751l19063,19751l19166,19724l19166,19724l19256,19687l19256,19687l19347,19637l19347,19637l19437,19586l19437,19586l19514,19522l19514,19522l19588,19449l19588,19449l19648,19371l19648,19371l19708,19289l19708,19289l19764,19202l19764,19202l19807,19106l19807,19106l19841,19001l19841,19001l19863,18900l19863,18900l19884,18790l19884,18790l19889,18676l19889,18676l19889,4261l19889,4261l19884,4151l19884,4151l19863,4045l19863,4045l19841,3936l19841,3936l19807,3835l19807,3835l19764,3743l19764,3743l19708,3652l19708,3652l19648,3569l19648,3569l19588,3492l19588,3492l19514,3418l19514,3418l19437,3354l19437,3354l19347,3299l19347,3299l19256,3254l19256,3254l19166,3217l19166,3217l19063,3190l19063,3190l18964,3176l18964,3176l18861,3167l18861,3167l17476,3167l17476,3167l17476,3908l17476,3908l14801,3908l14801,3908l14801,3167l14801,3167l6463,3167l6463,3167l6463,3908l6463,3908l3788,3908l3788,3908l3788,3167l3788,3167l2739,3167xm4790,l6128,l6128,l6128,1341l6128,1341l15137,1341l15137,1341l15137,2485l15137,2485l15137,3551l15137,3551l15829,3551l15829,3551l15829,l15829,l16805,l16805,l16805,1341l16805,1341l18861,1341l18861,1341l19003,1345l19003,1345l19136,1355l19136,1355l19274,1373l19274,1373l19411,1405l19411,1405l19544,1432l19544,1432l19674,1474l19674,1474l19803,1519l19803,1519l19923,1574l19923,1574l20048,1634l20048,1634l20164,1698l20164,1698l20280,1762l20280,1762l20392,1840l20392,1840l20499,1927l20499,1927l20602,2009l20602,2009l20706,2101l20706,2101l20796,2197l20796,2197l20886,2297l20886,2297l20972,2407l20972,2407l21058,2517l21058,2517l21136,2631l21136,2631l21204,2746l21204,2746l21273,2874l21273,2874l21329,2997l21329,2997l21385,3126l21385,3126l21437,3258l21437,3258l21475,3391l21475,3391l21514,3533l21514,3533l21544,3675l21544,3675l21570,3817l21570,3817l21587,3968l21587,3968l21596,4114l21596,4114l21600,4261l21600,4261l21600,18676l21600,18676l21596,18827l21596,18827l21587,18978l21587,18978l21570,19124l21570,19124l21544,19266l21544,19266l21514,19403l21514,19403l21475,19545l21475,19545l21437,19683l21437,19683l21385,19815l21385,19815l21329,19943l21329,19943l21273,20072l21273,20072l21204,20195l21204,20195l21136,20309l21136,20309l21058,20428l21058,20428l20972,20534l20972,20534l20886,20639l20886,20639l20796,20744l20796,20744l20706,20840l20706,20840l20602,20932l20602,20932l20499,21019l20499,21019l20392,21097l20392,21097l20280,21174l20280,21174l20164,21243l20164,21243l20048,21312l20048,21312l19923,21371l19923,21371l19803,21417l19803,21417l19674,21467l19674,21467l19544,21504l19544,21504l19411,21541l19411,21541l19274,21563l19274,21563l19136,21582l19136,21582l19003,21591l19003,21591l18861,21600l18861,21600l2739,21600l2739,21600l2597,21591l2597,21591l2460,21582l2460,21582l2322,21563l2322,21563l2185,21541l2185,21541l2056,21504l2056,21504l1926,21467l1926,21467l1797,21417l1797,21417l1668,21371l1668,21371l1552,21312l1552,21312l1432,21243l1432,21243l1320,21174l1320,21174l1204,21097l1204,21097l1101,21019l1101,21019l993,20932l993,20932l894,20840l894,20840l804,20744l804,20744l710,20639l710,20639l624,20534l624,20534l542,20428l542,20428l464,20309l464,20309l396,20195l396,20195l327,20072l327,20072l267,19943l267,19943l215,19815l215,19815l163,19683l163,19683l120,19545l120,19545l86,19403l86,19403l52,19266l52,19266l30,19124l30,19124l13,18978l13,18978l,18827l,18827l,18676l,18676l,4261l,4261l,4114l,4114l13,3968l13,3968l30,3817l30,3817l52,3675l52,3675l86,3533l86,3533l120,3391l120,3391l163,3258l163,3258l215,3126l215,3126l267,2997l267,2997l327,2874l327,2874l396,2746l396,2746l464,2631l464,2631l542,2517l542,2517l624,2407l624,2407l710,2297l710,2297l804,2197l804,2197l894,2101l894,2101l993,2009l993,2009l1101,1927l1101,1927l1204,1840l1204,1840l1320,1762l1320,1762l1432,1698l1432,1698l1552,1634l1552,1634l1668,1574l1668,1574l1797,1519l1797,1519l1926,1474l1926,1474l2056,1432l2056,1432l2185,1405l2185,1405l2322,1373l2322,1373l2460,1355l2460,1355l2597,1345l2597,1345l2739,1341l2739,1341l4124,1341l4124,1341l4124,2485l4124,2485l4124,3551l4124,3551l4790,3551l4790,3551l4790,xe" fillcolor="white" stroked="f"/>
                </v:group>
                <v:group id="_x0000_s1049" style="width:4930;height:1114;left:5681;position:absolute;top:2135" coordorigin="24888,41277" coordsize="21600,21600">
                  <v:shape id="_x0000_s1050" type="#_x0000_t202" style="width:8777;height:21600;left:26943;position:absolute;top:41277;v-text-anchor:top" filled="f" fillcolor="this" stroked="f" strokeweight="0.5pt">
                    <v:textbox>
                      <w:txbxContent>
                        <w:p>
                          <w:pPr>
                            <w:pStyle w:val="NormalWeb"/>
                            <w:spacing w:before="0" w:beforeAutospacing="0" w:after="0" w:afterAutospacing="0" w:line="600" w:lineRule="exact"/>
                          </w:pPr>
                          <w:r>
                            <w:rPr>
                              <w:rFonts w:ascii="Calibri" w:eastAsia="微软雅黑" w:hAnsi="微软雅黑" w:cs="Times New Roman" w:hint="eastAsia"/>
                              <w:color w:val="FFFFFF"/>
                              <w:kern w:val="2"/>
                              <w:sz w:val="21"/>
                              <w:szCs w:val="21"/>
                            </w:rPr>
                            <w:t>手机：</w:t>
                          </w:r>
                        </w:p>
                      </w:txbxContent>
                    </v:textbox>
                  </v:shape>
                  <v:shape id="_x0000_s1051" type="#_x0000_t202" style="width:13707;height:21600;left:32781;position:absolute;top:41277;v-text-anchor:top" filled="f" fillcolor="this" stroked="f" strokeweight="0.5pt">
                    <v:textbox>
                      <w:txbxContent>
                        <w:p>
                          <w:pPr>
                            <w:pStyle w:val="NormalWeb"/>
                            <w:spacing w:before="0" w:beforeAutospacing="0" w:after="0" w:afterAutospacing="0" w:line="600" w:lineRule="exact"/>
                            <w:jc w:val="both"/>
                          </w:pPr>
                          <w:r>
                            <w:rPr>
                              <w:rFonts w:ascii="Calibri" w:eastAsia="微软雅黑" w:hAnsi="Calibri" w:cs="Times New Roman"/>
                              <w:color w:val="FFFFFF"/>
                              <w:kern w:val="2"/>
                              <w:sz w:val="21"/>
                              <w:szCs w:val="21"/>
                            </w:rPr>
                            <w:t>152 0108 0000</w:t>
                          </w:r>
                        </w:p>
                      </w:txbxContent>
                    </v:textbox>
                  </v:shape>
                  <v:shape id="_x0000_s1052" style="width:1678;height:5163;left:24888;position:absolute;top:50224;v-text-anchor:middle" coordsize="21600,21600" path="m21372,16569l21372,16569l21372,16569l21317,16522l21317,16522l21263,16480l21263,16480l21263,16476l21263,16476l16619,13159l16619,13159l16615,13163l16615,13163l16557,13120l16557,13120l16495,13089l16495,13089l16429,13062l16429,13062l16367,13039l16367,13039l16298,13020l16298,13020l16232,13008l16232,13008l16162,13004l16162,13004l16093,13008l16093,13008l16023,13016l16023,13016l15957,13027l15957,13027l15887,13047l15887,13047l15826,13074l15826,13074l15760,13109l15760,13109l15698,13143l15698,13143l15644,13186l15644,13186l15586,13236l15586,13236l15551,13283l15551,13283l15512,13329l15512,13329l15497,13356l15497,13356l15477,13383l15477,13383l15369,13538l15369,13538l15291,13658l15291,13658l15171,13852l15171,13852l15063,14037l15063,14037l14997,14146l14997,14146l14916,14274l14916,14274l14777,14502l14777,14502l14637,14753l14637,14753l14494,15024l14494,15024l14347,15322l14347,15322l14192,15636l14192,15636l14045,15973l14045,15973l13890,16325l13890,16325l13739,16685l13739,16685l13612,16662l13612,16662l13484,16634l13484,16634l13352,16600l13352,16600l13221,16565l13221,16565l13082,16522l13082,16522l12938,16472l12938,16472l12795,16414l12795,16414l12644,16360l12644,16360l12497,16290l12497,16290l12342,16220l12342,16220l12187,16143l12187,16143l12025,16062l12025,16062l11862,15976l11862,15976l11700,15884l11700,15884l11533,15779l11533,15779l11363,15678l11363,15678l11189,15566l11189,15566l11015,15450l11015,15450l10837,15326l10837,15326l10659,15202l10659,15202l10477,15067l10477,15067l10291,14928l10291,14928l10109,14784l10109,14784l9920,14637l9920,14637l9734,14479l9734,14479l9540,14316l9540,14316l9351,14150l9351,14150l9157,13979l9157,13979l8960,13798l8960,13798l8766,13612l8766,13612l8569,13422l8569,13422l8371,13229l8371,13229l8174,13027l8174,13027l7984,12834l7984,12834l7799,12636l7799,12636l7624,12439l7624,12439l7450,12249l7450,12249l7280,12056l7280,12056l7121,11866l7121,11866l6966,11680l6966,11680l6816,11491l6816,11491l6668,11305l6668,11305l6533,11123l6533,11123l6398,10945l6398,10945l6270,10763l6270,10763l6150,10585l6150,10585l6034,10411l6034,10411l5922,10241l5922,10241l5821,10067l5821,10067l5716,9900l5716,9900l5627,9734l5627,9734l5538,9571l5538,9571l5457,9413l5457,9413l5380,9258l5380,9258l5310,9103l5310,9103l5244,8952l5244,8952l5186,8809l5186,8809l5128,8658l5128,8658l5078,8518l5078,8518l5035,8379l5035,8379l5000,8248l5000,8248l4969,8116l4969,8116l4938,7988l4938,7988l4923,7861l4923,7861l5283,7710l5283,7710l5631,7555l5631,7555l5964,7404l5964,7404l6278,7257l6278,7257l6576,7106l6576,7106l6850,6963l6850,6963l7102,6823l7102,6823l7326,6684l7326,6684l7454,6603l7454,6603l7563,6537l7563,6537l7748,6429l7748,6429l7942,6309l7942,6309l8062,6231l8062,6231l8217,6131l8217,6131l8271,6088l8271,6088l8275,6084l8275,6084l8317,6049l8317,6049l8364,6014l8364,6014l8414,5956l8414,5956l8457,5898l8457,5898l8495,5836l8495,5836l8526,5778l8526,5778l8553,5713l8553,5713l8573,5643l8573,5643l8588,5577l8588,5577l8592,5507l8592,5507l8596,5438l8596,5438l8592,5368l8592,5368l8580,5302l8580,5302l8565,5236l8565,5236l8546,5171l8546,5171l8518,5105l8518,5105l8480,5039l8480,5039l8441,4981l8441,4981l8441,4973l8441,4973l5128,337l5128,337l5120,337l5120,337l5078,283l5078,283l5031,224l5031,224l4977,178l4977,178l4915,132l4915,132l4857,97l4857,97l4791,62l4791,62l4726,39l4726,39l4656,23l4656,23l4594,8l4594,8l4524,l4524,l4447,l4447,l4377,4l4377,4l4311,12l4311,12l4246,31l4246,31l4176,54l4176,54l4110,85l4110,85l4048,120l4048,120l3990,163l3990,163l3576,449l3576,449l3170,739l3170,739l2775,1037l2775,1037l2585,1184l2585,1184l2396,1331l2396,1331l2210,1486l2210,1486l2032,1637l2032,1637l1858,1792l1858,1792l1687,1951l1687,1951l1525,2102l1525,2102l1366,2260l1366,2260l1219,2419l1219,2419l1076,2581l1076,2581l937,2740l937,2740l805,2903l805,2903l685,3065l685,3065l577,3232l577,3232l472,3398l472,3398l375,3568l375,3568l294,3739l294,3739l217,3909l217,3909l155,4079l155,4079l97,4257l97,4257l77,4346l77,4346l58,4431l58,4431l43,4520l43,4520l23,4609l23,4609l15,4702l15,4702l4,4791l4,4791l,4884l,4884l,4969l,4969l,5062l,5062l4,5155l4,5155l12,5248l12,5248l23,5341l23,5341l58,5546l58,5546l101,5767l101,5767l159,5999l159,5999l232,6250l232,6250l317,6510l317,6510l406,6777l406,6777l515,7059l515,7059l631,7354l631,7354l759,7648l759,7648l898,7961l898,7961l1053,8275l1053,8275l1211,8600l1211,8600l1382,8933l1382,8933l1564,9265l1564,9265l1753,9610l1753,9610l1947,9950l1947,9950l2156,10299l2156,10299l2372,10651l2372,10651l2597,11003l2597,11003l2825,11359l2825,11359l3069,11711l3069,11711l3313,12068l3313,12068l3568,12420l3568,12420l3832,12772l3832,12772l4102,13124l4102,13124l4373,13472l4373,13472l4656,13817l4656,13817l4946,14154l4946,14154l5236,14486l5236,14486l5534,14815l5534,14815l5840,15141l5840,15141l6146,15458l6146,15458l6459,15764l6459,15764l6785,16062l6785,16062l7110,16364l7110,16364l7446,16658l7446,16658l7783,16944l7783,16944l8128,17227l8128,17227l8476,17501l8476,17501l8828,17768l8828,17768l9180,18028l9180,18028l9532,18283l9532,18283l9889,18535l9889,18535l10241,18775l10241,18775l10597,19007l10597,19007l10949,19228l10949,19228l11301,19444l11301,19444l11650,19653l11650,19653l11998,19851l11998,19851l12335,20040l12335,20040l12671,20218l12671,20218l13000,20392l13000,20392l13325,20547l13325,20547l13643,20702l13643,20702l13952,20841l13952,20841l14254,20965l14254,20965l14541,21085l14541,21085l14823,21194l14823,21194l15098,21287l15098,21287l15350,21368l15350,21368l15601,21437l15601,21437l15833,21499l15833,21499l16054,21546l16054,21546l16259,21577l16259,21577l16352,21588l16352,21588l16445,21596l16445,21596l16538,21600l16538,21600l16631,21600l16631,21600l16720,21600l16720,21600l16812,21592l16812,21592l16898,21588l16898,21588l16991,21573l16991,21573l17080,21557l17080,21557l17169,21546l17169,21546l17254,21523l17254,21523l17343,21499l17343,21499l17521,21449l17521,21449l17691,21383l17691,21383l17861,21310l17861,21310l18035,21221l18035,21221l18202,21128l18202,21128l18368,21027l18368,21027l18535,20915l18535,20915l18697,20795l18697,20795l18860,20663l18860,20663l19022,20524l19022,20524l19181,20381l19181,20381l19340,20234l19340,20234l19498,20075l19498,20075l19649,19913l19649,19913l19808,19742l19808,19742l19963,19572l19963,19572l20114,19390l20114,19390l20269,19204l20269,19204l20416,19019l20416,19019l20563,18825l20563,18825l20714,18631l20714,18631l20861,18430l20861,18430l21151,18024l21151,18024l21441,17610l21441,17610l21480,17552l21480,17552l21515,17486l21515,17486l21546,17420l21546,17420l21569,17354l21569,17354l21588,17289l21588,17289l21596,17219l21596,17219l21600,17149l21600,17149l21600,17080l21600,17080l21592,17010l21592,17010l21577,16940l21577,16940l21561,16874l21561,16874l21538,16809l21538,16809l21503,16743l21503,16743l21468,16681l21468,16681l21422,16623l21422,16623l21372,16569xm19375,10140l20458,9858l20458,9858l20307,9494l20307,9494l20149,9138l20149,9138l19974,8778l19974,8778l19796,8426l19796,8426l19611,8081l19611,8081l19409,7737l19409,7737l19204,7400l19204,7400l18988,7063l18988,7063l18767,6734l18767,6734l18535,6417l18535,6417l18299,6096l18299,6096l18047,5786l18047,5786l17792,5484l17792,5484l17532,5190l17532,5190l17265,4896l17265,4896l16987,4613l16987,4613l16704,4335l16704,4335l16414,4068l16414,4068l16116,3804l16116,3804l15810,3549l15810,3549l15500,3301l15500,3301l15183,3061l15183,3061l14862,2833l14862,2833l14537,2609l14537,2609l14204,2396l14204,2396l13863,2191l13863,2191l13523,1989l13523,1989l13174,1800l13174,1800l12822,1626l12822,1626l12466,1455l12466,1455l12106,1293l12106,1293l11742,1142l11742,1142l11460,2229l11460,2229l11793,2361l11793,2361l12118,2504l12118,2504l12443,2659l12443,2659l12760,2821l12760,2821l13082,2988l13082,2988l13391,3170l13391,3170l13701,3352l13701,3352l14003,3549l14003,3549l14305,3746l14305,3746l14595,3955l14595,3955l14885,4172l14885,4172l15168,4397l15168,4397l15442,4629l15442,4629l15717,4865l15717,4865l15980,5109l15980,5109l16236,5364l16236,5364l16491,5620l16491,5620l16735,5883l16735,5883l16971,6158l16971,6158l17203,6436l17203,6436l17428,6719l17428,6719l17645,7005l17645,7005l17854,7295l17854,7295l18051,7597l18051,7597l18248,7899l18248,7899l18434,8209l18434,8209l18612,8518l18612,8518l18779,8840l18779,8840l18941,9161l18941,9161l19096,9482l19096,9482l19239,9807l19239,9807l19375,10140xm12385,4354l12013,5434l12013,5434l12191,5511l12191,5511l12362,5593l12362,5593l12540,5674l12540,5674l12714,5763l12714,5763l12888,5852l12888,5852l13058,5945l13058,5945l13229,6041l13229,6041l13395,6138l13395,6138l13558,6247l13558,6247l13720,6351l13720,6351l13879,6463l13879,6463l14034,6579l14034,6579l14188,6699l14188,6699l14332,6823l14332,6823l14475,6955l14475,6955l14614,7086l14614,7086l14750,7226l14750,7226l14877,7369l14877,7369l15005,7520l15005,7520l15125,7671l15125,7671l15245,7830l15245,7830l15357,7988l15357,7988l15462,8151l15462,8151l15570,8317l15570,8317l15671,8484l15671,8484l15767,8654l15767,8654l15860,8824l15860,8824l15949,9002l15949,9002l16038,9173l16038,9173l16120,9351l16120,9351l16201,9525l16201,9525l16278,9703l16278,9703l17207,9254l17207,9254l17122,9045l17122,9045l17029,8840l17029,8840l16936,8635l16936,8635l16840,8437l16840,8437l16743,8244l16743,8244l16634,8050l16634,8050l16530,7861l16530,7861l16418,7675l16418,7675l16302,7497l16302,7497l16178,7315l16178,7315l16050,7141l16050,7141l15922,6963l15922,6963l15783,6792l15783,6792l15640,6626l15640,6626l15489,6463l15489,6463l15334,6301l15334,6301l15175,6146l15175,6146l15013,5995l15013,5995l14846,5852l14846,5852l14676,5713l14676,5713l14502,5573l14502,5573l14324,5442l14324,5442l14142,5314l14142,5314l13960,5194l13960,5194l13770,5074l13770,5074l13581,4958l13581,4958l13387,4846l13387,4846l13194,4745l13194,4745l12993,4637l12993,4637l12795,4540l12795,4540l12590,4447l12590,4447l12385,4354xe" fillcolor="white" stroked="f"/>
                </v:group>
                <v:group id="_x0000_s1053" style="width:4933;height:1114;left:11285;position:absolute;top:2135" coordorigin="49510,41277" coordsize="21600,21600">
                  <v:shape id="_x0000_s1054" type="#_x0000_t202" style="width:8771;height:21600;left:51580;position:absolute;top:41277;v-text-anchor:top" filled="f" fillcolor="this" stroked="f" strokeweight="0.5pt">
                    <v:textbox>
                      <w:txbxContent>
                        <w:p>
                          <w:pPr>
                            <w:pStyle w:val="NormalWeb"/>
                            <w:spacing w:before="0" w:beforeAutospacing="0" w:after="0" w:afterAutospacing="0" w:line="600" w:lineRule="exact"/>
                          </w:pPr>
                          <w:r>
                            <w:rPr>
                              <w:rFonts w:ascii="Calibri" w:eastAsia="微软雅黑" w:hAnsi="微软雅黑" w:cs="Times New Roman" w:hint="eastAsia"/>
                              <w:color w:val="FFFFFF"/>
                              <w:kern w:val="2"/>
                              <w:sz w:val="21"/>
                              <w:szCs w:val="21"/>
                            </w:rPr>
                            <w:t>邮箱：</w:t>
                          </w:r>
                        </w:p>
                      </w:txbxContent>
                    </v:textbox>
                  </v:shape>
                  <v:shape id="_x0000_s1055" type="#_x0000_t202" style="width:13697;height:21600;left:57414;position:absolute;top:41277;v-text-anchor:top" filled="f" fillcolor="this" stroked="f" strokeweight="0.5pt">
                    <v:textbox>
                      <w:txbxContent>
                        <w:p>
                          <w:pPr>
                            <w:pStyle w:val="NormalWeb"/>
                            <w:spacing w:before="0" w:beforeAutospacing="0" w:after="0" w:afterAutospacing="0" w:line="600" w:lineRule="exact"/>
                            <w:jc w:val="both"/>
                          </w:pPr>
                          <w:r>
                            <w:rPr>
                              <w:rFonts w:ascii="Calibri" w:hAnsi="Calibri" w:cs="Times New Roman"/>
                              <w:color w:val="FFFFFF"/>
                              <w:kern w:val="2"/>
                              <w:sz w:val="21"/>
                              <w:szCs w:val="21"/>
                            </w:rPr>
                            <w:t>jianlimoban-ziyuan.com</w:t>
                          </w:r>
                        </w:p>
                      </w:txbxContent>
                    </v:textbox>
                  </v:shape>
                  <v:shape id="_x0000_s1056" style="width:1680;height:5351;left:49511;position:absolute;top:50071;v-text-anchor:middle" coordsize="21600,21600" path="m20640,8826c21120,9290,21600,9987,21600,10684l21600,10684c21600,19277,21600,19277,21600,19277l21600,19277c21600,20439,20640,21600,19440,21600l19440,21600c2160,21600,2160,21600,2160,21600l2160,21600c960,21600,,20439,,19277l,19277c,10684,,10684,,10684l,10684c,10219,240,9523,480,9290l480,9290c480,9290,480,9290,480,9290l480,9290c480,9290,480,9290,480,9290l480,9290c480,9058,480,9058,720,9058l720,9058c9360,697,9360,697,9360,697l9360,697c10320,,11040,,12000,697l12000,697c20640,8826,20640,8826,20640,8826xm3600,6968c3600,12077,3600,12077,3600,12077l3600,12077c10800,17419,10800,17419,10800,17419l10800,17419c17280,12542,17280,12542,17280,12542l17280,12542c17280,6968,17280,6968,17280,6968l17280,6968c3600,6968,3600,6968,3600,6968xm6000,8129c6000,9058,6000,9058,6000,9058l6000,9058c15120,9058,15120,9058,15120,9058l15120,9058c15120,8129,15120,8129,15120,8129l15120,8129c6000,8129,6000,8129,6000,8129xm6000,11845c6000,12774,6000,12774,6000,12774l6000,12774c15120,12774,15120,12774,15120,12774l15120,12774c15120,11845,15120,11845,15120,11845l15120,11845c6000,11845,6000,11845,6000,11845xm6000,9987c6000,10916,6000,10916,6000,10916l6000,10916c15120,10916,15120,10916,15120,10916l15120,10916c15120,9987,15120,9987,15120,9987l15120,9987c6000,9987,6000,9987,6000,9987xm2400,20206c6720,16026,6720,16026,6720,16026l6720,16026c6720,16026,6720,15794,6720,15561l6720,15561c6480,15329,6240,15329,6000,15561l6000,15561c1680,19510,1680,19510,1680,19510l1680,19510c1440,19742,1440,19974,1680,20206l1680,20206c1920,20206,2160,20206,2400,20206xm20160,19510c15840,15561,15840,15561,15840,15561l15840,15561c15600,15329,15360,15329,15120,15561l15120,15561c14880,15794,14880,16026,15120,16026l15120,16026c19440,20206,19440,20206,19440,20206l19440,20206c19680,20206,19920,20206,20160,20206l20160,20206c20400,19974,20400,19742,20160,19510xe" fillcolor="white" stroked="f"/>
                </v:group>
                <v:shape id="_x0000_s1057" type="#_x0000_t202" style="width:4147;height:769;left:691;position:absolute;v-text-anchor:top" filled="f" fillcolor="this">
                  <v:textbox style="mso-fit-shape-to-text:t">
                    <w:txbxContent>
                      <w:p>
                        <w:pPr>
                          <w:pStyle w:val="NormalWeb"/>
                          <w:spacing w:before="0" w:beforeAutospacing="0" w:after="0" w:afterAutospacing="0" w:line="432" w:lineRule="exact"/>
                          <w:jc w:val="center"/>
                        </w:pPr>
                        <w:r>
                          <w:rPr>
                            <w:rFonts w:ascii="方正姚体" w:eastAsia="方正姚体" w:cstheme="minorBidi" w:hint="eastAsia"/>
                            <w:color w:val="3675B3"/>
                            <w:kern w:val="24"/>
                            <w:sz w:val="22"/>
                            <w:szCs w:val="22"/>
                          </w:rPr>
                          <w:t>PERSONAL RESUME</w:t>
                        </w:r>
                      </w:p>
                    </w:txbxContent>
                  </v:textbox>
                </v:shape>
                <v:line id="_x0000_s1058" style="position:absolute;v-text-anchor:top" from="1535,15749" to="21488,15749" fillcolor="this" stroked="t" strokecolor="#bfbfbf" strokeweight="1pt"/>
                <v:line id="_x0000_s1059" style="position:absolute;v-text-anchor:top" from="1305,15802" to="3829,15802" fillcolor="this" stroked="t" strokecolor="#3675b3" strokeweight="2.25pt"/>
                <v:line id="_x0000_s1060" style="position:absolute;v-text-anchor:top" from="1535,18418" to="21488,18418" fillcolor="this" stroked="t" strokecolor="#bfbfbf" strokeweight="1pt"/>
                <v:line id="_x0000_s1061" style="position:absolute;v-text-anchor:top" from="1305,18418" to="3829,18418" fillcolor="this" stroked="t" strokecolor="#3675b3" strokeweight="2.25pt"/>
              </v:group>
            </w:pict>
          </mc:Fallback>
        </mc:AlternateContent>
      </w:r>
      <w:r>
        <w:br w:type="page"/>
      </w:r>
    </w:p>
    <w:p w14:paraId="7492F3FC">
      <w:pPr>
        <w:widowControl/>
        <w:jc w:val="left"/>
        <w:sectPr>
          <w:pgSz w:w="11906" w:h="16838"/>
          <w:pgMar w:top="0" w:right="0" w:bottom="0" w:left="0" w:header="851" w:footer="992" w:gutter="0"/>
          <w:cols w:num="1" w:space="425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2062480</wp:posOffset>
                </wp:positionH>
                <wp:positionV relativeFrom="paragraph">
                  <wp:posOffset>667385</wp:posOffset>
                </wp:positionV>
                <wp:extent cx="3241675" cy="1005840"/>
                <wp:effectExtent l="0" t="0" r="0" b="0"/>
                <wp:wrapNone/>
                <wp:docPr id="42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41675" cy="1005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1440" w:lineRule="exact"/>
                              <w:jc w:val="center"/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eastAsia="微软雅黑" w:hAnsi="微软雅黑" w:cs="Times New Roman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自荐信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62" type="#_x0000_t202" style="width:255.25pt;height:79.2pt;margin-top:52.55pt;margin-left:162.4pt;mso-height-relative:page;mso-width-relative:page;position:absolute;z-index:251672576" coordsize="21600,21600" filled="f" stroked="f">
                <o:lock v:ext="edit" aspectratio="f"/>
                <v:textbox style="mso-fit-shape-to-text:t">
                  <w:txbxContent>
                    <w:p w14:paraId="53AA5516">
                      <w:pPr>
                        <w:pStyle w:val="NormalWeb"/>
                        <w:spacing w:before="0" w:beforeAutospacing="0" w:after="0" w:afterAutospacing="0" w:line="1440" w:lineRule="exact"/>
                        <w:jc w:val="center"/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eastAsia="微软雅黑" w:hAnsi="微软雅黑" w:cs="Times New Roman" w:hint="eastAsia"/>
                          <w:b/>
                          <w:bCs/>
                          <w:color w:val="FFFFFF" w:themeColor="background1"/>
                          <w:kern w:val="24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2151380</wp:posOffset>
                </wp:positionV>
                <wp:extent cx="6263640" cy="8415020"/>
                <wp:effectExtent l="0" t="0" r="0" b="5715"/>
                <wp:wrapNone/>
                <wp:docPr id="43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63640" cy="8415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</w:pP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 xml:space="preserve">尊敬的人事部主管：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</w:pPr>
                            <w:r>
                              <w:rPr>
                                <w:rFonts w:ascii="微软雅黑" w:hAnsi="微软雅黑" w:cs="Times New Roman" w:hint="eastAsia"/>
                                <w:color w:val="262626"/>
                                <w:kern w:val="24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</w:pP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您好</w:t>
                            </w:r>
                            <w:r>
                              <w:rPr>
                                <w:rFonts w:eastAsia="微软雅黑" w:cs="Times New Roman" w:hint="eastAsia"/>
                                <w:color w:val="262626"/>
                                <w:kern w:val="24"/>
                              </w:rPr>
                              <w:t xml:space="preserve">! 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　　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</w:pP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感谢你在百忙之中审阅我的自荐书，今毛遂自荐</w:t>
                            </w:r>
                            <w:r>
                              <w:rPr>
                                <w:rFonts w:eastAsia="微软雅黑" w:cs="Times New Roman" w:hint="eastAsia"/>
                                <w:color w:val="262626"/>
                                <w:kern w:val="24"/>
                              </w:rPr>
                              <w:t xml:space="preserve">! 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　　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eastAsia="微软雅黑" w:cs="Times New Roman"/>
                                <w:color w:val="262626"/>
                                <w:kern w:val="24"/>
                              </w:rPr>
                            </w:pP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之前在公司主要负责推广公司产品在建筑、交通及复合新材料领域应用。与主管政府部门及专家保持良好沟通，制定新的行业标准及产品标准</w:t>
                            </w:r>
                            <w:r>
                              <w:rPr>
                                <w:rFonts w:eastAsia="微软雅黑" w:cs="Times New Roman" w:hint="eastAsia"/>
                                <w:color w:val="262626"/>
                                <w:kern w:val="24"/>
                              </w:rPr>
                              <w:t>;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对新应用领域进行调研，发现市场瓶颈，提出解决方案</w:t>
                            </w:r>
                            <w:r>
                              <w:rPr>
                                <w:rFonts w:eastAsia="微软雅黑" w:cs="Times New Roman" w:hint="eastAsia"/>
                                <w:color w:val="262626"/>
                                <w:kern w:val="24"/>
                              </w:rPr>
                              <w:t>;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对接行业协会、客户等资源，通过行业会议、区域推广会等方式，进行市场推广和宣传</w:t>
                            </w:r>
                            <w:r>
                              <w:rPr>
                                <w:rFonts w:eastAsia="微软雅黑" w:cs="Times New Roman" w:hint="eastAsia"/>
                                <w:color w:val="262626"/>
                                <w:kern w:val="24"/>
                              </w:rPr>
                              <w:t>;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公司产品在新市场中的品牌宣传及媒体沟通</w:t>
                            </w:r>
                            <w:r>
                              <w:rPr>
                                <w:rFonts w:eastAsia="微软雅黑" w:cs="Times New Roman" w:hint="eastAsia"/>
                                <w:color w:val="262626"/>
                                <w:kern w:val="24"/>
                              </w:rPr>
                              <w:t>;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开发终端新应用市场，年销售额</w:t>
                            </w:r>
                            <w:r>
                              <w:rPr>
                                <w:rFonts w:eastAsia="微软雅黑" w:cs="Times New Roman" w:hint="eastAsia"/>
                                <w:color w:val="262626"/>
                                <w:kern w:val="24"/>
                              </w:rPr>
                              <w:t>3000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万人民币</w:t>
                            </w:r>
                            <w:r>
                              <w:rPr>
                                <w:rFonts w:eastAsia="微软雅黑" w:cs="Times New Roman" w:hint="eastAsia"/>
                                <w:color w:val="262626"/>
                                <w:kern w:val="24"/>
                              </w:rPr>
                              <w:t>.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</w:pP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eastAsia="微软雅黑" w:hAnsi="微软雅黑" w:cs="Times New Roman"/>
                                <w:color w:val="262626"/>
                                <w:kern w:val="24"/>
                              </w:rPr>
                            </w:pP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后期经过转岗，承担公司聚氨酯产品在韩国及东南亚地区产品销售，年销售额约</w:t>
                            </w:r>
                            <w:r>
                              <w:rPr>
                                <w:rFonts w:eastAsia="微软雅黑" w:cs="Times New Roman" w:hint="eastAsia"/>
                                <w:color w:val="262626"/>
                                <w:kern w:val="24"/>
                              </w:rPr>
                              <w:t>3.5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亿人民币。负责产品的区域拓展、客户发展、区域运营的策划制定及执行；根据公司整体运营策略，提炼出适合各区域市场的运作模式；与客户建立良好关系，及时反馈客户信息，满足客户需求，提高客户满意度；制定销售目标、市场拓展计划，审核客户的各种计划并监督执行；完成月度、季度和年底区域销售预测，定期汇报工作情况；建立完整的地区经销商网络，整合资源实现公司销售总目标；主要负责客户为三星、</w:t>
                            </w:r>
                            <w:r>
                              <w:rPr>
                                <w:rFonts w:eastAsia="微软雅黑" w:cs="Times New Roman" w:hint="eastAsia"/>
                                <w:color w:val="262626"/>
                                <w:kern w:val="24"/>
                              </w:rPr>
                              <w:t>LG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、大宇等全球</w:t>
                            </w:r>
                            <w:r>
                              <w:rPr>
                                <w:rFonts w:eastAsia="微软雅黑" w:cs="Times New Roman" w:hint="eastAsia"/>
                                <w:color w:val="262626"/>
                                <w:kern w:val="24"/>
                              </w:rPr>
                              <w:t>500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强企业。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</w:pP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</w:pP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工作的这</w:t>
                            </w:r>
                            <w:r>
                              <w:rPr>
                                <w:rFonts w:eastAsia="微软雅黑" w:cs="Times New Roman" w:hint="eastAsia"/>
                                <w:color w:val="262626"/>
                                <w:kern w:val="24"/>
                              </w:rPr>
                              <w:t>5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年，大型制造业企业</w:t>
                            </w:r>
                            <w:r>
                              <w:rPr>
                                <w:rFonts w:eastAsia="微软雅黑" w:cs="Times New Roman" w:hint="eastAsia"/>
                                <w:color w:val="262626"/>
                                <w:kern w:val="24"/>
                              </w:rPr>
                              <w:t>5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年市场营销工作，分别从事公司外贸出口、市场分析及市场推广等岗位；对于销售、市场分析、品牌宣传、展览策划及政府部门沟通等业务熟悉。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eastAsia="微软雅黑" w:hAnsi="微软雅黑" w:cs="Times New Roman"/>
                                <w:color w:val="262626"/>
                                <w:kern w:val="24"/>
                              </w:rPr>
                            </w:pP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懂传播及营销，对行业有操作经验和独到见解；具有敏锐的市场感知、把握市场动态和市场方向的能力，对市场信息有分析判断能力；具有独立市场开拓能力及出色的人际沟通能力；有较强的快速学习能力、独立工作能力和解决问题的能力；有较好的项目管理能力及执行力，有很强的沟通、协调，推进能力，能够有效地组织和推进跨职能项目。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</w:pP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eastAsia="微软雅黑" w:cs="Times New Roman"/>
                                <w:color w:val="262626"/>
                                <w:kern w:val="24"/>
                              </w:rPr>
                            </w:pP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愿与贵公司共创辉煌，期待您的佳音</w:t>
                            </w:r>
                            <w:r>
                              <w:rPr>
                                <w:rFonts w:eastAsia="微软雅黑" w:cs="Times New Roman" w:hint="eastAsia"/>
                                <w:color w:val="262626"/>
                                <w:kern w:val="24"/>
                              </w:rPr>
                              <w:t xml:space="preserve">! 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color w:val="262626"/>
                                <w:kern w:val="24"/>
                              </w:rPr>
                              <w:t>　　祝贵公司事业蒸蒸日上</w:t>
                            </w:r>
                            <w:r>
                              <w:rPr>
                                <w:rFonts w:eastAsia="微软雅黑" w:cs="Times New Roman" w:hint="eastAsia"/>
                                <w:color w:val="262626"/>
                                <w:kern w:val="24"/>
                              </w:rPr>
                              <w:t xml:space="preserve">!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</w:pP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jc w:val="right"/>
                              <w:rPr>
                                <w:rFonts w:eastAsia="宋体"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佰通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jc w:val="right"/>
                            </w:pPr>
                            <w:r>
                              <w:rPr>
                                <w:rFonts w:ascii="微软雅黑" w:hAnsi="微软雅黑" w:cs="Times New Roman" w:hint="eastAsia"/>
                                <w:color w:val="262626"/>
                                <w:kern w:val="24"/>
                              </w:rPr>
                              <w:t>2017.03.18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jc w:val="both"/>
                            </w:pPr>
                            <w:r>
                              <w:rPr>
                                <w:rFonts w:ascii="微软雅黑" w:hAnsi="微软雅黑" w:cs="Times New Roman" w:hint="eastAsia"/>
                                <w:color w:val="262626"/>
                                <w:kern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6" o:spid="_x0000_s1063" type="#_x0000_t202" style="width:493.2pt;height:662.6pt;margin-top:169.4pt;margin-left:43.4pt;mso-height-relative:page;mso-width-relative:page;position:absolute;z-index:251674624" coordsize="21600,21600" filled="f" stroked="f" strokeweight="0.5pt">
                <o:lock v:ext="edit" aspectratio="f"/>
                <v:textbox>
                  <w:txbxContent>
                    <w:p w14:paraId="4D3FDB22">
                      <w:pPr>
                        <w:pStyle w:val="NormalWeb"/>
                        <w:spacing w:before="0" w:beforeAutospacing="0" w:after="0" w:afterAutospacing="0" w:line="420" w:lineRule="exact"/>
                      </w:pP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 xml:space="preserve">尊敬的人事部主管： </w:t>
                      </w:r>
                    </w:p>
                    <w:p w14:paraId="0C51C310">
                      <w:pPr>
                        <w:pStyle w:val="NormalWeb"/>
                        <w:spacing w:before="0" w:beforeAutospacing="0" w:after="0" w:afterAutospacing="0" w:line="420" w:lineRule="exact"/>
                      </w:pPr>
                      <w:r>
                        <w:rPr>
                          <w:rFonts w:ascii="微软雅黑" w:hAnsi="微软雅黑" w:cs="Times New Roman" w:hint="eastAsia"/>
                          <w:color w:val="262626"/>
                          <w:kern w:val="24"/>
                        </w:rPr>
                        <w:t> </w:t>
                      </w:r>
                    </w:p>
                    <w:p w14:paraId="132B01C4"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</w:pP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您好</w:t>
                      </w:r>
                      <w:r>
                        <w:rPr>
                          <w:rFonts w:eastAsia="微软雅黑" w:cs="Times New Roman" w:hint="eastAsia"/>
                          <w:color w:val="262626"/>
                          <w:kern w:val="24"/>
                        </w:rPr>
                        <w:t xml:space="preserve">! </w:t>
                      </w: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　　</w:t>
                      </w:r>
                    </w:p>
                    <w:p w14:paraId="017E0D63"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</w:pP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感谢你在百忙之中审阅我的自荐书，今毛遂自荐</w:t>
                      </w:r>
                      <w:r>
                        <w:rPr>
                          <w:rFonts w:eastAsia="微软雅黑" w:cs="Times New Roman" w:hint="eastAsia"/>
                          <w:color w:val="262626"/>
                          <w:kern w:val="24"/>
                        </w:rPr>
                        <w:t xml:space="preserve">! </w:t>
                      </w: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　　</w:t>
                      </w:r>
                    </w:p>
                    <w:p w14:paraId="6F157349"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eastAsia="微软雅黑" w:cs="Times New Roman"/>
                          <w:color w:val="262626"/>
                          <w:kern w:val="24"/>
                        </w:rPr>
                      </w:pP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之前在公司主要负责推广公司产品在建筑、交通及复合新材料领域应用。与主管政府部门及专家保持良好沟通，制定新的行业标准及产品标准</w:t>
                      </w:r>
                      <w:r>
                        <w:rPr>
                          <w:rFonts w:eastAsia="微软雅黑" w:cs="Times New Roman" w:hint="eastAsia"/>
                          <w:color w:val="262626"/>
                          <w:kern w:val="24"/>
                        </w:rPr>
                        <w:t>;</w:t>
                      </w: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对新应用领域进行调研，发现市场瓶颈，提出解决方案</w:t>
                      </w:r>
                      <w:r>
                        <w:rPr>
                          <w:rFonts w:eastAsia="微软雅黑" w:cs="Times New Roman" w:hint="eastAsia"/>
                          <w:color w:val="262626"/>
                          <w:kern w:val="24"/>
                        </w:rPr>
                        <w:t>;</w:t>
                      </w: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对接行业协会、客户等资源，通过行业会议、区域推广会等方式，进行市场推广和宣传</w:t>
                      </w:r>
                      <w:r>
                        <w:rPr>
                          <w:rFonts w:eastAsia="微软雅黑" w:cs="Times New Roman" w:hint="eastAsia"/>
                          <w:color w:val="262626"/>
                          <w:kern w:val="24"/>
                        </w:rPr>
                        <w:t>;</w:t>
                      </w: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公司产品在新市场中的品牌宣传及媒体沟通</w:t>
                      </w:r>
                      <w:r>
                        <w:rPr>
                          <w:rFonts w:eastAsia="微软雅黑" w:cs="Times New Roman" w:hint="eastAsia"/>
                          <w:color w:val="262626"/>
                          <w:kern w:val="24"/>
                        </w:rPr>
                        <w:t>;</w:t>
                      </w: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开发终端新应用市场，年销售额</w:t>
                      </w:r>
                      <w:r>
                        <w:rPr>
                          <w:rFonts w:eastAsia="微软雅黑" w:cs="Times New Roman" w:hint="eastAsia"/>
                          <w:color w:val="262626"/>
                          <w:kern w:val="24"/>
                        </w:rPr>
                        <w:t>3000</w:t>
                      </w: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万人民币</w:t>
                      </w:r>
                      <w:r>
                        <w:rPr>
                          <w:rFonts w:eastAsia="微软雅黑" w:cs="Times New Roman" w:hint="eastAsia"/>
                          <w:color w:val="262626"/>
                          <w:kern w:val="24"/>
                        </w:rPr>
                        <w:t>.</w:t>
                      </w:r>
                    </w:p>
                    <w:p w14:paraId="3A986232"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</w:pPr>
                    </w:p>
                    <w:p w14:paraId="076D4AAD"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eastAsia="微软雅黑" w:hAnsi="微软雅黑" w:cs="Times New Roman"/>
                          <w:color w:val="262626"/>
                          <w:kern w:val="24"/>
                        </w:rPr>
                      </w:pP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后期经过转岗，承担公司聚氨酯产品在韩国及东南亚地区产品销售，年销售额约</w:t>
                      </w:r>
                      <w:r>
                        <w:rPr>
                          <w:rFonts w:eastAsia="微软雅黑" w:cs="Times New Roman" w:hint="eastAsia"/>
                          <w:color w:val="262626"/>
                          <w:kern w:val="24"/>
                        </w:rPr>
                        <w:t>3.5</w:t>
                      </w: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亿人民币。负责产品的区域拓展、客户发展、区域运营的策划制定及执行；根据公司整体运营策略，提炼出适合各区域市场的运作模式；与客户建立良好关系，及时反馈客户信息，满足客户需求，提高客户满意度；制定销售目标、市场拓展计划，审核客户的各种计划并监督执行；完成月度、季度和年底区域销售预测，定期汇报工作情况；建立完整的地区经销商网络，整合资源实现公司销售总目标；主要负责客户为三星、</w:t>
                      </w:r>
                      <w:r>
                        <w:rPr>
                          <w:rFonts w:eastAsia="微软雅黑" w:cs="Times New Roman" w:hint="eastAsia"/>
                          <w:color w:val="262626"/>
                          <w:kern w:val="24"/>
                        </w:rPr>
                        <w:t>LG</w:t>
                      </w: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、大宇等全球</w:t>
                      </w:r>
                      <w:r>
                        <w:rPr>
                          <w:rFonts w:eastAsia="微软雅黑" w:cs="Times New Roman" w:hint="eastAsia"/>
                          <w:color w:val="262626"/>
                          <w:kern w:val="24"/>
                        </w:rPr>
                        <w:t>500</w:t>
                      </w: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强企业。</w:t>
                      </w:r>
                    </w:p>
                    <w:p w14:paraId="7ECF804D"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</w:pPr>
                    </w:p>
                    <w:p w14:paraId="43876CE4"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</w:pP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工作的这</w:t>
                      </w:r>
                      <w:r>
                        <w:rPr>
                          <w:rFonts w:eastAsia="微软雅黑" w:cs="Times New Roman" w:hint="eastAsia"/>
                          <w:color w:val="262626"/>
                          <w:kern w:val="24"/>
                        </w:rPr>
                        <w:t>5</w:t>
                      </w: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年，大型制造业企业</w:t>
                      </w:r>
                      <w:r>
                        <w:rPr>
                          <w:rFonts w:eastAsia="微软雅黑" w:cs="Times New Roman" w:hint="eastAsia"/>
                          <w:color w:val="262626"/>
                          <w:kern w:val="24"/>
                        </w:rPr>
                        <w:t>5</w:t>
                      </w: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年市场营销工作，分别从事公司外贸出口、市场分析及市场推广等岗位；对于销售、市场分析、品牌宣传、展览策划及政府部门沟通等业务熟悉。</w:t>
                      </w:r>
                    </w:p>
                    <w:p w14:paraId="7C362D69"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eastAsia="微软雅黑" w:hAnsi="微软雅黑" w:cs="Times New Roman"/>
                          <w:color w:val="262626"/>
                          <w:kern w:val="24"/>
                        </w:rPr>
                      </w:pP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懂传播及营销，对行业有操作经验和独到见解；具有敏锐的市场感知、把握市场动态和市场方向的能力，对市场信息有分析判断能力；具有独立市场开拓能力及出色的人际沟通能力；有较强的快速学习能力、独立工作能力和解决问题的能力；有较好的项目管理能力及执行力，有很强的沟通、协调，推进能力，能够有效地组织和推进跨职能项目。</w:t>
                      </w:r>
                    </w:p>
                    <w:p w14:paraId="32EA3897"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</w:pPr>
                    </w:p>
                    <w:p w14:paraId="0D35F580"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eastAsia="微软雅黑" w:cs="Times New Roman"/>
                          <w:color w:val="262626"/>
                          <w:kern w:val="24"/>
                        </w:rPr>
                      </w:pP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愿与贵公司共创辉煌，期待您的佳音</w:t>
                      </w:r>
                      <w:r>
                        <w:rPr>
                          <w:rFonts w:eastAsia="微软雅黑" w:cs="Times New Roman" w:hint="eastAsia"/>
                          <w:color w:val="262626"/>
                          <w:kern w:val="24"/>
                        </w:rPr>
                        <w:t xml:space="preserve">! </w:t>
                      </w:r>
                      <w:r>
                        <w:rPr>
                          <w:rFonts w:eastAsia="微软雅黑" w:hAnsi="微软雅黑" w:cs="Times New Roman" w:hint="eastAsia"/>
                          <w:color w:val="262626"/>
                          <w:kern w:val="24"/>
                        </w:rPr>
                        <w:t>　　祝贵公司事业蒸蒸日上</w:t>
                      </w:r>
                      <w:r>
                        <w:rPr>
                          <w:rFonts w:eastAsia="微软雅黑" w:cs="Times New Roman" w:hint="eastAsia"/>
                          <w:color w:val="262626"/>
                          <w:kern w:val="24"/>
                        </w:rPr>
                        <w:t xml:space="preserve">! </w:t>
                      </w:r>
                    </w:p>
                    <w:p w14:paraId="2B0F23CB"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</w:pPr>
                    </w:p>
                    <w:p w14:paraId="5971A72F">
                      <w:pPr>
                        <w:pStyle w:val="NormalWeb"/>
                        <w:spacing w:before="0" w:beforeAutospacing="0" w:after="0" w:afterAutospacing="0" w:line="420" w:lineRule="exact"/>
                        <w:jc w:val="right"/>
                        <w:rPr>
                          <w:rFonts w:eastAsia="宋体"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佰通</w:t>
                      </w:r>
                    </w:p>
                    <w:p w14:paraId="3CC48DC0">
                      <w:pPr>
                        <w:pStyle w:val="NormalWeb"/>
                        <w:spacing w:before="0" w:beforeAutospacing="0" w:after="0" w:afterAutospacing="0" w:line="420" w:lineRule="exact"/>
                        <w:jc w:val="right"/>
                      </w:pPr>
                      <w:r>
                        <w:rPr>
                          <w:rFonts w:ascii="微软雅黑" w:hAnsi="微软雅黑" w:cs="Times New Roman" w:hint="eastAsia"/>
                          <w:color w:val="262626"/>
                          <w:kern w:val="24"/>
                        </w:rPr>
                        <w:t>2017.03.18</w:t>
                      </w:r>
                    </w:p>
                    <w:p w14:paraId="740C2C0E">
                      <w:pPr>
                        <w:pStyle w:val="NormalWeb"/>
                        <w:spacing w:before="0" w:beforeAutospacing="0" w:after="0" w:afterAutospacing="0" w:line="420" w:lineRule="exact"/>
                        <w:jc w:val="both"/>
                      </w:pPr>
                      <w:r>
                        <w:rPr>
                          <w:rFonts w:ascii="微软雅黑" w:hAnsi="微软雅黑" w:cs="Times New Roman" w:hint="eastAsia"/>
                          <w:color w:val="262626"/>
                          <w:kern w:val="2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685800</wp:posOffset>
                </wp:positionV>
                <wp:extent cx="5593715" cy="1043940"/>
                <wp:effectExtent l="0" t="0" r="0" b="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593715" cy="1043940"/>
                        </a:xfrm>
                        <a:prstGeom prst="rect">
                          <a:avLst/>
                        </a:prstGeom>
                        <a:solidFill>
                          <a:srgbClr val="3675B3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64" style="width:440.45pt;height:82.2pt;margin-top:54pt;margin-left:0;mso-height-relative:page;mso-width-relative:page;position:absolute;v-text-anchor:middle;z-index:251659264" coordsize="21600,21600" filled="t" fillcolor="#3675b3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203200</wp:posOffset>
                </wp:positionV>
                <wp:extent cx="1372235" cy="365760"/>
                <wp:effectExtent l="0" t="0" r="0" b="0"/>
                <wp:wrapNone/>
                <wp:docPr id="45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72235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432" w:lineRule="exact"/>
                              <w:jc w:val="center"/>
                            </w:pPr>
                            <w:r>
                              <w:rPr>
                                <w:rFonts w:ascii="方正姚体" w:eastAsia="方正姚体" w:cstheme="minorBidi" w:hint="eastAsia"/>
                                <w:color w:val="3675B3"/>
                                <w:kern w:val="24"/>
                                <w:sz w:val="22"/>
                                <w:szCs w:val="22"/>
                              </w:rPr>
                              <w:t>PERSONAL RESUME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0" o:spid="_x0000_s1065" type="#_x0000_t202" style="width:108.05pt;height:28.8pt;margin-top:16pt;margin-left:18pt;mso-height-relative:page;mso-width-relative:page;position:absolute;z-index:251661312" coordsize="21600,21600" filled="f" stroked="f">
                <o:lock v:ext="edit" aspectratio="f"/>
                <v:textbox style="mso-fit-shape-to-text:t">
                  <w:txbxContent>
                    <w:p w14:paraId="63244592">
                      <w:pPr>
                        <w:pStyle w:val="NormalWeb"/>
                        <w:spacing w:before="0" w:beforeAutospacing="0" w:after="0" w:afterAutospacing="0" w:line="432" w:lineRule="exact"/>
                        <w:jc w:val="center"/>
                      </w:pPr>
                      <w:r>
                        <w:rPr>
                          <w:rFonts w:ascii="方正姚体" w:eastAsia="方正姚体" w:cstheme="minorBidi" w:hint="eastAsia"/>
                          <w:color w:val="3675B3"/>
                          <w:kern w:val="24"/>
                          <w:sz w:val="22"/>
                          <w:szCs w:val="22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</w:p>
    <w:p w14:paraId="4956F039">
      <w:pPr>
        <w:widowControl/>
        <w:jc w:val="left"/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4734560</wp:posOffset>
            </wp:positionH>
            <wp:positionV relativeFrom="paragraph">
              <wp:posOffset>2922270</wp:posOffset>
            </wp:positionV>
            <wp:extent cx="1333500" cy="1333500"/>
            <wp:effectExtent l="0" t="0" r="0" b="0"/>
            <wp:wrapNone/>
            <wp:docPr id="41" name="图片 41" descr="淘宝店铺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淘宝店铺二维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429895</wp:posOffset>
                </wp:positionH>
                <wp:positionV relativeFrom="paragraph">
                  <wp:posOffset>1805940</wp:posOffset>
                </wp:positionV>
                <wp:extent cx="6529705" cy="109728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29705" cy="10972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1584" w:lineRule="exact"/>
                              <w:jc w:val="right"/>
                              <w:rPr>
                                <w:rFonts w:eastAsia="方正粗谭黑简体" w:hint="default"/>
                                <w:color w:val="3675B3"/>
                                <w:lang w:val="en-US" w:eastAsia="zh-CN"/>
                              </w:rPr>
                            </w:pPr>
                            <w:r>
                              <w:rPr>
                                <w:rFonts w:ascii="方正粗谭黑简体" w:eastAsia="方正粗谭黑简体" w:cstheme="minorBidi" w:hint="eastAsia"/>
                                <w:color w:val="3675B3"/>
                                <w:kern w:val="24"/>
                                <w:sz w:val="144"/>
                                <w:szCs w:val="144"/>
                                <w:lang w:val="en-US" w:eastAsia="zh-CN"/>
                              </w:rPr>
                              <w:t>期</w:t>
                            </w:r>
                            <w:r>
                              <w:rPr>
                                <w:rFonts w:ascii="方正粗谭黑简体" w:eastAsia="方正粗谭黑简体" w:cstheme="minorBidi" w:hint="eastAsia"/>
                                <w:color w:val="3675B3"/>
                                <w:kern w:val="24"/>
                                <w:sz w:val="90"/>
                                <w:szCs w:val="90"/>
                                <w:lang w:val="en-US" w:eastAsia="zh-CN"/>
                              </w:rPr>
                              <w:t>待您的回复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66" type="#_x0000_t202" style="width:514.15pt;height:86.4pt;margin-top:142.2pt;margin-left:33.85pt;mso-height-relative:page;mso-width-relative:page;position:absolute;z-index:251678720" coordsize="21600,21600" filled="f" stroked="f">
                <o:lock v:ext="edit" aspectratio="f"/>
                <v:textbox style="mso-fit-shape-to-text:t">
                  <w:txbxContent>
                    <w:p w14:paraId="08FBD953">
                      <w:pPr>
                        <w:pStyle w:val="NormalWeb"/>
                        <w:spacing w:before="0" w:beforeAutospacing="0" w:after="0" w:afterAutospacing="0" w:line="1584" w:lineRule="exact"/>
                        <w:jc w:val="right"/>
                        <w:rPr>
                          <w:rFonts w:eastAsia="方正粗谭黑简体" w:hint="default"/>
                          <w:color w:val="3675B3"/>
                          <w:lang w:val="en-US" w:eastAsia="zh-CN"/>
                        </w:rPr>
                      </w:pPr>
                      <w:r>
                        <w:rPr>
                          <w:rFonts w:ascii="方正粗谭黑简体" w:eastAsia="方正粗谭黑简体" w:cstheme="minorBidi" w:hint="eastAsia"/>
                          <w:color w:val="3675B3"/>
                          <w:kern w:val="24"/>
                          <w:sz w:val="144"/>
                          <w:szCs w:val="144"/>
                          <w:lang w:val="en-US" w:eastAsia="zh-CN"/>
                        </w:rPr>
                        <w:t>期</w:t>
                      </w:r>
                      <w:r>
                        <w:rPr>
                          <w:rFonts w:ascii="方正粗谭黑简体" w:eastAsia="方正粗谭黑简体" w:cstheme="minorBidi" w:hint="eastAsia"/>
                          <w:color w:val="3675B3"/>
                          <w:kern w:val="24"/>
                          <w:sz w:val="90"/>
                          <w:szCs w:val="90"/>
                          <w:lang w:val="en-US" w:eastAsia="zh-CN"/>
                        </w:rPr>
                        <w:t>待您的回复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1352550</wp:posOffset>
                </wp:positionH>
                <wp:positionV relativeFrom="paragraph">
                  <wp:posOffset>8743950</wp:posOffset>
                </wp:positionV>
                <wp:extent cx="4792345" cy="1257300"/>
                <wp:effectExtent l="0" t="0" r="635" b="0"/>
                <wp:wrapNone/>
                <wp:docPr id="78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92345" cy="1257300"/>
                          <a:chOff x="0" y="0"/>
                          <a:chExt cx="4792654" cy="1257148"/>
                        </a:xfrm>
                      </wpg:grpSpPr>
                      <wps:wsp xmlns:wps="http://schemas.microsoft.com/office/word/2010/wordprocessingShape">
                        <wps:cNvPr id="79" name="矩形 79"/>
                        <wps:cNvSpPr/>
                        <wps:spPr>
                          <a:xfrm>
                            <a:off x="0" y="0"/>
                            <a:ext cx="4792654" cy="1257148"/>
                          </a:xfrm>
                          <a:prstGeom prst="rect">
                            <a:avLst/>
                          </a:prstGeom>
                          <a:solidFill>
                            <a:srgbClr val="3675B3"/>
                          </a:solidFill>
                          <a:ln w="25400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80" name="文本框 2"/>
                        <wps:cNvSpPr txBox="1"/>
                        <wps:spPr>
                          <a:xfrm>
                            <a:off x="1553985" y="9526"/>
                            <a:ext cx="1034945" cy="11398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 w:line="800" w:lineRule="exact"/>
                              </w:pPr>
                              <w:r>
                                <w:rPr>
                                  <w:rFonts w:eastAsia="微软雅黑" w:hAnsi="微软雅黑" w:asciiTheme="minorHAnsi" w:cs="Times New Roman" w:hint="eastAsia"/>
                                  <w:color w:val="FFFFFF"/>
                                  <w:kern w:val="2"/>
                                  <w:sz w:val="32"/>
                                  <w:szCs w:val="32"/>
                                </w:rPr>
                                <w:t>手机：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800" w:lineRule="exact"/>
                              </w:pPr>
                              <w:r>
                                <w:rPr>
                                  <w:rFonts w:eastAsia="微软雅黑" w:hAnsi="微软雅黑" w:asciiTheme="minorHAnsi" w:cs="Times New Roman" w:hint="eastAsia"/>
                                  <w:color w:val="FFFFFF"/>
                                  <w:kern w:val="2"/>
                                  <w:sz w:val="32"/>
                                  <w:szCs w:val="32"/>
                                </w:rPr>
                                <w:t>邮箱：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81" name="文本框 2"/>
                        <wps:cNvSpPr txBox="1"/>
                        <wps:spPr>
                          <a:xfrm>
                            <a:off x="2272827" y="0"/>
                            <a:ext cx="1734851" cy="11398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 w:line="800" w:lineRule="exact"/>
                                <w:jc w:val="both"/>
                              </w:pPr>
                              <w:r>
                                <w:rPr>
                                  <w:rFonts w:eastAsia="微软雅黑" w:hAnsi="Calibri" w:asciiTheme="minorHAnsi" w:cs="Times New Roman"/>
                                  <w:color w:val="FFFFFF"/>
                                  <w:kern w:val="2"/>
                                  <w:sz w:val="32"/>
                                  <w:szCs w:val="32"/>
                                </w:rPr>
                                <w:t>152 0032 0007</w:t>
                              </w:r>
                            </w:p>
                            <w:p>
                              <w:pPr>
                                <w:pStyle w:val="NormalWeb"/>
                                <w:spacing w:before="0" w:beforeAutospacing="0" w:after="0" w:afterAutospacing="0" w:line="800" w:lineRule="exact"/>
                                <w:jc w:val="both"/>
                              </w:pPr>
                              <w:r>
                                <w:rPr>
                                  <w:rFonts w:hAnsi="Calibri" w:asciiTheme="minorHAnsi" w:eastAsiaTheme="minorEastAsia" w:cs="Times New Roman"/>
                                  <w:color w:val="FFFFFF"/>
                                  <w:kern w:val="2"/>
                                  <w:sz w:val="32"/>
                                  <w:szCs w:val="32"/>
                                </w:rPr>
                                <w:t>jianlimoban-ziyuan.com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82" name="KSO_Shape"/>
                        <wps:cNvSpPr/>
                        <wps:spPr bwMode="auto">
                          <a:xfrm>
                            <a:off x="1135468" y="265822"/>
                            <a:ext cx="225336" cy="225336"/>
                          </a:xfrm>
                          <a:custGeom>
                            <a:avLst/>
                            <a:gdLst>
                              <a:gd name="T0" fmla="*/ 2147483646 w 5581"/>
                              <a:gd name="T1" fmla="*/ 2147483646 h 5581"/>
                              <a:gd name="T2" fmla="*/ 2147483646 w 5581"/>
                              <a:gd name="T3" fmla="*/ 2147483646 h 5581"/>
                              <a:gd name="T4" fmla="*/ 2147483646 w 5581"/>
                              <a:gd name="T5" fmla="*/ 2147483646 h 5581"/>
                              <a:gd name="T6" fmla="*/ 2147483646 w 5581"/>
                              <a:gd name="T7" fmla="*/ 2147483646 h 5581"/>
                              <a:gd name="T8" fmla="*/ 2147483646 w 5581"/>
                              <a:gd name="T9" fmla="*/ 2147483646 h 5581"/>
                              <a:gd name="T10" fmla="*/ 2147483646 w 5581"/>
                              <a:gd name="T11" fmla="*/ 2147483646 h 5581"/>
                              <a:gd name="T12" fmla="*/ 2147483646 w 5581"/>
                              <a:gd name="T13" fmla="*/ 2147483646 h 5581"/>
                              <a:gd name="T14" fmla="*/ 2147483646 w 5581"/>
                              <a:gd name="T15" fmla="*/ 2147483646 h 5581"/>
                              <a:gd name="T16" fmla="*/ 2147483646 w 5581"/>
                              <a:gd name="T17" fmla="*/ 2147483646 h 5581"/>
                              <a:gd name="T18" fmla="*/ 2147483646 w 5581"/>
                              <a:gd name="T19" fmla="*/ 2147483646 h 5581"/>
                              <a:gd name="T20" fmla="*/ 2147483646 w 5581"/>
                              <a:gd name="T21" fmla="*/ 2147483646 h 5581"/>
                              <a:gd name="T22" fmla="*/ 2147483646 w 5581"/>
                              <a:gd name="T23" fmla="*/ 2147483646 h 5581"/>
                              <a:gd name="T24" fmla="*/ 2147483646 w 5581"/>
                              <a:gd name="T25" fmla="*/ 2147483646 h 5581"/>
                              <a:gd name="T26" fmla="*/ 2147483646 w 5581"/>
                              <a:gd name="T27" fmla="*/ 2147483646 h 5581"/>
                              <a:gd name="T28" fmla="*/ 2147483646 w 5581"/>
                              <a:gd name="T29" fmla="*/ 2147483646 h 5581"/>
                              <a:gd name="T30" fmla="*/ 2147483646 w 5581"/>
                              <a:gd name="T31" fmla="*/ 2147483646 h 5581"/>
                              <a:gd name="T32" fmla="*/ 2147483646 w 5581"/>
                              <a:gd name="T33" fmla="*/ 2147483646 h 5581"/>
                              <a:gd name="T34" fmla="*/ 2147483646 w 5581"/>
                              <a:gd name="T35" fmla="*/ 2147483646 h 5581"/>
                              <a:gd name="T36" fmla="*/ 2147483646 w 5581"/>
                              <a:gd name="T37" fmla="*/ 2147483646 h 5581"/>
                              <a:gd name="T38" fmla="*/ 2147483646 w 5581"/>
                              <a:gd name="T39" fmla="*/ 1352106945 h 5581"/>
                              <a:gd name="T40" fmla="*/ 2147483646 w 5581"/>
                              <a:gd name="T41" fmla="*/ 39730224 h 5581"/>
                              <a:gd name="T42" fmla="*/ 2147483646 w 5581"/>
                              <a:gd name="T43" fmla="*/ 2147483646 h 5581"/>
                              <a:gd name="T44" fmla="*/ 2147483646 w 5581"/>
                              <a:gd name="T45" fmla="*/ 2147483646 h 5581"/>
                              <a:gd name="T46" fmla="*/ 2147483646 w 5581"/>
                              <a:gd name="T47" fmla="*/ 2147483646 h 5581"/>
                              <a:gd name="T48" fmla="*/ 596534997 w 5581"/>
                              <a:gd name="T49" fmla="*/ 2147483646 h 5581"/>
                              <a:gd name="T50" fmla="*/ 39730224 w 5581"/>
                              <a:gd name="T51" fmla="*/ 2147483646 h 5581"/>
                              <a:gd name="T52" fmla="*/ 2147483646 w 5581"/>
                              <a:gd name="T53" fmla="*/ 2147483646 h 5581"/>
                              <a:gd name="T54" fmla="*/ 2147483646 w 5581"/>
                              <a:gd name="T55" fmla="*/ 2147483646 h 5581"/>
                              <a:gd name="T56" fmla="*/ 2147483646 w 5581"/>
                              <a:gd name="T57" fmla="*/ 2147483646 h 5581"/>
                              <a:gd name="T58" fmla="*/ 2147483646 w 5581"/>
                              <a:gd name="T59" fmla="*/ 2147483646 h 5581"/>
                              <a:gd name="T60" fmla="*/ 2147483646 w 5581"/>
                              <a:gd name="T61" fmla="*/ 2147483646 h 5581"/>
                              <a:gd name="T62" fmla="*/ 2147483646 w 5581"/>
                              <a:gd name="T63" fmla="*/ 2147483646 h 5581"/>
                              <a:gd name="T64" fmla="*/ 2147483646 w 5581"/>
                              <a:gd name="T65" fmla="*/ 2147483646 h 5581"/>
                              <a:gd name="T66" fmla="*/ 2147483646 w 5581"/>
                              <a:gd name="T67" fmla="*/ 2147483646 h 5581"/>
                              <a:gd name="T68" fmla="*/ 2147483646 w 5581"/>
                              <a:gd name="T69" fmla="*/ 2147483646 h 5581"/>
                              <a:gd name="T70" fmla="*/ 2147483646 w 5581"/>
                              <a:gd name="T71" fmla="*/ 2147483646 h 5581"/>
                              <a:gd name="T72" fmla="*/ 2147483646 w 5581"/>
                              <a:gd name="T73" fmla="*/ 2147483646 h 5581"/>
                              <a:gd name="T74" fmla="*/ 2147483646 w 5581"/>
                              <a:gd name="T75" fmla="*/ 2147483646 h 5581"/>
                              <a:gd name="T76" fmla="*/ 2147483646 w 5581"/>
                              <a:gd name="T77" fmla="*/ 2147483646 h 5581"/>
                              <a:gd name="T78" fmla="*/ 2147483646 w 5581"/>
                              <a:gd name="T79" fmla="*/ 2147483646 h 5581"/>
                              <a:gd name="T80" fmla="*/ 2147483646 w 5581"/>
                              <a:gd name="T81" fmla="*/ 2147483646 h 5581"/>
                              <a:gd name="T82" fmla="*/ 2147483646 w 5581"/>
                              <a:gd name="T83" fmla="*/ 2147483646 h 5581"/>
                              <a:gd name="T84" fmla="*/ 2147483646 w 5581"/>
                              <a:gd name="T85" fmla="*/ 2147483646 h 5581"/>
                              <a:gd name="T86" fmla="*/ 2147483646 w 5581"/>
                              <a:gd name="T87" fmla="*/ 2147483646 h 5581"/>
                              <a:gd name="T88" fmla="*/ 2147483646 w 5581"/>
                              <a:gd name="T89" fmla="*/ 2147483646 h 5581"/>
                              <a:gd name="T90" fmla="*/ 2147483646 w 5581"/>
                              <a:gd name="T91" fmla="*/ 2147483646 h 5581"/>
                              <a:gd name="T92" fmla="*/ 2147483646 w 5581"/>
                              <a:gd name="T93" fmla="*/ 2147483646 h 5581"/>
                              <a:gd name="T94" fmla="*/ 2147483646 w 5581"/>
                              <a:gd name="T95" fmla="*/ 2147483646 h 5581"/>
                              <a:gd name="T96" fmla="*/ 2147483646 w 5581"/>
                              <a:gd name="T97" fmla="*/ 2147483646 h 5581"/>
                              <a:gd name="T98" fmla="*/ 2147483646 w 5581"/>
                              <a:gd name="T99" fmla="*/ 2147483646 h 5581"/>
                              <a:gd name="T100" fmla="*/ 2147483646 w 5581"/>
                              <a:gd name="T101" fmla="*/ 2147483646 h 5581"/>
                              <a:gd name="T102" fmla="*/ 2147483646 w 5581"/>
                              <a:gd name="T103" fmla="*/ 2147483646 h 5581"/>
                              <a:gd name="T104" fmla="*/ 2147483646 w 5581"/>
                              <a:gd name="T105" fmla="*/ 2147483646 h 5581"/>
                              <a:gd name="T106" fmla="*/ 2147483646 w 5581"/>
                              <a:gd name="T107" fmla="*/ 2147483646 h 5581"/>
                              <a:gd name="T108" fmla="*/ 2147483646 w 5581"/>
                              <a:gd name="T109" fmla="*/ 2147483646 h 5581"/>
                              <a:gd name="T110" fmla="*/ 2147483646 w 5581"/>
                              <a:gd name="T111" fmla="*/ 2147483646 h 5581"/>
                              <a:gd name="T112" fmla="*/ 2147483646 w 5581"/>
                              <a:gd name="T113" fmla="*/ 2147483646 h 5581"/>
                              <a:gd name="T114" fmla="*/ 2147483646 w 5581"/>
                              <a:gd name="T115" fmla="*/ 2147483646 h 5581"/>
                              <a:gd name="T116" fmla="*/ 2147483646 w 5581"/>
                              <a:gd name="T117" fmla="*/ 2147483646 h 5581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fill="norm" h="5581" w="5581" stroke="1">
                                <a:moveTo>
                                  <a:pt x="5522" y="4281"/>
                                </a:moveTo>
                                <a:lnTo>
                                  <a:pt x="5522" y="4281"/>
                                </a:lnTo>
                                <a:lnTo>
                                  <a:pt x="5508" y="4269"/>
                                </a:lnTo>
                                <a:lnTo>
                                  <a:pt x="5494" y="4258"/>
                                </a:lnTo>
                                <a:lnTo>
                                  <a:pt x="5494" y="4257"/>
                                </a:lnTo>
                                <a:lnTo>
                                  <a:pt x="4294" y="3400"/>
                                </a:lnTo>
                                <a:lnTo>
                                  <a:pt x="4293" y="3401"/>
                                </a:lnTo>
                                <a:lnTo>
                                  <a:pt x="4278" y="3390"/>
                                </a:lnTo>
                                <a:lnTo>
                                  <a:pt x="4262" y="3382"/>
                                </a:lnTo>
                                <a:lnTo>
                                  <a:pt x="4245" y="3375"/>
                                </a:lnTo>
                                <a:lnTo>
                                  <a:pt x="4229" y="3369"/>
                                </a:lnTo>
                                <a:lnTo>
                                  <a:pt x="4211" y="3364"/>
                                </a:lnTo>
                                <a:lnTo>
                                  <a:pt x="4194" y="3361"/>
                                </a:lnTo>
                                <a:lnTo>
                                  <a:pt x="4176" y="3360"/>
                                </a:lnTo>
                                <a:lnTo>
                                  <a:pt x="4158" y="3361"/>
                                </a:lnTo>
                                <a:lnTo>
                                  <a:pt x="4140" y="3363"/>
                                </a:lnTo>
                                <a:lnTo>
                                  <a:pt x="4123" y="3366"/>
                                </a:lnTo>
                                <a:lnTo>
                                  <a:pt x="4105" y="3371"/>
                                </a:lnTo>
                                <a:lnTo>
                                  <a:pt x="4089" y="3378"/>
                                </a:lnTo>
                                <a:lnTo>
                                  <a:pt x="4072" y="3387"/>
                                </a:lnTo>
                                <a:lnTo>
                                  <a:pt x="4056" y="3396"/>
                                </a:lnTo>
                                <a:lnTo>
                                  <a:pt x="4042" y="3407"/>
                                </a:lnTo>
                                <a:lnTo>
                                  <a:pt x="4027" y="3420"/>
                                </a:lnTo>
                                <a:lnTo>
                                  <a:pt x="4018" y="3432"/>
                                </a:lnTo>
                                <a:lnTo>
                                  <a:pt x="4008" y="3444"/>
                                </a:lnTo>
                                <a:lnTo>
                                  <a:pt x="4004" y="3451"/>
                                </a:lnTo>
                                <a:lnTo>
                                  <a:pt x="3999" y="3458"/>
                                </a:lnTo>
                                <a:lnTo>
                                  <a:pt x="3971" y="3498"/>
                                </a:lnTo>
                                <a:lnTo>
                                  <a:pt x="3951" y="3529"/>
                                </a:lnTo>
                                <a:lnTo>
                                  <a:pt x="3920" y="3579"/>
                                </a:lnTo>
                                <a:lnTo>
                                  <a:pt x="3892" y="3627"/>
                                </a:lnTo>
                                <a:lnTo>
                                  <a:pt x="3875" y="3655"/>
                                </a:lnTo>
                                <a:lnTo>
                                  <a:pt x="3854" y="3688"/>
                                </a:lnTo>
                                <a:lnTo>
                                  <a:pt x="3818" y="3747"/>
                                </a:lnTo>
                                <a:lnTo>
                                  <a:pt x="3782" y="3812"/>
                                </a:lnTo>
                                <a:lnTo>
                                  <a:pt x="3745" y="3882"/>
                                </a:lnTo>
                                <a:lnTo>
                                  <a:pt x="3707" y="3959"/>
                                </a:lnTo>
                                <a:lnTo>
                                  <a:pt x="3667" y="4040"/>
                                </a:lnTo>
                                <a:lnTo>
                                  <a:pt x="3629" y="4127"/>
                                </a:lnTo>
                                <a:lnTo>
                                  <a:pt x="3589" y="4218"/>
                                </a:lnTo>
                                <a:lnTo>
                                  <a:pt x="3550" y="4311"/>
                                </a:lnTo>
                                <a:lnTo>
                                  <a:pt x="3517" y="4305"/>
                                </a:lnTo>
                                <a:lnTo>
                                  <a:pt x="3484" y="4298"/>
                                </a:lnTo>
                                <a:lnTo>
                                  <a:pt x="3450" y="4289"/>
                                </a:lnTo>
                                <a:lnTo>
                                  <a:pt x="3416" y="4280"/>
                                </a:lnTo>
                                <a:lnTo>
                                  <a:pt x="3380" y="4269"/>
                                </a:lnTo>
                                <a:lnTo>
                                  <a:pt x="3343" y="4256"/>
                                </a:lnTo>
                                <a:lnTo>
                                  <a:pt x="3306" y="4241"/>
                                </a:lnTo>
                                <a:lnTo>
                                  <a:pt x="3267" y="4227"/>
                                </a:lnTo>
                                <a:lnTo>
                                  <a:pt x="3229" y="4209"/>
                                </a:lnTo>
                                <a:lnTo>
                                  <a:pt x="3189" y="4191"/>
                                </a:lnTo>
                                <a:lnTo>
                                  <a:pt x="3149" y="4171"/>
                                </a:lnTo>
                                <a:lnTo>
                                  <a:pt x="3107" y="4150"/>
                                </a:lnTo>
                                <a:lnTo>
                                  <a:pt x="3065" y="4128"/>
                                </a:lnTo>
                                <a:lnTo>
                                  <a:pt x="3023" y="4104"/>
                                </a:lnTo>
                                <a:lnTo>
                                  <a:pt x="2980" y="4077"/>
                                </a:lnTo>
                                <a:lnTo>
                                  <a:pt x="2936" y="4051"/>
                                </a:lnTo>
                                <a:lnTo>
                                  <a:pt x="2891" y="4022"/>
                                </a:lnTo>
                                <a:lnTo>
                                  <a:pt x="2846" y="3992"/>
                                </a:lnTo>
                                <a:lnTo>
                                  <a:pt x="2800" y="3960"/>
                                </a:lnTo>
                                <a:lnTo>
                                  <a:pt x="2754" y="3928"/>
                                </a:lnTo>
                                <a:lnTo>
                                  <a:pt x="2707" y="3893"/>
                                </a:lnTo>
                                <a:lnTo>
                                  <a:pt x="2659" y="3857"/>
                                </a:lnTo>
                                <a:lnTo>
                                  <a:pt x="2612" y="3820"/>
                                </a:lnTo>
                                <a:lnTo>
                                  <a:pt x="2563" y="3782"/>
                                </a:lnTo>
                                <a:lnTo>
                                  <a:pt x="2515" y="3741"/>
                                </a:lnTo>
                                <a:lnTo>
                                  <a:pt x="2465" y="3699"/>
                                </a:lnTo>
                                <a:lnTo>
                                  <a:pt x="2416" y="3656"/>
                                </a:lnTo>
                                <a:lnTo>
                                  <a:pt x="2366" y="3612"/>
                                </a:lnTo>
                                <a:lnTo>
                                  <a:pt x="2315" y="3565"/>
                                </a:lnTo>
                                <a:lnTo>
                                  <a:pt x="2265" y="3517"/>
                                </a:lnTo>
                                <a:lnTo>
                                  <a:pt x="2214" y="3468"/>
                                </a:lnTo>
                                <a:lnTo>
                                  <a:pt x="2163" y="3418"/>
                                </a:lnTo>
                                <a:lnTo>
                                  <a:pt x="2112" y="3366"/>
                                </a:lnTo>
                                <a:lnTo>
                                  <a:pt x="2063" y="3316"/>
                                </a:lnTo>
                                <a:lnTo>
                                  <a:pt x="2015" y="3265"/>
                                </a:lnTo>
                                <a:lnTo>
                                  <a:pt x="1970" y="3214"/>
                                </a:lnTo>
                                <a:lnTo>
                                  <a:pt x="1925" y="3165"/>
                                </a:lnTo>
                                <a:lnTo>
                                  <a:pt x="1881" y="3115"/>
                                </a:lnTo>
                                <a:lnTo>
                                  <a:pt x="1840" y="3066"/>
                                </a:lnTo>
                                <a:lnTo>
                                  <a:pt x="1800" y="3018"/>
                                </a:lnTo>
                                <a:lnTo>
                                  <a:pt x="1761" y="2969"/>
                                </a:lnTo>
                                <a:lnTo>
                                  <a:pt x="1723" y="2921"/>
                                </a:lnTo>
                                <a:lnTo>
                                  <a:pt x="1688" y="2874"/>
                                </a:lnTo>
                                <a:lnTo>
                                  <a:pt x="1653" y="2828"/>
                                </a:lnTo>
                                <a:lnTo>
                                  <a:pt x="1620" y="2781"/>
                                </a:lnTo>
                                <a:lnTo>
                                  <a:pt x="1589" y="2735"/>
                                </a:lnTo>
                                <a:lnTo>
                                  <a:pt x="1559" y="2690"/>
                                </a:lnTo>
                                <a:lnTo>
                                  <a:pt x="1530" y="2646"/>
                                </a:lnTo>
                                <a:lnTo>
                                  <a:pt x="1504" y="2601"/>
                                </a:lnTo>
                                <a:lnTo>
                                  <a:pt x="1477" y="2558"/>
                                </a:lnTo>
                                <a:lnTo>
                                  <a:pt x="1454" y="2515"/>
                                </a:lnTo>
                                <a:lnTo>
                                  <a:pt x="1431" y="2473"/>
                                </a:lnTo>
                                <a:lnTo>
                                  <a:pt x="1410" y="2432"/>
                                </a:lnTo>
                                <a:lnTo>
                                  <a:pt x="1390" y="2392"/>
                                </a:lnTo>
                                <a:lnTo>
                                  <a:pt x="1372" y="2352"/>
                                </a:lnTo>
                                <a:lnTo>
                                  <a:pt x="1355" y="2313"/>
                                </a:lnTo>
                                <a:lnTo>
                                  <a:pt x="1340" y="2276"/>
                                </a:lnTo>
                                <a:lnTo>
                                  <a:pt x="1325" y="2237"/>
                                </a:lnTo>
                                <a:lnTo>
                                  <a:pt x="1312" y="2201"/>
                                </a:lnTo>
                                <a:lnTo>
                                  <a:pt x="1301" y="2165"/>
                                </a:lnTo>
                                <a:lnTo>
                                  <a:pt x="1292" y="2131"/>
                                </a:lnTo>
                                <a:lnTo>
                                  <a:pt x="1284" y="2097"/>
                                </a:lnTo>
                                <a:lnTo>
                                  <a:pt x="1276" y="2064"/>
                                </a:lnTo>
                                <a:lnTo>
                                  <a:pt x="1272" y="2031"/>
                                </a:lnTo>
                                <a:lnTo>
                                  <a:pt x="1365" y="1992"/>
                                </a:lnTo>
                                <a:lnTo>
                                  <a:pt x="1455" y="1952"/>
                                </a:lnTo>
                                <a:lnTo>
                                  <a:pt x="1541" y="1913"/>
                                </a:lnTo>
                                <a:lnTo>
                                  <a:pt x="1622" y="1875"/>
                                </a:lnTo>
                                <a:lnTo>
                                  <a:pt x="1699" y="1836"/>
                                </a:lnTo>
                                <a:lnTo>
                                  <a:pt x="1770" y="1799"/>
                                </a:lnTo>
                                <a:lnTo>
                                  <a:pt x="1835" y="1763"/>
                                </a:lnTo>
                                <a:lnTo>
                                  <a:pt x="1893" y="1727"/>
                                </a:lnTo>
                                <a:lnTo>
                                  <a:pt x="1926" y="1706"/>
                                </a:lnTo>
                                <a:lnTo>
                                  <a:pt x="1954" y="1689"/>
                                </a:lnTo>
                                <a:lnTo>
                                  <a:pt x="2002" y="1661"/>
                                </a:lnTo>
                                <a:lnTo>
                                  <a:pt x="2052" y="1630"/>
                                </a:lnTo>
                                <a:lnTo>
                                  <a:pt x="2083" y="1610"/>
                                </a:lnTo>
                                <a:lnTo>
                                  <a:pt x="2123" y="1584"/>
                                </a:lnTo>
                                <a:lnTo>
                                  <a:pt x="2137" y="1573"/>
                                </a:lnTo>
                                <a:lnTo>
                                  <a:pt x="2138" y="1572"/>
                                </a:lnTo>
                                <a:lnTo>
                                  <a:pt x="2149" y="1563"/>
                                </a:lnTo>
                                <a:lnTo>
                                  <a:pt x="2161" y="1554"/>
                                </a:lnTo>
                                <a:lnTo>
                                  <a:pt x="2174" y="1539"/>
                                </a:lnTo>
                                <a:lnTo>
                                  <a:pt x="2185" y="1524"/>
                                </a:lnTo>
                                <a:lnTo>
                                  <a:pt x="2195" y="1508"/>
                                </a:lnTo>
                                <a:lnTo>
                                  <a:pt x="2203" y="1493"/>
                                </a:lnTo>
                                <a:lnTo>
                                  <a:pt x="2210" y="1476"/>
                                </a:lnTo>
                                <a:lnTo>
                                  <a:pt x="2215" y="1458"/>
                                </a:lnTo>
                                <a:lnTo>
                                  <a:pt x="2219" y="1441"/>
                                </a:lnTo>
                                <a:lnTo>
                                  <a:pt x="2220" y="1423"/>
                                </a:lnTo>
                                <a:lnTo>
                                  <a:pt x="2221" y="1405"/>
                                </a:lnTo>
                                <a:lnTo>
                                  <a:pt x="2220" y="1387"/>
                                </a:lnTo>
                                <a:lnTo>
                                  <a:pt x="2217" y="1370"/>
                                </a:lnTo>
                                <a:lnTo>
                                  <a:pt x="2213" y="1353"/>
                                </a:lnTo>
                                <a:lnTo>
                                  <a:pt x="2208" y="1336"/>
                                </a:lnTo>
                                <a:lnTo>
                                  <a:pt x="2201" y="1319"/>
                                </a:lnTo>
                                <a:lnTo>
                                  <a:pt x="2191" y="1302"/>
                                </a:lnTo>
                                <a:lnTo>
                                  <a:pt x="2181" y="1287"/>
                                </a:lnTo>
                                <a:lnTo>
                                  <a:pt x="2181" y="1285"/>
                                </a:lnTo>
                                <a:lnTo>
                                  <a:pt x="1325" y="87"/>
                                </a:lnTo>
                                <a:lnTo>
                                  <a:pt x="1323" y="87"/>
                                </a:lnTo>
                                <a:lnTo>
                                  <a:pt x="1312" y="73"/>
                                </a:lnTo>
                                <a:lnTo>
                                  <a:pt x="1300" y="58"/>
                                </a:lnTo>
                                <a:lnTo>
                                  <a:pt x="1286" y="46"/>
                                </a:lnTo>
                                <a:lnTo>
                                  <a:pt x="1270" y="34"/>
                                </a:lnTo>
                                <a:lnTo>
                                  <a:pt x="1255" y="25"/>
                                </a:lnTo>
                                <a:lnTo>
                                  <a:pt x="1238" y="16"/>
                                </a:lnTo>
                                <a:lnTo>
                                  <a:pt x="1221" y="10"/>
                                </a:lnTo>
                                <a:lnTo>
                                  <a:pt x="1203" y="6"/>
                                </a:lnTo>
                                <a:lnTo>
                                  <a:pt x="1187" y="2"/>
                                </a:lnTo>
                                <a:lnTo>
                                  <a:pt x="1169" y="0"/>
                                </a:lnTo>
                                <a:lnTo>
                                  <a:pt x="1149" y="0"/>
                                </a:lnTo>
                                <a:lnTo>
                                  <a:pt x="1131" y="1"/>
                                </a:lnTo>
                                <a:lnTo>
                                  <a:pt x="1114" y="3"/>
                                </a:lnTo>
                                <a:lnTo>
                                  <a:pt x="1097" y="8"/>
                                </a:lnTo>
                                <a:lnTo>
                                  <a:pt x="1079" y="14"/>
                                </a:lnTo>
                                <a:lnTo>
                                  <a:pt x="1062" y="22"/>
                                </a:lnTo>
                                <a:lnTo>
                                  <a:pt x="1046" y="31"/>
                                </a:lnTo>
                                <a:lnTo>
                                  <a:pt x="1031" y="42"/>
                                </a:lnTo>
                                <a:lnTo>
                                  <a:pt x="924" y="116"/>
                                </a:lnTo>
                                <a:lnTo>
                                  <a:pt x="819" y="191"/>
                                </a:lnTo>
                                <a:lnTo>
                                  <a:pt x="717" y="268"/>
                                </a:lnTo>
                                <a:lnTo>
                                  <a:pt x="668" y="306"/>
                                </a:lnTo>
                                <a:lnTo>
                                  <a:pt x="619" y="344"/>
                                </a:lnTo>
                                <a:lnTo>
                                  <a:pt x="571" y="384"/>
                                </a:lnTo>
                                <a:lnTo>
                                  <a:pt x="525" y="423"/>
                                </a:lnTo>
                                <a:lnTo>
                                  <a:pt x="480" y="463"/>
                                </a:lnTo>
                                <a:lnTo>
                                  <a:pt x="436" y="504"/>
                                </a:lnTo>
                                <a:lnTo>
                                  <a:pt x="394" y="543"/>
                                </a:lnTo>
                                <a:lnTo>
                                  <a:pt x="353" y="584"/>
                                </a:lnTo>
                                <a:lnTo>
                                  <a:pt x="315" y="625"/>
                                </a:lnTo>
                                <a:lnTo>
                                  <a:pt x="278" y="667"/>
                                </a:lnTo>
                                <a:lnTo>
                                  <a:pt x="242" y="708"/>
                                </a:lnTo>
                                <a:lnTo>
                                  <a:pt x="208" y="750"/>
                                </a:lnTo>
                                <a:lnTo>
                                  <a:pt x="177" y="792"/>
                                </a:lnTo>
                                <a:lnTo>
                                  <a:pt x="149" y="835"/>
                                </a:lnTo>
                                <a:lnTo>
                                  <a:pt x="122" y="878"/>
                                </a:lnTo>
                                <a:lnTo>
                                  <a:pt x="97" y="922"/>
                                </a:lnTo>
                                <a:lnTo>
                                  <a:pt x="76" y="966"/>
                                </a:lnTo>
                                <a:lnTo>
                                  <a:pt x="56" y="1010"/>
                                </a:lnTo>
                                <a:lnTo>
                                  <a:pt x="40" y="1054"/>
                                </a:lnTo>
                                <a:lnTo>
                                  <a:pt x="25" y="1100"/>
                                </a:lnTo>
                                <a:lnTo>
                                  <a:pt x="20" y="1123"/>
                                </a:lnTo>
                                <a:lnTo>
                                  <a:pt x="15" y="1145"/>
                                </a:lnTo>
                                <a:lnTo>
                                  <a:pt x="11" y="1168"/>
                                </a:lnTo>
                                <a:lnTo>
                                  <a:pt x="6" y="1191"/>
                                </a:lnTo>
                                <a:lnTo>
                                  <a:pt x="4" y="1215"/>
                                </a:lnTo>
                                <a:lnTo>
                                  <a:pt x="1" y="1238"/>
                                </a:lnTo>
                                <a:lnTo>
                                  <a:pt x="0" y="1262"/>
                                </a:lnTo>
                                <a:lnTo>
                                  <a:pt x="0" y="1284"/>
                                </a:lnTo>
                                <a:lnTo>
                                  <a:pt x="0" y="1308"/>
                                </a:lnTo>
                                <a:lnTo>
                                  <a:pt x="1" y="1332"/>
                                </a:lnTo>
                                <a:lnTo>
                                  <a:pt x="3" y="1356"/>
                                </a:lnTo>
                                <a:lnTo>
                                  <a:pt x="6" y="1380"/>
                                </a:lnTo>
                                <a:lnTo>
                                  <a:pt x="15" y="1433"/>
                                </a:lnTo>
                                <a:lnTo>
                                  <a:pt x="26" y="1490"/>
                                </a:lnTo>
                                <a:lnTo>
                                  <a:pt x="41" y="1550"/>
                                </a:lnTo>
                                <a:lnTo>
                                  <a:pt x="60" y="1615"/>
                                </a:lnTo>
                                <a:lnTo>
                                  <a:pt x="82" y="1682"/>
                                </a:lnTo>
                                <a:lnTo>
                                  <a:pt x="105" y="1751"/>
                                </a:lnTo>
                                <a:lnTo>
                                  <a:pt x="133" y="1824"/>
                                </a:lnTo>
                                <a:lnTo>
                                  <a:pt x="163" y="1900"/>
                                </a:lnTo>
                                <a:lnTo>
                                  <a:pt x="196" y="1976"/>
                                </a:lnTo>
                                <a:lnTo>
                                  <a:pt x="232" y="2057"/>
                                </a:lnTo>
                                <a:lnTo>
                                  <a:pt x="272" y="2138"/>
                                </a:lnTo>
                                <a:lnTo>
                                  <a:pt x="313" y="2222"/>
                                </a:lnTo>
                                <a:lnTo>
                                  <a:pt x="357" y="2308"/>
                                </a:lnTo>
                                <a:lnTo>
                                  <a:pt x="404" y="2394"/>
                                </a:lnTo>
                                <a:lnTo>
                                  <a:pt x="453" y="2483"/>
                                </a:lnTo>
                                <a:lnTo>
                                  <a:pt x="503" y="2571"/>
                                </a:lnTo>
                                <a:lnTo>
                                  <a:pt x="557" y="2661"/>
                                </a:lnTo>
                                <a:lnTo>
                                  <a:pt x="613" y="2752"/>
                                </a:lnTo>
                                <a:lnTo>
                                  <a:pt x="671" y="2843"/>
                                </a:lnTo>
                                <a:lnTo>
                                  <a:pt x="730" y="2935"/>
                                </a:lnTo>
                                <a:lnTo>
                                  <a:pt x="793" y="3026"/>
                                </a:lnTo>
                                <a:lnTo>
                                  <a:pt x="856" y="3118"/>
                                </a:lnTo>
                                <a:lnTo>
                                  <a:pt x="922" y="3209"/>
                                </a:lnTo>
                                <a:lnTo>
                                  <a:pt x="990" y="3300"/>
                                </a:lnTo>
                                <a:lnTo>
                                  <a:pt x="1060" y="3391"/>
                                </a:lnTo>
                                <a:lnTo>
                                  <a:pt x="1130" y="3481"/>
                                </a:lnTo>
                                <a:lnTo>
                                  <a:pt x="1203" y="3570"/>
                                </a:lnTo>
                                <a:lnTo>
                                  <a:pt x="1278" y="3657"/>
                                </a:lnTo>
                                <a:lnTo>
                                  <a:pt x="1353" y="3743"/>
                                </a:lnTo>
                                <a:lnTo>
                                  <a:pt x="1430" y="3828"/>
                                </a:lnTo>
                                <a:lnTo>
                                  <a:pt x="1509" y="3912"/>
                                </a:lnTo>
                                <a:lnTo>
                                  <a:pt x="1588" y="3994"/>
                                </a:lnTo>
                                <a:lnTo>
                                  <a:pt x="1669" y="4073"/>
                                </a:lnTo>
                                <a:lnTo>
                                  <a:pt x="1753" y="4150"/>
                                </a:lnTo>
                                <a:lnTo>
                                  <a:pt x="1837" y="4228"/>
                                </a:lnTo>
                                <a:lnTo>
                                  <a:pt x="1924" y="4304"/>
                                </a:lnTo>
                                <a:lnTo>
                                  <a:pt x="2011" y="4378"/>
                                </a:lnTo>
                                <a:lnTo>
                                  <a:pt x="2100" y="4451"/>
                                </a:lnTo>
                                <a:lnTo>
                                  <a:pt x="2190" y="4522"/>
                                </a:lnTo>
                                <a:lnTo>
                                  <a:pt x="2281" y="4591"/>
                                </a:lnTo>
                                <a:lnTo>
                                  <a:pt x="2372" y="4658"/>
                                </a:lnTo>
                                <a:lnTo>
                                  <a:pt x="2463" y="4724"/>
                                </a:lnTo>
                                <a:lnTo>
                                  <a:pt x="2555" y="4789"/>
                                </a:lnTo>
                                <a:lnTo>
                                  <a:pt x="2646" y="4851"/>
                                </a:lnTo>
                                <a:lnTo>
                                  <a:pt x="2738" y="4911"/>
                                </a:lnTo>
                                <a:lnTo>
                                  <a:pt x="2829" y="4968"/>
                                </a:lnTo>
                                <a:lnTo>
                                  <a:pt x="2920" y="5024"/>
                                </a:lnTo>
                                <a:lnTo>
                                  <a:pt x="3010" y="5078"/>
                                </a:lnTo>
                                <a:lnTo>
                                  <a:pt x="3100" y="5129"/>
                                </a:lnTo>
                                <a:lnTo>
                                  <a:pt x="3187" y="5178"/>
                                </a:lnTo>
                                <a:lnTo>
                                  <a:pt x="3274" y="5224"/>
                                </a:lnTo>
                                <a:lnTo>
                                  <a:pt x="3359" y="5269"/>
                                </a:lnTo>
                                <a:lnTo>
                                  <a:pt x="3443" y="5309"/>
                                </a:lnTo>
                                <a:lnTo>
                                  <a:pt x="3525" y="5349"/>
                                </a:lnTo>
                                <a:lnTo>
                                  <a:pt x="3605" y="5385"/>
                                </a:lnTo>
                                <a:lnTo>
                                  <a:pt x="3683" y="5417"/>
                                </a:lnTo>
                                <a:lnTo>
                                  <a:pt x="3757" y="5448"/>
                                </a:lnTo>
                                <a:lnTo>
                                  <a:pt x="3830" y="5476"/>
                                </a:lnTo>
                                <a:lnTo>
                                  <a:pt x="3901" y="5500"/>
                                </a:lnTo>
                                <a:lnTo>
                                  <a:pt x="3966" y="5521"/>
                                </a:lnTo>
                                <a:lnTo>
                                  <a:pt x="4031" y="5539"/>
                                </a:lnTo>
                                <a:lnTo>
                                  <a:pt x="4091" y="5555"/>
                                </a:lnTo>
                                <a:lnTo>
                                  <a:pt x="4148" y="5567"/>
                                </a:lnTo>
                                <a:lnTo>
                                  <a:pt x="4201" y="5575"/>
                                </a:lnTo>
                                <a:lnTo>
                                  <a:pt x="4225" y="5578"/>
                                </a:lnTo>
                                <a:lnTo>
                                  <a:pt x="4249" y="5580"/>
                                </a:lnTo>
                                <a:lnTo>
                                  <a:pt x="4273" y="5581"/>
                                </a:lnTo>
                                <a:lnTo>
                                  <a:pt x="4297" y="5581"/>
                                </a:lnTo>
                                <a:lnTo>
                                  <a:pt x="4320" y="5581"/>
                                </a:lnTo>
                                <a:lnTo>
                                  <a:pt x="4344" y="5579"/>
                                </a:lnTo>
                                <a:lnTo>
                                  <a:pt x="4366" y="5578"/>
                                </a:lnTo>
                                <a:lnTo>
                                  <a:pt x="4390" y="5574"/>
                                </a:lnTo>
                                <a:lnTo>
                                  <a:pt x="4413" y="5570"/>
                                </a:lnTo>
                                <a:lnTo>
                                  <a:pt x="4436" y="5567"/>
                                </a:lnTo>
                                <a:lnTo>
                                  <a:pt x="4458" y="5561"/>
                                </a:lnTo>
                                <a:lnTo>
                                  <a:pt x="4481" y="5555"/>
                                </a:lnTo>
                                <a:lnTo>
                                  <a:pt x="4527" y="5542"/>
                                </a:lnTo>
                                <a:lnTo>
                                  <a:pt x="4571" y="5525"/>
                                </a:lnTo>
                                <a:lnTo>
                                  <a:pt x="4615" y="5506"/>
                                </a:lnTo>
                                <a:lnTo>
                                  <a:pt x="4660" y="5483"/>
                                </a:lnTo>
                                <a:lnTo>
                                  <a:pt x="4703" y="5459"/>
                                </a:lnTo>
                                <a:lnTo>
                                  <a:pt x="4746" y="5433"/>
                                </a:lnTo>
                                <a:lnTo>
                                  <a:pt x="4789" y="5404"/>
                                </a:lnTo>
                                <a:lnTo>
                                  <a:pt x="4831" y="5373"/>
                                </a:lnTo>
                                <a:lnTo>
                                  <a:pt x="4873" y="5339"/>
                                </a:lnTo>
                                <a:lnTo>
                                  <a:pt x="4915" y="5303"/>
                                </a:lnTo>
                                <a:lnTo>
                                  <a:pt x="4956" y="5266"/>
                                </a:lnTo>
                                <a:lnTo>
                                  <a:pt x="4997" y="5228"/>
                                </a:lnTo>
                                <a:lnTo>
                                  <a:pt x="5038" y="5187"/>
                                </a:lnTo>
                                <a:lnTo>
                                  <a:pt x="5077" y="5145"/>
                                </a:lnTo>
                                <a:lnTo>
                                  <a:pt x="5118" y="5101"/>
                                </a:lnTo>
                                <a:lnTo>
                                  <a:pt x="5158" y="5057"/>
                                </a:lnTo>
                                <a:lnTo>
                                  <a:pt x="5197" y="5010"/>
                                </a:lnTo>
                                <a:lnTo>
                                  <a:pt x="5237" y="4962"/>
                                </a:lnTo>
                                <a:lnTo>
                                  <a:pt x="5275" y="4914"/>
                                </a:lnTo>
                                <a:lnTo>
                                  <a:pt x="5313" y="4864"/>
                                </a:lnTo>
                                <a:lnTo>
                                  <a:pt x="5352" y="4814"/>
                                </a:lnTo>
                                <a:lnTo>
                                  <a:pt x="5390" y="4762"/>
                                </a:lnTo>
                                <a:lnTo>
                                  <a:pt x="5465" y="4657"/>
                                </a:lnTo>
                                <a:lnTo>
                                  <a:pt x="5540" y="4550"/>
                                </a:lnTo>
                                <a:lnTo>
                                  <a:pt x="5550" y="4535"/>
                                </a:lnTo>
                                <a:lnTo>
                                  <a:pt x="5559" y="4518"/>
                                </a:lnTo>
                                <a:lnTo>
                                  <a:pt x="5567" y="4501"/>
                                </a:lnTo>
                                <a:lnTo>
                                  <a:pt x="5573" y="4484"/>
                                </a:lnTo>
                                <a:lnTo>
                                  <a:pt x="5578" y="4467"/>
                                </a:lnTo>
                                <a:lnTo>
                                  <a:pt x="5580" y="4449"/>
                                </a:lnTo>
                                <a:lnTo>
                                  <a:pt x="5581" y="4431"/>
                                </a:lnTo>
                                <a:lnTo>
                                  <a:pt x="5581" y="4413"/>
                                </a:lnTo>
                                <a:lnTo>
                                  <a:pt x="5579" y="4395"/>
                                </a:lnTo>
                                <a:lnTo>
                                  <a:pt x="5575" y="4377"/>
                                </a:lnTo>
                                <a:lnTo>
                                  <a:pt x="5571" y="4360"/>
                                </a:lnTo>
                                <a:lnTo>
                                  <a:pt x="5565" y="4343"/>
                                </a:lnTo>
                                <a:lnTo>
                                  <a:pt x="5556" y="4326"/>
                                </a:lnTo>
                                <a:lnTo>
                                  <a:pt x="5547" y="4310"/>
                                </a:lnTo>
                                <a:lnTo>
                                  <a:pt x="5535" y="4295"/>
                                </a:lnTo>
                                <a:lnTo>
                                  <a:pt x="5522" y="4281"/>
                                </a:lnTo>
                                <a:close/>
                                <a:moveTo>
                                  <a:pt x="5006" y="2620"/>
                                </a:moveTo>
                                <a:lnTo>
                                  <a:pt x="5286" y="2547"/>
                                </a:lnTo>
                                <a:lnTo>
                                  <a:pt x="5247" y="2453"/>
                                </a:lnTo>
                                <a:lnTo>
                                  <a:pt x="5206" y="2361"/>
                                </a:lnTo>
                                <a:lnTo>
                                  <a:pt x="5161" y="2268"/>
                                </a:lnTo>
                                <a:lnTo>
                                  <a:pt x="5115" y="2177"/>
                                </a:lnTo>
                                <a:lnTo>
                                  <a:pt x="5067" y="2088"/>
                                </a:lnTo>
                                <a:lnTo>
                                  <a:pt x="5015" y="1999"/>
                                </a:lnTo>
                                <a:lnTo>
                                  <a:pt x="4962" y="1912"/>
                                </a:lnTo>
                                <a:lnTo>
                                  <a:pt x="4906" y="1825"/>
                                </a:lnTo>
                                <a:lnTo>
                                  <a:pt x="4849" y="1740"/>
                                </a:lnTo>
                                <a:lnTo>
                                  <a:pt x="4789" y="1658"/>
                                </a:lnTo>
                                <a:lnTo>
                                  <a:pt x="4728" y="1575"/>
                                </a:lnTo>
                                <a:lnTo>
                                  <a:pt x="4663" y="1495"/>
                                </a:lnTo>
                                <a:lnTo>
                                  <a:pt x="4597" y="1417"/>
                                </a:lnTo>
                                <a:lnTo>
                                  <a:pt x="4530" y="1341"/>
                                </a:lnTo>
                                <a:lnTo>
                                  <a:pt x="4461" y="1265"/>
                                </a:lnTo>
                                <a:lnTo>
                                  <a:pt x="4389" y="1192"/>
                                </a:lnTo>
                                <a:lnTo>
                                  <a:pt x="4316" y="1120"/>
                                </a:lnTo>
                                <a:lnTo>
                                  <a:pt x="4241" y="1051"/>
                                </a:lnTo>
                                <a:lnTo>
                                  <a:pt x="4164" y="983"/>
                                </a:lnTo>
                                <a:lnTo>
                                  <a:pt x="4085" y="917"/>
                                </a:lnTo>
                                <a:lnTo>
                                  <a:pt x="4005" y="853"/>
                                </a:lnTo>
                                <a:lnTo>
                                  <a:pt x="3923" y="791"/>
                                </a:lnTo>
                                <a:lnTo>
                                  <a:pt x="3840" y="732"/>
                                </a:lnTo>
                                <a:lnTo>
                                  <a:pt x="3756" y="674"/>
                                </a:lnTo>
                                <a:lnTo>
                                  <a:pt x="3670" y="619"/>
                                </a:lnTo>
                                <a:lnTo>
                                  <a:pt x="3582" y="566"/>
                                </a:lnTo>
                                <a:lnTo>
                                  <a:pt x="3494" y="514"/>
                                </a:lnTo>
                                <a:lnTo>
                                  <a:pt x="3404" y="465"/>
                                </a:lnTo>
                                <a:lnTo>
                                  <a:pt x="3313" y="420"/>
                                </a:lnTo>
                                <a:lnTo>
                                  <a:pt x="3221" y="376"/>
                                </a:lnTo>
                                <a:lnTo>
                                  <a:pt x="3128" y="334"/>
                                </a:lnTo>
                                <a:lnTo>
                                  <a:pt x="3034" y="295"/>
                                </a:lnTo>
                                <a:lnTo>
                                  <a:pt x="2961" y="576"/>
                                </a:lnTo>
                                <a:lnTo>
                                  <a:pt x="3047" y="610"/>
                                </a:lnTo>
                                <a:lnTo>
                                  <a:pt x="3131" y="647"/>
                                </a:lnTo>
                                <a:lnTo>
                                  <a:pt x="3215" y="687"/>
                                </a:lnTo>
                                <a:lnTo>
                                  <a:pt x="3297" y="729"/>
                                </a:lnTo>
                                <a:lnTo>
                                  <a:pt x="3380" y="772"/>
                                </a:lnTo>
                                <a:lnTo>
                                  <a:pt x="3460" y="819"/>
                                </a:lnTo>
                                <a:lnTo>
                                  <a:pt x="3540" y="866"/>
                                </a:lnTo>
                                <a:lnTo>
                                  <a:pt x="3618" y="917"/>
                                </a:lnTo>
                                <a:lnTo>
                                  <a:pt x="3696" y="968"/>
                                </a:lnTo>
                                <a:lnTo>
                                  <a:pt x="3771" y="1022"/>
                                </a:lnTo>
                                <a:lnTo>
                                  <a:pt x="3846" y="1078"/>
                                </a:lnTo>
                                <a:lnTo>
                                  <a:pt x="3919" y="1136"/>
                                </a:lnTo>
                                <a:lnTo>
                                  <a:pt x="3990" y="1196"/>
                                </a:lnTo>
                                <a:lnTo>
                                  <a:pt x="4061" y="1257"/>
                                </a:lnTo>
                                <a:lnTo>
                                  <a:pt x="4129" y="1320"/>
                                </a:lnTo>
                                <a:lnTo>
                                  <a:pt x="4195" y="1386"/>
                                </a:lnTo>
                                <a:lnTo>
                                  <a:pt x="4261" y="1452"/>
                                </a:lnTo>
                                <a:lnTo>
                                  <a:pt x="4324" y="1520"/>
                                </a:lnTo>
                                <a:lnTo>
                                  <a:pt x="4385" y="1591"/>
                                </a:lnTo>
                                <a:lnTo>
                                  <a:pt x="4445" y="1663"/>
                                </a:lnTo>
                                <a:lnTo>
                                  <a:pt x="4503" y="1736"/>
                                </a:lnTo>
                                <a:lnTo>
                                  <a:pt x="4559" y="1810"/>
                                </a:lnTo>
                                <a:lnTo>
                                  <a:pt x="4613" y="1885"/>
                                </a:lnTo>
                                <a:lnTo>
                                  <a:pt x="4664" y="1963"/>
                                </a:lnTo>
                                <a:lnTo>
                                  <a:pt x="4715" y="2041"/>
                                </a:lnTo>
                                <a:lnTo>
                                  <a:pt x="4763" y="2121"/>
                                </a:lnTo>
                                <a:lnTo>
                                  <a:pt x="4809" y="2201"/>
                                </a:lnTo>
                                <a:lnTo>
                                  <a:pt x="4852" y="2284"/>
                                </a:lnTo>
                                <a:lnTo>
                                  <a:pt x="4894" y="2367"/>
                                </a:lnTo>
                                <a:lnTo>
                                  <a:pt x="4934" y="2450"/>
                                </a:lnTo>
                                <a:lnTo>
                                  <a:pt x="4971" y="2534"/>
                                </a:lnTo>
                                <a:lnTo>
                                  <a:pt x="5006" y="2620"/>
                                </a:lnTo>
                                <a:close/>
                                <a:moveTo>
                                  <a:pt x="3200" y="1125"/>
                                </a:moveTo>
                                <a:lnTo>
                                  <a:pt x="3104" y="1404"/>
                                </a:lnTo>
                                <a:lnTo>
                                  <a:pt x="3150" y="1424"/>
                                </a:lnTo>
                                <a:lnTo>
                                  <a:pt x="3194" y="1445"/>
                                </a:lnTo>
                                <a:lnTo>
                                  <a:pt x="3240" y="1466"/>
                                </a:lnTo>
                                <a:lnTo>
                                  <a:pt x="3285" y="1489"/>
                                </a:lnTo>
                                <a:lnTo>
                                  <a:pt x="3330" y="1512"/>
                                </a:lnTo>
                                <a:lnTo>
                                  <a:pt x="3374" y="1536"/>
                                </a:lnTo>
                                <a:lnTo>
                                  <a:pt x="3418" y="1561"/>
                                </a:lnTo>
                                <a:lnTo>
                                  <a:pt x="3461" y="1586"/>
                                </a:lnTo>
                                <a:lnTo>
                                  <a:pt x="3503" y="1614"/>
                                </a:lnTo>
                                <a:lnTo>
                                  <a:pt x="3545" y="1641"/>
                                </a:lnTo>
                                <a:lnTo>
                                  <a:pt x="3586" y="1670"/>
                                </a:lnTo>
                                <a:lnTo>
                                  <a:pt x="3626" y="1700"/>
                                </a:lnTo>
                                <a:lnTo>
                                  <a:pt x="3666" y="1731"/>
                                </a:lnTo>
                                <a:lnTo>
                                  <a:pt x="3703" y="1763"/>
                                </a:lnTo>
                                <a:lnTo>
                                  <a:pt x="3740" y="1797"/>
                                </a:lnTo>
                                <a:lnTo>
                                  <a:pt x="3776" y="1831"/>
                                </a:lnTo>
                                <a:lnTo>
                                  <a:pt x="3811" y="1867"/>
                                </a:lnTo>
                                <a:lnTo>
                                  <a:pt x="3844" y="1904"/>
                                </a:lnTo>
                                <a:lnTo>
                                  <a:pt x="3877" y="1943"/>
                                </a:lnTo>
                                <a:lnTo>
                                  <a:pt x="3908" y="1982"/>
                                </a:lnTo>
                                <a:lnTo>
                                  <a:pt x="3939" y="2023"/>
                                </a:lnTo>
                                <a:lnTo>
                                  <a:pt x="3968" y="2064"/>
                                </a:lnTo>
                                <a:lnTo>
                                  <a:pt x="3995" y="2106"/>
                                </a:lnTo>
                                <a:lnTo>
                                  <a:pt x="4023" y="2149"/>
                                </a:lnTo>
                                <a:lnTo>
                                  <a:pt x="4049" y="2192"/>
                                </a:lnTo>
                                <a:lnTo>
                                  <a:pt x="4074" y="2236"/>
                                </a:lnTo>
                                <a:lnTo>
                                  <a:pt x="4098" y="2280"/>
                                </a:lnTo>
                                <a:lnTo>
                                  <a:pt x="4121" y="2326"/>
                                </a:lnTo>
                                <a:lnTo>
                                  <a:pt x="4144" y="2370"/>
                                </a:lnTo>
                                <a:lnTo>
                                  <a:pt x="4165" y="2416"/>
                                </a:lnTo>
                                <a:lnTo>
                                  <a:pt x="4186" y="2461"/>
                                </a:lnTo>
                                <a:lnTo>
                                  <a:pt x="4206" y="2507"/>
                                </a:lnTo>
                                <a:lnTo>
                                  <a:pt x="4446" y="2391"/>
                                </a:lnTo>
                                <a:lnTo>
                                  <a:pt x="4424" y="2337"/>
                                </a:lnTo>
                                <a:lnTo>
                                  <a:pt x="4400" y="2284"/>
                                </a:lnTo>
                                <a:lnTo>
                                  <a:pt x="4376" y="2231"/>
                                </a:lnTo>
                                <a:lnTo>
                                  <a:pt x="4351" y="2180"/>
                                </a:lnTo>
                                <a:lnTo>
                                  <a:pt x="4326" y="2130"/>
                                </a:lnTo>
                                <a:lnTo>
                                  <a:pt x="4298" y="2080"/>
                                </a:lnTo>
                                <a:lnTo>
                                  <a:pt x="4271" y="2031"/>
                                </a:lnTo>
                                <a:lnTo>
                                  <a:pt x="4242" y="1983"/>
                                </a:lnTo>
                                <a:lnTo>
                                  <a:pt x="4212" y="1937"/>
                                </a:lnTo>
                                <a:lnTo>
                                  <a:pt x="4180" y="1890"/>
                                </a:lnTo>
                                <a:lnTo>
                                  <a:pt x="4147" y="1845"/>
                                </a:lnTo>
                                <a:lnTo>
                                  <a:pt x="4114" y="1799"/>
                                </a:lnTo>
                                <a:lnTo>
                                  <a:pt x="4078" y="1755"/>
                                </a:lnTo>
                                <a:lnTo>
                                  <a:pt x="4041" y="1712"/>
                                </a:lnTo>
                                <a:lnTo>
                                  <a:pt x="4002" y="1670"/>
                                </a:lnTo>
                                <a:lnTo>
                                  <a:pt x="3962" y="1628"/>
                                </a:lnTo>
                                <a:lnTo>
                                  <a:pt x="3921" y="1588"/>
                                </a:lnTo>
                                <a:lnTo>
                                  <a:pt x="3879" y="1549"/>
                                </a:lnTo>
                                <a:lnTo>
                                  <a:pt x="3836" y="1512"/>
                                </a:lnTo>
                                <a:lnTo>
                                  <a:pt x="3792" y="1476"/>
                                </a:lnTo>
                                <a:lnTo>
                                  <a:pt x="3747" y="1440"/>
                                </a:lnTo>
                                <a:lnTo>
                                  <a:pt x="3701" y="1406"/>
                                </a:lnTo>
                                <a:lnTo>
                                  <a:pt x="3654" y="1373"/>
                                </a:lnTo>
                                <a:lnTo>
                                  <a:pt x="3607" y="1342"/>
                                </a:lnTo>
                                <a:lnTo>
                                  <a:pt x="3558" y="1311"/>
                                </a:lnTo>
                                <a:lnTo>
                                  <a:pt x="3509" y="1281"/>
                                </a:lnTo>
                                <a:lnTo>
                                  <a:pt x="3459" y="1252"/>
                                </a:lnTo>
                                <a:lnTo>
                                  <a:pt x="3409" y="1226"/>
                                </a:lnTo>
                                <a:lnTo>
                                  <a:pt x="3357" y="1198"/>
                                </a:lnTo>
                                <a:lnTo>
                                  <a:pt x="3306" y="1173"/>
                                </a:lnTo>
                                <a:lnTo>
                                  <a:pt x="3253" y="1149"/>
                                </a:lnTo>
                                <a:lnTo>
                                  <a:pt x="3200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 xmlns:wps="http://schemas.microsoft.com/office/word/2010/wordprocessingShape">
                        <wps:cNvPr id="83" name="KSO_Shape"/>
                        <wps:cNvSpPr/>
                        <wps:spPr bwMode="auto">
                          <a:xfrm>
                            <a:off x="1135413" y="745083"/>
                            <a:ext cx="225750" cy="233532"/>
                          </a:xfrm>
                          <a:custGeom>
                            <a:avLst/>
                            <a:gdLst>
                              <a:gd name="T0" fmla="*/ 2147483646 w 90"/>
                              <a:gd name="T1" fmla="*/ 2147483646 h 93"/>
                              <a:gd name="T2" fmla="*/ 2147483646 w 90"/>
                              <a:gd name="T3" fmla="*/ 2147483646 h 93"/>
                              <a:gd name="T4" fmla="*/ 2147483646 w 90"/>
                              <a:gd name="T5" fmla="*/ 2147483646 h 93"/>
                              <a:gd name="T6" fmla="*/ 2147483646 w 90"/>
                              <a:gd name="T7" fmla="*/ 2147483646 h 93"/>
                              <a:gd name="T8" fmla="*/ 2147483646 w 90"/>
                              <a:gd name="T9" fmla="*/ 2147483646 h 93"/>
                              <a:gd name="T10" fmla="*/ 0 w 90"/>
                              <a:gd name="T11" fmla="*/ 2147483646 h 93"/>
                              <a:gd name="T12" fmla="*/ 0 w 90"/>
                              <a:gd name="T13" fmla="*/ 2147483646 h 93"/>
                              <a:gd name="T14" fmla="*/ 2147483646 w 90"/>
                              <a:gd name="T15" fmla="*/ 2147483646 h 93"/>
                              <a:gd name="T16" fmla="*/ 2147483646 w 90"/>
                              <a:gd name="T17" fmla="*/ 2147483646 h 93"/>
                              <a:gd name="T18" fmla="*/ 2147483646 w 90"/>
                              <a:gd name="T19" fmla="*/ 2147483646 h 93"/>
                              <a:gd name="T20" fmla="*/ 2147483646 w 90"/>
                              <a:gd name="T21" fmla="*/ 2147483646 h 93"/>
                              <a:gd name="T22" fmla="*/ 2147483646 w 90"/>
                              <a:gd name="T23" fmla="*/ 2147483646 h 93"/>
                              <a:gd name="T24" fmla="*/ 2147483646 w 90"/>
                              <a:gd name="T25" fmla="*/ 2147483646 h 93"/>
                              <a:gd name="T26" fmla="*/ 2147483646 w 90"/>
                              <a:gd name="T27" fmla="*/ 2147483646 h 93"/>
                              <a:gd name="T28" fmla="*/ 2147483646 w 90"/>
                              <a:gd name="T29" fmla="*/ 2147483646 h 93"/>
                              <a:gd name="T30" fmla="*/ 2147483646 w 90"/>
                              <a:gd name="T31" fmla="*/ 2147483646 h 93"/>
                              <a:gd name="T32" fmla="*/ 2147483646 w 90"/>
                              <a:gd name="T33" fmla="*/ 2147483646 h 93"/>
                              <a:gd name="T34" fmla="*/ 2147483646 w 90"/>
                              <a:gd name="T35" fmla="*/ 2147483646 h 93"/>
                              <a:gd name="T36" fmla="*/ 2147483646 w 90"/>
                              <a:gd name="T37" fmla="*/ 2147483646 h 93"/>
                              <a:gd name="T38" fmla="*/ 2147483646 w 90"/>
                              <a:gd name="T39" fmla="*/ 2147483646 h 93"/>
                              <a:gd name="T40" fmla="*/ 2147483646 w 90"/>
                              <a:gd name="T41" fmla="*/ 2147483646 h 93"/>
                              <a:gd name="T42" fmla="*/ 2147483646 w 90"/>
                              <a:gd name="T43" fmla="*/ 2147483646 h 93"/>
                              <a:gd name="T44" fmla="*/ 2147483646 w 90"/>
                              <a:gd name="T45" fmla="*/ 2147483646 h 93"/>
                              <a:gd name="T46" fmla="*/ 2147483646 w 90"/>
                              <a:gd name="T47" fmla="*/ 2147483646 h 93"/>
                              <a:gd name="T48" fmla="*/ 2147483646 w 90"/>
                              <a:gd name="T49" fmla="*/ 2147483646 h 93"/>
                              <a:gd name="T50" fmla="*/ 2147483646 w 90"/>
                              <a:gd name="T51" fmla="*/ 2147483646 h 93"/>
                              <a:gd name="T52" fmla="*/ 2147483646 w 90"/>
                              <a:gd name="T53" fmla="*/ 2147483646 h 93"/>
                              <a:gd name="T54" fmla="*/ 2147483646 w 90"/>
                              <a:gd name="T55" fmla="*/ 2147483646 h 93"/>
                              <a:gd name="T56" fmla="*/ 2147483646 w 90"/>
                              <a:gd name="T57" fmla="*/ 2147483646 h 93"/>
                              <a:gd name="T58" fmla="*/ 2147483646 w 90"/>
                              <a:gd name="T59" fmla="*/ 2147483646 h 93"/>
                              <a:gd name="T60" fmla="*/ 2147483646 w 90"/>
                              <a:gd name="T61" fmla="*/ 2147483646 h 93"/>
                              <a:gd name="T62" fmla="*/ 2147483646 w 90"/>
                              <a:gd name="T63" fmla="*/ 2147483646 h 93"/>
                              <a:gd name="T64" fmla="*/ 2147483646 w 90"/>
                              <a:gd name="T65" fmla="*/ 2147483646 h 93"/>
                              <a:gd name="T66" fmla="*/ 2147483646 w 90"/>
                              <a:gd name="T67" fmla="*/ 2147483646 h 93"/>
                              <a:gd name="T68" fmla="*/ 2147483646 w 90"/>
                              <a:gd name="T69" fmla="*/ 2147483646 h 93"/>
                              <a:gd name="T70" fmla="*/ 2147483646 w 90"/>
                              <a:gd name="T71" fmla="*/ 2147483646 h 93"/>
                              <a:gd name="T72" fmla="*/ 2147483646 w 90"/>
                              <a:gd name="T73" fmla="*/ 2147483646 h 93"/>
                              <a:gd name="T74" fmla="*/ 2147483646 w 90"/>
                              <a:gd name="T75" fmla="*/ 2147483646 h 93"/>
                              <a:gd name="T76" fmla="*/ 2147483646 w 90"/>
                              <a:gd name="T77" fmla="*/ 2147483646 h 93"/>
                              <a:gd name="T78" fmla="*/ 2147483646 w 90"/>
                              <a:gd name="T79" fmla="*/ 2147483646 h 93"/>
                              <a:gd name="T80" fmla="*/ 2147483646 w 90"/>
                              <a:gd name="T81" fmla="*/ 2147483646 h 93"/>
                              <a:gd name="T82" fmla="*/ 2147483646 w 90"/>
                              <a:gd name="T83" fmla="*/ 2147483646 h 93"/>
                              <a:gd name="T84" fmla="*/ 2147483646 w 90"/>
                              <a:gd name="T85" fmla="*/ 2147483646 h 93"/>
                              <a:gd name="T86" fmla="*/ 2147483646 w 90"/>
                              <a:gd name="T87" fmla="*/ 2147483646 h 93"/>
                              <a:gd name="T88" fmla="*/ 2147483646 w 90"/>
                              <a:gd name="T89" fmla="*/ 2147483646 h 93"/>
                              <a:gd name="T90" fmla="*/ 2147483646 w 90"/>
                              <a:gd name="T91" fmla="*/ 2147483646 h 93"/>
                              <a:gd name="T92" fmla="*/ 2147483646 w 90"/>
                              <a:gd name="T93" fmla="*/ 2147483646 h 93"/>
                              <a:gd name="T94" fmla="*/ 2147483646 w 90"/>
                              <a:gd name="T95" fmla="*/ 2147483646 h 93"/>
                              <a:gd name="T96" fmla="*/ 2147483646 w 90"/>
                              <a:gd name="T97" fmla="*/ 2147483646 h 93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fill="norm" h="93" w="90" stroke="1">
                                <a:moveTo>
                                  <a:pt x="86" y="38"/>
                                </a:moveTo>
                                <a:cubicBezTo>
                                  <a:pt x="88" y="40"/>
                                  <a:pt x="90" y="43"/>
                                  <a:pt x="90" y="46"/>
                                </a:cubicBezTo>
                                <a:cubicBezTo>
                                  <a:pt x="90" y="83"/>
                                  <a:pt x="90" y="83"/>
                                  <a:pt x="90" y="83"/>
                                </a:cubicBezTo>
                                <a:cubicBezTo>
                                  <a:pt x="90" y="88"/>
                                  <a:pt x="86" y="93"/>
                                  <a:pt x="81" y="93"/>
                                </a:cubicBezTo>
                                <a:cubicBezTo>
                                  <a:pt x="9" y="93"/>
                                  <a:pt x="9" y="93"/>
                                  <a:pt x="9" y="93"/>
                                </a:cubicBezTo>
                                <a:cubicBezTo>
                                  <a:pt x="4" y="93"/>
                                  <a:pt x="0" y="88"/>
                                  <a:pt x="0" y="83"/>
                                </a:cubicBezTo>
                                <a:cubicBezTo>
                                  <a:pt x="0" y="46"/>
                                  <a:pt x="0" y="46"/>
                                  <a:pt x="0" y="46"/>
                                </a:cubicBezTo>
                                <a:cubicBezTo>
                                  <a:pt x="0" y="44"/>
                                  <a:pt x="1" y="41"/>
                                  <a:pt x="2" y="40"/>
                                </a:cubicBezTo>
                                <a:cubicBezTo>
                                  <a:pt x="2" y="40"/>
                                  <a:pt x="2" y="40"/>
                                  <a:pt x="2" y="40"/>
                                </a:cubicBezTo>
                                <a:cubicBezTo>
                                  <a:pt x="2" y="40"/>
                                  <a:pt x="2" y="40"/>
                                  <a:pt x="2" y="40"/>
                                </a:cubicBezTo>
                                <a:cubicBezTo>
                                  <a:pt x="2" y="39"/>
                                  <a:pt x="2" y="39"/>
                                  <a:pt x="3" y="39"/>
                                </a:cubicBezTo>
                                <a:cubicBezTo>
                                  <a:pt x="39" y="3"/>
                                  <a:pt x="39" y="3"/>
                                  <a:pt x="39" y="3"/>
                                </a:cubicBezTo>
                                <a:cubicBezTo>
                                  <a:pt x="43" y="0"/>
                                  <a:pt x="46" y="0"/>
                                  <a:pt x="50" y="3"/>
                                </a:cubicBezTo>
                                <a:cubicBezTo>
                                  <a:pt x="86" y="38"/>
                                  <a:pt x="86" y="38"/>
                                  <a:pt x="86" y="38"/>
                                </a:cubicBezTo>
                                <a:close/>
                                <a:moveTo>
                                  <a:pt x="15" y="30"/>
                                </a:moveTo>
                                <a:cubicBezTo>
                                  <a:pt x="15" y="52"/>
                                  <a:pt x="15" y="52"/>
                                  <a:pt x="15" y="52"/>
                                </a:cubicBezTo>
                                <a:cubicBezTo>
                                  <a:pt x="45" y="75"/>
                                  <a:pt x="45" y="75"/>
                                  <a:pt x="45" y="75"/>
                                </a:cubicBezTo>
                                <a:cubicBezTo>
                                  <a:pt x="72" y="54"/>
                                  <a:pt x="72" y="54"/>
                                  <a:pt x="72" y="54"/>
                                </a:cubicBezTo>
                                <a:cubicBezTo>
                                  <a:pt x="72" y="30"/>
                                  <a:pt x="72" y="30"/>
                                  <a:pt x="72" y="30"/>
                                </a:cubicBezTo>
                                <a:cubicBezTo>
                                  <a:pt x="15" y="30"/>
                                  <a:pt x="15" y="30"/>
                                  <a:pt x="15" y="30"/>
                                </a:cubicBezTo>
                                <a:close/>
                                <a:moveTo>
                                  <a:pt x="25" y="35"/>
                                </a:moveTo>
                                <a:cubicBezTo>
                                  <a:pt x="25" y="39"/>
                                  <a:pt x="25" y="39"/>
                                  <a:pt x="25" y="39"/>
                                </a:cubicBezTo>
                                <a:cubicBezTo>
                                  <a:pt x="63" y="39"/>
                                  <a:pt x="63" y="39"/>
                                  <a:pt x="63" y="39"/>
                                </a:cubicBezTo>
                                <a:cubicBezTo>
                                  <a:pt x="63" y="35"/>
                                  <a:pt x="63" y="35"/>
                                  <a:pt x="63" y="35"/>
                                </a:cubicBezTo>
                                <a:cubicBezTo>
                                  <a:pt x="25" y="35"/>
                                  <a:pt x="25" y="35"/>
                                  <a:pt x="25" y="35"/>
                                </a:cubicBezTo>
                                <a:close/>
                                <a:moveTo>
                                  <a:pt x="25" y="51"/>
                                </a:moveTo>
                                <a:cubicBezTo>
                                  <a:pt x="25" y="55"/>
                                  <a:pt x="25" y="55"/>
                                  <a:pt x="25" y="55"/>
                                </a:cubicBezTo>
                                <a:cubicBezTo>
                                  <a:pt x="63" y="55"/>
                                  <a:pt x="63" y="55"/>
                                  <a:pt x="63" y="55"/>
                                </a:cubicBezTo>
                                <a:cubicBezTo>
                                  <a:pt x="63" y="51"/>
                                  <a:pt x="63" y="51"/>
                                  <a:pt x="63" y="51"/>
                                </a:cubicBezTo>
                                <a:cubicBezTo>
                                  <a:pt x="25" y="51"/>
                                  <a:pt x="25" y="51"/>
                                  <a:pt x="25" y="51"/>
                                </a:cubicBezTo>
                                <a:close/>
                                <a:moveTo>
                                  <a:pt x="25" y="43"/>
                                </a:moveTo>
                                <a:cubicBezTo>
                                  <a:pt x="25" y="47"/>
                                  <a:pt x="25" y="47"/>
                                  <a:pt x="25" y="47"/>
                                </a:cubicBezTo>
                                <a:cubicBezTo>
                                  <a:pt x="63" y="47"/>
                                  <a:pt x="63" y="47"/>
                                  <a:pt x="63" y="47"/>
                                </a:cubicBezTo>
                                <a:cubicBezTo>
                                  <a:pt x="63" y="43"/>
                                  <a:pt x="63" y="43"/>
                                  <a:pt x="63" y="43"/>
                                </a:cubicBezTo>
                                <a:cubicBezTo>
                                  <a:pt x="25" y="43"/>
                                  <a:pt x="25" y="43"/>
                                  <a:pt x="25" y="43"/>
                                </a:cubicBezTo>
                                <a:close/>
                                <a:moveTo>
                                  <a:pt x="10" y="87"/>
                                </a:moveTo>
                                <a:cubicBezTo>
                                  <a:pt x="28" y="69"/>
                                  <a:pt x="28" y="69"/>
                                  <a:pt x="28" y="69"/>
                                </a:cubicBezTo>
                                <a:cubicBezTo>
                                  <a:pt x="28" y="69"/>
                                  <a:pt x="28" y="68"/>
                                  <a:pt x="28" y="67"/>
                                </a:cubicBezTo>
                                <a:cubicBezTo>
                                  <a:pt x="27" y="66"/>
                                  <a:pt x="26" y="66"/>
                                  <a:pt x="25" y="67"/>
                                </a:cubicBezTo>
                                <a:cubicBezTo>
                                  <a:pt x="7" y="84"/>
                                  <a:pt x="7" y="84"/>
                                  <a:pt x="7" y="84"/>
                                </a:cubicBezTo>
                                <a:cubicBezTo>
                                  <a:pt x="6" y="85"/>
                                  <a:pt x="6" y="86"/>
                                  <a:pt x="7" y="87"/>
                                </a:cubicBezTo>
                                <a:cubicBezTo>
                                  <a:pt x="8" y="87"/>
                                  <a:pt x="9" y="87"/>
                                  <a:pt x="10" y="87"/>
                                </a:cubicBezTo>
                                <a:close/>
                                <a:moveTo>
                                  <a:pt x="84" y="84"/>
                                </a:moveTo>
                                <a:cubicBezTo>
                                  <a:pt x="66" y="67"/>
                                  <a:pt x="66" y="67"/>
                                  <a:pt x="66" y="67"/>
                                </a:cubicBezTo>
                                <a:cubicBezTo>
                                  <a:pt x="65" y="66"/>
                                  <a:pt x="64" y="66"/>
                                  <a:pt x="63" y="67"/>
                                </a:cubicBezTo>
                                <a:cubicBezTo>
                                  <a:pt x="62" y="68"/>
                                  <a:pt x="62" y="69"/>
                                  <a:pt x="63" y="69"/>
                                </a:cubicBezTo>
                                <a:cubicBezTo>
                                  <a:pt x="81" y="87"/>
                                  <a:pt x="81" y="87"/>
                                  <a:pt x="81" y="87"/>
                                </a:cubicBezTo>
                                <a:cubicBezTo>
                                  <a:pt x="82" y="87"/>
                                  <a:pt x="83" y="87"/>
                                  <a:pt x="84" y="87"/>
                                </a:cubicBezTo>
                                <a:cubicBezTo>
                                  <a:pt x="85" y="86"/>
                                  <a:pt x="85" y="85"/>
                                  <a:pt x="84" y="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" o:spid="_x0000_s1067" style="width:377.4pt;height:99pt;margin-top:688.5pt;margin-left:106.5pt;mso-position-horizontal-relative:margin;mso-wrap-distance-bottom:0;mso-wrap-distance-left:9pt;mso-wrap-distance-right:9pt;mso-wrap-distance-top:0;position:absolute;z-index:251675648" coordorigin="0,0" coordsize="21600,21600">
                <v:rect id="_x0000_s1068" style="width:21600;height:21600;position:absolute;v-text-anchor:middle" fillcolor="#3675b3" stroked="f" strokeweight="2pt"/>
                <v:shape id="_x0000_s1069" type="#_x0000_t202" style="width:4664;height:19585;left:7004;position:absolute;top:164;v-text-anchor:top" filled="f" fillcolor="this" stroked="f" strokeweight="0.5pt">
                  <v:textbox>
                    <w:txbxContent>
                      <w:p>
                        <w:pPr>
                          <w:pStyle w:val="NormalWeb"/>
                          <w:spacing w:before="0" w:beforeAutospacing="0" w:after="0" w:afterAutospacing="0" w:line="800" w:lineRule="exact"/>
                        </w:pPr>
                        <w:r>
                          <w:rPr>
                            <w:rFonts w:eastAsia="微软雅黑" w:hAnsi="微软雅黑" w:asciiTheme="minorHAnsi" w:cs="Times New Roman" w:hint="eastAsia"/>
                            <w:color w:val="FFFFFF"/>
                            <w:kern w:val="2"/>
                            <w:sz w:val="32"/>
                            <w:szCs w:val="32"/>
                          </w:rPr>
                          <w:t>手机：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800" w:lineRule="exact"/>
                        </w:pPr>
                        <w:r>
                          <w:rPr>
                            <w:rFonts w:eastAsia="微软雅黑" w:hAnsi="微软雅黑" w:asciiTheme="minorHAnsi" w:cs="Times New Roman" w:hint="eastAsia"/>
                            <w:color w:val="FFFFFF"/>
                            <w:kern w:val="2"/>
                            <w:sz w:val="32"/>
                            <w:szCs w:val="32"/>
                          </w:rPr>
                          <w:t>邮箱：</w:t>
                        </w:r>
                      </w:p>
                    </w:txbxContent>
                  </v:textbox>
                </v:shape>
                <v:shape id="_x0000_s1070" type="#_x0000_t202" style="width:7819;height:19585;left:10243;position:absolute;v-text-anchor:top" filled="f" fillcolor="this" stroked="f" strokeweight="0.5pt">
                  <v:textbox>
                    <w:txbxContent>
                      <w:p>
                        <w:pPr>
                          <w:pStyle w:val="NormalWeb"/>
                          <w:spacing w:before="0" w:beforeAutospacing="0" w:after="0" w:afterAutospacing="0" w:line="800" w:lineRule="exact"/>
                          <w:jc w:val="both"/>
                        </w:pPr>
                        <w:r>
                          <w:rPr>
                            <w:rFonts w:eastAsia="微软雅黑" w:hAnsi="Calibri" w:asciiTheme="minorHAnsi" w:cs="Times New Roman"/>
                            <w:color w:val="FFFFFF"/>
                            <w:kern w:val="2"/>
                            <w:sz w:val="32"/>
                            <w:szCs w:val="32"/>
                          </w:rPr>
                          <w:t>152 0032 0007</w:t>
                        </w:r>
                      </w:p>
                      <w:p>
                        <w:pPr>
                          <w:pStyle w:val="NormalWeb"/>
                          <w:spacing w:before="0" w:beforeAutospacing="0" w:after="0" w:afterAutospacing="0" w:line="800" w:lineRule="exact"/>
                          <w:jc w:val="both"/>
                        </w:pPr>
                        <w:r>
                          <w:rPr>
                            <w:rFonts w:hAnsi="Calibri" w:asciiTheme="minorHAnsi" w:eastAsiaTheme="minorEastAsia" w:cs="Times New Roman"/>
                            <w:color w:val="FFFFFF"/>
                            <w:kern w:val="2"/>
                            <w:sz w:val="32"/>
                            <w:szCs w:val="32"/>
                          </w:rPr>
                          <w:t>jianlimoban-ziyuan.com</w:t>
                        </w:r>
                      </w:p>
                    </w:txbxContent>
                  </v:textbox>
                </v:shape>
                <v:shape id="_x0000_s1071" style="width:1016;height:3872;left:5117;position:absolute;top:4567;v-text-anchor:middle" coordsize="21600,21600" path="m21372,16569l21372,16569l21372,16569l21317,16522l21317,16522l21263,16480l21263,16480l21263,16476l21263,16476l16619,13159l16619,13159l16615,13163l16615,13163l16557,13120l16557,13120l16495,13089l16495,13089l16429,13062l16429,13062l16367,13039l16367,13039l16298,13020l16298,13020l16232,13008l16232,13008l16162,13004l16162,13004l16093,13008l16093,13008l16023,13016l16023,13016l15957,13027l15957,13027l15887,13047l15887,13047l15826,13074l15826,13074l15760,13109l15760,13109l15698,13143l15698,13143l15644,13186l15644,13186l15586,13236l15586,13236l15551,13283l15551,13283l15512,13329l15512,13329l15497,13356l15497,13356l15477,13383l15477,13383l15369,13538l15369,13538l15291,13658l15291,13658l15171,13852l15171,13852l15063,14037l15063,14037l14997,14146l14997,14146l14916,14274l14916,14274l14777,14502l14777,14502l14637,14753l14637,14753l14494,15024l14494,15024l14347,15322l14347,15322l14192,15636l14192,15636l14045,15973l14045,15973l13890,16325l13890,16325l13739,16685l13739,16685l13612,16662l13612,16662l13484,16634l13484,16634l13352,16600l13352,16600l13221,16565l13221,16565l13082,16522l13082,16522l12938,16472l12938,16472l12795,16414l12795,16414l12644,16360l12644,16360l12497,16290l12497,16290l12342,16220l12342,16220l12187,16143l12187,16143l12025,16062l12025,16062l11862,15976l11862,15976l11700,15884l11700,15884l11533,15779l11533,15779l11363,15678l11363,15678l11189,15566l11189,15566l11015,15450l11015,15450l10837,15326l10837,15326l10659,15202l10659,15202l10477,15067l10477,15067l10291,14928l10291,14928l10109,14784l10109,14784l9920,14637l9920,14637l9734,14479l9734,14479l9540,14316l9540,14316l9351,14150l9351,14150l9157,13979l9157,13979l8960,13798l8960,13798l8766,13612l8766,13612l8569,13422l8569,13422l8371,13229l8371,13229l8174,13027l8174,13027l7984,12834l7984,12834l7799,12636l7799,12636l7624,12439l7624,12439l7450,12249l7450,12249l7280,12056l7280,12056l7121,11866l7121,11866l6966,11680l6966,11680l6816,11491l6816,11491l6668,11305l6668,11305l6533,11123l6533,11123l6398,10945l6398,10945l6270,10763l6270,10763l6150,10585l6150,10585l6034,10411l6034,10411l5922,10241l5922,10241l5821,10067l5821,10067l5716,9900l5716,9900l5627,9734l5627,9734l5538,9571l5538,9571l5457,9413l5457,9413l5380,9258l5380,9258l5310,9103l5310,9103l5244,8952l5244,8952l5186,8809l5186,8809l5128,8658l5128,8658l5078,8518l5078,8518l5035,8379l5035,8379l5000,8248l5000,8248l4969,8116l4969,8116l4938,7988l4938,7988l4923,7861l4923,7861l5283,7710l5283,7710l5631,7555l5631,7555l5964,7404l5964,7404l6278,7257l6278,7257l6576,7106l6576,7106l6850,6963l6850,6963l7102,6823l7102,6823l7326,6684l7326,6684l7454,6603l7454,6603l7563,6537l7563,6537l7748,6429l7748,6429l7942,6309l7942,6309l8062,6231l8062,6231l8217,6131l8217,6131l8271,6088l8271,6088l8275,6084l8275,6084l8317,6049l8317,6049l8364,6014l8364,6014l8414,5956l8414,5956l8457,5898l8457,5898l8495,5836l8495,5836l8526,5778l8526,5778l8553,5713l8553,5713l8573,5643l8573,5643l8588,5577l8588,5577l8592,5507l8592,5507l8596,5438l8596,5438l8592,5368l8592,5368l8580,5302l8580,5302l8565,5236l8565,5236l8546,5171l8546,5171l8518,5105l8518,5105l8480,5039l8480,5039l8441,4981l8441,4981l8441,4973l8441,4973l5128,337l5128,337l5120,337l5120,337l5078,283l5078,283l5031,224l5031,224l4977,178l4977,178l4915,132l4915,132l4857,97l4857,97l4791,62l4791,62l4726,39l4726,39l4656,23l4656,23l4594,8l4594,8l4524,l4524,l4447,l4447,l4377,4l4377,4l4311,12l4311,12l4246,31l4246,31l4176,54l4176,54l4110,85l4110,85l4048,120l4048,120l3990,163l3990,163l3576,449l3576,449l3170,739l3170,739l2775,1037l2775,1037l2585,1184l2585,1184l2396,1331l2396,1331l2210,1486l2210,1486l2032,1637l2032,1637l1858,1792l1858,1792l1687,1951l1687,1951l1525,2102l1525,2102l1366,2260l1366,2260l1219,2419l1219,2419l1076,2581l1076,2581l937,2740l937,2740l805,2903l805,2903l685,3065l685,3065l577,3232l577,3232l472,3398l472,3398l375,3568l375,3568l294,3739l294,3739l217,3909l217,3909l155,4079l155,4079l97,4257l97,4257l77,4346l77,4346l58,4431l58,4431l43,4520l43,4520l23,4609l23,4609l15,4702l15,4702l4,4791l4,4791l,4884l,4884l,4969l,4969l,5062l,5062l4,5155l4,5155l12,5248l12,5248l23,5341l23,5341l58,5546l58,5546l101,5767l101,5767l159,5999l159,5999l232,6250l232,6250l317,6510l317,6510l406,6777l406,6777l515,7059l515,7059l631,7354l631,7354l759,7648l759,7648l898,7961l898,7961l1053,8275l1053,8275l1211,8600l1211,8600l1382,8933l1382,8933l1564,9265l1564,9265l1753,9610l1753,9610l1947,9950l1947,9950l2156,10299l2156,10299l2372,10651l2372,10651l2597,11003l2597,11003l2825,11359l2825,11359l3069,11711l3069,11711l3313,12068l3313,12068l3568,12420l3568,12420l3832,12772l3832,12772l4102,13124l4102,13124l4373,13472l4373,13472l4656,13817l4656,13817l4946,14154l4946,14154l5236,14486l5236,14486l5534,14815l5534,14815l5840,15141l5840,15141l6146,15458l6146,15458l6459,15764l6459,15764l6785,16062l6785,16062l7110,16364l7110,16364l7446,16658l7446,16658l7783,16944l7783,16944l8128,17227l8128,17227l8476,17501l8476,17501l8828,17768l8828,17768l9180,18028l9180,18028l9532,18283l9532,18283l9889,18535l9889,18535l10241,18775l10241,18775l10597,19007l10597,19007l10949,19228l10949,19228l11301,19444l11301,19444l11650,19653l11650,19653l11998,19851l11998,19851l12335,20040l12335,20040l12671,20218l12671,20218l13000,20392l13000,20392l13325,20547l13325,20547l13643,20702l13643,20702l13952,20841l13952,20841l14254,20965l14254,20965l14541,21085l14541,21085l14823,21194l14823,21194l15098,21287l15098,21287l15350,21368l15350,21368l15601,21437l15601,21437l15833,21499l15833,21499l16054,21546l16054,21546l16259,21577l16259,21577l16352,21588l16352,21588l16445,21596l16445,21596l16538,21600l16538,21600l16631,21600l16631,21600l16720,21600l16720,21600l16812,21592l16812,21592l16898,21588l16898,21588l16991,21573l16991,21573l17080,21557l17080,21557l17169,21546l17169,21546l17254,21523l17254,21523l17343,21499l17343,21499l17521,21449l17521,21449l17691,21383l17691,21383l17861,21310l17861,21310l18035,21221l18035,21221l18202,21128l18202,21128l18368,21027l18368,21027l18535,20915l18535,20915l18697,20795l18697,20795l18860,20663l18860,20663l19022,20524l19022,20524l19181,20381l19181,20381l19340,20234l19340,20234l19498,20075l19498,20075l19649,19913l19649,19913l19808,19742l19808,19742l19963,19572l19963,19572l20114,19390l20114,19390l20269,19204l20269,19204l20416,19019l20416,19019l20563,18825l20563,18825l20714,18631l20714,18631l20861,18430l20861,18430l21151,18024l21151,18024l21441,17610l21441,17610l21480,17552l21480,17552l21515,17486l21515,17486l21546,17420l21546,17420l21569,17354l21569,17354l21588,17289l21588,17289l21596,17219l21596,17219l21600,17149l21600,17149l21600,17080l21600,17080l21592,17010l21592,17010l21577,16940l21577,16940l21561,16874l21561,16874l21538,16809l21538,16809l21503,16743l21503,16743l21468,16681l21468,16681l21422,16623l21422,16623l21372,16569xm19375,10140l20458,9858l20458,9858l20307,9494l20307,9494l20149,9138l20149,9138l19974,8778l19974,8778l19796,8426l19796,8426l19611,8081l19611,8081l19409,7737l19409,7737l19204,7400l19204,7400l18988,7063l18988,7063l18767,6734l18767,6734l18535,6417l18535,6417l18299,6096l18299,6096l18047,5786l18047,5786l17792,5484l17792,5484l17532,5190l17532,5190l17265,4896l17265,4896l16987,4613l16987,4613l16704,4335l16704,4335l16414,4068l16414,4068l16116,3804l16116,3804l15810,3549l15810,3549l15500,3301l15500,3301l15183,3061l15183,3061l14862,2833l14862,2833l14537,2609l14537,2609l14204,2396l14204,2396l13863,2191l13863,2191l13523,1989l13523,1989l13174,1800l13174,1800l12822,1626l12822,1626l12466,1455l12466,1455l12106,1293l12106,1293l11742,1142l11742,1142l11460,2229l11460,2229l11793,2361l11793,2361l12118,2504l12118,2504l12443,2659l12443,2659l12760,2821l12760,2821l13082,2988l13082,2988l13391,3170l13391,3170l13701,3352l13701,3352l14003,3549l14003,3549l14305,3746l14305,3746l14595,3955l14595,3955l14885,4172l14885,4172l15168,4397l15168,4397l15442,4629l15442,4629l15717,4865l15717,4865l15980,5109l15980,5109l16236,5364l16236,5364l16491,5620l16491,5620l16735,5883l16735,5883l16971,6158l16971,6158l17203,6436l17203,6436l17428,6719l17428,6719l17645,7005l17645,7005l17854,7295l17854,7295l18051,7597l18051,7597l18248,7899l18248,7899l18434,8209l18434,8209l18612,8518l18612,8518l18779,8840l18779,8840l18941,9161l18941,9161l19096,9482l19096,9482l19239,9807l19239,9807l19375,10140xm12385,4354l12013,5434l12013,5434l12191,5511l12191,5511l12362,5593l12362,5593l12540,5674l12540,5674l12714,5763l12714,5763l12888,5852l12888,5852l13058,5945l13058,5945l13229,6041l13229,6041l13395,6138l13395,6138l13558,6247l13558,6247l13720,6351l13720,6351l13879,6463l13879,6463l14034,6579l14034,6579l14188,6699l14188,6699l14332,6823l14332,6823l14475,6955l14475,6955l14614,7086l14614,7086l14750,7226l14750,7226l14877,7369l14877,7369l15005,7520l15005,7520l15125,7671l15125,7671l15245,7830l15245,7830l15357,7988l15357,7988l15462,8151l15462,8151l15570,8317l15570,8317l15671,8484l15671,8484l15767,8654l15767,8654l15860,8824l15860,8824l15949,9002l15949,9002l16038,9173l16038,9173l16120,9351l16120,9351l16201,9525l16201,9525l16278,9703l16278,9703l17207,9254l17207,9254l17122,9045l17122,9045l17029,8840l17029,8840l16936,8635l16936,8635l16840,8437l16840,8437l16743,8244l16743,8244l16634,8050l16634,8050l16530,7861l16530,7861l16418,7675l16418,7675l16302,7497l16302,7497l16178,7315l16178,7315l16050,7141l16050,7141l15922,6963l15922,6963l15783,6792l15783,6792l15640,6626l15640,6626l15489,6463l15489,6463l15334,6301l15334,6301l15175,6146l15175,6146l15013,5995l15013,5995l14846,5852l14846,5852l14676,5713l14676,5713l14502,5573l14502,5573l14324,5442l14324,5442l14142,5314l14142,5314l13960,5194l13960,5194l13770,5074l13770,5074l13581,4958l13581,4958l13387,4846l13387,4846l13194,4745l13194,4745l12993,4637l12993,4637l12795,4540l12795,4540l12590,4447l12590,4447l12385,4354xe" fillcolor="white" stroked="f"/>
                <v:shape id="_x0000_s1072" style="width:1017;height:4012;left:5117;position:absolute;top:12802;v-text-anchor:middle" coordsize="21600,21600" path="m20640,8826c21120,9290,21600,9987,21600,10684l21600,10684c21600,19277,21600,19277,21600,19277l21600,19277c21600,20439,20640,21600,19440,21600l19440,21600c2160,21600,2160,21600,2160,21600l2160,21600c960,21600,,20439,,19277l,19277c,10684,,10684,,10684l,10684c,10219,240,9523,480,9290l480,9290c480,9290,480,9290,480,9290l480,9290c480,9290,480,9290,480,9290l480,9290c480,9058,480,9058,720,9058l720,9058c9360,697,9360,697,9360,697l9360,697c10320,,11040,,12000,697l12000,697c20640,8826,20640,8826,20640,8826xm3600,6968c3600,12077,3600,12077,3600,12077l3600,12077c10800,17419,10800,17419,10800,17419l10800,17419c17280,12542,17280,12542,17280,12542l17280,12542c17280,6968,17280,6968,17280,6968l17280,6968c3600,6968,3600,6968,3600,6968xm6000,8129c6000,9058,6000,9058,6000,9058l6000,9058c15120,9058,15120,9058,15120,9058l15120,9058c15120,8129,15120,8129,15120,8129l15120,8129c6000,8129,6000,8129,6000,8129xm6000,11845c6000,12774,6000,12774,6000,12774l6000,12774c15120,12774,15120,12774,15120,12774l15120,12774c15120,11845,15120,11845,15120,11845l15120,11845c6000,11845,6000,11845,6000,11845xm6000,9987c6000,10916,6000,10916,6000,10916l6000,10916c15120,10916,15120,10916,15120,10916l15120,10916c15120,9987,15120,9987,15120,9987l15120,9987c6000,9987,6000,9987,6000,9987xm2400,20206c6720,16026,6720,16026,6720,16026l6720,16026c6720,16026,6720,15794,6720,15561l6720,15561c6480,15329,6240,15329,6000,15561l6000,15561c1680,19510,1680,19510,1680,19510l1680,19510c1440,19742,1440,19974,1680,20206l1680,20206c1920,20206,2160,20206,2400,20206xm20160,19510c15840,15561,15840,15561,15840,15561l15840,15561c15600,15329,15360,15329,15120,15561l15120,15561c14880,15794,14880,16026,15120,16026l15120,16026c19440,20206,19440,20206,19440,20206l19440,20206c19680,20206,19920,20206,20160,20206l20160,20206c20400,19974,20400,19742,20160,19510xe" fillcolor="white" stroked="f"/>
                <w10:wrap anchorx="margin"/>
              </v:group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subsetted="1" w:fontKey="{B493B407-8148-41E3-B290-5F89E06286A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subsetted="1" w:fontKey="{B5945D48-F77D-4549-B5E7-C5FCA7A98B15}"/>
  </w:font>
  <w:font w:name="方正兰亭黑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subsetted="1" w:fontKey="{0A7AA511-B8CE-494F-8750-2D01B0306465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subsetted="1" w:fontKey="{57467265-D0EE-478B-BF8E-8AA62C950FF7}"/>
    <w:embedBold r:id="rId5" w:subsetted="1" w:fontKey="{41E0EB61-80A8-4EB0-B842-DC51110A540D}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  <w:embedRegular r:id="rId6" w:subsetted="1" w:fontKey="{5DDD8518-8A3F-40E2-82EA-5A363D3F9BE4}"/>
  </w:font>
  <w:font w:name="方正粗谭黑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7" w:subsetted="1" w:fontKey="{8E37EED9-35D0-49C5-AFFA-AA9569DF9C8C}"/>
  </w:font>
  <w:font w:name="Impact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embedTrueTypeFonts/>
  <w:saveSubsetFonts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A74"/>
    <w:rsid w:val="000A38E8"/>
    <w:rsid w:val="000E04DC"/>
    <w:rsid w:val="001A0D82"/>
    <w:rsid w:val="002D0F14"/>
    <w:rsid w:val="003379A6"/>
    <w:rsid w:val="004233C7"/>
    <w:rsid w:val="00474A74"/>
    <w:rsid w:val="004C0BF6"/>
    <w:rsid w:val="004F165B"/>
    <w:rsid w:val="00506633"/>
    <w:rsid w:val="005325AA"/>
    <w:rsid w:val="005D0173"/>
    <w:rsid w:val="00661DDA"/>
    <w:rsid w:val="006C0442"/>
    <w:rsid w:val="006C149F"/>
    <w:rsid w:val="00735C23"/>
    <w:rsid w:val="0076436A"/>
    <w:rsid w:val="007928C5"/>
    <w:rsid w:val="00811F61"/>
    <w:rsid w:val="008D7B16"/>
    <w:rsid w:val="0093402B"/>
    <w:rsid w:val="00AC2E33"/>
    <w:rsid w:val="00B0303F"/>
    <w:rsid w:val="00B250DE"/>
    <w:rsid w:val="00B4022F"/>
    <w:rsid w:val="00B8632B"/>
    <w:rsid w:val="00CB3AFB"/>
    <w:rsid w:val="00D46F8C"/>
    <w:rsid w:val="00D81C6A"/>
    <w:rsid w:val="00DF6F8F"/>
    <w:rsid w:val="00E55DB5"/>
    <w:rsid w:val="00EF260F"/>
    <w:rsid w:val="00F03BAC"/>
    <w:rsid w:val="00FF6531"/>
    <w:rsid w:val="1A2E2158"/>
    <w:rsid w:val="61F20CFB"/>
    <w:rsid w:val="65AF46D7"/>
    <w:rsid w:val="67264575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UnresolvedMention">
    <w:name w:val="Unresolved Mention"/>
    <w:basedOn w:val="DefaultParagraphFont"/>
    <w:uiPriority w:val="99"/>
    <w:semiHidden/>
    <w:unhideWhenUsed/>
    <w:qFormat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pPr>
      <w:widowControl/>
      <w:ind w:firstLine="420" w:firstLineChars="200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png" /><Relationship Id="rId9" Type="http://schemas.openxmlformats.org/officeDocument/2006/relationships/theme" Target="theme/theme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&#26366;&#29141;\AppData\Roaming\kingsoft\office6\templates\download\022ba751-edb1-465e-a912-e06e16359fe3\&#24066;&#22330;&#33829;&#38144;3-5&#24180;&#32463;&#39564;&#21830;&#21153;&#31616;&#21382;&#22871;&#35013;.docx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标准版本">
      <a:majorFont>
        <a:latin typeface="Impact"/>
        <a:ea typeface="微软雅黑"/>
        <a:cs typeface=""/>
      </a:majorFont>
      <a:minorFont>
        <a:latin typeface="方正兰亭黑简体"/>
        <a:ea typeface="等线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市场营销3-5年经验商务简历套装.docx</Template>
  <TotalTime>2</TotalTime>
  <Pages>4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8259D6C1CEE14F638F3D948620850070_13</vt:lpwstr>
  </property>
  <property fmtid="{D5CDD505-2E9C-101B-9397-08002B2CF9AE}" pid="3" name="KSOProductBuildVer">
    <vt:lpwstr>2052-12.1.0.18276</vt:lpwstr>
  </property>
  <property fmtid="{D5CDD505-2E9C-101B-9397-08002B2CF9AE}" pid="4" name="KSOTemplateKey">
    <vt:lpwstr>1.0_sFyvdr8bHfoXR3a+/Aufy8myBRMe5jAJIiZCAiKm03LlvUgrChfNy13Yy3xxSqCZ/3nPrgwCJUdg+fCavt80Kg==</vt:lpwstr>
  </property>
  <property fmtid="{D5CDD505-2E9C-101B-9397-08002B2CF9AE}" pid="5" name="KSOTemplateUUID">
    <vt:lpwstr>v1.0_mb_d0XPXHpCvFfafbUUKtjNnA==</vt:lpwstr>
  </property>
</Properties>
</file>