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AB8F018">
      <w:pPr>
        <w:rPr>
          <w:rFonts w:ascii="黑体" w:eastAsia="黑体" w:hAnsi="宋体" w:cs="黑体" w:hint="eastAsia"/>
          <w:color w:val="222222"/>
          <w:kern w:val="24"/>
          <w:sz w:val="15"/>
          <w:szCs w:val="15"/>
          <w:lang w:val="en-US" w:eastAsia="zh-CN" w:bidi="ar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6268720</wp:posOffset>
                </wp:positionH>
                <wp:positionV relativeFrom="paragraph">
                  <wp:posOffset>-921385</wp:posOffset>
                </wp:positionV>
                <wp:extent cx="158115" cy="10744200"/>
                <wp:effectExtent l="0" t="0" r="13335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8115" cy="10744200"/>
                          <a:chOff x="6056" y="272"/>
                          <a:chExt cx="249" cy="16920"/>
                        </a:xfrm>
                      </wpg:grpSpPr>
                      <wps:wsp xmlns:wps="http://schemas.microsoft.com/office/word/2010/wordprocessingShape">
                        <wps:cNvPr id="8" name="凌晨"/>
                        <wps:cNvSpPr/>
                        <wps:spPr>
                          <a:xfrm flipV="1">
                            <a:off x="6056" y="272"/>
                            <a:ext cx="249" cy="3515"/>
                          </a:xfrm>
                          <a:prstGeom prst="rect">
                            <a:avLst/>
                          </a:prstGeom>
                          <a:solidFill>
                            <a:srgbClr val="91A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" name="凌晨"/>
                        <wps:cNvSpPr/>
                        <wps:spPr>
                          <a:xfrm flipV="1">
                            <a:off x="6056" y="3812"/>
                            <a:ext cx="249" cy="13380"/>
                          </a:xfrm>
                          <a:prstGeom prst="rect">
                            <a:avLst/>
                          </a:prstGeom>
                          <a:solidFill>
                            <a:srgbClr val="D3E1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2.45pt;height:846pt;margin-top:-72.55pt;margin-left:493.6pt;mso-height-relative:page;mso-width-relative:page;position:absolute;z-index:251697152" coordorigin="6056,272" coordsize="249,16920">
                <o:lock v:ext="edit" aspectratio="f"/>
                <v:rect id="凌晨" o:spid="_x0000_s1026" style="width:249;height:3515;flip:y;left:6056;position:absolute;top:272;v-text-anchor:middle" coordsize="21600,21600" filled="t" fillcolor="#91a8c8" stroked="f" strokeweight="1pt">
                  <v:stroke joinstyle="miter"/>
                  <o:lock v:ext="edit" aspectratio="f"/>
                  <v:textbox>
                    <w:txbxContent>
                      <w:p w14:paraId="26AF1BD4"/>
                    </w:txbxContent>
                  </v:textbox>
                </v:rect>
                <v:rect id="凌晨" o:spid="_x0000_s1027" style="width:249;height:13380;flip:y;left:6056;position:absolute;top:3812;v-text-anchor:middle" coordsize="21600,21600" filled="t" fillcolor="#d3e1ee" stroked="f" strokeweight="1pt">
                  <v:stroke joinstyle="miter"/>
                  <o:lock v:ext="edit" aspectratio="f"/>
                  <v:textbox>
                    <w:txbxContent>
                      <w:p w14:paraId="53FF018F"/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-996950</wp:posOffset>
                </wp:positionH>
                <wp:positionV relativeFrom="paragraph">
                  <wp:posOffset>-921385</wp:posOffset>
                </wp:positionV>
                <wp:extent cx="7268210" cy="152400"/>
                <wp:effectExtent l="0" t="0" r="8890" b="0"/>
                <wp:wrapNone/>
                <wp:docPr id="2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68210" cy="152400"/>
                        </a:xfrm>
                        <a:prstGeom prst="rect">
                          <a:avLst/>
                        </a:prstGeom>
                        <a:solidFill>
                          <a:srgbClr val="91A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28" style="width:572.3pt;height:12pt;margin-top:-72.55pt;margin-left:-78.5pt;mso-height-relative:page;mso-width-relative:page;position:absolute;v-text-anchor:middle;z-index:-251637760" coordsize="21600,21600" filled="t" fillcolor="#91a8c8" stroked="f" strokeweight="1pt">
                <v:stroke joinstyle="miter"/>
                <o:lock v:ext="edit" aspectratio="f"/>
                <v:textbox>
                  <w:txbxContent>
                    <w:p w14:paraId="351354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-147955</wp:posOffset>
            </wp:positionV>
            <wp:extent cx="974725" cy="1364615"/>
            <wp:effectExtent l="42545" t="10795" r="49530" b="72390"/>
            <wp:wrapNone/>
            <wp:docPr id="67" name="凌晨" descr="D:\Word设计\资料\头像\简历头像规范\用于长方形头像120x168\学生女.jpg学生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D:\Word设计\资料\头像\简历头像规范\用于长方形头像120x168\学生女.jpg学生女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1270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266700</wp:posOffset>
                </wp:positionV>
                <wp:extent cx="1358265" cy="987425"/>
                <wp:effectExtent l="0" t="0" r="0" b="0"/>
                <wp:wrapNone/>
                <wp:docPr id="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58265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江苏苏州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性别：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婚姻状况：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未婚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凌晨" o:spid="_x0000_s1029" type="#_x0000_t202" style="width:106.95pt;height:77.75pt;margin-top:21pt;margin-left:74.6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1A0C695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江苏苏州</w:t>
                      </w:r>
                    </w:p>
                    <w:p w14:paraId="68AB25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性别：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女</w:t>
                      </w:r>
                    </w:p>
                    <w:p w14:paraId="69108D8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婚姻状况：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未婚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266700</wp:posOffset>
                </wp:positionV>
                <wp:extent cx="2196465" cy="996315"/>
                <wp:effectExtent l="0" t="0" r="0" b="0"/>
                <wp:wrapNone/>
                <wp:docPr id="5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6465" cy="99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应届生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联系电话：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13800000001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kingsoft@docer.cn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0" type="#_x0000_t202" style="width:172.95pt;height:78.45pt;margin-top:21pt;margin-left:188.3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354A81E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应届生</w:t>
                      </w:r>
                    </w:p>
                    <w:p w14:paraId="34F6DC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联系电话：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13800000001</w:t>
                      </w:r>
                    </w:p>
                    <w:p w14:paraId="65741D3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kingsoft@docer.cn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-438785</wp:posOffset>
                </wp:positionH>
                <wp:positionV relativeFrom="paragraph">
                  <wp:posOffset>6744970</wp:posOffset>
                </wp:positionV>
                <wp:extent cx="6071235" cy="998855"/>
                <wp:effectExtent l="0" t="0" r="0" b="0"/>
                <wp:wrapNone/>
                <wp:docPr id="6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71235" cy="99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护士执业资格证、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四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级证书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获“优秀学生干部”荣誉称号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个人技能：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有扎实的护理基础理论知识，熟练掌握护理专业基本技能，熟悉护理业务管理流程和制度，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熟练掌握临床护理程序和护理措施。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1" type="#_x0000_t202" style="width:478.05pt;height:78.65pt;margin-top:531.1pt;margin-left:-34.5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15C926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护士执业资格证、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四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级证书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获“优秀学生干部”荣誉称号</w:t>
                      </w:r>
                    </w:p>
                    <w:p w14:paraId="663408F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个人技能：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有扎实的护理基础理论知识，熟练掌握护理专业基本技能，熟悉护理业务管理流程和制度，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熟练掌握临床护理程序和护理措施。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3439795</wp:posOffset>
                </wp:positionV>
                <wp:extent cx="6089650" cy="1398270"/>
                <wp:effectExtent l="0" t="0" r="0" b="0"/>
                <wp:wrapNone/>
                <wp:docPr id="6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89650" cy="139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07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20xx.11              工作单位：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苏州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XX医院                            岗位：护士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负责护理科室内病人的各项治疗及护理工作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，配合医生进行进行输液、用药；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2、负责巡视病房，与患者进行沟通交流，办理入、出院等有关登记工作；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3、负责设备的定期保养维修，及时发现故障，解决存在的问题，保证门诊各设备的正常运行。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2" type="#_x0000_t202" style="width:479.5pt;height:110.1pt;margin-top:270.85pt;margin-left:-34.5pt;mso-height-relative:page;mso-width-relative:page;position:absolute;z-index:251660288" coordsize="21600,21600" filled="f" stroked="f" strokeweight="0.5pt">
                <o:lock v:ext="edit" aspectratio="f"/>
                <v:textbox>
                  <w:txbxContent>
                    <w:p w14:paraId="341E17C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07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20xx.11              工作单位：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苏州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XX医院                            岗位：护士</w:t>
                      </w:r>
                    </w:p>
                    <w:p w14:paraId="7D8F890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负责护理科室内病人的各项治疗及护理工作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，配合医生进行进行输液、用药；</w:t>
                      </w:r>
                    </w:p>
                    <w:p w14:paraId="58362C8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2、负责巡视病房，与患者进行沟通交流，办理入、出院等有关登记工作；</w:t>
                      </w:r>
                    </w:p>
                    <w:p w14:paraId="3B86366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3、负责设备的定期保养维修，及时发现故障，解决存在的问题，保证门诊各设备的正常运行。</w:t>
                      </w:r>
                    </w:p>
                    <w:p w14:paraId="3104467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3FBE8D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22E9C3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3096895</wp:posOffset>
                </wp:positionV>
                <wp:extent cx="5908040" cy="311150"/>
                <wp:effectExtent l="0" t="0" r="16510" b="1333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8040" cy="311150"/>
                          <a:chOff x="7354" y="4080"/>
                          <a:chExt cx="9304" cy="490"/>
                        </a:xfrm>
                      </wpg:grpSpPr>
                      <wpg:grpSp>
                        <wpg:cNvPr id="44" name="组合 6"/>
                        <wpg:cNvGrpSpPr/>
                        <wpg:grpSpPr>
                          <a:xfrm>
                            <a:off x="7354" y="4080"/>
                            <a:ext cx="9305" cy="490"/>
                            <a:chOff x="1474" y="4170"/>
                            <a:chExt cx="9305" cy="490"/>
                          </a:xfrm>
                        </wpg:grpSpPr>
                        <wps:wsp xmlns:wps="http://schemas.microsoft.com/office/word/2010/wordprocessingShape">
                          <wps:cNvPr id="45" name="直接连接符 16"/>
                          <wps:cNvCnPr/>
                          <wps:spPr>
                            <a:xfrm>
                              <a:off x="3409" y="4631"/>
                              <a:ext cx="737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B0C9E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6" name="矩形 1"/>
                          <wps:cNvSpPr/>
                          <wps:spPr>
                            <a:xfrm>
                              <a:off x="1474" y="4245"/>
                              <a:ext cx="1575" cy="405"/>
                            </a:xfrm>
                            <a:prstGeom prst="rect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7" name="直角三角形 3"/>
                          <wps:cNvSpPr/>
                          <wps:spPr>
                            <a:xfrm>
                              <a:off x="3049" y="4245"/>
                              <a:ext cx="229" cy="405"/>
                            </a:xfrm>
                            <a:prstGeom prst="rtTriangle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8" name="平行四边形 5"/>
                          <wps:cNvSpPr/>
                          <wps:spPr>
                            <a:xfrm flipH="1">
                              <a:off x="3109" y="4245"/>
                              <a:ext cx="346" cy="405"/>
                            </a:xfrm>
                            <a:prstGeom prst="parallelogram">
                              <a:avLst>
                                <a:gd name="adj" fmla="val 64161"/>
                              </a:avLst>
                            </a:prstGeom>
                            <a:solidFill>
                              <a:srgbClr val="B0C9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9" name="矩形 60"/>
                          <wps:cNvSpPr/>
                          <wps:spPr>
                            <a:xfrm>
                              <a:off x="1779" y="4170"/>
                              <a:ext cx="1410" cy="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 w:val="0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 xmlns:wps="http://schemas.microsoft.com/office/word/2010/wordprocessingShape">
                        <wps:cNvPr id="50" name="矩形 40"/>
                        <wps:cNvSpPr/>
                        <wps:spPr>
                          <a:xfrm>
                            <a:off x="7515" y="4305"/>
                            <a:ext cx="170" cy="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65.2pt;height:24.5pt;margin-top:243.85pt;margin-left:-25pt;mso-height-relative:page;mso-width-relative:page;position:absolute;z-index:251688960" coordorigin="7354,4080" coordsize="9304,490">
                <o:lock v:ext="edit" aspectratio="f"/>
                <v:group id="组合 6" o:spid="_x0000_s1034" style="width:9305;height:490;left:7354;position:absolute;top:4080" coordorigin="1474,4170" coordsize="9305,490">
                  <o:lock v:ext="edit" aspectratio="f"/>
                  <v:line id="直接连接符 16" o:spid="_x0000_s1035" style="position:absolute" from="3409,4631" to="10779,4631" coordsize="21600,21600" stroked="t" strokecolor="#b0c9e0" strokeweight="1.25pt">
                    <v:stroke joinstyle="miter"/>
                    <o:lock v:ext="edit" aspectratio="f"/>
                  </v:line>
                  <v:rect id="矩形 1" o:spid="_x0000_s1036" style="width:1575;height:405;left:1474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649992D1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3" o:spid="_x0000_s1037" type="#_x0000_t6" style="width:229;height:405;left:3049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5112840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平行四边形 5" o:spid="_x0000_s1038" type="#_x0000_t7" style="width:346;height:405;flip:x;left:3109;position:absolute;top:4245;v-text-anchor:middle" coordsize="21600,21600" adj="13859" filled="t" fillcolor="#b0c9e0" stroked="f" strokeweight="1pt">
                    <v:stroke joinstyle="miter"/>
                    <o:lock v:ext="edit" aspectratio="f"/>
                    <v:textbox>
                      <w:txbxContent>
                        <w:p w14:paraId="5768358A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矩形 60" o:spid="_x0000_s1039" style="width:1410;height:490;left:1779;position:absolute;top:4170" coordsize="21600,21600" filled="f" stroked="f">
                    <o:lock v:ext="edit" aspectratio="f"/>
                    <v:textbox>
                      <w:txbxContent>
                        <w:p w14:paraId="06B4FFB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 w:val="0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rect>
                </v:group>
                <v:rect id="矩形 40" o:spid="_x0000_s1040" style="width:170;height:102;left:7515;position:absolute;top:4305;v-text-anchor:middle" coordsize="21600,21600" filled="t" fillcolor="whit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5059045</wp:posOffset>
                </wp:positionV>
                <wp:extent cx="5908040" cy="311150"/>
                <wp:effectExtent l="0" t="0" r="16510" b="13335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8040" cy="311150"/>
                          <a:chOff x="7354" y="4080"/>
                          <a:chExt cx="9304" cy="490"/>
                        </a:xfrm>
                      </wpg:grpSpPr>
                      <wpg:grpSp>
                        <wpg:cNvPr id="55" name="组合 6"/>
                        <wpg:cNvGrpSpPr/>
                        <wpg:grpSpPr>
                          <a:xfrm>
                            <a:off x="7354" y="4080"/>
                            <a:ext cx="9305" cy="490"/>
                            <a:chOff x="1474" y="4170"/>
                            <a:chExt cx="9305" cy="490"/>
                          </a:xfrm>
                        </wpg:grpSpPr>
                        <wps:wsp xmlns:wps="http://schemas.microsoft.com/office/word/2010/wordprocessingShape">
                          <wps:cNvPr id="56" name="直接连接符 16"/>
                          <wps:cNvCnPr/>
                          <wps:spPr>
                            <a:xfrm>
                              <a:off x="3409" y="4631"/>
                              <a:ext cx="737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B0C9E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7" name="矩形 1"/>
                          <wps:cNvSpPr/>
                          <wps:spPr>
                            <a:xfrm>
                              <a:off x="1474" y="4245"/>
                              <a:ext cx="1575" cy="405"/>
                            </a:xfrm>
                            <a:prstGeom prst="rect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8" name="直角三角形 3"/>
                          <wps:cNvSpPr/>
                          <wps:spPr>
                            <a:xfrm>
                              <a:off x="3049" y="4245"/>
                              <a:ext cx="229" cy="405"/>
                            </a:xfrm>
                            <a:prstGeom prst="rtTriangle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0" name="平行四边形 5"/>
                          <wps:cNvSpPr/>
                          <wps:spPr>
                            <a:xfrm flipH="1">
                              <a:off x="3109" y="4245"/>
                              <a:ext cx="346" cy="405"/>
                            </a:xfrm>
                            <a:prstGeom prst="parallelogram">
                              <a:avLst>
                                <a:gd name="adj" fmla="val 64161"/>
                              </a:avLst>
                            </a:prstGeom>
                            <a:solidFill>
                              <a:srgbClr val="B0C9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6" name="矩形 60"/>
                          <wps:cNvSpPr/>
                          <wps:spPr>
                            <a:xfrm>
                              <a:off x="1779" y="4170"/>
                              <a:ext cx="1410" cy="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 w:val="0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在校经历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 xmlns:wps="http://schemas.microsoft.com/office/word/2010/wordprocessingShape">
                        <wps:cNvPr id="68" name="矩形 40"/>
                        <wps:cNvSpPr/>
                        <wps:spPr>
                          <a:xfrm>
                            <a:off x="7515" y="4305"/>
                            <a:ext cx="170" cy="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465.2pt;height:24.5pt;margin-top:398.35pt;margin-left:-25pt;mso-height-relative:page;mso-width-relative:page;position:absolute;z-index:251691008" coordorigin="7354,4080" coordsize="9304,490">
                <o:lock v:ext="edit" aspectratio="f"/>
                <v:group id="组合 6" o:spid="_x0000_s1042" style="width:9305;height:490;left:7354;position:absolute;top:4080" coordorigin="1474,4170" coordsize="9305,490">
                  <o:lock v:ext="edit" aspectratio="f"/>
                  <v:line id="直接连接符 16" o:spid="_x0000_s1043" style="position:absolute" from="3409,4631" to="10779,4631" coordsize="21600,21600" stroked="t" strokecolor="#b0c9e0" strokeweight="1.25pt">
                    <v:stroke joinstyle="miter"/>
                    <o:lock v:ext="edit" aspectratio="f"/>
                  </v:line>
                  <v:rect id="矩形 1" o:spid="_x0000_s1044" style="width:1575;height:405;left:1474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3DA362A7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直角三角形 3" o:spid="_x0000_s1045" type="#_x0000_t6" style="width:229;height:405;left:3049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2AB893F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平行四边形 5" o:spid="_x0000_s1046" type="#_x0000_t7" style="width:346;height:405;flip:x;left:3109;position:absolute;top:4245;v-text-anchor:middle" coordsize="21600,21600" adj="13859" filled="t" fillcolor="#b0c9e0" stroked="f" strokeweight="1pt">
                    <v:stroke joinstyle="miter"/>
                    <o:lock v:ext="edit" aspectratio="f"/>
                    <v:textbox>
                      <w:txbxContent>
                        <w:p w14:paraId="201D3F39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矩形 60" o:spid="_x0000_s1047" style="width:1410;height:490;left:1779;position:absolute;top:4170" coordsize="21600,21600" filled="f" stroked="f">
                    <o:lock v:ext="edit" aspectratio="f"/>
                    <v:textbox>
                      <w:txbxContent>
                        <w:p w14:paraId="55EF9A8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 w:val="0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在校经历</w:t>
                          </w:r>
                        </w:p>
                      </w:txbxContent>
                    </v:textbox>
                  </v:rect>
                </v:group>
                <v:rect id="矩形 40" o:spid="_x0000_s1048" style="width:170;height:102;left:7515;position:absolute;top:4305;v-text-anchor:middle" coordsize="21600,21600" filled="t" fillcolor="whit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5431155</wp:posOffset>
                </wp:positionV>
                <wp:extent cx="6092190" cy="753110"/>
                <wp:effectExtent l="0" t="0" r="0" b="0"/>
                <wp:wrapNone/>
                <wp:docPr id="9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92190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担任班长职务，全面支持班级日常工作，领导搞好班级纪律、学习、活动对外联络等各项工作；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加入青年志愿者协会，参加协会组织的各项公益活动，例如学校图书馆管理工作等。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9" type="#_x0000_t202" style="width:479.7pt;height:59.3pt;margin-top:427.65pt;margin-left:-35.0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1B82561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担任班长职务，全面支持班级日常工作，领导搞好班级纪律、学习、活动对外联络等各项工作；</w:t>
                      </w:r>
                    </w:p>
                    <w:p w14:paraId="3445CB1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加入青年志愿者协会，参加协会组织的各项公益活动，例如学校图书馆管理工作等。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7954645</wp:posOffset>
                </wp:positionV>
                <wp:extent cx="5908040" cy="311150"/>
                <wp:effectExtent l="0" t="0" r="16510" b="13335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8040" cy="311150"/>
                          <a:chOff x="7354" y="4080"/>
                          <a:chExt cx="9304" cy="490"/>
                        </a:xfrm>
                      </wpg:grpSpPr>
                      <wpg:grpSp>
                        <wpg:cNvPr id="80" name="组合 6"/>
                        <wpg:cNvGrpSpPr/>
                        <wpg:grpSpPr>
                          <a:xfrm>
                            <a:off x="7354" y="4080"/>
                            <a:ext cx="9305" cy="490"/>
                            <a:chOff x="1474" y="4170"/>
                            <a:chExt cx="9305" cy="490"/>
                          </a:xfrm>
                        </wpg:grpSpPr>
                        <wps:wsp xmlns:wps="http://schemas.microsoft.com/office/word/2010/wordprocessingShape">
                          <wps:cNvPr id="81" name="直接连接符 16"/>
                          <wps:cNvCnPr/>
                          <wps:spPr>
                            <a:xfrm>
                              <a:off x="3409" y="4631"/>
                              <a:ext cx="737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B0C9E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82" name="矩形 1"/>
                          <wps:cNvSpPr/>
                          <wps:spPr>
                            <a:xfrm>
                              <a:off x="1474" y="4245"/>
                              <a:ext cx="1575" cy="405"/>
                            </a:xfrm>
                            <a:prstGeom prst="rect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3" name="直角三角形 3"/>
                          <wps:cNvSpPr/>
                          <wps:spPr>
                            <a:xfrm>
                              <a:off x="3049" y="4245"/>
                              <a:ext cx="229" cy="405"/>
                            </a:xfrm>
                            <a:prstGeom prst="rtTriangle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4" name="平行四边形 5"/>
                          <wps:cNvSpPr/>
                          <wps:spPr>
                            <a:xfrm flipH="1">
                              <a:off x="3109" y="4245"/>
                              <a:ext cx="346" cy="405"/>
                            </a:xfrm>
                            <a:prstGeom prst="parallelogram">
                              <a:avLst>
                                <a:gd name="adj" fmla="val 64161"/>
                              </a:avLst>
                            </a:prstGeom>
                            <a:solidFill>
                              <a:srgbClr val="B0C9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5" name="矩形 60"/>
                          <wps:cNvSpPr/>
                          <wps:spPr>
                            <a:xfrm>
                              <a:off x="1779" y="4170"/>
                              <a:ext cx="1410" cy="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 w:val="0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 xmlns:wps="http://schemas.microsoft.com/office/word/2010/wordprocessingShape">
                        <wps:cNvPr id="86" name="矩形 40"/>
                        <wps:cNvSpPr/>
                        <wps:spPr>
                          <a:xfrm>
                            <a:off x="7515" y="4305"/>
                            <a:ext cx="170" cy="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465.2pt;height:24.5pt;margin-top:626.35pt;margin-left:-25pt;mso-height-relative:page;mso-width-relative:page;position:absolute;z-index:251695104" coordorigin="7354,4080" coordsize="9304,490">
                <o:lock v:ext="edit" aspectratio="f"/>
                <v:group id="组合 6" o:spid="_x0000_s1051" style="width:9305;height:490;left:7354;position:absolute;top:4080" coordorigin="1474,4170" coordsize="9305,490">
                  <o:lock v:ext="edit" aspectratio="f"/>
                  <v:line id="直接连接符 16" o:spid="_x0000_s1052" style="position:absolute" from="3409,4631" to="10779,4631" coordsize="21600,21600" stroked="t" strokecolor="#b0c9e0" strokeweight="1.25pt">
                    <v:stroke joinstyle="miter"/>
                    <o:lock v:ext="edit" aspectratio="f"/>
                  </v:line>
                  <v:rect id="矩形 1" o:spid="_x0000_s1053" style="width:1575;height:405;left:1474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3D9F9D0B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直角三角形 3" o:spid="_x0000_s1054" type="#_x0000_t6" style="width:229;height:405;left:3049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66FC9EB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平行四边形 5" o:spid="_x0000_s1055" type="#_x0000_t7" style="width:346;height:405;flip:x;left:3109;position:absolute;top:4245;v-text-anchor:middle" coordsize="21600,21600" adj="13859" filled="t" fillcolor="#b0c9e0" stroked="f" strokeweight="1pt">
                    <v:stroke joinstyle="miter"/>
                    <o:lock v:ext="edit" aspectratio="f"/>
                    <v:textbox>
                      <w:txbxContent>
                        <w:p w14:paraId="3D467961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矩形 60" o:spid="_x0000_s1056" style="width:1410;height:490;left:1779;position:absolute;top:4170" coordsize="21600,21600" filled="f" stroked="f">
                    <o:lock v:ext="edit" aspectratio="f"/>
                    <v:textbox>
                      <w:txbxContent>
                        <w:p w14:paraId="3657759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 w:val="0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rect>
                </v:group>
                <v:rect id="矩形 40" o:spid="_x0000_s1057" style="width:170;height:102;left:7515;position:absolute;top:4305;v-text-anchor:middle" coordsize="21600,21600" filled="t" fillcolor="whit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6373495</wp:posOffset>
                </wp:positionV>
                <wp:extent cx="5908040" cy="311150"/>
                <wp:effectExtent l="0" t="0" r="16510" b="1333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8040" cy="311150"/>
                          <a:chOff x="7354" y="4080"/>
                          <a:chExt cx="9304" cy="490"/>
                        </a:xfrm>
                      </wpg:grpSpPr>
                      <wpg:grpSp>
                        <wpg:cNvPr id="71" name="组合 6"/>
                        <wpg:cNvGrpSpPr/>
                        <wpg:grpSpPr>
                          <a:xfrm>
                            <a:off x="7354" y="4080"/>
                            <a:ext cx="9305" cy="490"/>
                            <a:chOff x="1474" y="4170"/>
                            <a:chExt cx="9305" cy="490"/>
                          </a:xfrm>
                        </wpg:grpSpPr>
                        <wps:wsp xmlns:wps="http://schemas.microsoft.com/office/word/2010/wordprocessingShape">
                          <wps:cNvPr id="73" name="直接连接符 16"/>
                          <wps:cNvCnPr/>
                          <wps:spPr>
                            <a:xfrm>
                              <a:off x="3409" y="4631"/>
                              <a:ext cx="737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B0C9E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74" name="矩形 1"/>
                          <wps:cNvSpPr/>
                          <wps:spPr>
                            <a:xfrm>
                              <a:off x="1474" y="4245"/>
                              <a:ext cx="1575" cy="405"/>
                            </a:xfrm>
                            <a:prstGeom prst="rect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5" name="直角三角形 3"/>
                          <wps:cNvSpPr/>
                          <wps:spPr>
                            <a:xfrm>
                              <a:off x="3049" y="4245"/>
                              <a:ext cx="229" cy="405"/>
                            </a:xfrm>
                            <a:prstGeom prst="rtTriangle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6" name="平行四边形 5"/>
                          <wps:cNvSpPr/>
                          <wps:spPr>
                            <a:xfrm flipH="1">
                              <a:off x="3109" y="4245"/>
                              <a:ext cx="346" cy="405"/>
                            </a:xfrm>
                            <a:prstGeom prst="parallelogram">
                              <a:avLst>
                                <a:gd name="adj" fmla="val 64161"/>
                              </a:avLst>
                            </a:prstGeom>
                            <a:solidFill>
                              <a:srgbClr val="B0C9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7" name="矩形 60"/>
                          <wps:cNvSpPr/>
                          <wps:spPr>
                            <a:xfrm>
                              <a:off x="1779" y="4170"/>
                              <a:ext cx="1410" cy="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default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 w:val="0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证书技能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 xmlns:wps="http://schemas.microsoft.com/office/word/2010/wordprocessingShape">
                        <wps:cNvPr id="78" name="矩形 40"/>
                        <wps:cNvSpPr/>
                        <wps:spPr>
                          <a:xfrm>
                            <a:off x="7515" y="4305"/>
                            <a:ext cx="170" cy="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465.2pt;height:24.5pt;margin-top:501.85pt;margin-left:-25pt;mso-height-relative:page;mso-width-relative:page;position:absolute;z-index:251693056" coordorigin="7354,4080" coordsize="9304,490">
                <o:lock v:ext="edit" aspectratio="f"/>
                <v:group id="组合 6" o:spid="_x0000_s1059" style="width:9305;height:490;left:7354;position:absolute;top:4080" coordorigin="1474,4170" coordsize="9305,490">
                  <o:lock v:ext="edit" aspectratio="f"/>
                  <v:line id="直接连接符 16" o:spid="_x0000_s1060" style="position:absolute" from="3409,4631" to="10779,4631" coordsize="21600,21600" stroked="t" strokecolor="#b0c9e0" strokeweight="1.25pt">
                    <v:stroke joinstyle="miter"/>
                    <o:lock v:ext="edit" aspectratio="f"/>
                  </v:line>
                  <v:rect id="矩形 1" o:spid="_x0000_s1061" style="width:1575;height:405;left:1474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08F32584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直角三角形 3" o:spid="_x0000_s1062" type="#_x0000_t6" style="width:229;height:405;left:3049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0F89EF0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平行四边形 5" o:spid="_x0000_s1063" type="#_x0000_t7" style="width:346;height:405;flip:x;left:3109;position:absolute;top:4245;v-text-anchor:middle" coordsize="21600,21600" adj="13859" filled="t" fillcolor="#b0c9e0" stroked="f" strokeweight="1pt">
                    <v:stroke joinstyle="miter"/>
                    <o:lock v:ext="edit" aspectratio="f"/>
                    <v:textbox>
                      <w:txbxContent>
                        <w:p w14:paraId="1D211F25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矩形 60" o:spid="_x0000_s1064" style="width:1410;height:490;left:1779;position:absolute;top:4170" coordsize="21600,21600" filled="f" stroked="f">
                    <o:lock v:ext="edit" aspectratio="f"/>
                    <v:textbox>
                      <w:txbxContent>
                        <w:p w14:paraId="123192B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default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 w:val="0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证书技能</w:t>
                          </w:r>
                        </w:p>
                      </w:txbxContent>
                    </v:textbox>
                  </v:rect>
                </v:group>
                <v:rect id="矩形 40" o:spid="_x0000_s1065" style="width:170;height:102;left:7515;position:absolute;top:4305;v-text-anchor:middle" coordsize="21600,21600" filled="t" fillcolor="whit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1496695</wp:posOffset>
                </wp:positionV>
                <wp:extent cx="5908040" cy="311150"/>
                <wp:effectExtent l="0" t="0" r="16510" b="13335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08040" cy="311150"/>
                          <a:chOff x="7354" y="4080"/>
                          <a:chExt cx="9304" cy="490"/>
                        </a:xfrm>
                      </wpg:grpSpPr>
                      <wpg:grpSp>
                        <wpg:cNvPr id="17" name="组合 6"/>
                        <wpg:cNvGrpSpPr/>
                        <wpg:grpSpPr>
                          <a:xfrm>
                            <a:off x="7354" y="4080"/>
                            <a:ext cx="9305" cy="490"/>
                            <a:chOff x="1474" y="4170"/>
                            <a:chExt cx="9305" cy="490"/>
                          </a:xfrm>
                        </wpg:grpSpPr>
                        <wps:wsp xmlns:wps="http://schemas.microsoft.com/office/word/2010/wordprocessingShape">
                          <wps:cNvPr id="18" name="直接连接符 16"/>
                          <wps:cNvCnPr/>
                          <wps:spPr>
                            <a:xfrm>
                              <a:off x="3409" y="4631"/>
                              <a:ext cx="7370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B0C9E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0" name="矩形 1"/>
                          <wps:cNvSpPr/>
                          <wps:spPr>
                            <a:xfrm>
                              <a:off x="1474" y="4245"/>
                              <a:ext cx="1575" cy="405"/>
                            </a:xfrm>
                            <a:prstGeom prst="rect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2" name="直角三角形 3"/>
                          <wps:cNvSpPr/>
                          <wps:spPr>
                            <a:xfrm>
                              <a:off x="3049" y="4245"/>
                              <a:ext cx="229" cy="405"/>
                            </a:xfrm>
                            <a:prstGeom prst="rtTriangle">
                              <a:avLst/>
                            </a:prstGeom>
                            <a:solidFill>
                              <a:srgbClr val="48668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3" name="平行四边形 5"/>
                          <wps:cNvSpPr/>
                          <wps:spPr>
                            <a:xfrm flipH="1">
                              <a:off x="3109" y="4245"/>
                              <a:ext cx="346" cy="405"/>
                            </a:xfrm>
                            <a:prstGeom prst="parallelogram">
                              <a:avLst>
                                <a:gd name="adj" fmla="val 64161"/>
                              </a:avLst>
                            </a:prstGeom>
                            <a:solidFill>
                              <a:srgbClr val="B0C9E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8" name="矩形 60"/>
                          <wps:cNvSpPr/>
                          <wps:spPr>
                            <a:xfrm>
                              <a:off x="1779" y="4170"/>
                              <a:ext cx="1410" cy="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jc w:val="left"/>
                                  <w:textAlignment w:val="auto"/>
                                  <w:rPr>
                                    <w:rFonts w:ascii="汉仪旗黑-55简" w:eastAsia="汉仪旗黑-55简" w:hAnsi="汉仪旗黑-55简" w:cs="汉仪旗黑-55简" w:hint="eastAsia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55简" w:eastAsia="汉仪旗黑-55简" w:hAnsi="汉仪旗黑-55简" w:cs="汉仪旗黑-55简" w:hint="eastAsia"/>
                                    <w:b/>
                                    <w:bCs w:val="0"/>
                                    <w:color w:val="FFFFFF" w:themeColor="background1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 xmlns:wps="http://schemas.microsoft.com/office/word/2010/wordprocessingShape">
                        <wps:cNvPr id="40" name="矩形 40"/>
                        <wps:cNvSpPr/>
                        <wps:spPr>
                          <a:xfrm>
                            <a:off x="7515" y="4305"/>
                            <a:ext cx="170" cy="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465.2pt;height:24.5pt;margin-top:117.85pt;margin-left:-25pt;mso-height-relative:page;mso-width-relative:page;position:absolute;z-index:251686912" coordorigin="7354,4080" coordsize="9304,490">
                <o:lock v:ext="edit" aspectratio="f"/>
                <v:group id="组合 6" o:spid="_x0000_s1067" style="width:9305;height:490;left:7354;position:absolute;top:4080" coordorigin="1474,4170" coordsize="9305,490">
                  <o:lock v:ext="edit" aspectratio="f"/>
                  <v:line id="直接连接符 16" o:spid="_x0000_s1068" style="position:absolute" from="3409,4631" to="10779,4631" coordsize="21600,21600" stroked="t" strokecolor="#b0c9e0" strokeweight="1.25pt">
                    <v:stroke joinstyle="miter"/>
                    <o:lock v:ext="edit" aspectratio="f"/>
                  </v:line>
                  <v:rect id="矩形 1" o:spid="_x0000_s1069" style="width:1575;height:405;left:1474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0995AAEA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直角三角形 3" o:spid="_x0000_s1070" type="#_x0000_t6" style="width:229;height:405;left:3049;position:absolute;top:4245;v-text-anchor:middle" coordsize="21600,21600" filled="t" fillcolor="#48668f" stroked="f" strokeweight="1pt">
                    <v:stroke joinstyle="miter"/>
                    <o:lock v:ext="edit" aspectratio="f"/>
                    <v:textbox>
                      <w:txbxContent>
                        <w:p w14:paraId="19F10B5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平行四边形 5" o:spid="_x0000_s1071" type="#_x0000_t7" style="width:346;height:405;flip:x;left:3109;position:absolute;top:4245;v-text-anchor:middle" coordsize="21600,21600" adj="13859" filled="t" fillcolor="#b0c9e0" stroked="f" strokeweight="1pt">
                    <v:stroke joinstyle="miter"/>
                    <o:lock v:ext="edit" aspectratio="f"/>
                    <v:textbox>
                      <w:txbxContent>
                        <w:p w14:paraId="1D192F70">
                          <w:pPr>
                            <w:jc w:val="center"/>
                          </w:pPr>
                        </w:p>
                      </w:txbxContent>
                    </v:textbox>
                  </v:shape>
                  <v:rect id="矩形 60" o:spid="_x0000_s1072" style="width:1410;height:490;left:1779;position:absolute;top:4170" coordsize="21600,21600" filled="f" stroked="f">
                    <o:lock v:ext="edit" aspectratio="f"/>
                    <v:textbox>
                      <w:txbxContent>
                        <w:p w14:paraId="6A1EAAB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jc w:val="left"/>
                            <w:textAlignment w:val="auto"/>
                            <w:rPr>
                              <w:rFonts w:ascii="汉仪旗黑-55简" w:eastAsia="汉仪旗黑-55简" w:hAnsi="汉仪旗黑-55简" w:cs="汉仪旗黑-55简" w:hint="eastAsia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55简" w:eastAsia="汉仪旗黑-55简" w:hAnsi="汉仪旗黑-55简" w:cs="汉仪旗黑-55简" w:hint="eastAsia"/>
                              <w:b/>
                              <w:bCs w:val="0"/>
                              <w:color w:val="FFFFFF" w:themeColor="background1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rect>
                </v:group>
                <v:rect id="_x0000_s1026" o:spid="_x0000_s1073" style="width:170;height:102;left:7515;position:absolute;top:4305;v-text-anchor:middle" coordsize="21600,21600" filled="t" fillcolor="whit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1848485</wp:posOffset>
                </wp:positionV>
                <wp:extent cx="6099810" cy="1018540"/>
                <wp:effectExtent l="0" t="0" r="0" b="0"/>
                <wp:wrapNone/>
                <wp:docPr id="12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9981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              毕业院校：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江苏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学院                          专业：护理学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：人体解剖学、生理学、医学伦理学、心理学、诊断学基础、药物治疗学、护理学基础、急重症护理学、内科护理学、外科护理学、妇儿科护理学、精神护理学、预防医学、护理管理学等。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74" type="#_x0000_t202" style="width:480.3pt;height:80.2pt;margin-top:145.55pt;margin-left:-34.3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15CC29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              毕业院校：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江苏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学院                          专业：护理学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：人体解剖学、生理学、医学伦理学、心理学、诊断学基础、药物治疗学、护理学基础、急重症护理学、内科护理学、外科护理学、妇儿科护理学、精神护理学、预防医学、护理管理学等。</w:t>
                      </w:r>
                    </w:p>
                    <w:p w14:paraId="19C370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269875</wp:posOffset>
                </wp:positionV>
                <wp:extent cx="1302385" cy="991870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02385" cy="991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19xx.01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民族：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75" type="#_x0000_t202" style="width:102.55pt;height:78.1pt;margin-top:21.25pt;margin-left:-34.1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 w14:paraId="20E61D9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出生：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19xx.01</w:t>
                      </w:r>
                    </w:p>
                    <w:p w14:paraId="7C7255C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大专</w:t>
                      </w:r>
                    </w:p>
                    <w:p w14:paraId="5C3BEE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民族：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-234950</wp:posOffset>
                </wp:positionV>
                <wp:extent cx="2463800" cy="421005"/>
                <wp:effectExtent l="0" t="0" r="0" b="0"/>
                <wp:wrapNone/>
                <wp:docPr id="39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6380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262626" w:themeColor="text1" w:themeTint="D9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应聘岗位：护士岗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76" type="#_x0000_t202" style="width:194pt;height:33.15pt;margin-top:-18.5pt;margin-left:-33.3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4A859D9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262626" w:themeColor="text1" w:themeTint="D9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应聘岗位：护士岗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-942975</wp:posOffset>
                </wp:positionV>
                <wp:extent cx="1564005" cy="368935"/>
                <wp:effectExtent l="0" t="0" r="17145" b="1270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64005" cy="368935"/>
                          <a:chOff x="10715" y="778"/>
                          <a:chExt cx="2463" cy="581"/>
                        </a:xfrm>
                      </wpg:grpSpPr>
                      <wps:wsp xmlns:wps="http://schemas.microsoft.com/office/word/2010/wordprocessingShape">
                        <wps:cNvPr id="3" name="凌晨"/>
                        <wps:cNvSpPr/>
                        <wps:spPr>
                          <a:xfrm flipV="1">
                            <a:off x="10715" y="842"/>
                            <a:ext cx="2463" cy="508"/>
                          </a:xfrm>
                          <a:prstGeom prst="rect">
                            <a:avLst/>
                          </a:prstGeom>
                          <a:solidFill>
                            <a:srgbClr val="4866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2" name="凌晨"/>
                        <wps:cNvSpPr txBox="1"/>
                        <wps:spPr>
                          <a:xfrm>
                            <a:off x="10959" y="778"/>
                            <a:ext cx="2012" cy="5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center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pacing w:val="45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i w:val="0"/>
                                  <w:caps w:val="0"/>
                                  <w:color w:val="FFFFFF" w:themeColor="background1"/>
                                  <w:spacing w:val="45"/>
                                  <w:sz w:val="32"/>
                                  <w:szCs w:val="3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7" style="width:123.15pt;height:29.05pt;margin-top:-74.25pt;margin-left:145.3pt;mso-height-relative:page;mso-width-relative:page;position:absolute;z-index:251674624" coordorigin="10715,778" coordsize="2463,581">
                <o:lock v:ext="edit" aspectratio="f"/>
                <v:rect id="凌晨" o:spid="_x0000_s1078" style="width:2463;height:508;flip:y;left:10715;position:absolute;top:842;v-text-anchor:middle" coordsize="21600,21600" filled="t" fillcolor="#48668f" stroked="f" strokeweight="1pt">
                  <v:stroke joinstyle="miter"/>
                  <o:lock v:ext="edit" aspectratio="f"/>
                  <v:textbox>
                    <w:txbxContent>
                      <w:p w14:paraId="0E14C482">
                        <w:pPr>
                          <w:jc w:val="center"/>
                        </w:pPr>
                      </w:p>
                    </w:txbxContent>
                  </v:textbox>
                </v:rect>
                <v:shape id="凌晨" o:spid="_x0000_s1079" type="#_x0000_t202" style="width:2012;height:581;left:10959;position:absolute;top:778" coordsize="21600,21600" filled="f" stroked="f" strokeweight="0.5pt">
                  <o:lock v:ext="edit" aspectratio="f"/>
                  <v:textbox>
                    <w:txbxContent>
                      <w:p w14:paraId="6FF036D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center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pacing w:val="45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i w:val="0"/>
                            <w:caps w:val="0"/>
                            <w:color w:val="FFFFFF" w:themeColor="background1"/>
                            <w:spacing w:val="45"/>
                            <w:sz w:val="32"/>
                            <w:szCs w:val="3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8321040</wp:posOffset>
                </wp:positionV>
                <wp:extent cx="6106160" cy="730250"/>
                <wp:effectExtent l="0" t="0" r="0" b="0"/>
                <wp:wrapNone/>
                <wp:docPr id="70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0616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本人性格开朗活泼，反应敏捷，待人热情真诚，工作勤奋踏实，积极主动，务实且专注，能吃苦耐劳，对患者有耐心，沟通协调能力强，有强烈的责任感与敬业精神。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80" type="#_x0000_t202" style="width:480.8pt;height:57.5pt;margin-top:655.2pt;margin-left:-34.5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40CE16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本人性格开朗活泼，反应敏捷，待人热情真诚，工作勤奋踏实，积极主动，务实且专注，能吃苦耐劳，对患者有耐心，沟通协调能力强，有强烈的责任感与敬业精神。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-1141730</wp:posOffset>
                </wp:positionH>
                <wp:positionV relativeFrom="paragraph">
                  <wp:posOffset>-921385</wp:posOffset>
                </wp:positionV>
                <wp:extent cx="158115" cy="10744200"/>
                <wp:effectExtent l="0" t="0" r="13335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8115" cy="10744200"/>
                          <a:chOff x="6056" y="272"/>
                          <a:chExt cx="249" cy="16920"/>
                        </a:xfrm>
                      </wpg:grpSpPr>
                      <wps:wsp xmlns:wps="http://schemas.microsoft.com/office/word/2010/wordprocessingShape">
                        <wps:cNvPr id="9" name="凌晨"/>
                        <wps:cNvSpPr/>
                        <wps:spPr>
                          <a:xfrm flipV="1">
                            <a:off x="6056" y="272"/>
                            <a:ext cx="249" cy="3515"/>
                          </a:xfrm>
                          <a:prstGeom prst="rect">
                            <a:avLst/>
                          </a:prstGeom>
                          <a:solidFill>
                            <a:srgbClr val="91A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凌晨"/>
                        <wps:cNvSpPr/>
                        <wps:spPr>
                          <a:xfrm flipV="1">
                            <a:off x="6056" y="3812"/>
                            <a:ext cx="249" cy="13380"/>
                          </a:xfrm>
                          <a:prstGeom prst="rect">
                            <a:avLst/>
                          </a:prstGeom>
                          <a:solidFill>
                            <a:srgbClr val="D3E1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1" style="width:12.45pt;height:846pt;margin-top:-72.55pt;margin-left:-89.9pt;mso-height-relative:page;mso-width-relative:page;position:absolute;z-index:251680768" coordorigin="6056,272" coordsize="249,16920">
                <o:lock v:ext="edit" aspectratio="f"/>
                <v:rect id="凌晨" o:spid="_x0000_s1082" style="width:249;height:3515;flip:y;left:6056;position:absolute;top:272;v-text-anchor:middle" coordsize="21600,21600" filled="t" fillcolor="#91a8c8" stroked="f" strokeweight="1pt">
                  <v:stroke joinstyle="miter"/>
                  <o:lock v:ext="edit" aspectratio="f"/>
                  <v:textbox>
                    <w:txbxContent>
                      <w:p w14:paraId="30950A6D"/>
                    </w:txbxContent>
                  </v:textbox>
                </v:rect>
                <v:rect id="凌晨" o:spid="_x0000_s1083" style="width:249;height:13380;flip:y;left:6056;position:absolute;top:3812;v-text-anchor:middle" coordsize="21600,21600" filled="t" fillcolor="#d3e1ee" stroked="f" strokeweight="1pt">
                  <v:stroke joinstyle="miter"/>
                  <o:lock v:ext="edit" aspectratio="f"/>
                  <v:textbox>
                    <w:txbxContent>
                      <w:p w14:paraId="27AF664D"/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-996950</wp:posOffset>
                </wp:positionH>
                <wp:positionV relativeFrom="paragraph">
                  <wp:posOffset>9632315</wp:posOffset>
                </wp:positionV>
                <wp:extent cx="7268210" cy="152400"/>
                <wp:effectExtent l="0" t="0" r="8890" b="0"/>
                <wp:wrapNone/>
                <wp:docPr id="15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68210" cy="152400"/>
                        </a:xfrm>
                        <a:prstGeom prst="rect">
                          <a:avLst/>
                        </a:prstGeom>
                        <a:solidFill>
                          <a:srgbClr val="D3E1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84" style="width:572.3pt;height:12pt;margin-top:758.45pt;margin-left:-78.5pt;mso-height-relative:page;mso-width-relative:page;position:absolute;v-text-anchor:middle;z-index:-251633664" coordsize="21600,21600" filled="t" fillcolor="#d3e1ee" stroked="f" strokeweight="1pt">
                <v:stroke joinstyle="miter"/>
                <o:lock v:ext="edit" aspectratio="f"/>
                <v:textbox>
                  <w:txbxContent>
                    <w:p w14:paraId="242B47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CBD9830">
      <w:pPr>
        <w:rPr>
          <w:sz w:val="21"/>
        </w:rPr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8E125B6-4940-45B9-AC08-9439804681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57B5D52-0DD7-40EC-937E-4018DC11CAA2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3" w:fontKey="{233BEAA5-B715-4BBD-A318-4FEB6718F31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48BD0E87-E2E5-4515-AEB0-275C76D8C5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A253005"/>
    <w:multiLevelType w:val="singleLevel"/>
    <w:tmpl w:val="6A25300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2E2F22"/>
    <w:rsid w:val="00092509"/>
    <w:rsid w:val="00101AE9"/>
    <w:rsid w:val="002E5174"/>
    <w:rsid w:val="00354649"/>
    <w:rsid w:val="003A5DFA"/>
    <w:rsid w:val="006C333D"/>
    <w:rsid w:val="00855059"/>
    <w:rsid w:val="008824C2"/>
    <w:rsid w:val="009D380A"/>
    <w:rsid w:val="00A259A2"/>
    <w:rsid w:val="00BC679F"/>
    <w:rsid w:val="00C360DC"/>
    <w:rsid w:val="00D01634"/>
    <w:rsid w:val="00DF60EF"/>
    <w:rsid w:val="00EA42B1"/>
    <w:rsid w:val="00EB7BC7"/>
    <w:rsid w:val="00EE0AAE"/>
    <w:rsid w:val="00EE64C7"/>
    <w:rsid w:val="00F13748"/>
    <w:rsid w:val="00F935A1"/>
    <w:rsid w:val="00FA010B"/>
    <w:rsid w:val="010A4EF7"/>
    <w:rsid w:val="01203D2A"/>
    <w:rsid w:val="01261C6C"/>
    <w:rsid w:val="01380E04"/>
    <w:rsid w:val="0138233A"/>
    <w:rsid w:val="015C6557"/>
    <w:rsid w:val="015E6884"/>
    <w:rsid w:val="015F16C2"/>
    <w:rsid w:val="01636C24"/>
    <w:rsid w:val="016E7D68"/>
    <w:rsid w:val="017E6F26"/>
    <w:rsid w:val="01851866"/>
    <w:rsid w:val="01934780"/>
    <w:rsid w:val="01982080"/>
    <w:rsid w:val="01D43539"/>
    <w:rsid w:val="01F47D4C"/>
    <w:rsid w:val="01F63EFB"/>
    <w:rsid w:val="01F81542"/>
    <w:rsid w:val="01FB4683"/>
    <w:rsid w:val="01FB5C1F"/>
    <w:rsid w:val="02032876"/>
    <w:rsid w:val="020D228B"/>
    <w:rsid w:val="02270615"/>
    <w:rsid w:val="022E06FE"/>
    <w:rsid w:val="023F0464"/>
    <w:rsid w:val="025641D5"/>
    <w:rsid w:val="025A7C18"/>
    <w:rsid w:val="02702D13"/>
    <w:rsid w:val="027106D6"/>
    <w:rsid w:val="02753F82"/>
    <w:rsid w:val="0284662D"/>
    <w:rsid w:val="0286027E"/>
    <w:rsid w:val="028E156B"/>
    <w:rsid w:val="02936CFC"/>
    <w:rsid w:val="02945DE7"/>
    <w:rsid w:val="02951049"/>
    <w:rsid w:val="02AA24CB"/>
    <w:rsid w:val="02B62D0A"/>
    <w:rsid w:val="02C11B36"/>
    <w:rsid w:val="02C43C59"/>
    <w:rsid w:val="02D44843"/>
    <w:rsid w:val="02D8195E"/>
    <w:rsid w:val="02E120C4"/>
    <w:rsid w:val="02E3397D"/>
    <w:rsid w:val="02ED3F22"/>
    <w:rsid w:val="02F2143B"/>
    <w:rsid w:val="03025F3F"/>
    <w:rsid w:val="030A2619"/>
    <w:rsid w:val="030A2B0C"/>
    <w:rsid w:val="03137902"/>
    <w:rsid w:val="03231B33"/>
    <w:rsid w:val="03362B36"/>
    <w:rsid w:val="033E0B20"/>
    <w:rsid w:val="034438AA"/>
    <w:rsid w:val="03471C0B"/>
    <w:rsid w:val="03483348"/>
    <w:rsid w:val="034C307A"/>
    <w:rsid w:val="035C5045"/>
    <w:rsid w:val="035F2D68"/>
    <w:rsid w:val="036B3129"/>
    <w:rsid w:val="037476FB"/>
    <w:rsid w:val="03813772"/>
    <w:rsid w:val="0382040B"/>
    <w:rsid w:val="03AC4119"/>
    <w:rsid w:val="03C00DC8"/>
    <w:rsid w:val="03C82B80"/>
    <w:rsid w:val="03CD207F"/>
    <w:rsid w:val="03D33F37"/>
    <w:rsid w:val="04095E62"/>
    <w:rsid w:val="040F37B1"/>
    <w:rsid w:val="0415575F"/>
    <w:rsid w:val="041E137F"/>
    <w:rsid w:val="04290AEE"/>
    <w:rsid w:val="0432393D"/>
    <w:rsid w:val="04350238"/>
    <w:rsid w:val="04417D7A"/>
    <w:rsid w:val="04547A46"/>
    <w:rsid w:val="045F1A81"/>
    <w:rsid w:val="045F3F34"/>
    <w:rsid w:val="04783425"/>
    <w:rsid w:val="047C0233"/>
    <w:rsid w:val="047C70E5"/>
    <w:rsid w:val="047C774D"/>
    <w:rsid w:val="04845CCF"/>
    <w:rsid w:val="04847517"/>
    <w:rsid w:val="04912ACD"/>
    <w:rsid w:val="04964902"/>
    <w:rsid w:val="04A40A52"/>
    <w:rsid w:val="04AA1402"/>
    <w:rsid w:val="04B12F07"/>
    <w:rsid w:val="04B34581"/>
    <w:rsid w:val="04BC3FEE"/>
    <w:rsid w:val="04C05C8C"/>
    <w:rsid w:val="04C14A80"/>
    <w:rsid w:val="04CC1F8F"/>
    <w:rsid w:val="04D56E5D"/>
    <w:rsid w:val="04D94B9F"/>
    <w:rsid w:val="04FC0CCE"/>
    <w:rsid w:val="05145BD8"/>
    <w:rsid w:val="051C238E"/>
    <w:rsid w:val="05281AC7"/>
    <w:rsid w:val="053000D2"/>
    <w:rsid w:val="053E5BF0"/>
    <w:rsid w:val="05503E51"/>
    <w:rsid w:val="05524952"/>
    <w:rsid w:val="056B55E0"/>
    <w:rsid w:val="056C4D6C"/>
    <w:rsid w:val="057D167D"/>
    <w:rsid w:val="058342BB"/>
    <w:rsid w:val="059343D5"/>
    <w:rsid w:val="059801D5"/>
    <w:rsid w:val="059A1F6B"/>
    <w:rsid w:val="05A72198"/>
    <w:rsid w:val="05CD4AB2"/>
    <w:rsid w:val="05E11832"/>
    <w:rsid w:val="05EB6BDB"/>
    <w:rsid w:val="05F57389"/>
    <w:rsid w:val="05F839BE"/>
    <w:rsid w:val="05FA6722"/>
    <w:rsid w:val="06163DB0"/>
    <w:rsid w:val="06236FED"/>
    <w:rsid w:val="062A44D3"/>
    <w:rsid w:val="062B47DA"/>
    <w:rsid w:val="06321D9F"/>
    <w:rsid w:val="06383B48"/>
    <w:rsid w:val="063C5CD3"/>
    <w:rsid w:val="06451908"/>
    <w:rsid w:val="065C0238"/>
    <w:rsid w:val="06620BF9"/>
    <w:rsid w:val="066C7891"/>
    <w:rsid w:val="069D36A5"/>
    <w:rsid w:val="069D6D87"/>
    <w:rsid w:val="06B148F5"/>
    <w:rsid w:val="06B531C3"/>
    <w:rsid w:val="06BA096E"/>
    <w:rsid w:val="06C33E8C"/>
    <w:rsid w:val="06CB1990"/>
    <w:rsid w:val="06D373CC"/>
    <w:rsid w:val="06DA66DD"/>
    <w:rsid w:val="06DA69AD"/>
    <w:rsid w:val="06F110A2"/>
    <w:rsid w:val="06F832D7"/>
    <w:rsid w:val="07103237"/>
    <w:rsid w:val="07152E35"/>
    <w:rsid w:val="072147E5"/>
    <w:rsid w:val="0722372C"/>
    <w:rsid w:val="07232CCD"/>
    <w:rsid w:val="07240DD6"/>
    <w:rsid w:val="0737592B"/>
    <w:rsid w:val="07427F56"/>
    <w:rsid w:val="07457F81"/>
    <w:rsid w:val="074F0519"/>
    <w:rsid w:val="075127AF"/>
    <w:rsid w:val="07601762"/>
    <w:rsid w:val="076412B2"/>
    <w:rsid w:val="076C42B5"/>
    <w:rsid w:val="07746884"/>
    <w:rsid w:val="077C3872"/>
    <w:rsid w:val="07856EC9"/>
    <w:rsid w:val="078E27D0"/>
    <w:rsid w:val="07A244D6"/>
    <w:rsid w:val="07A3520D"/>
    <w:rsid w:val="07BE0963"/>
    <w:rsid w:val="07C346F5"/>
    <w:rsid w:val="07CA6A21"/>
    <w:rsid w:val="07D15479"/>
    <w:rsid w:val="07DD073F"/>
    <w:rsid w:val="07DE071F"/>
    <w:rsid w:val="07EA09C7"/>
    <w:rsid w:val="07F436EE"/>
    <w:rsid w:val="07F62FD8"/>
    <w:rsid w:val="07F911DF"/>
    <w:rsid w:val="080041F1"/>
    <w:rsid w:val="0802704A"/>
    <w:rsid w:val="08064375"/>
    <w:rsid w:val="083647F1"/>
    <w:rsid w:val="083E603B"/>
    <w:rsid w:val="08494DED"/>
    <w:rsid w:val="085D61CB"/>
    <w:rsid w:val="085F2F6B"/>
    <w:rsid w:val="08667A00"/>
    <w:rsid w:val="08730E67"/>
    <w:rsid w:val="087F2158"/>
    <w:rsid w:val="08815CA8"/>
    <w:rsid w:val="088626E4"/>
    <w:rsid w:val="088659EC"/>
    <w:rsid w:val="08A31A51"/>
    <w:rsid w:val="08A877C7"/>
    <w:rsid w:val="08B03E69"/>
    <w:rsid w:val="08B15411"/>
    <w:rsid w:val="08BC1E5E"/>
    <w:rsid w:val="08BF3108"/>
    <w:rsid w:val="08C52609"/>
    <w:rsid w:val="08C571E9"/>
    <w:rsid w:val="08D037EE"/>
    <w:rsid w:val="08D51B22"/>
    <w:rsid w:val="08D76BAF"/>
    <w:rsid w:val="08D87262"/>
    <w:rsid w:val="08DF1911"/>
    <w:rsid w:val="08E623F8"/>
    <w:rsid w:val="08E81855"/>
    <w:rsid w:val="08FC16A4"/>
    <w:rsid w:val="091341CE"/>
    <w:rsid w:val="09155CAA"/>
    <w:rsid w:val="091B0859"/>
    <w:rsid w:val="091C0CB4"/>
    <w:rsid w:val="091F635A"/>
    <w:rsid w:val="09212BCB"/>
    <w:rsid w:val="09216B15"/>
    <w:rsid w:val="09396F37"/>
    <w:rsid w:val="09426C84"/>
    <w:rsid w:val="095D3317"/>
    <w:rsid w:val="09764C8E"/>
    <w:rsid w:val="097C1841"/>
    <w:rsid w:val="09844BA2"/>
    <w:rsid w:val="09A171D2"/>
    <w:rsid w:val="09A17C56"/>
    <w:rsid w:val="09A7333A"/>
    <w:rsid w:val="09A94BA8"/>
    <w:rsid w:val="09AD79EC"/>
    <w:rsid w:val="09C85603"/>
    <w:rsid w:val="09CE791C"/>
    <w:rsid w:val="09D11E1A"/>
    <w:rsid w:val="09DA5C15"/>
    <w:rsid w:val="09DC0C8E"/>
    <w:rsid w:val="09E22DE1"/>
    <w:rsid w:val="09E30F4A"/>
    <w:rsid w:val="09E42C35"/>
    <w:rsid w:val="09EA3C6B"/>
    <w:rsid w:val="09EC72D0"/>
    <w:rsid w:val="09F63AFE"/>
    <w:rsid w:val="09F67B10"/>
    <w:rsid w:val="09F75AC8"/>
    <w:rsid w:val="09F8609E"/>
    <w:rsid w:val="0A162A58"/>
    <w:rsid w:val="0A1B5BC4"/>
    <w:rsid w:val="0A2C0C06"/>
    <w:rsid w:val="0A4156D1"/>
    <w:rsid w:val="0A4B49EA"/>
    <w:rsid w:val="0A4C420A"/>
    <w:rsid w:val="0A4D2976"/>
    <w:rsid w:val="0A5E4D34"/>
    <w:rsid w:val="0A644291"/>
    <w:rsid w:val="0A6804DC"/>
    <w:rsid w:val="0A72346A"/>
    <w:rsid w:val="0A916994"/>
    <w:rsid w:val="0A920B0F"/>
    <w:rsid w:val="0A940717"/>
    <w:rsid w:val="0A944443"/>
    <w:rsid w:val="0A946E9E"/>
    <w:rsid w:val="0A9A71F5"/>
    <w:rsid w:val="0AA073E5"/>
    <w:rsid w:val="0AA3355A"/>
    <w:rsid w:val="0AA86555"/>
    <w:rsid w:val="0AAE7FB6"/>
    <w:rsid w:val="0AB31892"/>
    <w:rsid w:val="0AC16AC0"/>
    <w:rsid w:val="0AC91A5B"/>
    <w:rsid w:val="0ACE4A7B"/>
    <w:rsid w:val="0AD80BED"/>
    <w:rsid w:val="0AD83203"/>
    <w:rsid w:val="0AED63D5"/>
    <w:rsid w:val="0AF04006"/>
    <w:rsid w:val="0AFA4774"/>
    <w:rsid w:val="0B0539D2"/>
    <w:rsid w:val="0B09246E"/>
    <w:rsid w:val="0B0B52CA"/>
    <w:rsid w:val="0B11197C"/>
    <w:rsid w:val="0B16099C"/>
    <w:rsid w:val="0B1779BA"/>
    <w:rsid w:val="0B183F7E"/>
    <w:rsid w:val="0B363888"/>
    <w:rsid w:val="0B3E4948"/>
    <w:rsid w:val="0B3E7A43"/>
    <w:rsid w:val="0B472137"/>
    <w:rsid w:val="0B4A52DF"/>
    <w:rsid w:val="0B5952B5"/>
    <w:rsid w:val="0B6D0F6F"/>
    <w:rsid w:val="0B752FAB"/>
    <w:rsid w:val="0B7764F9"/>
    <w:rsid w:val="0B847CAD"/>
    <w:rsid w:val="0B8B1A36"/>
    <w:rsid w:val="0B8E1263"/>
    <w:rsid w:val="0B9E7501"/>
    <w:rsid w:val="0BAB28CE"/>
    <w:rsid w:val="0BAC75E6"/>
    <w:rsid w:val="0BBC4FB5"/>
    <w:rsid w:val="0BD84931"/>
    <w:rsid w:val="0BDF57DB"/>
    <w:rsid w:val="0BEF210C"/>
    <w:rsid w:val="0C0B0A6A"/>
    <w:rsid w:val="0C1D27B0"/>
    <w:rsid w:val="0C221235"/>
    <w:rsid w:val="0C245ED9"/>
    <w:rsid w:val="0C317B23"/>
    <w:rsid w:val="0C346AD2"/>
    <w:rsid w:val="0C3835F5"/>
    <w:rsid w:val="0C3D0224"/>
    <w:rsid w:val="0C3E79DE"/>
    <w:rsid w:val="0C423A72"/>
    <w:rsid w:val="0C47635E"/>
    <w:rsid w:val="0C53223E"/>
    <w:rsid w:val="0C676D9F"/>
    <w:rsid w:val="0C68398E"/>
    <w:rsid w:val="0C6D1583"/>
    <w:rsid w:val="0C6D3E1F"/>
    <w:rsid w:val="0C6E3655"/>
    <w:rsid w:val="0C6F64DD"/>
    <w:rsid w:val="0C706C2F"/>
    <w:rsid w:val="0C7739FE"/>
    <w:rsid w:val="0C8046EA"/>
    <w:rsid w:val="0C8E6304"/>
    <w:rsid w:val="0C8F5551"/>
    <w:rsid w:val="0C936BCC"/>
    <w:rsid w:val="0C9413AC"/>
    <w:rsid w:val="0C947434"/>
    <w:rsid w:val="0C985BB0"/>
    <w:rsid w:val="0C9D7B6C"/>
    <w:rsid w:val="0C9F7409"/>
    <w:rsid w:val="0CAD202E"/>
    <w:rsid w:val="0CAD2F95"/>
    <w:rsid w:val="0CB12C4C"/>
    <w:rsid w:val="0CB22F75"/>
    <w:rsid w:val="0CBD7116"/>
    <w:rsid w:val="0CCD48BE"/>
    <w:rsid w:val="0CEB48F7"/>
    <w:rsid w:val="0CF37E01"/>
    <w:rsid w:val="0CF62B27"/>
    <w:rsid w:val="0D1B1ACD"/>
    <w:rsid w:val="0D2E08DA"/>
    <w:rsid w:val="0D2E2D29"/>
    <w:rsid w:val="0D3158E7"/>
    <w:rsid w:val="0D350DE1"/>
    <w:rsid w:val="0D383BC9"/>
    <w:rsid w:val="0D4116EE"/>
    <w:rsid w:val="0D4E2280"/>
    <w:rsid w:val="0D582FFB"/>
    <w:rsid w:val="0D5B6A27"/>
    <w:rsid w:val="0D7B0B7E"/>
    <w:rsid w:val="0D7F205C"/>
    <w:rsid w:val="0D8C2E77"/>
    <w:rsid w:val="0D90325C"/>
    <w:rsid w:val="0D981E26"/>
    <w:rsid w:val="0DA03D99"/>
    <w:rsid w:val="0DB275EB"/>
    <w:rsid w:val="0DB8731C"/>
    <w:rsid w:val="0DB97387"/>
    <w:rsid w:val="0DC74873"/>
    <w:rsid w:val="0DD030B2"/>
    <w:rsid w:val="0DD163EB"/>
    <w:rsid w:val="0DDA0E8D"/>
    <w:rsid w:val="0DE41FC5"/>
    <w:rsid w:val="0DE66F61"/>
    <w:rsid w:val="0DE87983"/>
    <w:rsid w:val="0DEE4C01"/>
    <w:rsid w:val="0DF01BE4"/>
    <w:rsid w:val="0DF54F95"/>
    <w:rsid w:val="0DF57235"/>
    <w:rsid w:val="0DF959CD"/>
    <w:rsid w:val="0DFA0D50"/>
    <w:rsid w:val="0E0F1632"/>
    <w:rsid w:val="0E187DC0"/>
    <w:rsid w:val="0E254494"/>
    <w:rsid w:val="0E325D3E"/>
    <w:rsid w:val="0E3473CB"/>
    <w:rsid w:val="0E3B786A"/>
    <w:rsid w:val="0E5C5594"/>
    <w:rsid w:val="0E621E2C"/>
    <w:rsid w:val="0E656507"/>
    <w:rsid w:val="0E67088B"/>
    <w:rsid w:val="0E69645A"/>
    <w:rsid w:val="0E6E0668"/>
    <w:rsid w:val="0E8A4E19"/>
    <w:rsid w:val="0E9B2883"/>
    <w:rsid w:val="0E9B2BA4"/>
    <w:rsid w:val="0EA9420A"/>
    <w:rsid w:val="0EAF0425"/>
    <w:rsid w:val="0EAF2A15"/>
    <w:rsid w:val="0EB16245"/>
    <w:rsid w:val="0EB30A2F"/>
    <w:rsid w:val="0EB3541C"/>
    <w:rsid w:val="0EB40AE0"/>
    <w:rsid w:val="0ED23F30"/>
    <w:rsid w:val="0ED278A0"/>
    <w:rsid w:val="0EE2458E"/>
    <w:rsid w:val="0EF425D6"/>
    <w:rsid w:val="0EF600FC"/>
    <w:rsid w:val="0EFC4677"/>
    <w:rsid w:val="0F0E6F5D"/>
    <w:rsid w:val="0F1D75CA"/>
    <w:rsid w:val="0F1F6681"/>
    <w:rsid w:val="0F1F77AF"/>
    <w:rsid w:val="0F21411F"/>
    <w:rsid w:val="0F396824"/>
    <w:rsid w:val="0F3F50A1"/>
    <w:rsid w:val="0F4D29C7"/>
    <w:rsid w:val="0F5307B1"/>
    <w:rsid w:val="0F5B5D20"/>
    <w:rsid w:val="0F6737A9"/>
    <w:rsid w:val="0F696E73"/>
    <w:rsid w:val="0F8E0630"/>
    <w:rsid w:val="0F916989"/>
    <w:rsid w:val="0F9A1438"/>
    <w:rsid w:val="0F9B2A25"/>
    <w:rsid w:val="0F9C5942"/>
    <w:rsid w:val="0FCB3337"/>
    <w:rsid w:val="0FD03043"/>
    <w:rsid w:val="0FDA5C70"/>
    <w:rsid w:val="0FEF336C"/>
    <w:rsid w:val="0FF31714"/>
    <w:rsid w:val="10042663"/>
    <w:rsid w:val="10085BBA"/>
    <w:rsid w:val="100B7BD7"/>
    <w:rsid w:val="10260EB5"/>
    <w:rsid w:val="10284D4D"/>
    <w:rsid w:val="102877EC"/>
    <w:rsid w:val="103A2877"/>
    <w:rsid w:val="103E5F5E"/>
    <w:rsid w:val="1059610D"/>
    <w:rsid w:val="10703594"/>
    <w:rsid w:val="10831C7B"/>
    <w:rsid w:val="108B0D18"/>
    <w:rsid w:val="109408F3"/>
    <w:rsid w:val="10964205"/>
    <w:rsid w:val="109E3D4F"/>
    <w:rsid w:val="10A87B1C"/>
    <w:rsid w:val="10AB3168"/>
    <w:rsid w:val="10B00A67"/>
    <w:rsid w:val="10C15AB2"/>
    <w:rsid w:val="10C273C3"/>
    <w:rsid w:val="10C6288F"/>
    <w:rsid w:val="10C64AAD"/>
    <w:rsid w:val="10CE627F"/>
    <w:rsid w:val="10F56048"/>
    <w:rsid w:val="10FC5772"/>
    <w:rsid w:val="11111F3A"/>
    <w:rsid w:val="1114228C"/>
    <w:rsid w:val="11162FE3"/>
    <w:rsid w:val="111E1A8E"/>
    <w:rsid w:val="112409B7"/>
    <w:rsid w:val="11277EBF"/>
    <w:rsid w:val="11286567"/>
    <w:rsid w:val="11346A77"/>
    <w:rsid w:val="113F4335"/>
    <w:rsid w:val="114626C6"/>
    <w:rsid w:val="11477335"/>
    <w:rsid w:val="114A6D0C"/>
    <w:rsid w:val="11603F53"/>
    <w:rsid w:val="116535BD"/>
    <w:rsid w:val="116D74C7"/>
    <w:rsid w:val="11756886"/>
    <w:rsid w:val="118045F5"/>
    <w:rsid w:val="118A3424"/>
    <w:rsid w:val="118C6795"/>
    <w:rsid w:val="118D5511"/>
    <w:rsid w:val="119A3908"/>
    <w:rsid w:val="119C7347"/>
    <w:rsid w:val="11B5119F"/>
    <w:rsid w:val="11C57571"/>
    <w:rsid w:val="11C70E0E"/>
    <w:rsid w:val="11D12F8B"/>
    <w:rsid w:val="11F254F3"/>
    <w:rsid w:val="11FC4B3F"/>
    <w:rsid w:val="12057045"/>
    <w:rsid w:val="120E090C"/>
    <w:rsid w:val="121037FD"/>
    <w:rsid w:val="123C49C0"/>
    <w:rsid w:val="12416F97"/>
    <w:rsid w:val="12514ABE"/>
    <w:rsid w:val="12560E79"/>
    <w:rsid w:val="125748D9"/>
    <w:rsid w:val="12694C09"/>
    <w:rsid w:val="126B2BAF"/>
    <w:rsid w:val="127F160E"/>
    <w:rsid w:val="12874700"/>
    <w:rsid w:val="128935F4"/>
    <w:rsid w:val="12920568"/>
    <w:rsid w:val="129B7938"/>
    <w:rsid w:val="12A061A1"/>
    <w:rsid w:val="12A11341"/>
    <w:rsid w:val="12A612E4"/>
    <w:rsid w:val="12B2233E"/>
    <w:rsid w:val="12B35C24"/>
    <w:rsid w:val="12BA7692"/>
    <w:rsid w:val="12BE3627"/>
    <w:rsid w:val="12BE53D5"/>
    <w:rsid w:val="12C9426C"/>
    <w:rsid w:val="12CE71B4"/>
    <w:rsid w:val="12DF0690"/>
    <w:rsid w:val="12E001E9"/>
    <w:rsid w:val="12ED4FD8"/>
    <w:rsid w:val="12F42C75"/>
    <w:rsid w:val="12F55CD4"/>
    <w:rsid w:val="13006736"/>
    <w:rsid w:val="130B2B41"/>
    <w:rsid w:val="130F0E08"/>
    <w:rsid w:val="1313761C"/>
    <w:rsid w:val="13141499"/>
    <w:rsid w:val="13173726"/>
    <w:rsid w:val="131D37D2"/>
    <w:rsid w:val="132A2A6A"/>
    <w:rsid w:val="132C1776"/>
    <w:rsid w:val="133728D1"/>
    <w:rsid w:val="13377FD1"/>
    <w:rsid w:val="13386F35"/>
    <w:rsid w:val="133D57E6"/>
    <w:rsid w:val="133F3D36"/>
    <w:rsid w:val="13432E25"/>
    <w:rsid w:val="1347361C"/>
    <w:rsid w:val="138836C6"/>
    <w:rsid w:val="138F1AA8"/>
    <w:rsid w:val="13942D97"/>
    <w:rsid w:val="139B5148"/>
    <w:rsid w:val="13A237B3"/>
    <w:rsid w:val="13A91177"/>
    <w:rsid w:val="13A948DC"/>
    <w:rsid w:val="13AA7607"/>
    <w:rsid w:val="13AC7581"/>
    <w:rsid w:val="13B549CE"/>
    <w:rsid w:val="13B72390"/>
    <w:rsid w:val="13C13D9C"/>
    <w:rsid w:val="13DF3648"/>
    <w:rsid w:val="13E07EEC"/>
    <w:rsid w:val="13E24790"/>
    <w:rsid w:val="13E6064D"/>
    <w:rsid w:val="13E83305"/>
    <w:rsid w:val="13F00572"/>
    <w:rsid w:val="13FE604E"/>
    <w:rsid w:val="140B7685"/>
    <w:rsid w:val="140D682E"/>
    <w:rsid w:val="14101810"/>
    <w:rsid w:val="14134099"/>
    <w:rsid w:val="1431019E"/>
    <w:rsid w:val="144C211B"/>
    <w:rsid w:val="1452396C"/>
    <w:rsid w:val="1457163D"/>
    <w:rsid w:val="14592C14"/>
    <w:rsid w:val="14593607"/>
    <w:rsid w:val="145C11FD"/>
    <w:rsid w:val="14635230"/>
    <w:rsid w:val="146703A5"/>
    <w:rsid w:val="14753BCC"/>
    <w:rsid w:val="14756279"/>
    <w:rsid w:val="147C307E"/>
    <w:rsid w:val="148D4F33"/>
    <w:rsid w:val="148E79F9"/>
    <w:rsid w:val="149F25F2"/>
    <w:rsid w:val="14A63E46"/>
    <w:rsid w:val="14A711AC"/>
    <w:rsid w:val="14B11174"/>
    <w:rsid w:val="14B5456D"/>
    <w:rsid w:val="14B66738"/>
    <w:rsid w:val="14C076C6"/>
    <w:rsid w:val="14D56A06"/>
    <w:rsid w:val="14E275B4"/>
    <w:rsid w:val="14F03879"/>
    <w:rsid w:val="14F4761F"/>
    <w:rsid w:val="151412DC"/>
    <w:rsid w:val="15274BAD"/>
    <w:rsid w:val="153042EF"/>
    <w:rsid w:val="154768A3"/>
    <w:rsid w:val="1548759B"/>
    <w:rsid w:val="1548761C"/>
    <w:rsid w:val="154E02AC"/>
    <w:rsid w:val="15541FF3"/>
    <w:rsid w:val="15567922"/>
    <w:rsid w:val="15635E03"/>
    <w:rsid w:val="15711FBB"/>
    <w:rsid w:val="15735EBE"/>
    <w:rsid w:val="15880269"/>
    <w:rsid w:val="158A495F"/>
    <w:rsid w:val="158B01CB"/>
    <w:rsid w:val="158B4B46"/>
    <w:rsid w:val="15916865"/>
    <w:rsid w:val="159D26C3"/>
    <w:rsid w:val="159E4CF5"/>
    <w:rsid w:val="15B90DB3"/>
    <w:rsid w:val="15BC19E7"/>
    <w:rsid w:val="15BE3C6F"/>
    <w:rsid w:val="15CE40AB"/>
    <w:rsid w:val="15D40375"/>
    <w:rsid w:val="15DD6507"/>
    <w:rsid w:val="15E1596C"/>
    <w:rsid w:val="15F551FE"/>
    <w:rsid w:val="15FF181F"/>
    <w:rsid w:val="16014806"/>
    <w:rsid w:val="1607299C"/>
    <w:rsid w:val="161D4990"/>
    <w:rsid w:val="161F63B3"/>
    <w:rsid w:val="162163A6"/>
    <w:rsid w:val="162E2E97"/>
    <w:rsid w:val="163604D9"/>
    <w:rsid w:val="164B627E"/>
    <w:rsid w:val="16526B7A"/>
    <w:rsid w:val="16662B2C"/>
    <w:rsid w:val="166E2F2C"/>
    <w:rsid w:val="167E5202"/>
    <w:rsid w:val="16907B89"/>
    <w:rsid w:val="16916A50"/>
    <w:rsid w:val="169732C2"/>
    <w:rsid w:val="169966DC"/>
    <w:rsid w:val="169C42E7"/>
    <w:rsid w:val="169E768F"/>
    <w:rsid w:val="16A448E1"/>
    <w:rsid w:val="16A47439"/>
    <w:rsid w:val="16A83506"/>
    <w:rsid w:val="16B87170"/>
    <w:rsid w:val="16BA6CDA"/>
    <w:rsid w:val="16CD208A"/>
    <w:rsid w:val="16D16E56"/>
    <w:rsid w:val="16D96AE7"/>
    <w:rsid w:val="16ED7503"/>
    <w:rsid w:val="16F87A45"/>
    <w:rsid w:val="17022691"/>
    <w:rsid w:val="170F2F02"/>
    <w:rsid w:val="172053E7"/>
    <w:rsid w:val="1729726F"/>
    <w:rsid w:val="172B0B5F"/>
    <w:rsid w:val="17424351"/>
    <w:rsid w:val="174E4E0D"/>
    <w:rsid w:val="17700C7A"/>
    <w:rsid w:val="17857041"/>
    <w:rsid w:val="178E4CE3"/>
    <w:rsid w:val="17926530"/>
    <w:rsid w:val="17976428"/>
    <w:rsid w:val="17A82292"/>
    <w:rsid w:val="17A874E1"/>
    <w:rsid w:val="17B533E7"/>
    <w:rsid w:val="17B62B1E"/>
    <w:rsid w:val="17B86DF0"/>
    <w:rsid w:val="17BC0F99"/>
    <w:rsid w:val="17C43206"/>
    <w:rsid w:val="17C74E70"/>
    <w:rsid w:val="17D7131A"/>
    <w:rsid w:val="17EF6030"/>
    <w:rsid w:val="181C19F1"/>
    <w:rsid w:val="182255F2"/>
    <w:rsid w:val="18302CAF"/>
    <w:rsid w:val="18327623"/>
    <w:rsid w:val="183B653B"/>
    <w:rsid w:val="18464A9E"/>
    <w:rsid w:val="184D43A8"/>
    <w:rsid w:val="185740D0"/>
    <w:rsid w:val="186458F6"/>
    <w:rsid w:val="18675D1F"/>
    <w:rsid w:val="18691408"/>
    <w:rsid w:val="187100E8"/>
    <w:rsid w:val="18740042"/>
    <w:rsid w:val="18765BA1"/>
    <w:rsid w:val="187A7DED"/>
    <w:rsid w:val="187F5606"/>
    <w:rsid w:val="18813717"/>
    <w:rsid w:val="188B7EE0"/>
    <w:rsid w:val="18936A1C"/>
    <w:rsid w:val="18962920"/>
    <w:rsid w:val="189F3867"/>
    <w:rsid w:val="18A9547C"/>
    <w:rsid w:val="18B404C5"/>
    <w:rsid w:val="18B74DA0"/>
    <w:rsid w:val="18B7628C"/>
    <w:rsid w:val="18B903E0"/>
    <w:rsid w:val="18B936C1"/>
    <w:rsid w:val="18C272A1"/>
    <w:rsid w:val="18C42981"/>
    <w:rsid w:val="18CF1E64"/>
    <w:rsid w:val="18D14C09"/>
    <w:rsid w:val="18D45C33"/>
    <w:rsid w:val="18E70207"/>
    <w:rsid w:val="18E936D3"/>
    <w:rsid w:val="18EC7FD0"/>
    <w:rsid w:val="18F057CF"/>
    <w:rsid w:val="19002AD9"/>
    <w:rsid w:val="19013E97"/>
    <w:rsid w:val="190C6B0E"/>
    <w:rsid w:val="190D667F"/>
    <w:rsid w:val="19136B37"/>
    <w:rsid w:val="191F64A1"/>
    <w:rsid w:val="192A2942"/>
    <w:rsid w:val="192D7332"/>
    <w:rsid w:val="193122CA"/>
    <w:rsid w:val="193A157C"/>
    <w:rsid w:val="19467D20"/>
    <w:rsid w:val="196229FF"/>
    <w:rsid w:val="196B5944"/>
    <w:rsid w:val="19755433"/>
    <w:rsid w:val="197B434B"/>
    <w:rsid w:val="198A7DBF"/>
    <w:rsid w:val="19905E79"/>
    <w:rsid w:val="19951A2A"/>
    <w:rsid w:val="19954534"/>
    <w:rsid w:val="19A5109C"/>
    <w:rsid w:val="19BD67DF"/>
    <w:rsid w:val="19C322E0"/>
    <w:rsid w:val="19CB0ABB"/>
    <w:rsid w:val="19E75211"/>
    <w:rsid w:val="19EE0301"/>
    <w:rsid w:val="19F60506"/>
    <w:rsid w:val="19F91FCD"/>
    <w:rsid w:val="19FB0531"/>
    <w:rsid w:val="19FC4ED6"/>
    <w:rsid w:val="1A002F7A"/>
    <w:rsid w:val="1A09249D"/>
    <w:rsid w:val="1A1A1DE8"/>
    <w:rsid w:val="1A1D6755"/>
    <w:rsid w:val="1A231FC1"/>
    <w:rsid w:val="1A2340A2"/>
    <w:rsid w:val="1A28022C"/>
    <w:rsid w:val="1A3F6DFB"/>
    <w:rsid w:val="1A465A19"/>
    <w:rsid w:val="1A474018"/>
    <w:rsid w:val="1A4743D2"/>
    <w:rsid w:val="1A495ECC"/>
    <w:rsid w:val="1A4F2DB6"/>
    <w:rsid w:val="1A602357"/>
    <w:rsid w:val="1A6A0B45"/>
    <w:rsid w:val="1A6D60B9"/>
    <w:rsid w:val="1A7519AC"/>
    <w:rsid w:val="1A78230D"/>
    <w:rsid w:val="1A783830"/>
    <w:rsid w:val="1A7C004F"/>
    <w:rsid w:val="1A840CB2"/>
    <w:rsid w:val="1A960DF7"/>
    <w:rsid w:val="1A9E2764"/>
    <w:rsid w:val="1AA44EB0"/>
    <w:rsid w:val="1AA96BE4"/>
    <w:rsid w:val="1AAB193A"/>
    <w:rsid w:val="1AAD645B"/>
    <w:rsid w:val="1AAF434A"/>
    <w:rsid w:val="1AC260C2"/>
    <w:rsid w:val="1AC30640"/>
    <w:rsid w:val="1AC67AEB"/>
    <w:rsid w:val="1AC9077C"/>
    <w:rsid w:val="1AC94573"/>
    <w:rsid w:val="1ACF0EEF"/>
    <w:rsid w:val="1AD02149"/>
    <w:rsid w:val="1ADF413A"/>
    <w:rsid w:val="1AEF702A"/>
    <w:rsid w:val="1B036AE3"/>
    <w:rsid w:val="1B0A3124"/>
    <w:rsid w:val="1B0C2B2F"/>
    <w:rsid w:val="1B324DFA"/>
    <w:rsid w:val="1B3501FE"/>
    <w:rsid w:val="1B3B4F9C"/>
    <w:rsid w:val="1B46351E"/>
    <w:rsid w:val="1B4C0E33"/>
    <w:rsid w:val="1B507011"/>
    <w:rsid w:val="1B6443B9"/>
    <w:rsid w:val="1B693D86"/>
    <w:rsid w:val="1B6F7BD8"/>
    <w:rsid w:val="1B832F6C"/>
    <w:rsid w:val="1B8F4277"/>
    <w:rsid w:val="1B944F25"/>
    <w:rsid w:val="1B9D6245"/>
    <w:rsid w:val="1BBC447B"/>
    <w:rsid w:val="1BC13B9C"/>
    <w:rsid w:val="1BC925CC"/>
    <w:rsid w:val="1BD0390B"/>
    <w:rsid w:val="1BD533D3"/>
    <w:rsid w:val="1BE03C9A"/>
    <w:rsid w:val="1BE51C24"/>
    <w:rsid w:val="1BE85270"/>
    <w:rsid w:val="1BEA3EA1"/>
    <w:rsid w:val="1BF61CB2"/>
    <w:rsid w:val="1BFB6832"/>
    <w:rsid w:val="1C0928C4"/>
    <w:rsid w:val="1C0968EA"/>
    <w:rsid w:val="1C0B5C57"/>
    <w:rsid w:val="1C1267CB"/>
    <w:rsid w:val="1C13235A"/>
    <w:rsid w:val="1C146065"/>
    <w:rsid w:val="1C156F10"/>
    <w:rsid w:val="1C30784F"/>
    <w:rsid w:val="1C336430"/>
    <w:rsid w:val="1C350400"/>
    <w:rsid w:val="1C367A66"/>
    <w:rsid w:val="1C37695D"/>
    <w:rsid w:val="1C3A37CC"/>
    <w:rsid w:val="1C3A61A3"/>
    <w:rsid w:val="1C4F156C"/>
    <w:rsid w:val="1C5546B6"/>
    <w:rsid w:val="1C5943A5"/>
    <w:rsid w:val="1C5A0222"/>
    <w:rsid w:val="1C5B2501"/>
    <w:rsid w:val="1C625023"/>
    <w:rsid w:val="1C6C4E3D"/>
    <w:rsid w:val="1C6D0804"/>
    <w:rsid w:val="1C7B396D"/>
    <w:rsid w:val="1C832A1E"/>
    <w:rsid w:val="1C901B90"/>
    <w:rsid w:val="1C9176B6"/>
    <w:rsid w:val="1C92743A"/>
    <w:rsid w:val="1C94080A"/>
    <w:rsid w:val="1CB01EBA"/>
    <w:rsid w:val="1CB3096C"/>
    <w:rsid w:val="1CB56037"/>
    <w:rsid w:val="1CBB2D46"/>
    <w:rsid w:val="1CBC195B"/>
    <w:rsid w:val="1CD551CA"/>
    <w:rsid w:val="1CD7365A"/>
    <w:rsid w:val="1CEB326A"/>
    <w:rsid w:val="1D146F97"/>
    <w:rsid w:val="1D1A3EAF"/>
    <w:rsid w:val="1D2755B7"/>
    <w:rsid w:val="1D2C7777"/>
    <w:rsid w:val="1D3A1AFC"/>
    <w:rsid w:val="1D6E5E28"/>
    <w:rsid w:val="1D7B0ACF"/>
    <w:rsid w:val="1D867418"/>
    <w:rsid w:val="1D8F53FE"/>
    <w:rsid w:val="1DA000F7"/>
    <w:rsid w:val="1DB52E23"/>
    <w:rsid w:val="1DC71A12"/>
    <w:rsid w:val="1DD51F20"/>
    <w:rsid w:val="1DD65CC8"/>
    <w:rsid w:val="1DE257E9"/>
    <w:rsid w:val="1DEB3D87"/>
    <w:rsid w:val="1DED0C1F"/>
    <w:rsid w:val="1DF9451D"/>
    <w:rsid w:val="1DFE08D6"/>
    <w:rsid w:val="1DFE521F"/>
    <w:rsid w:val="1E162569"/>
    <w:rsid w:val="1E2615E7"/>
    <w:rsid w:val="1E272630"/>
    <w:rsid w:val="1E341119"/>
    <w:rsid w:val="1E430890"/>
    <w:rsid w:val="1E5C3757"/>
    <w:rsid w:val="1E672DC4"/>
    <w:rsid w:val="1E686EBD"/>
    <w:rsid w:val="1E744D21"/>
    <w:rsid w:val="1E7875AB"/>
    <w:rsid w:val="1E803505"/>
    <w:rsid w:val="1E825A00"/>
    <w:rsid w:val="1EAF4086"/>
    <w:rsid w:val="1EB80AF3"/>
    <w:rsid w:val="1EB8152A"/>
    <w:rsid w:val="1ECC2C27"/>
    <w:rsid w:val="1EE00CB3"/>
    <w:rsid w:val="1EEA30B3"/>
    <w:rsid w:val="1EED4231"/>
    <w:rsid w:val="1EED793C"/>
    <w:rsid w:val="1EEE1E03"/>
    <w:rsid w:val="1EF328AA"/>
    <w:rsid w:val="1F07008F"/>
    <w:rsid w:val="1F136211"/>
    <w:rsid w:val="1F2A4FBC"/>
    <w:rsid w:val="1F365E2B"/>
    <w:rsid w:val="1F3B2DE6"/>
    <w:rsid w:val="1F3E1D77"/>
    <w:rsid w:val="1F652DAB"/>
    <w:rsid w:val="1F6D67E7"/>
    <w:rsid w:val="1F7373EC"/>
    <w:rsid w:val="1F7E2350"/>
    <w:rsid w:val="1F7E6617"/>
    <w:rsid w:val="1F9479CB"/>
    <w:rsid w:val="1FA51753"/>
    <w:rsid w:val="1FA802DB"/>
    <w:rsid w:val="1FAA740D"/>
    <w:rsid w:val="1FB212F2"/>
    <w:rsid w:val="1FBA3477"/>
    <w:rsid w:val="1FBC7E95"/>
    <w:rsid w:val="1FBD035A"/>
    <w:rsid w:val="1FCF6D49"/>
    <w:rsid w:val="1FD34083"/>
    <w:rsid w:val="1FD614CC"/>
    <w:rsid w:val="1FD77464"/>
    <w:rsid w:val="1FDE3C4D"/>
    <w:rsid w:val="1FE21DDE"/>
    <w:rsid w:val="1FE8215C"/>
    <w:rsid w:val="1FF65C7D"/>
    <w:rsid w:val="1FFB1A16"/>
    <w:rsid w:val="200D1D8D"/>
    <w:rsid w:val="20112FE8"/>
    <w:rsid w:val="20154AB7"/>
    <w:rsid w:val="20166850"/>
    <w:rsid w:val="20182D94"/>
    <w:rsid w:val="203D2423"/>
    <w:rsid w:val="2043058A"/>
    <w:rsid w:val="205159B5"/>
    <w:rsid w:val="20594211"/>
    <w:rsid w:val="206C6470"/>
    <w:rsid w:val="208B43BB"/>
    <w:rsid w:val="208D3094"/>
    <w:rsid w:val="209C203A"/>
    <w:rsid w:val="20A64E49"/>
    <w:rsid w:val="20B011EE"/>
    <w:rsid w:val="20D34741"/>
    <w:rsid w:val="20D43C04"/>
    <w:rsid w:val="20D92A5B"/>
    <w:rsid w:val="20E5015C"/>
    <w:rsid w:val="20EA0DC9"/>
    <w:rsid w:val="20FB61D1"/>
    <w:rsid w:val="20FC21E7"/>
    <w:rsid w:val="20FF271D"/>
    <w:rsid w:val="210E2B75"/>
    <w:rsid w:val="210E5C08"/>
    <w:rsid w:val="2114231E"/>
    <w:rsid w:val="21162A64"/>
    <w:rsid w:val="21170193"/>
    <w:rsid w:val="212058C0"/>
    <w:rsid w:val="21397CF3"/>
    <w:rsid w:val="213A661F"/>
    <w:rsid w:val="213B2E03"/>
    <w:rsid w:val="21562299"/>
    <w:rsid w:val="215B3F2D"/>
    <w:rsid w:val="21626976"/>
    <w:rsid w:val="2165534F"/>
    <w:rsid w:val="21671431"/>
    <w:rsid w:val="216D462E"/>
    <w:rsid w:val="21731DFE"/>
    <w:rsid w:val="2182708D"/>
    <w:rsid w:val="218B0B78"/>
    <w:rsid w:val="21917344"/>
    <w:rsid w:val="21956A32"/>
    <w:rsid w:val="21A01B0A"/>
    <w:rsid w:val="21CC32B2"/>
    <w:rsid w:val="21CE1665"/>
    <w:rsid w:val="21D36D79"/>
    <w:rsid w:val="21D544E9"/>
    <w:rsid w:val="21D65509"/>
    <w:rsid w:val="21D7200F"/>
    <w:rsid w:val="21F66939"/>
    <w:rsid w:val="220151A7"/>
    <w:rsid w:val="22091B46"/>
    <w:rsid w:val="22095967"/>
    <w:rsid w:val="22110776"/>
    <w:rsid w:val="22183208"/>
    <w:rsid w:val="221D0AB0"/>
    <w:rsid w:val="22240A22"/>
    <w:rsid w:val="222901C3"/>
    <w:rsid w:val="222B60D3"/>
    <w:rsid w:val="222D5262"/>
    <w:rsid w:val="22320AB2"/>
    <w:rsid w:val="224E05B7"/>
    <w:rsid w:val="22525290"/>
    <w:rsid w:val="22552DCE"/>
    <w:rsid w:val="22596694"/>
    <w:rsid w:val="225B73F3"/>
    <w:rsid w:val="225D670E"/>
    <w:rsid w:val="225E5CC0"/>
    <w:rsid w:val="22602313"/>
    <w:rsid w:val="22603619"/>
    <w:rsid w:val="2262255B"/>
    <w:rsid w:val="2264749D"/>
    <w:rsid w:val="227D0BFC"/>
    <w:rsid w:val="227E7D5D"/>
    <w:rsid w:val="22892753"/>
    <w:rsid w:val="228B10E8"/>
    <w:rsid w:val="228E5809"/>
    <w:rsid w:val="22A43F56"/>
    <w:rsid w:val="22A66AF9"/>
    <w:rsid w:val="22A75773"/>
    <w:rsid w:val="22CB4CA9"/>
    <w:rsid w:val="22CC4D82"/>
    <w:rsid w:val="22D54F77"/>
    <w:rsid w:val="22E03B4A"/>
    <w:rsid w:val="22E108DD"/>
    <w:rsid w:val="22EB59FC"/>
    <w:rsid w:val="22FE149A"/>
    <w:rsid w:val="22FE3D72"/>
    <w:rsid w:val="23011188"/>
    <w:rsid w:val="2309277B"/>
    <w:rsid w:val="23160915"/>
    <w:rsid w:val="23270D74"/>
    <w:rsid w:val="232908B7"/>
    <w:rsid w:val="232C1572"/>
    <w:rsid w:val="23344FCE"/>
    <w:rsid w:val="23396140"/>
    <w:rsid w:val="233A74F6"/>
    <w:rsid w:val="233E7847"/>
    <w:rsid w:val="235300B7"/>
    <w:rsid w:val="235A1567"/>
    <w:rsid w:val="23694C17"/>
    <w:rsid w:val="236C539D"/>
    <w:rsid w:val="236D0E98"/>
    <w:rsid w:val="236E7CB9"/>
    <w:rsid w:val="23750C4E"/>
    <w:rsid w:val="238C5539"/>
    <w:rsid w:val="238C7A7B"/>
    <w:rsid w:val="238F05C3"/>
    <w:rsid w:val="23917AB1"/>
    <w:rsid w:val="23B37EC2"/>
    <w:rsid w:val="23D05A9C"/>
    <w:rsid w:val="23D86D4D"/>
    <w:rsid w:val="23E7698F"/>
    <w:rsid w:val="23EA0038"/>
    <w:rsid w:val="23F65490"/>
    <w:rsid w:val="23F708C9"/>
    <w:rsid w:val="23FA5009"/>
    <w:rsid w:val="23FD6997"/>
    <w:rsid w:val="240247FC"/>
    <w:rsid w:val="24294E02"/>
    <w:rsid w:val="242C68E1"/>
    <w:rsid w:val="242F3C80"/>
    <w:rsid w:val="243B4AD7"/>
    <w:rsid w:val="24422105"/>
    <w:rsid w:val="245E0F7E"/>
    <w:rsid w:val="245F0C74"/>
    <w:rsid w:val="246C05A3"/>
    <w:rsid w:val="24785E60"/>
    <w:rsid w:val="247C77CF"/>
    <w:rsid w:val="247F4950"/>
    <w:rsid w:val="248D6735"/>
    <w:rsid w:val="249F0DA7"/>
    <w:rsid w:val="24AC450F"/>
    <w:rsid w:val="24AF11CD"/>
    <w:rsid w:val="24BC11E4"/>
    <w:rsid w:val="24DD5A07"/>
    <w:rsid w:val="24ED26DC"/>
    <w:rsid w:val="24F22C79"/>
    <w:rsid w:val="25116F24"/>
    <w:rsid w:val="251423C8"/>
    <w:rsid w:val="251470D6"/>
    <w:rsid w:val="251B58BF"/>
    <w:rsid w:val="251C32CA"/>
    <w:rsid w:val="251E252C"/>
    <w:rsid w:val="25223231"/>
    <w:rsid w:val="25343293"/>
    <w:rsid w:val="2536704D"/>
    <w:rsid w:val="253D27AF"/>
    <w:rsid w:val="25416390"/>
    <w:rsid w:val="2543745B"/>
    <w:rsid w:val="254C4AC2"/>
    <w:rsid w:val="255367C7"/>
    <w:rsid w:val="25575578"/>
    <w:rsid w:val="25730293"/>
    <w:rsid w:val="25807950"/>
    <w:rsid w:val="25830581"/>
    <w:rsid w:val="258B55EA"/>
    <w:rsid w:val="259132CD"/>
    <w:rsid w:val="259B3C6C"/>
    <w:rsid w:val="259D03A0"/>
    <w:rsid w:val="25A37D01"/>
    <w:rsid w:val="25AB4593"/>
    <w:rsid w:val="25C9313F"/>
    <w:rsid w:val="25C93BC1"/>
    <w:rsid w:val="25CC175F"/>
    <w:rsid w:val="25CD011C"/>
    <w:rsid w:val="25D6554A"/>
    <w:rsid w:val="25E835D0"/>
    <w:rsid w:val="25EA1595"/>
    <w:rsid w:val="25EA54B7"/>
    <w:rsid w:val="25F27417"/>
    <w:rsid w:val="25F87C46"/>
    <w:rsid w:val="25FE29FF"/>
    <w:rsid w:val="26090902"/>
    <w:rsid w:val="26097B20"/>
    <w:rsid w:val="260F13CC"/>
    <w:rsid w:val="26163F51"/>
    <w:rsid w:val="261B111D"/>
    <w:rsid w:val="26243349"/>
    <w:rsid w:val="264A4DCE"/>
    <w:rsid w:val="26501A22"/>
    <w:rsid w:val="26553EFC"/>
    <w:rsid w:val="265A1CD1"/>
    <w:rsid w:val="26612499"/>
    <w:rsid w:val="26663961"/>
    <w:rsid w:val="2666570F"/>
    <w:rsid w:val="266E0940"/>
    <w:rsid w:val="26814F56"/>
    <w:rsid w:val="26815B10"/>
    <w:rsid w:val="26827EAA"/>
    <w:rsid w:val="26890504"/>
    <w:rsid w:val="268F22E6"/>
    <w:rsid w:val="26A021F0"/>
    <w:rsid w:val="26AE5541"/>
    <w:rsid w:val="26B45FA0"/>
    <w:rsid w:val="26C6007A"/>
    <w:rsid w:val="26CC7C68"/>
    <w:rsid w:val="26D22307"/>
    <w:rsid w:val="26D7660D"/>
    <w:rsid w:val="26DB56E0"/>
    <w:rsid w:val="26DC4E4E"/>
    <w:rsid w:val="26F37307"/>
    <w:rsid w:val="26FE4529"/>
    <w:rsid w:val="270C4509"/>
    <w:rsid w:val="271A2958"/>
    <w:rsid w:val="271C4B31"/>
    <w:rsid w:val="27231B1B"/>
    <w:rsid w:val="272707F2"/>
    <w:rsid w:val="2736229B"/>
    <w:rsid w:val="273852FE"/>
    <w:rsid w:val="274843F0"/>
    <w:rsid w:val="274858FC"/>
    <w:rsid w:val="2749418B"/>
    <w:rsid w:val="274F20FF"/>
    <w:rsid w:val="2753518D"/>
    <w:rsid w:val="276E2ACE"/>
    <w:rsid w:val="277359AB"/>
    <w:rsid w:val="27800296"/>
    <w:rsid w:val="278455ED"/>
    <w:rsid w:val="27905FAC"/>
    <w:rsid w:val="27906EE8"/>
    <w:rsid w:val="2797065A"/>
    <w:rsid w:val="279903DB"/>
    <w:rsid w:val="27AD27FA"/>
    <w:rsid w:val="27B5647B"/>
    <w:rsid w:val="27B65EF6"/>
    <w:rsid w:val="27B71317"/>
    <w:rsid w:val="27C03907"/>
    <w:rsid w:val="27C32702"/>
    <w:rsid w:val="27C76926"/>
    <w:rsid w:val="27C93E87"/>
    <w:rsid w:val="27CB7F20"/>
    <w:rsid w:val="27CD106A"/>
    <w:rsid w:val="27D14405"/>
    <w:rsid w:val="27D760CD"/>
    <w:rsid w:val="27D83E9F"/>
    <w:rsid w:val="27DA509A"/>
    <w:rsid w:val="27EF4860"/>
    <w:rsid w:val="2810474F"/>
    <w:rsid w:val="28200BB5"/>
    <w:rsid w:val="283D69F1"/>
    <w:rsid w:val="284A7F0B"/>
    <w:rsid w:val="285B3752"/>
    <w:rsid w:val="286A4BFC"/>
    <w:rsid w:val="286D547B"/>
    <w:rsid w:val="28721BEF"/>
    <w:rsid w:val="2877119D"/>
    <w:rsid w:val="287E1436"/>
    <w:rsid w:val="2886385B"/>
    <w:rsid w:val="28885BC4"/>
    <w:rsid w:val="28893646"/>
    <w:rsid w:val="288F7ABC"/>
    <w:rsid w:val="289616CB"/>
    <w:rsid w:val="289A78F2"/>
    <w:rsid w:val="289F7C81"/>
    <w:rsid w:val="28A013AD"/>
    <w:rsid w:val="28A37C3D"/>
    <w:rsid w:val="28A91F4C"/>
    <w:rsid w:val="28B8244C"/>
    <w:rsid w:val="28B931AE"/>
    <w:rsid w:val="28C65FE4"/>
    <w:rsid w:val="28CB40BB"/>
    <w:rsid w:val="28CB65FA"/>
    <w:rsid w:val="28E75F62"/>
    <w:rsid w:val="28E8372F"/>
    <w:rsid w:val="28F648E9"/>
    <w:rsid w:val="28F770CB"/>
    <w:rsid w:val="29026CC2"/>
    <w:rsid w:val="29070D99"/>
    <w:rsid w:val="290C0930"/>
    <w:rsid w:val="29264E4F"/>
    <w:rsid w:val="292673D8"/>
    <w:rsid w:val="292F5911"/>
    <w:rsid w:val="2950740F"/>
    <w:rsid w:val="295D2615"/>
    <w:rsid w:val="29633231"/>
    <w:rsid w:val="296B0F33"/>
    <w:rsid w:val="2988742F"/>
    <w:rsid w:val="29A11F42"/>
    <w:rsid w:val="29A36442"/>
    <w:rsid w:val="29A70519"/>
    <w:rsid w:val="29A7165B"/>
    <w:rsid w:val="29B02340"/>
    <w:rsid w:val="29B16E55"/>
    <w:rsid w:val="29B71615"/>
    <w:rsid w:val="29B8724D"/>
    <w:rsid w:val="29B9024C"/>
    <w:rsid w:val="29C31745"/>
    <w:rsid w:val="29CF7BC4"/>
    <w:rsid w:val="29D551AF"/>
    <w:rsid w:val="29D63A61"/>
    <w:rsid w:val="29E16660"/>
    <w:rsid w:val="29E27F08"/>
    <w:rsid w:val="29EB7292"/>
    <w:rsid w:val="29F63DE5"/>
    <w:rsid w:val="29F967DF"/>
    <w:rsid w:val="29FF172F"/>
    <w:rsid w:val="2A18259C"/>
    <w:rsid w:val="2A1E1215"/>
    <w:rsid w:val="2A2369F6"/>
    <w:rsid w:val="2A25483F"/>
    <w:rsid w:val="2A2C4881"/>
    <w:rsid w:val="2A2E2F22"/>
    <w:rsid w:val="2A2F2AF8"/>
    <w:rsid w:val="2A370663"/>
    <w:rsid w:val="2A3E55AE"/>
    <w:rsid w:val="2A440E9D"/>
    <w:rsid w:val="2A444539"/>
    <w:rsid w:val="2A5328BC"/>
    <w:rsid w:val="2A57783B"/>
    <w:rsid w:val="2A5F7636"/>
    <w:rsid w:val="2A720B27"/>
    <w:rsid w:val="2A8240DB"/>
    <w:rsid w:val="2A832D34"/>
    <w:rsid w:val="2A861C1F"/>
    <w:rsid w:val="2A8645D2"/>
    <w:rsid w:val="2A870575"/>
    <w:rsid w:val="2A8D3BD6"/>
    <w:rsid w:val="2A946CEF"/>
    <w:rsid w:val="2AA131BA"/>
    <w:rsid w:val="2AAC21EB"/>
    <w:rsid w:val="2AAF3D51"/>
    <w:rsid w:val="2AB750BE"/>
    <w:rsid w:val="2ABA6E06"/>
    <w:rsid w:val="2AC46B33"/>
    <w:rsid w:val="2AFA64AB"/>
    <w:rsid w:val="2B0E71AE"/>
    <w:rsid w:val="2B1E41E9"/>
    <w:rsid w:val="2B1E480B"/>
    <w:rsid w:val="2B2822D1"/>
    <w:rsid w:val="2B2C3528"/>
    <w:rsid w:val="2B314B8F"/>
    <w:rsid w:val="2B33006C"/>
    <w:rsid w:val="2B3416F3"/>
    <w:rsid w:val="2B564D56"/>
    <w:rsid w:val="2B590CB5"/>
    <w:rsid w:val="2B6F3EA5"/>
    <w:rsid w:val="2B763C15"/>
    <w:rsid w:val="2B7E48DA"/>
    <w:rsid w:val="2B801021"/>
    <w:rsid w:val="2B803534"/>
    <w:rsid w:val="2B8E1990"/>
    <w:rsid w:val="2B9D713B"/>
    <w:rsid w:val="2B9F185E"/>
    <w:rsid w:val="2BA21523"/>
    <w:rsid w:val="2BB2551C"/>
    <w:rsid w:val="2BBF5FEE"/>
    <w:rsid w:val="2BC5496C"/>
    <w:rsid w:val="2BC63F40"/>
    <w:rsid w:val="2BCB33A2"/>
    <w:rsid w:val="2BCC4267"/>
    <w:rsid w:val="2BDD0768"/>
    <w:rsid w:val="2BDE2448"/>
    <w:rsid w:val="2BE442B8"/>
    <w:rsid w:val="2BF75796"/>
    <w:rsid w:val="2BFA2FF9"/>
    <w:rsid w:val="2C052162"/>
    <w:rsid w:val="2C1F0952"/>
    <w:rsid w:val="2C227594"/>
    <w:rsid w:val="2C2B4D6A"/>
    <w:rsid w:val="2C2E6CCF"/>
    <w:rsid w:val="2C3E0809"/>
    <w:rsid w:val="2C426125"/>
    <w:rsid w:val="2C4604BD"/>
    <w:rsid w:val="2C4913A2"/>
    <w:rsid w:val="2C510226"/>
    <w:rsid w:val="2C5523D3"/>
    <w:rsid w:val="2C574478"/>
    <w:rsid w:val="2C6170B1"/>
    <w:rsid w:val="2C6E207C"/>
    <w:rsid w:val="2C7A5532"/>
    <w:rsid w:val="2C892008"/>
    <w:rsid w:val="2C8C34AF"/>
    <w:rsid w:val="2C8F3B89"/>
    <w:rsid w:val="2C9A3C32"/>
    <w:rsid w:val="2CAB443D"/>
    <w:rsid w:val="2CC016FF"/>
    <w:rsid w:val="2CC46A54"/>
    <w:rsid w:val="2CD65020"/>
    <w:rsid w:val="2CDC0D73"/>
    <w:rsid w:val="2CE0118F"/>
    <w:rsid w:val="2CE37ABA"/>
    <w:rsid w:val="2CEC375F"/>
    <w:rsid w:val="2CF06DCB"/>
    <w:rsid w:val="2CFA147B"/>
    <w:rsid w:val="2CFF066C"/>
    <w:rsid w:val="2D153DE9"/>
    <w:rsid w:val="2D1E4CEC"/>
    <w:rsid w:val="2D2554AF"/>
    <w:rsid w:val="2D31774B"/>
    <w:rsid w:val="2D3F50B2"/>
    <w:rsid w:val="2D436247"/>
    <w:rsid w:val="2D654973"/>
    <w:rsid w:val="2D8624DA"/>
    <w:rsid w:val="2DA76701"/>
    <w:rsid w:val="2DA84C0E"/>
    <w:rsid w:val="2DB12E96"/>
    <w:rsid w:val="2DB16FAB"/>
    <w:rsid w:val="2DB73DF8"/>
    <w:rsid w:val="2DC104CD"/>
    <w:rsid w:val="2DCD5130"/>
    <w:rsid w:val="2DD605D2"/>
    <w:rsid w:val="2DD90424"/>
    <w:rsid w:val="2DDB4C35"/>
    <w:rsid w:val="2DF053D5"/>
    <w:rsid w:val="2DFA7067"/>
    <w:rsid w:val="2DFC787A"/>
    <w:rsid w:val="2E051CB2"/>
    <w:rsid w:val="2E0F4A25"/>
    <w:rsid w:val="2E134576"/>
    <w:rsid w:val="2E16660C"/>
    <w:rsid w:val="2E1E38AE"/>
    <w:rsid w:val="2E2079BC"/>
    <w:rsid w:val="2E225693"/>
    <w:rsid w:val="2E2A27AE"/>
    <w:rsid w:val="2E363FF8"/>
    <w:rsid w:val="2E3D7193"/>
    <w:rsid w:val="2E45359E"/>
    <w:rsid w:val="2E4A5917"/>
    <w:rsid w:val="2E5C43CC"/>
    <w:rsid w:val="2E5E0C4B"/>
    <w:rsid w:val="2E87597F"/>
    <w:rsid w:val="2EAA15F1"/>
    <w:rsid w:val="2EB30883"/>
    <w:rsid w:val="2EB72FB4"/>
    <w:rsid w:val="2EC51B0D"/>
    <w:rsid w:val="2ECF3D85"/>
    <w:rsid w:val="2EE1627B"/>
    <w:rsid w:val="2EE606A8"/>
    <w:rsid w:val="2EEA15D4"/>
    <w:rsid w:val="2EF05CCC"/>
    <w:rsid w:val="2EF84D3C"/>
    <w:rsid w:val="2F074090"/>
    <w:rsid w:val="2F0D39F2"/>
    <w:rsid w:val="2F0F657A"/>
    <w:rsid w:val="2F16260B"/>
    <w:rsid w:val="2F220469"/>
    <w:rsid w:val="2F2B39A7"/>
    <w:rsid w:val="2F321585"/>
    <w:rsid w:val="2F39752B"/>
    <w:rsid w:val="2F3A49E5"/>
    <w:rsid w:val="2F3C4FB2"/>
    <w:rsid w:val="2F4302EE"/>
    <w:rsid w:val="2F643502"/>
    <w:rsid w:val="2F68699C"/>
    <w:rsid w:val="2F6E7EE3"/>
    <w:rsid w:val="2F7013AD"/>
    <w:rsid w:val="2F763569"/>
    <w:rsid w:val="2F84222C"/>
    <w:rsid w:val="2F873C08"/>
    <w:rsid w:val="2F8A06C1"/>
    <w:rsid w:val="2F8B455A"/>
    <w:rsid w:val="2F9817A4"/>
    <w:rsid w:val="2F9967F4"/>
    <w:rsid w:val="2F9A5E88"/>
    <w:rsid w:val="2FB400E1"/>
    <w:rsid w:val="2FB96692"/>
    <w:rsid w:val="2FBD34D9"/>
    <w:rsid w:val="2FC24F7E"/>
    <w:rsid w:val="2FCA26B1"/>
    <w:rsid w:val="2FD11895"/>
    <w:rsid w:val="2FD45DE0"/>
    <w:rsid w:val="2FD56807"/>
    <w:rsid w:val="2FE30326"/>
    <w:rsid w:val="2FE35C69"/>
    <w:rsid w:val="2FEE1761"/>
    <w:rsid w:val="2FEF5526"/>
    <w:rsid w:val="2FF7799E"/>
    <w:rsid w:val="302057E5"/>
    <w:rsid w:val="30254EDA"/>
    <w:rsid w:val="30274161"/>
    <w:rsid w:val="302A4D3D"/>
    <w:rsid w:val="302B4192"/>
    <w:rsid w:val="30302817"/>
    <w:rsid w:val="303B38BE"/>
    <w:rsid w:val="30544BA4"/>
    <w:rsid w:val="305F5858"/>
    <w:rsid w:val="30655C0D"/>
    <w:rsid w:val="30656DA7"/>
    <w:rsid w:val="306A1BCF"/>
    <w:rsid w:val="30701715"/>
    <w:rsid w:val="308B7474"/>
    <w:rsid w:val="309061AB"/>
    <w:rsid w:val="30944AC2"/>
    <w:rsid w:val="309F6C6E"/>
    <w:rsid w:val="30BB3385"/>
    <w:rsid w:val="30BC6FA0"/>
    <w:rsid w:val="30BD68A5"/>
    <w:rsid w:val="30F059C9"/>
    <w:rsid w:val="3105557F"/>
    <w:rsid w:val="31240C79"/>
    <w:rsid w:val="314632AA"/>
    <w:rsid w:val="31474374"/>
    <w:rsid w:val="3147722A"/>
    <w:rsid w:val="314D23A2"/>
    <w:rsid w:val="31597CDD"/>
    <w:rsid w:val="31605B7D"/>
    <w:rsid w:val="3178020C"/>
    <w:rsid w:val="31897D43"/>
    <w:rsid w:val="31A71174"/>
    <w:rsid w:val="31AB0F9C"/>
    <w:rsid w:val="31AC0EC4"/>
    <w:rsid w:val="31B20E63"/>
    <w:rsid w:val="31BB2DB3"/>
    <w:rsid w:val="31BD5826"/>
    <w:rsid w:val="31C703F8"/>
    <w:rsid w:val="31CC3E02"/>
    <w:rsid w:val="31CC6E6E"/>
    <w:rsid w:val="31CE71E6"/>
    <w:rsid w:val="31D25464"/>
    <w:rsid w:val="31D9177B"/>
    <w:rsid w:val="31DC43C6"/>
    <w:rsid w:val="31ED3AF6"/>
    <w:rsid w:val="31F9591B"/>
    <w:rsid w:val="31FA0957"/>
    <w:rsid w:val="31FF5785"/>
    <w:rsid w:val="320332F2"/>
    <w:rsid w:val="32105C72"/>
    <w:rsid w:val="322070BA"/>
    <w:rsid w:val="32221084"/>
    <w:rsid w:val="32254A0B"/>
    <w:rsid w:val="3225513C"/>
    <w:rsid w:val="323B2B02"/>
    <w:rsid w:val="324A2CE8"/>
    <w:rsid w:val="324B7E84"/>
    <w:rsid w:val="326B72F8"/>
    <w:rsid w:val="32782D91"/>
    <w:rsid w:val="32874530"/>
    <w:rsid w:val="328D208D"/>
    <w:rsid w:val="32956AC0"/>
    <w:rsid w:val="32957AA8"/>
    <w:rsid w:val="329A13C4"/>
    <w:rsid w:val="329F3BB7"/>
    <w:rsid w:val="32A13FF3"/>
    <w:rsid w:val="32AB4EF5"/>
    <w:rsid w:val="32AE1DE4"/>
    <w:rsid w:val="32AF5BDD"/>
    <w:rsid w:val="32B05609"/>
    <w:rsid w:val="32E301E2"/>
    <w:rsid w:val="32E769A3"/>
    <w:rsid w:val="32E84496"/>
    <w:rsid w:val="32EE7FEE"/>
    <w:rsid w:val="32EF7FD7"/>
    <w:rsid w:val="32F23D79"/>
    <w:rsid w:val="32F90C6B"/>
    <w:rsid w:val="33135033"/>
    <w:rsid w:val="33266EA2"/>
    <w:rsid w:val="332D1F74"/>
    <w:rsid w:val="332D5F33"/>
    <w:rsid w:val="3330157F"/>
    <w:rsid w:val="333E73E4"/>
    <w:rsid w:val="334511AD"/>
    <w:rsid w:val="3346128A"/>
    <w:rsid w:val="334E7DB9"/>
    <w:rsid w:val="33526BC9"/>
    <w:rsid w:val="33620BCB"/>
    <w:rsid w:val="338006D8"/>
    <w:rsid w:val="33865B4E"/>
    <w:rsid w:val="338F44F8"/>
    <w:rsid w:val="339935C8"/>
    <w:rsid w:val="33A60D54"/>
    <w:rsid w:val="33A61841"/>
    <w:rsid w:val="33A813E4"/>
    <w:rsid w:val="33BC72B7"/>
    <w:rsid w:val="33CF2B46"/>
    <w:rsid w:val="33D16601"/>
    <w:rsid w:val="33DD64E1"/>
    <w:rsid w:val="33DF73AF"/>
    <w:rsid w:val="33E1508F"/>
    <w:rsid w:val="33EF7181"/>
    <w:rsid w:val="33F604F4"/>
    <w:rsid w:val="33F7209D"/>
    <w:rsid w:val="33F936E8"/>
    <w:rsid w:val="34014E1D"/>
    <w:rsid w:val="34105363"/>
    <w:rsid w:val="341B3FDD"/>
    <w:rsid w:val="34205E85"/>
    <w:rsid w:val="342A5A27"/>
    <w:rsid w:val="34642490"/>
    <w:rsid w:val="346F1946"/>
    <w:rsid w:val="3475107C"/>
    <w:rsid w:val="34873545"/>
    <w:rsid w:val="3496201B"/>
    <w:rsid w:val="34972886"/>
    <w:rsid w:val="34A45B36"/>
    <w:rsid w:val="34AB1CAE"/>
    <w:rsid w:val="34AE403A"/>
    <w:rsid w:val="34AE5750"/>
    <w:rsid w:val="34B64751"/>
    <w:rsid w:val="34C45C77"/>
    <w:rsid w:val="34D32B43"/>
    <w:rsid w:val="34D74C00"/>
    <w:rsid w:val="34D91CD3"/>
    <w:rsid w:val="34DA07DE"/>
    <w:rsid w:val="34DF63DD"/>
    <w:rsid w:val="34E67578"/>
    <w:rsid w:val="34ED6428"/>
    <w:rsid w:val="34EE013D"/>
    <w:rsid w:val="34FB2C7B"/>
    <w:rsid w:val="350506B9"/>
    <w:rsid w:val="350B2224"/>
    <w:rsid w:val="350B4052"/>
    <w:rsid w:val="35211B58"/>
    <w:rsid w:val="35347245"/>
    <w:rsid w:val="353C5640"/>
    <w:rsid w:val="35427817"/>
    <w:rsid w:val="35502FCF"/>
    <w:rsid w:val="35546AA2"/>
    <w:rsid w:val="355D5284"/>
    <w:rsid w:val="355F7EFA"/>
    <w:rsid w:val="356403A1"/>
    <w:rsid w:val="356D2ABA"/>
    <w:rsid w:val="3573520E"/>
    <w:rsid w:val="358944F5"/>
    <w:rsid w:val="359D395B"/>
    <w:rsid w:val="35A322F9"/>
    <w:rsid w:val="35AD4579"/>
    <w:rsid w:val="35BA0FDF"/>
    <w:rsid w:val="35D62D99"/>
    <w:rsid w:val="35E06D88"/>
    <w:rsid w:val="35E46651"/>
    <w:rsid w:val="35E67D14"/>
    <w:rsid w:val="36052E95"/>
    <w:rsid w:val="360D08FA"/>
    <w:rsid w:val="360F3E90"/>
    <w:rsid w:val="361F2384"/>
    <w:rsid w:val="36213CE0"/>
    <w:rsid w:val="362C067E"/>
    <w:rsid w:val="362C0704"/>
    <w:rsid w:val="363D0CF1"/>
    <w:rsid w:val="36435A6D"/>
    <w:rsid w:val="365522B3"/>
    <w:rsid w:val="366A2FFA"/>
    <w:rsid w:val="36783EC5"/>
    <w:rsid w:val="36785DF0"/>
    <w:rsid w:val="3679148F"/>
    <w:rsid w:val="36832BFC"/>
    <w:rsid w:val="3688609E"/>
    <w:rsid w:val="36894A87"/>
    <w:rsid w:val="36A2393B"/>
    <w:rsid w:val="36A3247F"/>
    <w:rsid w:val="36BD3266"/>
    <w:rsid w:val="36D22615"/>
    <w:rsid w:val="36D52C32"/>
    <w:rsid w:val="36D834EA"/>
    <w:rsid w:val="36DC042D"/>
    <w:rsid w:val="36DC181C"/>
    <w:rsid w:val="36E1582E"/>
    <w:rsid w:val="36E53A74"/>
    <w:rsid w:val="36E56433"/>
    <w:rsid w:val="36F13948"/>
    <w:rsid w:val="370A2A89"/>
    <w:rsid w:val="370F01BA"/>
    <w:rsid w:val="371717C4"/>
    <w:rsid w:val="37187D77"/>
    <w:rsid w:val="371F65D3"/>
    <w:rsid w:val="3721208C"/>
    <w:rsid w:val="37266CF2"/>
    <w:rsid w:val="37270EEB"/>
    <w:rsid w:val="372D1165"/>
    <w:rsid w:val="373D77DC"/>
    <w:rsid w:val="3745535E"/>
    <w:rsid w:val="3746291D"/>
    <w:rsid w:val="37485A3A"/>
    <w:rsid w:val="37551FC0"/>
    <w:rsid w:val="375636F0"/>
    <w:rsid w:val="37573BFC"/>
    <w:rsid w:val="37683B1F"/>
    <w:rsid w:val="37694732"/>
    <w:rsid w:val="376E5728"/>
    <w:rsid w:val="3776488E"/>
    <w:rsid w:val="377A101B"/>
    <w:rsid w:val="378624B5"/>
    <w:rsid w:val="378667E1"/>
    <w:rsid w:val="378B3228"/>
    <w:rsid w:val="37912258"/>
    <w:rsid w:val="379C75E1"/>
    <w:rsid w:val="37A1600B"/>
    <w:rsid w:val="37B02753"/>
    <w:rsid w:val="37B22257"/>
    <w:rsid w:val="37B27E77"/>
    <w:rsid w:val="37B4523F"/>
    <w:rsid w:val="37C25A79"/>
    <w:rsid w:val="37C36EFA"/>
    <w:rsid w:val="37CD4E5D"/>
    <w:rsid w:val="37CF1581"/>
    <w:rsid w:val="37D90437"/>
    <w:rsid w:val="37E02A22"/>
    <w:rsid w:val="37E712C5"/>
    <w:rsid w:val="37E90EDD"/>
    <w:rsid w:val="37F00711"/>
    <w:rsid w:val="37F575FE"/>
    <w:rsid w:val="37FA0D1B"/>
    <w:rsid w:val="380E676A"/>
    <w:rsid w:val="3812130E"/>
    <w:rsid w:val="383C2774"/>
    <w:rsid w:val="383C45D6"/>
    <w:rsid w:val="38413ABE"/>
    <w:rsid w:val="3846738E"/>
    <w:rsid w:val="384E1563"/>
    <w:rsid w:val="384F4989"/>
    <w:rsid w:val="385658B7"/>
    <w:rsid w:val="385E76D6"/>
    <w:rsid w:val="38606463"/>
    <w:rsid w:val="3865391B"/>
    <w:rsid w:val="386B4E1B"/>
    <w:rsid w:val="38765B1C"/>
    <w:rsid w:val="387C72F0"/>
    <w:rsid w:val="388007FC"/>
    <w:rsid w:val="388258D9"/>
    <w:rsid w:val="3888011C"/>
    <w:rsid w:val="38912AC0"/>
    <w:rsid w:val="38974FEC"/>
    <w:rsid w:val="38A01ADE"/>
    <w:rsid w:val="38A04AB1"/>
    <w:rsid w:val="38A327F3"/>
    <w:rsid w:val="38A50319"/>
    <w:rsid w:val="38B454B5"/>
    <w:rsid w:val="38BC5966"/>
    <w:rsid w:val="38C76A58"/>
    <w:rsid w:val="38D06DBE"/>
    <w:rsid w:val="38F62CDC"/>
    <w:rsid w:val="38FD63A7"/>
    <w:rsid w:val="390139EF"/>
    <w:rsid w:val="39050DB8"/>
    <w:rsid w:val="39215B71"/>
    <w:rsid w:val="39335925"/>
    <w:rsid w:val="39444502"/>
    <w:rsid w:val="394C33B4"/>
    <w:rsid w:val="39581830"/>
    <w:rsid w:val="39630624"/>
    <w:rsid w:val="39654146"/>
    <w:rsid w:val="396B60C7"/>
    <w:rsid w:val="39727DF6"/>
    <w:rsid w:val="397F0B6A"/>
    <w:rsid w:val="398174E9"/>
    <w:rsid w:val="398756E3"/>
    <w:rsid w:val="398977C1"/>
    <w:rsid w:val="398B2360"/>
    <w:rsid w:val="3999005F"/>
    <w:rsid w:val="399F5A55"/>
    <w:rsid w:val="39AC56D7"/>
    <w:rsid w:val="39AF4690"/>
    <w:rsid w:val="39B248F5"/>
    <w:rsid w:val="39B276C1"/>
    <w:rsid w:val="39B41A57"/>
    <w:rsid w:val="39BE139A"/>
    <w:rsid w:val="39BF31C1"/>
    <w:rsid w:val="39C255E2"/>
    <w:rsid w:val="39C42A21"/>
    <w:rsid w:val="39C723A6"/>
    <w:rsid w:val="39CD5FFB"/>
    <w:rsid w:val="39DA0497"/>
    <w:rsid w:val="39E43402"/>
    <w:rsid w:val="39F67AA5"/>
    <w:rsid w:val="3A024D56"/>
    <w:rsid w:val="3A090530"/>
    <w:rsid w:val="3A0C0C41"/>
    <w:rsid w:val="3A145BAE"/>
    <w:rsid w:val="3A1B6927"/>
    <w:rsid w:val="3A26461C"/>
    <w:rsid w:val="3A2F07E2"/>
    <w:rsid w:val="3A2F1B0F"/>
    <w:rsid w:val="3A30541E"/>
    <w:rsid w:val="3A3A0B40"/>
    <w:rsid w:val="3A4823CB"/>
    <w:rsid w:val="3A49435D"/>
    <w:rsid w:val="3A4D2A17"/>
    <w:rsid w:val="3A501B96"/>
    <w:rsid w:val="3A6B1490"/>
    <w:rsid w:val="3A6D4E67"/>
    <w:rsid w:val="3A783437"/>
    <w:rsid w:val="3A9E4335"/>
    <w:rsid w:val="3ACB406A"/>
    <w:rsid w:val="3AE35A40"/>
    <w:rsid w:val="3B0056F9"/>
    <w:rsid w:val="3B0205F2"/>
    <w:rsid w:val="3B0366F1"/>
    <w:rsid w:val="3B0771EA"/>
    <w:rsid w:val="3B1479D8"/>
    <w:rsid w:val="3B1722CC"/>
    <w:rsid w:val="3B350E9E"/>
    <w:rsid w:val="3B360D9B"/>
    <w:rsid w:val="3B567FF1"/>
    <w:rsid w:val="3B7A0AE5"/>
    <w:rsid w:val="3B800BCA"/>
    <w:rsid w:val="3B94046F"/>
    <w:rsid w:val="3B982AFE"/>
    <w:rsid w:val="3BA21968"/>
    <w:rsid w:val="3BA23236"/>
    <w:rsid w:val="3BA35DAE"/>
    <w:rsid w:val="3BAE55DE"/>
    <w:rsid w:val="3BC76589"/>
    <w:rsid w:val="3BCB1BDC"/>
    <w:rsid w:val="3BD038FF"/>
    <w:rsid w:val="3BD972EF"/>
    <w:rsid w:val="3BDB4052"/>
    <w:rsid w:val="3BDF1D94"/>
    <w:rsid w:val="3BE11A85"/>
    <w:rsid w:val="3BE92C35"/>
    <w:rsid w:val="3BED0335"/>
    <w:rsid w:val="3BF57F5C"/>
    <w:rsid w:val="3BF77FA3"/>
    <w:rsid w:val="3BF825C8"/>
    <w:rsid w:val="3BFE5A3D"/>
    <w:rsid w:val="3C1F4935"/>
    <w:rsid w:val="3C351816"/>
    <w:rsid w:val="3C3A5556"/>
    <w:rsid w:val="3C431E7C"/>
    <w:rsid w:val="3C4D4A8E"/>
    <w:rsid w:val="3C580B01"/>
    <w:rsid w:val="3C580B0D"/>
    <w:rsid w:val="3C590145"/>
    <w:rsid w:val="3C5C563B"/>
    <w:rsid w:val="3C5D200B"/>
    <w:rsid w:val="3C643034"/>
    <w:rsid w:val="3C6E2142"/>
    <w:rsid w:val="3C6F4174"/>
    <w:rsid w:val="3C724556"/>
    <w:rsid w:val="3C766AE0"/>
    <w:rsid w:val="3C9D05BD"/>
    <w:rsid w:val="3CA97544"/>
    <w:rsid w:val="3CBD7188"/>
    <w:rsid w:val="3CC11ACA"/>
    <w:rsid w:val="3CD12B0A"/>
    <w:rsid w:val="3CD2170B"/>
    <w:rsid w:val="3CE7239B"/>
    <w:rsid w:val="3CF2053E"/>
    <w:rsid w:val="3CF3321F"/>
    <w:rsid w:val="3D037D04"/>
    <w:rsid w:val="3D134076"/>
    <w:rsid w:val="3D28644F"/>
    <w:rsid w:val="3D313176"/>
    <w:rsid w:val="3D3853A6"/>
    <w:rsid w:val="3D3C2FB5"/>
    <w:rsid w:val="3D52720B"/>
    <w:rsid w:val="3D5479B4"/>
    <w:rsid w:val="3D5561DC"/>
    <w:rsid w:val="3D5D0270"/>
    <w:rsid w:val="3D602C79"/>
    <w:rsid w:val="3D64074B"/>
    <w:rsid w:val="3D754598"/>
    <w:rsid w:val="3D84311C"/>
    <w:rsid w:val="3D8A1F1A"/>
    <w:rsid w:val="3D8F4812"/>
    <w:rsid w:val="3D8F73C5"/>
    <w:rsid w:val="3D933B14"/>
    <w:rsid w:val="3D9378B4"/>
    <w:rsid w:val="3D986D8C"/>
    <w:rsid w:val="3DAA0180"/>
    <w:rsid w:val="3DBF55D4"/>
    <w:rsid w:val="3DC36306"/>
    <w:rsid w:val="3DE90781"/>
    <w:rsid w:val="3DEA1E90"/>
    <w:rsid w:val="3E00506F"/>
    <w:rsid w:val="3E005879"/>
    <w:rsid w:val="3E013C65"/>
    <w:rsid w:val="3E17300B"/>
    <w:rsid w:val="3E29379B"/>
    <w:rsid w:val="3E414794"/>
    <w:rsid w:val="3E471B5B"/>
    <w:rsid w:val="3E4E633F"/>
    <w:rsid w:val="3E546397"/>
    <w:rsid w:val="3E59065F"/>
    <w:rsid w:val="3E5B7CE4"/>
    <w:rsid w:val="3E6C7E98"/>
    <w:rsid w:val="3E7118ED"/>
    <w:rsid w:val="3ED03C16"/>
    <w:rsid w:val="3ED13285"/>
    <w:rsid w:val="3ED96678"/>
    <w:rsid w:val="3EDE6333"/>
    <w:rsid w:val="3EE947D9"/>
    <w:rsid w:val="3F015947"/>
    <w:rsid w:val="3F0B26C1"/>
    <w:rsid w:val="3F0B4C4E"/>
    <w:rsid w:val="3F112FF8"/>
    <w:rsid w:val="3F175232"/>
    <w:rsid w:val="3F1E76EB"/>
    <w:rsid w:val="3F2C7A42"/>
    <w:rsid w:val="3F327E4E"/>
    <w:rsid w:val="3F374D97"/>
    <w:rsid w:val="3F382C14"/>
    <w:rsid w:val="3F472922"/>
    <w:rsid w:val="3F4D4FFE"/>
    <w:rsid w:val="3F536959"/>
    <w:rsid w:val="3F5D366B"/>
    <w:rsid w:val="3F5E782F"/>
    <w:rsid w:val="3F603611"/>
    <w:rsid w:val="3F694137"/>
    <w:rsid w:val="3F6A58DB"/>
    <w:rsid w:val="3F783422"/>
    <w:rsid w:val="3F79088C"/>
    <w:rsid w:val="3F8778BA"/>
    <w:rsid w:val="3FA013DA"/>
    <w:rsid w:val="3FA33388"/>
    <w:rsid w:val="3FA36C86"/>
    <w:rsid w:val="3FC45529"/>
    <w:rsid w:val="3FC84135"/>
    <w:rsid w:val="3FD03C2D"/>
    <w:rsid w:val="3FFC0219"/>
    <w:rsid w:val="40003951"/>
    <w:rsid w:val="4011272C"/>
    <w:rsid w:val="401D10DD"/>
    <w:rsid w:val="403A1357"/>
    <w:rsid w:val="4041301D"/>
    <w:rsid w:val="404350C7"/>
    <w:rsid w:val="40660D7E"/>
    <w:rsid w:val="40695B00"/>
    <w:rsid w:val="406C4B18"/>
    <w:rsid w:val="406D7526"/>
    <w:rsid w:val="407056B1"/>
    <w:rsid w:val="407307ED"/>
    <w:rsid w:val="408E5B37"/>
    <w:rsid w:val="40965E4A"/>
    <w:rsid w:val="409A44DC"/>
    <w:rsid w:val="409F7D44"/>
    <w:rsid w:val="40A56BED"/>
    <w:rsid w:val="40B14820"/>
    <w:rsid w:val="40C26413"/>
    <w:rsid w:val="40C413D0"/>
    <w:rsid w:val="40C416F4"/>
    <w:rsid w:val="40DA335C"/>
    <w:rsid w:val="40E65973"/>
    <w:rsid w:val="40E90781"/>
    <w:rsid w:val="40EE53E3"/>
    <w:rsid w:val="41000FFB"/>
    <w:rsid w:val="4103173C"/>
    <w:rsid w:val="410A4761"/>
    <w:rsid w:val="410B64ED"/>
    <w:rsid w:val="41195658"/>
    <w:rsid w:val="411D70A9"/>
    <w:rsid w:val="411F2520"/>
    <w:rsid w:val="412D70FE"/>
    <w:rsid w:val="4134152A"/>
    <w:rsid w:val="4135717A"/>
    <w:rsid w:val="41373393"/>
    <w:rsid w:val="414179FA"/>
    <w:rsid w:val="414A633F"/>
    <w:rsid w:val="414D3234"/>
    <w:rsid w:val="41533E5F"/>
    <w:rsid w:val="415B010F"/>
    <w:rsid w:val="41797253"/>
    <w:rsid w:val="417A460C"/>
    <w:rsid w:val="418105B3"/>
    <w:rsid w:val="41847C3B"/>
    <w:rsid w:val="418660D7"/>
    <w:rsid w:val="419F0397"/>
    <w:rsid w:val="41A73354"/>
    <w:rsid w:val="41BA13B9"/>
    <w:rsid w:val="41BA79CB"/>
    <w:rsid w:val="41C64F9D"/>
    <w:rsid w:val="41C826FD"/>
    <w:rsid w:val="41C90D73"/>
    <w:rsid w:val="41D6322E"/>
    <w:rsid w:val="41DD3BCB"/>
    <w:rsid w:val="41DD51F1"/>
    <w:rsid w:val="41E80EE7"/>
    <w:rsid w:val="41EE29EB"/>
    <w:rsid w:val="41EE4ADF"/>
    <w:rsid w:val="41FA16D6"/>
    <w:rsid w:val="41FD4D22"/>
    <w:rsid w:val="420013C8"/>
    <w:rsid w:val="420E0285"/>
    <w:rsid w:val="421300DF"/>
    <w:rsid w:val="42205657"/>
    <w:rsid w:val="42206889"/>
    <w:rsid w:val="42295B17"/>
    <w:rsid w:val="422A7869"/>
    <w:rsid w:val="422C072C"/>
    <w:rsid w:val="42414737"/>
    <w:rsid w:val="426E5235"/>
    <w:rsid w:val="427233A4"/>
    <w:rsid w:val="42763EB6"/>
    <w:rsid w:val="42770F78"/>
    <w:rsid w:val="427A2222"/>
    <w:rsid w:val="427F1328"/>
    <w:rsid w:val="42845443"/>
    <w:rsid w:val="42957379"/>
    <w:rsid w:val="42A30137"/>
    <w:rsid w:val="42AB6B18"/>
    <w:rsid w:val="42B927E6"/>
    <w:rsid w:val="42E63670"/>
    <w:rsid w:val="42EB7271"/>
    <w:rsid w:val="42F147E7"/>
    <w:rsid w:val="42F355D4"/>
    <w:rsid w:val="42F735B4"/>
    <w:rsid w:val="42F87FEB"/>
    <w:rsid w:val="42FD2F83"/>
    <w:rsid w:val="430367FE"/>
    <w:rsid w:val="43144BD3"/>
    <w:rsid w:val="431552B7"/>
    <w:rsid w:val="431C5AD1"/>
    <w:rsid w:val="431E3BB0"/>
    <w:rsid w:val="43265B79"/>
    <w:rsid w:val="433529B8"/>
    <w:rsid w:val="433C2338"/>
    <w:rsid w:val="433E0C1C"/>
    <w:rsid w:val="435052B6"/>
    <w:rsid w:val="43611844"/>
    <w:rsid w:val="436C03B1"/>
    <w:rsid w:val="437713CC"/>
    <w:rsid w:val="43781D08"/>
    <w:rsid w:val="438E763F"/>
    <w:rsid w:val="43957606"/>
    <w:rsid w:val="43985CFC"/>
    <w:rsid w:val="43994F1E"/>
    <w:rsid w:val="43AA1D0F"/>
    <w:rsid w:val="43B04E54"/>
    <w:rsid w:val="43B4687A"/>
    <w:rsid w:val="43B65AD0"/>
    <w:rsid w:val="43BC1BF1"/>
    <w:rsid w:val="43C12007"/>
    <w:rsid w:val="43C84F7A"/>
    <w:rsid w:val="43C90F7F"/>
    <w:rsid w:val="43CD308B"/>
    <w:rsid w:val="43D44904"/>
    <w:rsid w:val="43DE09D2"/>
    <w:rsid w:val="43F3462F"/>
    <w:rsid w:val="44020D16"/>
    <w:rsid w:val="442F4CC1"/>
    <w:rsid w:val="44325F20"/>
    <w:rsid w:val="4436276D"/>
    <w:rsid w:val="443909BB"/>
    <w:rsid w:val="44436E10"/>
    <w:rsid w:val="444601BD"/>
    <w:rsid w:val="44537798"/>
    <w:rsid w:val="445818A6"/>
    <w:rsid w:val="445939C7"/>
    <w:rsid w:val="445D5F4C"/>
    <w:rsid w:val="44615BDA"/>
    <w:rsid w:val="44660FF8"/>
    <w:rsid w:val="44672190"/>
    <w:rsid w:val="447514E8"/>
    <w:rsid w:val="448160DE"/>
    <w:rsid w:val="4485370A"/>
    <w:rsid w:val="44A235A1"/>
    <w:rsid w:val="44B46D70"/>
    <w:rsid w:val="44B72E93"/>
    <w:rsid w:val="44BC55A5"/>
    <w:rsid w:val="44CE6923"/>
    <w:rsid w:val="44D11A7C"/>
    <w:rsid w:val="44D84192"/>
    <w:rsid w:val="44DD6EC8"/>
    <w:rsid w:val="44E50673"/>
    <w:rsid w:val="44E61CE0"/>
    <w:rsid w:val="44F20D8A"/>
    <w:rsid w:val="44FE0019"/>
    <w:rsid w:val="45083AF3"/>
    <w:rsid w:val="450A1ACF"/>
    <w:rsid w:val="450C7992"/>
    <w:rsid w:val="450D79FE"/>
    <w:rsid w:val="450F557E"/>
    <w:rsid w:val="452D438E"/>
    <w:rsid w:val="45346F94"/>
    <w:rsid w:val="45392515"/>
    <w:rsid w:val="453940CC"/>
    <w:rsid w:val="453C0998"/>
    <w:rsid w:val="453F1EBF"/>
    <w:rsid w:val="45473CDA"/>
    <w:rsid w:val="454969B5"/>
    <w:rsid w:val="455420BC"/>
    <w:rsid w:val="4555145F"/>
    <w:rsid w:val="45560A82"/>
    <w:rsid w:val="455752F8"/>
    <w:rsid w:val="456969EC"/>
    <w:rsid w:val="457D5770"/>
    <w:rsid w:val="458913FF"/>
    <w:rsid w:val="45A76FC5"/>
    <w:rsid w:val="45A8769B"/>
    <w:rsid w:val="45AA7A4F"/>
    <w:rsid w:val="45AF27D7"/>
    <w:rsid w:val="45B841A8"/>
    <w:rsid w:val="45BC4EF4"/>
    <w:rsid w:val="45C967FC"/>
    <w:rsid w:val="45CF051B"/>
    <w:rsid w:val="45D31F8C"/>
    <w:rsid w:val="45D34C65"/>
    <w:rsid w:val="45E010B2"/>
    <w:rsid w:val="45E44CF9"/>
    <w:rsid w:val="45ED1125"/>
    <w:rsid w:val="45F428E0"/>
    <w:rsid w:val="45F97982"/>
    <w:rsid w:val="45FB6D96"/>
    <w:rsid w:val="4600591F"/>
    <w:rsid w:val="460A2D60"/>
    <w:rsid w:val="460B2709"/>
    <w:rsid w:val="461F5830"/>
    <w:rsid w:val="46231B3B"/>
    <w:rsid w:val="46232930"/>
    <w:rsid w:val="46240943"/>
    <w:rsid w:val="462C7957"/>
    <w:rsid w:val="46366353"/>
    <w:rsid w:val="46417A9E"/>
    <w:rsid w:val="46465CFD"/>
    <w:rsid w:val="46474FB7"/>
    <w:rsid w:val="46483C40"/>
    <w:rsid w:val="464955F2"/>
    <w:rsid w:val="46575EC1"/>
    <w:rsid w:val="466A53FA"/>
    <w:rsid w:val="467C2468"/>
    <w:rsid w:val="467F139C"/>
    <w:rsid w:val="468D7198"/>
    <w:rsid w:val="46912B44"/>
    <w:rsid w:val="4693239D"/>
    <w:rsid w:val="46A40971"/>
    <w:rsid w:val="46A51605"/>
    <w:rsid w:val="46A959D1"/>
    <w:rsid w:val="46A97153"/>
    <w:rsid w:val="46B02CAB"/>
    <w:rsid w:val="46B52531"/>
    <w:rsid w:val="46B968E9"/>
    <w:rsid w:val="46C140A8"/>
    <w:rsid w:val="46C318AD"/>
    <w:rsid w:val="46C41550"/>
    <w:rsid w:val="46CB5B53"/>
    <w:rsid w:val="46CC0B82"/>
    <w:rsid w:val="46CC41C9"/>
    <w:rsid w:val="46D26911"/>
    <w:rsid w:val="46DA3BD8"/>
    <w:rsid w:val="46DB5AE7"/>
    <w:rsid w:val="46F801AE"/>
    <w:rsid w:val="46FD25E7"/>
    <w:rsid w:val="47057213"/>
    <w:rsid w:val="470B42F4"/>
    <w:rsid w:val="471E24FB"/>
    <w:rsid w:val="472D6842"/>
    <w:rsid w:val="4736166E"/>
    <w:rsid w:val="47517078"/>
    <w:rsid w:val="475327A3"/>
    <w:rsid w:val="47541E2A"/>
    <w:rsid w:val="475B7454"/>
    <w:rsid w:val="47745160"/>
    <w:rsid w:val="477535AD"/>
    <w:rsid w:val="47887955"/>
    <w:rsid w:val="478D366D"/>
    <w:rsid w:val="47933934"/>
    <w:rsid w:val="479B2F9E"/>
    <w:rsid w:val="479E5F12"/>
    <w:rsid w:val="47A97108"/>
    <w:rsid w:val="47AD0183"/>
    <w:rsid w:val="47B04392"/>
    <w:rsid w:val="47BA4EC0"/>
    <w:rsid w:val="47BB6801"/>
    <w:rsid w:val="47C14194"/>
    <w:rsid w:val="47C26616"/>
    <w:rsid w:val="47E04ECA"/>
    <w:rsid w:val="47E16330"/>
    <w:rsid w:val="47E60074"/>
    <w:rsid w:val="480246F2"/>
    <w:rsid w:val="48147A00"/>
    <w:rsid w:val="481F6C67"/>
    <w:rsid w:val="48221986"/>
    <w:rsid w:val="48385259"/>
    <w:rsid w:val="483C734F"/>
    <w:rsid w:val="483E40C8"/>
    <w:rsid w:val="484D0E76"/>
    <w:rsid w:val="484E0E7D"/>
    <w:rsid w:val="48547666"/>
    <w:rsid w:val="485574DC"/>
    <w:rsid w:val="48622AC6"/>
    <w:rsid w:val="48660022"/>
    <w:rsid w:val="486D39F5"/>
    <w:rsid w:val="48751E6A"/>
    <w:rsid w:val="48790E7B"/>
    <w:rsid w:val="48921161"/>
    <w:rsid w:val="48955149"/>
    <w:rsid w:val="48B24FD5"/>
    <w:rsid w:val="48C77E04"/>
    <w:rsid w:val="48CB41E7"/>
    <w:rsid w:val="48D47488"/>
    <w:rsid w:val="48D54CD1"/>
    <w:rsid w:val="49290AF3"/>
    <w:rsid w:val="493761BF"/>
    <w:rsid w:val="493F38D0"/>
    <w:rsid w:val="49431BB4"/>
    <w:rsid w:val="49434E7D"/>
    <w:rsid w:val="495A3A10"/>
    <w:rsid w:val="497826F8"/>
    <w:rsid w:val="497A7538"/>
    <w:rsid w:val="497C3F71"/>
    <w:rsid w:val="498851DE"/>
    <w:rsid w:val="49900FA3"/>
    <w:rsid w:val="49971F00"/>
    <w:rsid w:val="499B3CDF"/>
    <w:rsid w:val="499B66D1"/>
    <w:rsid w:val="49A11696"/>
    <w:rsid w:val="49AF522A"/>
    <w:rsid w:val="49B02FC2"/>
    <w:rsid w:val="49B05487"/>
    <w:rsid w:val="49B25B2B"/>
    <w:rsid w:val="49C27DE5"/>
    <w:rsid w:val="49CA4084"/>
    <w:rsid w:val="49CB4C68"/>
    <w:rsid w:val="49CF546E"/>
    <w:rsid w:val="49E0402A"/>
    <w:rsid w:val="49EF3319"/>
    <w:rsid w:val="49F83288"/>
    <w:rsid w:val="49FB1DE3"/>
    <w:rsid w:val="49FC1E08"/>
    <w:rsid w:val="49FF0184"/>
    <w:rsid w:val="4A246462"/>
    <w:rsid w:val="4A2A5114"/>
    <w:rsid w:val="4A2B5750"/>
    <w:rsid w:val="4A2C1BA2"/>
    <w:rsid w:val="4A2C32F7"/>
    <w:rsid w:val="4A2C542C"/>
    <w:rsid w:val="4A2D6588"/>
    <w:rsid w:val="4A2F0D74"/>
    <w:rsid w:val="4A310F37"/>
    <w:rsid w:val="4A410C92"/>
    <w:rsid w:val="4A7D3412"/>
    <w:rsid w:val="4A895743"/>
    <w:rsid w:val="4A8F02F3"/>
    <w:rsid w:val="4A911B14"/>
    <w:rsid w:val="4A936A9A"/>
    <w:rsid w:val="4AA26219"/>
    <w:rsid w:val="4AA65283"/>
    <w:rsid w:val="4AAB2F76"/>
    <w:rsid w:val="4AAC3214"/>
    <w:rsid w:val="4AB12B4E"/>
    <w:rsid w:val="4AB8351F"/>
    <w:rsid w:val="4AC67EA3"/>
    <w:rsid w:val="4AC95374"/>
    <w:rsid w:val="4ADA3D6B"/>
    <w:rsid w:val="4ADB3075"/>
    <w:rsid w:val="4AE334DB"/>
    <w:rsid w:val="4AE5143A"/>
    <w:rsid w:val="4AEA7772"/>
    <w:rsid w:val="4AFB5FC9"/>
    <w:rsid w:val="4AFF5DA9"/>
    <w:rsid w:val="4B022599"/>
    <w:rsid w:val="4B1A06F3"/>
    <w:rsid w:val="4B1A6945"/>
    <w:rsid w:val="4B1C05D1"/>
    <w:rsid w:val="4B23371F"/>
    <w:rsid w:val="4B39566A"/>
    <w:rsid w:val="4B3D3368"/>
    <w:rsid w:val="4B3F7E27"/>
    <w:rsid w:val="4B4320D4"/>
    <w:rsid w:val="4B554AF0"/>
    <w:rsid w:val="4B65268A"/>
    <w:rsid w:val="4B697737"/>
    <w:rsid w:val="4B6C5144"/>
    <w:rsid w:val="4B777D5A"/>
    <w:rsid w:val="4B7A6028"/>
    <w:rsid w:val="4B833CE2"/>
    <w:rsid w:val="4B8A4EF2"/>
    <w:rsid w:val="4B90419B"/>
    <w:rsid w:val="4BA53594"/>
    <w:rsid w:val="4BAB02F5"/>
    <w:rsid w:val="4BAC32C8"/>
    <w:rsid w:val="4BAF13E5"/>
    <w:rsid w:val="4BD0504F"/>
    <w:rsid w:val="4BD628AF"/>
    <w:rsid w:val="4BD62D5F"/>
    <w:rsid w:val="4BF0188C"/>
    <w:rsid w:val="4BF179F0"/>
    <w:rsid w:val="4BFA2F18"/>
    <w:rsid w:val="4C0D52BF"/>
    <w:rsid w:val="4C12586E"/>
    <w:rsid w:val="4C203417"/>
    <w:rsid w:val="4C3649F8"/>
    <w:rsid w:val="4C4B0D80"/>
    <w:rsid w:val="4C593C61"/>
    <w:rsid w:val="4C5E0271"/>
    <w:rsid w:val="4C6A7458"/>
    <w:rsid w:val="4C6B6DC8"/>
    <w:rsid w:val="4C7D362F"/>
    <w:rsid w:val="4C825F8D"/>
    <w:rsid w:val="4C83353B"/>
    <w:rsid w:val="4C8B2163"/>
    <w:rsid w:val="4C8E393E"/>
    <w:rsid w:val="4C9B4209"/>
    <w:rsid w:val="4C9C42C9"/>
    <w:rsid w:val="4CAA5F9E"/>
    <w:rsid w:val="4CAB3D3F"/>
    <w:rsid w:val="4CAD4915"/>
    <w:rsid w:val="4CAE1A3B"/>
    <w:rsid w:val="4CB56CB6"/>
    <w:rsid w:val="4CC80A1B"/>
    <w:rsid w:val="4CC849B9"/>
    <w:rsid w:val="4CCA0E73"/>
    <w:rsid w:val="4CCA351E"/>
    <w:rsid w:val="4CCF7A15"/>
    <w:rsid w:val="4CD21352"/>
    <w:rsid w:val="4CD55056"/>
    <w:rsid w:val="4CFA743E"/>
    <w:rsid w:val="4D0968A0"/>
    <w:rsid w:val="4D096C71"/>
    <w:rsid w:val="4D0E4DC4"/>
    <w:rsid w:val="4D1E62DB"/>
    <w:rsid w:val="4D2A0517"/>
    <w:rsid w:val="4D2C11D0"/>
    <w:rsid w:val="4D310C78"/>
    <w:rsid w:val="4D3A4D0E"/>
    <w:rsid w:val="4D550108"/>
    <w:rsid w:val="4D733445"/>
    <w:rsid w:val="4D741C84"/>
    <w:rsid w:val="4D814974"/>
    <w:rsid w:val="4D88780E"/>
    <w:rsid w:val="4D9123BD"/>
    <w:rsid w:val="4D92310A"/>
    <w:rsid w:val="4D9C4CBC"/>
    <w:rsid w:val="4D9E3B00"/>
    <w:rsid w:val="4DA1171F"/>
    <w:rsid w:val="4DA15541"/>
    <w:rsid w:val="4DA42E3E"/>
    <w:rsid w:val="4DAB111C"/>
    <w:rsid w:val="4DC734CD"/>
    <w:rsid w:val="4DC879DF"/>
    <w:rsid w:val="4DCB5224"/>
    <w:rsid w:val="4DCC6F1B"/>
    <w:rsid w:val="4DCD6E89"/>
    <w:rsid w:val="4DE025B2"/>
    <w:rsid w:val="4DE64BBF"/>
    <w:rsid w:val="4DFC67D6"/>
    <w:rsid w:val="4E026C23"/>
    <w:rsid w:val="4E1008FB"/>
    <w:rsid w:val="4E165AE9"/>
    <w:rsid w:val="4E2D35E3"/>
    <w:rsid w:val="4E4168DE"/>
    <w:rsid w:val="4E4D3D70"/>
    <w:rsid w:val="4E6E5D8A"/>
    <w:rsid w:val="4E6F6206"/>
    <w:rsid w:val="4E7B7294"/>
    <w:rsid w:val="4E847893"/>
    <w:rsid w:val="4E912701"/>
    <w:rsid w:val="4E935E92"/>
    <w:rsid w:val="4E9863BA"/>
    <w:rsid w:val="4EA65C1D"/>
    <w:rsid w:val="4EAC3D58"/>
    <w:rsid w:val="4EAD7092"/>
    <w:rsid w:val="4EAF1585"/>
    <w:rsid w:val="4EB470B0"/>
    <w:rsid w:val="4EB64BD7"/>
    <w:rsid w:val="4EBB3A2E"/>
    <w:rsid w:val="4EDA7048"/>
    <w:rsid w:val="4EE65CCF"/>
    <w:rsid w:val="4EE70920"/>
    <w:rsid w:val="4EE96D5A"/>
    <w:rsid w:val="4EEC5558"/>
    <w:rsid w:val="4EED66C3"/>
    <w:rsid w:val="4F0C0BD6"/>
    <w:rsid w:val="4F176A14"/>
    <w:rsid w:val="4F180EDF"/>
    <w:rsid w:val="4F1B4F8D"/>
    <w:rsid w:val="4F231B40"/>
    <w:rsid w:val="4F25577B"/>
    <w:rsid w:val="4F263BF2"/>
    <w:rsid w:val="4F436580"/>
    <w:rsid w:val="4F473731"/>
    <w:rsid w:val="4F592BD5"/>
    <w:rsid w:val="4F6050C6"/>
    <w:rsid w:val="4F701FA8"/>
    <w:rsid w:val="4F803E2D"/>
    <w:rsid w:val="4F8D6ADB"/>
    <w:rsid w:val="4F8E1346"/>
    <w:rsid w:val="4F972F81"/>
    <w:rsid w:val="4FAF27AF"/>
    <w:rsid w:val="4FB53E63"/>
    <w:rsid w:val="4FC011D9"/>
    <w:rsid w:val="4FC40524"/>
    <w:rsid w:val="4FC47B81"/>
    <w:rsid w:val="4FDB06D2"/>
    <w:rsid w:val="4FE96272"/>
    <w:rsid w:val="4FFA7700"/>
    <w:rsid w:val="500165E5"/>
    <w:rsid w:val="50291DB1"/>
    <w:rsid w:val="50330B3C"/>
    <w:rsid w:val="503A4C9C"/>
    <w:rsid w:val="50452CBB"/>
    <w:rsid w:val="50464888"/>
    <w:rsid w:val="505478CA"/>
    <w:rsid w:val="50561810"/>
    <w:rsid w:val="505A5A36"/>
    <w:rsid w:val="50612A05"/>
    <w:rsid w:val="507A18B1"/>
    <w:rsid w:val="508421AD"/>
    <w:rsid w:val="508802C9"/>
    <w:rsid w:val="508B5061"/>
    <w:rsid w:val="508E3354"/>
    <w:rsid w:val="509520BE"/>
    <w:rsid w:val="50973817"/>
    <w:rsid w:val="50A43FF1"/>
    <w:rsid w:val="50C04B87"/>
    <w:rsid w:val="50C76C83"/>
    <w:rsid w:val="50D06C37"/>
    <w:rsid w:val="50D219EC"/>
    <w:rsid w:val="50D45639"/>
    <w:rsid w:val="50D70F0B"/>
    <w:rsid w:val="50D84B0D"/>
    <w:rsid w:val="50DA02D2"/>
    <w:rsid w:val="50EB20FE"/>
    <w:rsid w:val="50EF44F8"/>
    <w:rsid w:val="50F05872"/>
    <w:rsid w:val="50F36BD9"/>
    <w:rsid w:val="50FA1A21"/>
    <w:rsid w:val="50FB7918"/>
    <w:rsid w:val="50FD092D"/>
    <w:rsid w:val="50FE3F7A"/>
    <w:rsid w:val="51091627"/>
    <w:rsid w:val="510B2E21"/>
    <w:rsid w:val="51105D81"/>
    <w:rsid w:val="51157FA2"/>
    <w:rsid w:val="51160411"/>
    <w:rsid w:val="511D6544"/>
    <w:rsid w:val="51233961"/>
    <w:rsid w:val="51240B5B"/>
    <w:rsid w:val="51241D8C"/>
    <w:rsid w:val="512912E2"/>
    <w:rsid w:val="514A5AAA"/>
    <w:rsid w:val="515134D9"/>
    <w:rsid w:val="515945E5"/>
    <w:rsid w:val="515B4CD5"/>
    <w:rsid w:val="51680F78"/>
    <w:rsid w:val="517F7502"/>
    <w:rsid w:val="51912FDF"/>
    <w:rsid w:val="51917BBA"/>
    <w:rsid w:val="51A056CA"/>
    <w:rsid w:val="51A24130"/>
    <w:rsid w:val="51B04F1C"/>
    <w:rsid w:val="51C07572"/>
    <w:rsid w:val="51C21AE4"/>
    <w:rsid w:val="51CC66DE"/>
    <w:rsid w:val="51D64F95"/>
    <w:rsid w:val="51E22E2E"/>
    <w:rsid w:val="51EB2DE9"/>
    <w:rsid w:val="51FD67D5"/>
    <w:rsid w:val="51FE4771"/>
    <w:rsid w:val="52036385"/>
    <w:rsid w:val="52072F21"/>
    <w:rsid w:val="52083663"/>
    <w:rsid w:val="52193518"/>
    <w:rsid w:val="521C2F9A"/>
    <w:rsid w:val="52224105"/>
    <w:rsid w:val="52286A2D"/>
    <w:rsid w:val="522E243D"/>
    <w:rsid w:val="523302EC"/>
    <w:rsid w:val="5241628F"/>
    <w:rsid w:val="524A237E"/>
    <w:rsid w:val="524A69B5"/>
    <w:rsid w:val="52532B56"/>
    <w:rsid w:val="5256380E"/>
    <w:rsid w:val="52614E59"/>
    <w:rsid w:val="52652FBC"/>
    <w:rsid w:val="52673416"/>
    <w:rsid w:val="527E07C6"/>
    <w:rsid w:val="52832F42"/>
    <w:rsid w:val="52875D63"/>
    <w:rsid w:val="52930960"/>
    <w:rsid w:val="529C3C2F"/>
    <w:rsid w:val="529E1434"/>
    <w:rsid w:val="529E7DC5"/>
    <w:rsid w:val="52A97CB0"/>
    <w:rsid w:val="52B51762"/>
    <w:rsid w:val="52BA5035"/>
    <w:rsid w:val="52CF63E2"/>
    <w:rsid w:val="52D15A36"/>
    <w:rsid w:val="52D16862"/>
    <w:rsid w:val="52DC5FE0"/>
    <w:rsid w:val="52ED38C2"/>
    <w:rsid w:val="52F537F4"/>
    <w:rsid w:val="52FC1720"/>
    <w:rsid w:val="52FC4B01"/>
    <w:rsid w:val="530A6269"/>
    <w:rsid w:val="530C18D2"/>
    <w:rsid w:val="53114D04"/>
    <w:rsid w:val="5314020C"/>
    <w:rsid w:val="531B14AC"/>
    <w:rsid w:val="531B4CDA"/>
    <w:rsid w:val="53217D2D"/>
    <w:rsid w:val="532D1D38"/>
    <w:rsid w:val="532F4F57"/>
    <w:rsid w:val="534354D2"/>
    <w:rsid w:val="535A1287"/>
    <w:rsid w:val="536410A5"/>
    <w:rsid w:val="53702351"/>
    <w:rsid w:val="537A4B22"/>
    <w:rsid w:val="53823001"/>
    <w:rsid w:val="538F4A1E"/>
    <w:rsid w:val="53A7368C"/>
    <w:rsid w:val="53A95C18"/>
    <w:rsid w:val="53B22D13"/>
    <w:rsid w:val="53B715DF"/>
    <w:rsid w:val="53BF5E5A"/>
    <w:rsid w:val="53C24FE9"/>
    <w:rsid w:val="53C27437"/>
    <w:rsid w:val="53CB5A7A"/>
    <w:rsid w:val="53CE651E"/>
    <w:rsid w:val="53D84E6F"/>
    <w:rsid w:val="53D85EA0"/>
    <w:rsid w:val="53D86D25"/>
    <w:rsid w:val="53DD664B"/>
    <w:rsid w:val="53E127D4"/>
    <w:rsid w:val="53E93358"/>
    <w:rsid w:val="53EC0010"/>
    <w:rsid w:val="540626F8"/>
    <w:rsid w:val="540D6C24"/>
    <w:rsid w:val="541A79B6"/>
    <w:rsid w:val="541E20B1"/>
    <w:rsid w:val="54213C26"/>
    <w:rsid w:val="54295E4B"/>
    <w:rsid w:val="542F1C70"/>
    <w:rsid w:val="54311205"/>
    <w:rsid w:val="543141A1"/>
    <w:rsid w:val="543A0058"/>
    <w:rsid w:val="5449175F"/>
    <w:rsid w:val="544A6427"/>
    <w:rsid w:val="544B4013"/>
    <w:rsid w:val="544F0592"/>
    <w:rsid w:val="54582B75"/>
    <w:rsid w:val="54583802"/>
    <w:rsid w:val="546B39D2"/>
    <w:rsid w:val="547B7BC5"/>
    <w:rsid w:val="54823680"/>
    <w:rsid w:val="54840BE0"/>
    <w:rsid w:val="549C1906"/>
    <w:rsid w:val="54BD05E5"/>
    <w:rsid w:val="54BE3E60"/>
    <w:rsid w:val="54DD01F2"/>
    <w:rsid w:val="54EF759D"/>
    <w:rsid w:val="54F04B5F"/>
    <w:rsid w:val="5503030D"/>
    <w:rsid w:val="55040110"/>
    <w:rsid w:val="5506712E"/>
    <w:rsid w:val="550D4E05"/>
    <w:rsid w:val="553047C2"/>
    <w:rsid w:val="55336CC1"/>
    <w:rsid w:val="55342C06"/>
    <w:rsid w:val="5541320E"/>
    <w:rsid w:val="554356C6"/>
    <w:rsid w:val="554A6157"/>
    <w:rsid w:val="55515C76"/>
    <w:rsid w:val="556076FC"/>
    <w:rsid w:val="556A04C9"/>
    <w:rsid w:val="556A70BB"/>
    <w:rsid w:val="556C114B"/>
    <w:rsid w:val="558172CC"/>
    <w:rsid w:val="558C770A"/>
    <w:rsid w:val="558E6E2F"/>
    <w:rsid w:val="55913081"/>
    <w:rsid w:val="55A20A0A"/>
    <w:rsid w:val="55A7399A"/>
    <w:rsid w:val="55B67EFD"/>
    <w:rsid w:val="55C06AD5"/>
    <w:rsid w:val="55CD7DB2"/>
    <w:rsid w:val="560033AD"/>
    <w:rsid w:val="560228CD"/>
    <w:rsid w:val="56066A41"/>
    <w:rsid w:val="56222153"/>
    <w:rsid w:val="56311DBD"/>
    <w:rsid w:val="563F244E"/>
    <w:rsid w:val="56411531"/>
    <w:rsid w:val="56457DC6"/>
    <w:rsid w:val="564C75BB"/>
    <w:rsid w:val="56540007"/>
    <w:rsid w:val="565B2609"/>
    <w:rsid w:val="5664255B"/>
    <w:rsid w:val="566450C3"/>
    <w:rsid w:val="566E02B3"/>
    <w:rsid w:val="567D6E7B"/>
    <w:rsid w:val="56880B74"/>
    <w:rsid w:val="569A750E"/>
    <w:rsid w:val="56A1616C"/>
    <w:rsid w:val="56A64A20"/>
    <w:rsid w:val="56A947F0"/>
    <w:rsid w:val="56AA304E"/>
    <w:rsid w:val="56C10A63"/>
    <w:rsid w:val="56C35826"/>
    <w:rsid w:val="56C94E66"/>
    <w:rsid w:val="56CE2A32"/>
    <w:rsid w:val="56CF1BD8"/>
    <w:rsid w:val="56D8105B"/>
    <w:rsid w:val="56DB78D0"/>
    <w:rsid w:val="56E533EC"/>
    <w:rsid w:val="56E575C2"/>
    <w:rsid w:val="56F17DB0"/>
    <w:rsid w:val="56FB5258"/>
    <w:rsid w:val="570010E5"/>
    <w:rsid w:val="57024DAC"/>
    <w:rsid w:val="5709258B"/>
    <w:rsid w:val="571457A2"/>
    <w:rsid w:val="57213E06"/>
    <w:rsid w:val="57287787"/>
    <w:rsid w:val="572A6874"/>
    <w:rsid w:val="572A69F3"/>
    <w:rsid w:val="572C477C"/>
    <w:rsid w:val="573C7C43"/>
    <w:rsid w:val="57483897"/>
    <w:rsid w:val="574D505A"/>
    <w:rsid w:val="57567FA1"/>
    <w:rsid w:val="57573430"/>
    <w:rsid w:val="57587558"/>
    <w:rsid w:val="576F1DC6"/>
    <w:rsid w:val="57755CEE"/>
    <w:rsid w:val="57791E3F"/>
    <w:rsid w:val="577B4C0F"/>
    <w:rsid w:val="577C3905"/>
    <w:rsid w:val="577C7041"/>
    <w:rsid w:val="57811AFA"/>
    <w:rsid w:val="578853C6"/>
    <w:rsid w:val="579A079F"/>
    <w:rsid w:val="57A6014A"/>
    <w:rsid w:val="57AE0B41"/>
    <w:rsid w:val="57C0182A"/>
    <w:rsid w:val="57CB652F"/>
    <w:rsid w:val="57D85E54"/>
    <w:rsid w:val="581035A9"/>
    <w:rsid w:val="582013BB"/>
    <w:rsid w:val="58206678"/>
    <w:rsid w:val="5828647F"/>
    <w:rsid w:val="582B032D"/>
    <w:rsid w:val="58302B05"/>
    <w:rsid w:val="583920EC"/>
    <w:rsid w:val="583D1EC5"/>
    <w:rsid w:val="584134CD"/>
    <w:rsid w:val="584A183C"/>
    <w:rsid w:val="58557930"/>
    <w:rsid w:val="585A4093"/>
    <w:rsid w:val="585B613C"/>
    <w:rsid w:val="586371AE"/>
    <w:rsid w:val="58657A9C"/>
    <w:rsid w:val="58726822"/>
    <w:rsid w:val="58730750"/>
    <w:rsid w:val="588875E4"/>
    <w:rsid w:val="589A2E73"/>
    <w:rsid w:val="58A57E7F"/>
    <w:rsid w:val="58A61818"/>
    <w:rsid w:val="58A65CBC"/>
    <w:rsid w:val="58BE72F6"/>
    <w:rsid w:val="58C05579"/>
    <w:rsid w:val="58C46142"/>
    <w:rsid w:val="58CB127E"/>
    <w:rsid w:val="58D362AE"/>
    <w:rsid w:val="58E010B4"/>
    <w:rsid w:val="58E33A1F"/>
    <w:rsid w:val="58E82D47"/>
    <w:rsid w:val="58F650D2"/>
    <w:rsid w:val="58F77D3C"/>
    <w:rsid w:val="58FE1654"/>
    <w:rsid w:val="58FF648D"/>
    <w:rsid w:val="5901069B"/>
    <w:rsid w:val="59085CAA"/>
    <w:rsid w:val="590A60D0"/>
    <w:rsid w:val="59112ABE"/>
    <w:rsid w:val="591845C6"/>
    <w:rsid w:val="59226E99"/>
    <w:rsid w:val="592A13CC"/>
    <w:rsid w:val="5939542F"/>
    <w:rsid w:val="59416671"/>
    <w:rsid w:val="594D092E"/>
    <w:rsid w:val="59535901"/>
    <w:rsid w:val="59561025"/>
    <w:rsid w:val="595C5F12"/>
    <w:rsid w:val="596132D5"/>
    <w:rsid w:val="596C6229"/>
    <w:rsid w:val="596D0162"/>
    <w:rsid w:val="596F42B4"/>
    <w:rsid w:val="597261AE"/>
    <w:rsid w:val="59761424"/>
    <w:rsid w:val="597867B0"/>
    <w:rsid w:val="597E5176"/>
    <w:rsid w:val="598D44D3"/>
    <w:rsid w:val="599064D5"/>
    <w:rsid w:val="599A1C4B"/>
    <w:rsid w:val="59A109EA"/>
    <w:rsid w:val="59A57DB6"/>
    <w:rsid w:val="59C966E5"/>
    <w:rsid w:val="59D0543E"/>
    <w:rsid w:val="59D94FC5"/>
    <w:rsid w:val="59D979CB"/>
    <w:rsid w:val="59E3250B"/>
    <w:rsid w:val="59EE5F82"/>
    <w:rsid w:val="5A05596E"/>
    <w:rsid w:val="5A096518"/>
    <w:rsid w:val="5A1B0C11"/>
    <w:rsid w:val="5A1B5B75"/>
    <w:rsid w:val="5A265B87"/>
    <w:rsid w:val="5A2B624F"/>
    <w:rsid w:val="5A2D6F5B"/>
    <w:rsid w:val="5A3566B8"/>
    <w:rsid w:val="5A3A60C7"/>
    <w:rsid w:val="5A3B4F4D"/>
    <w:rsid w:val="5A3D7EC8"/>
    <w:rsid w:val="5A4502FC"/>
    <w:rsid w:val="5A461C5F"/>
    <w:rsid w:val="5A46237C"/>
    <w:rsid w:val="5A46302F"/>
    <w:rsid w:val="5A4E01EB"/>
    <w:rsid w:val="5A600310"/>
    <w:rsid w:val="5A690A7D"/>
    <w:rsid w:val="5A7B1969"/>
    <w:rsid w:val="5A836633"/>
    <w:rsid w:val="5A885A77"/>
    <w:rsid w:val="5A8A17BC"/>
    <w:rsid w:val="5A96742F"/>
    <w:rsid w:val="5A9F0B75"/>
    <w:rsid w:val="5AA20466"/>
    <w:rsid w:val="5AA81E53"/>
    <w:rsid w:val="5AD9663A"/>
    <w:rsid w:val="5AE605F2"/>
    <w:rsid w:val="5AF56BB4"/>
    <w:rsid w:val="5AFF40FA"/>
    <w:rsid w:val="5B15647B"/>
    <w:rsid w:val="5B163B24"/>
    <w:rsid w:val="5B1E71E3"/>
    <w:rsid w:val="5B266EC8"/>
    <w:rsid w:val="5B344A8E"/>
    <w:rsid w:val="5B3B7536"/>
    <w:rsid w:val="5B3D02DA"/>
    <w:rsid w:val="5B482152"/>
    <w:rsid w:val="5B4B2B4A"/>
    <w:rsid w:val="5B4C30ED"/>
    <w:rsid w:val="5B4C45E7"/>
    <w:rsid w:val="5B4C5A96"/>
    <w:rsid w:val="5B506201"/>
    <w:rsid w:val="5B5630A1"/>
    <w:rsid w:val="5B57504B"/>
    <w:rsid w:val="5B5B0FE0"/>
    <w:rsid w:val="5B627A10"/>
    <w:rsid w:val="5B633E83"/>
    <w:rsid w:val="5B6A2FD1"/>
    <w:rsid w:val="5B6B770F"/>
    <w:rsid w:val="5B8C680A"/>
    <w:rsid w:val="5B9938B6"/>
    <w:rsid w:val="5B9B1471"/>
    <w:rsid w:val="5BA17FE9"/>
    <w:rsid w:val="5BA30291"/>
    <w:rsid w:val="5BA5019B"/>
    <w:rsid w:val="5BA81D4B"/>
    <w:rsid w:val="5BC15433"/>
    <w:rsid w:val="5BCB7A52"/>
    <w:rsid w:val="5BCE7A03"/>
    <w:rsid w:val="5BCF31E8"/>
    <w:rsid w:val="5BD06B52"/>
    <w:rsid w:val="5BE21A79"/>
    <w:rsid w:val="5BEF1725"/>
    <w:rsid w:val="5BF86FB7"/>
    <w:rsid w:val="5C050F4B"/>
    <w:rsid w:val="5C084598"/>
    <w:rsid w:val="5C084D0F"/>
    <w:rsid w:val="5C0E4679"/>
    <w:rsid w:val="5C120297"/>
    <w:rsid w:val="5C1D0D38"/>
    <w:rsid w:val="5C287B19"/>
    <w:rsid w:val="5C2F564A"/>
    <w:rsid w:val="5C3870B9"/>
    <w:rsid w:val="5C3D4821"/>
    <w:rsid w:val="5C441A74"/>
    <w:rsid w:val="5C4D7A5D"/>
    <w:rsid w:val="5C550FE5"/>
    <w:rsid w:val="5C561CA1"/>
    <w:rsid w:val="5C5746CE"/>
    <w:rsid w:val="5C606380"/>
    <w:rsid w:val="5C6165E8"/>
    <w:rsid w:val="5C705B82"/>
    <w:rsid w:val="5C8D325C"/>
    <w:rsid w:val="5C910A31"/>
    <w:rsid w:val="5C9B0E5A"/>
    <w:rsid w:val="5CA55784"/>
    <w:rsid w:val="5CA671BC"/>
    <w:rsid w:val="5CAC2E4F"/>
    <w:rsid w:val="5CAE7D47"/>
    <w:rsid w:val="5CC60BA3"/>
    <w:rsid w:val="5CC93CE4"/>
    <w:rsid w:val="5CE132D2"/>
    <w:rsid w:val="5CF07506"/>
    <w:rsid w:val="5CF7053F"/>
    <w:rsid w:val="5CF9420F"/>
    <w:rsid w:val="5D176A92"/>
    <w:rsid w:val="5D1D34DA"/>
    <w:rsid w:val="5D366B47"/>
    <w:rsid w:val="5D49530A"/>
    <w:rsid w:val="5D520718"/>
    <w:rsid w:val="5D5F66E3"/>
    <w:rsid w:val="5D6B154F"/>
    <w:rsid w:val="5D731EE5"/>
    <w:rsid w:val="5D7A5AE4"/>
    <w:rsid w:val="5D841AE8"/>
    <w:rsid w:val="5D8856FC"/>
    <w:rsid w:val="5D93012F"/>
    <w:rsid w:val="5DB42499"/>
    <w:rsid w:val="5DB81D7D"/>
    <w:rsid w:val="5DD55EB5"/>
    <w:rsid w:val="5DE132F2"/>
    <w:rsid w:val="5DE53085"/>
    <w:rsid w:val="5DEC52BD"/>
    <w:rsid w:val="5DFC2290"/>
    <w:rsid w:val="5E026AFF"/>
    <w:rsid w:val="5E0F29CE"/>
    <w:rsid w:val="5E13047B"/>
    <w:rsid w:val="5E1D587E"/>
    <w:rsid w:val="5E1E6B93"/>
    <w:rsid w:val="5E203E1A"/>
    <w:rsid w:val="5E224FDE"/>
    <w:rsid w:val="5E2D4789"/>
    <w:rsid w:val="5E386BF4"/>
    <w:rsid w:val="5E3B12E7"/>
    <w:rsid w:val="5E3E0745"/>
    <w:rsid w:val="5E5C5D42"/>
    <w:rsid w:val="5E5E352C"/>
    <w:rsid w:val="5E7137B3"/>
    <w:rsid w:val="5E736640"/>
    <w:rsid w:val="5E84737A"/>
    <w:rsid w:val="5E8563AD"/>
    <w:rsid w:val="5E892CEA"/>
    <w:rsid w:val="5EA52572"/>
    <w:rsid w:val="5EA84F5D"/>
    <w:rsid w:val="5EAD7B54"/>
    <w:rsid w:val="5EBB08B3"/>
    <w:rsid w:val="5EBF3673"/>
    <w:rsid w:val="5EC0115A"/>
    <w:rsid w:val="5EC200EC"/>
    <w:rsid w:val="5EC37709"/>
    <w:rsid w:val="5ECA2B2A"/>
    <w:rsid w:val="5ECF75EF"/>
    <w:rsid w:val="5EEE6A48"/>
    <w:rsid w:val="5EF13A09"/>
    <w:rsid w:val="5EFA0B0F"/>
    <w:rsid w:val="5F054D0B"/>
    <w:rsid w:val="5F1D1BCB"/>
    <w:rsid w:val="5F3062DF"/>
    <w:rsid w:val="5F356D24"/>
    <w:rsid w:val="5F363081"/>
    <w:rsid w:val="5F363E0E"/>
    <w:rsid w:val="5F3E394D"/>
    <w:rsid w:val="5F3F25CF"/>
    <w:rsid w:val="5F3F7F26"/>
    <w:rsid w:val="5F5024DD"/>
    <w:rsid w:val="5F5048C3"/>
    <w:rsid w:val="5F5325B5"/>
    <w:rsid w:val="5F5511A5"/>
    <w:rsid w:val="5F5E109E"/>
    <w:rsid w:val="5F646698"/>
    <w:rsid w:val="5F6653AE"/>
    <w:rsid w:val="5F6F6D48"/>
    <w:rsid w:val="5F701A55"/>
    <w:rsid w:val="5F85487D"/>
    <w:rsid w:val="5F8A76EE"/>
    <w:rsid w:val="5F9672F2"/>
    <w:rsid w:val="5F991B1A"/>
    <w:rsid w:val="5F9E056F"/>
    <w:rsid w:val="5FA47FAE"/>
    <w:rsid w:val="5FA57BCF"/>
    <w:rsid w:val="5FBA3DFB"/>
    <w:rsid w:val="5FBF3E7B"/>
    <w:rsid w:val="5FC73BCF"/>
    <w:rsid w:val="5FDC4CA3"/>
    <w:rsid w:val="5FE2766E"/>
    <w:rsid w:val="5FE3482B"/>
    <w:rsid w:val="5FE810CD"/>
    <w:rsid w:val="5FF11F12"/>
    <w:rsid w:val="60011A2A"/>
    <w:rsid w:val="600D0A38"/>
    <w:rsid w:val="602037CE"/>
    <w:rsid w:val="60255CBF"/>
    <w:rsid w:val="60271871"/>
    <w:rsid w:val="602E4741"/>
    <w:rsid w:val="6039337D"/>
    <w:rsid w:val="603D4F9A"/>
    <w:rsid w:val="603D68DC"/>
    <w:rsid w:val="604A1623"/>
    <w:rsid w:val="606113E5"/>
    <w:rsid w:val="606969E9"/>
    <w:rsid w:val="606C3347"/>
    <w:rsid w:val="607246D5"/>
    <w:rsid w:val="60820CFB"/>
    <w:rsid w:val="608C3CED"/>
    <w:rsid w:val="609B00D0"/>
    <w:rsid w:val="60A3059D"/>
    <w:rsid w:val="60A52CFD"/>
    <w:rsid w:val="60B3475D"/>
    <w:rsid w:val="60B44CEE"/>
    <w:rsid w:val="60C71EF3"/>
    <w:rsid w:val="60CC64DC"/>
    <w:rsid w:val="60D214C9"/>
    <w:rsid w:val="60DD3BED"/>
    <w:rsid w:val="60DE5170"/>
    <w:rsid w:val="60E92BEA"/>
    <w:rsid w:val="60F17196"/>
    <w:rsid w:val="60F5134B"/>
    <w:rsid w:val="60FF475C"/>
    <w:rsid w:val="61004241"/>
    <w:rsid w:val="6106379C"/>
    <w:rsid w:val="610A7106"/>
    <w:rsid w:val="6117668E"/>
    <w:rsid w:val="61222B72"/>
    <w:rsid w:val="612A7B96"/>
    <w:rsid w:val="612E3B82"/>
    <w:rsid w:val="61373613"/>
    <w:rsid w:val="6138147B"/>
    <w:rsid w:val="613A66FA"/>
    <w:rsid w:val="613C56B7"/>
    <w:rsid w:val="61443D49"/>
    <w:rsid w:val="61471C93"/>
    <w:rsid w:val="614D4DE8"/>
    <w:rsid w:val="61531F8F"/>
    <w:rsid w:val="615362B5"/>
    <w:rsid w:val="61625FCC"/>
    <w:rsid w:val="61636214"/>
    <w:rsid w:val="616603F3"/>
    <w:rsid w:val="6167498E"/>
    <w:rsid w:val="616B5D8F"/>
    <w:rsid w:val="61704748"/>
    <w:rsid w:val="61713FA1"/>
    <w:rsid w:val="6175695A"/>
    <w:rsid w:val="617C2063"/>
    <w:rsid w:val="618F246A"/>
    <w:rsid w:val="61A23FDC"/>
    <w:rsid w:val="61B31923"/>
    <w:rsid w:val="61B942B6"/>
    <w:rsid w:val="61BD0471"/>
    <w:rsid w:val="61CC5770"/>
    <w:rsid w:val="61D143F6"/>
    <w:rsid w:val="61D425BA"/>
    <w:rsid w:val="61E219F6"/>
    <w:rsid w:val="61E71913"/>
    <w:rsid w:val="61E84006"/>
    <w:rsid w:val="61EE228C"/>
    <w:rsid w:val="61F665EE"/>
    <w:rsid w:val="620D39D4"/>
    <w:rsid w:val="621C6FEF"/>
    <w:rsid w:val="62262336"/>
    <w:rsid w:val="622F3BA2"/>
    <w:rsid w:val="623229D4"/>
    <w:rsid w:val="62340B2A"/>
    <w:rsid w:val="62363115"/>
    <w:rsid w:val="62423F0B"/>
    <w:rsid w:val="62466FF4"/>
    <w:rsid w:val="62591BBA"/>
    <w:rsid w:val="625E3163"/>
    <w:rsid w:val="62803958"/>
    <w:rsid w:val="62836182"/>
    <w:rsid w:val="628667EC"/>
    <w:rsid w:val="62873512"/>
    <w:rsid w:val="629E1868"/>
    <w:rsid w:val="62AC0373"/>
    <w:rsid w:val="62BD60DC"/>
    <w:rsid w:val="62BE1C1D"/>
    <w:rsid w:val="62C95973"/>
    <w:rsid w:val="62D45C67"/>
    <w:rsid w:val="62D649B3"/>
    <w:rsid w:val="62DC2F72"/>
    <w:rsid w:val="62DE1029"/>
    <w:rsid w:val="62DE58D9"/>
    <w:rsid w:val="62E04C3F"/>
    <w:rsid w:val="62EB24A2"/>
    <w:rsid w:val="62EC2DBB"/>
    <w:rsid w:val="62FE2EF4"/>
    <w:rsid w:val="63016907"/>
    <w:rsid w:val="63052C56"/>
    <w:rsid w:val="630F7F80"/>
    <w:rsid w:val="631877B6"/>
    <w:rsid w:val="632717A7"/>
    <w:rsid w:val="6334298E"/>
    <w:rsid w:val="63397BDB"/>
    <w:rsid w:val="63462AE4"/>
    <w:rsid w:val="634E0430"/>
    <w:rsid w:val="634E4FEF"/>
    <w:rsid w:val="63506A0F"/>
    <w:rsid w:val="636A58AC"/>
    <w:rsid w:val="636E775F"/>
    <w:rsid w:val="636F7582"/>
    <w:rsid w:val="63705DD2"/>
    <w:rsid w:val="63732C3E"/>
    <w:rsid w:val="637B37D9"/>
    <w:rsid w:val="637C24D1"/>
    <w:rsid w:val="63A60BAB"/>
    <w:rsid w:val="63A70833"/>
    <w:rsid w:val="63B15515"/>
    <w:rsid w:val="63B63806"/>
    <w:rsid w:val="63D21FF5"/>
    <w:rsid w:val="63D74F7B"/>
    <w:rsid w:val="63DF51AD"/>
    <w:rsid w:val="63E67A84"/>
    <w:rsid w:val="63E97547"/>
    <w:rsid w:val="63F205E3"/>
    <w:rsid w:val="63F23B09"/>
    <w:rsid w:val="63F3479B"/>
    <w:rsid w:val="63F44C7A"/>
    <w:rsid w:val="63F61FD6"/>
    <w:rsid w:val="640C1B1F"/>
    <w:rsid w:val="640C6B45"/>
    <w:rsid w:val="640E0D75"/>
    <w:rsid w:val="6433315E"/>
    <w:rsid w:val="643733B8"/>
    <w:rsid w:val="644700DB"/>
    <w:rsid w:val="644A71B1"/>
    <w:rsid w:val="644F3A45"/>
    <w:rsid w:val="64536BF5"/>
    <w:rsid w:val="645B3DFE"/>
    <w:rsid w:val="645D2E4B"/>
    <w:rsid w:val="6473303B"/>
    <w:rsid w:val="64747685"/>
    <w:rsid w:val="648811FA"/>
    <w:rsid w:val="648C3976"/>
    <w:rsid w:val="649579C8"/>
    <w:rsid w:val="64970BAF"/>
    <w:rsid w:val="64A80309"/>
    <w:rsid w:val="64AC5EEC"/>
    <w:rsid w:val="64AE3F5E"/>
    <w:rsid w:val="64AF414A"/>
    <w:rsid w:val="64BD6867"/>
    <w:rsid w:val="64C5396E"/>
    <w:rsid w:val="64D72A84"/>
    <w:rsid w:val="64DE04D1"/>
    <w:rsid w:val="64E071F7"/>
    <w:rsid w:val="64EF7D7B"/>
    <w:rsid w:val="64F45029"/>
    <w:rsid w:val="64F82443"/>
    <w:rsid w:val="6509672A"/>
    <w:rsid w:val="65117FD7"/>
    <w:rsid w:val="6515525E"/>
    <w:rsid w:val="65161F01"/>
    <w:rsid w:val="65192148"/>
    <w:rsid w:val="651A5A67"/>
    <w:rsid w:val="65330103"/>
    <w:rsid w:val="653438C1"/>
    <w:rsid w:val="65364D2E"/>
    <w:rsid w:val="65371747"/>
    <w:rsid w:val="6542738F"/>
    <w:rsid w:val="65442AE4"/>
    <w:rsid w:val="65850870"/>
    <w:rsid w:val="65933CC9"/>
    <w:rsid w:val="65A20015"/>
    <w:rsid w:val="65AA6973"/>
    <w:rsid w:val="65BA49EE"/>
    <w:rsid w:val="65C1563C"/>
    <w:rsid w:val="65DC2975"/>
    <w:rsid w:val="65E136E1"/>
    <w:rsid w:val="65E258D7"/>
    <w:rsid w:val="65EE6258"/>
    <w:rsid w:val="65F6330E"/>
    <w:rsid w:val="66113086"/>
    <w:rsid w:val="661E50E3"/>
    <w:rsid w:val="662A1773"/>
    <w:rsid w:val="662B3450"/>
    <w:rsid w:val="663941E3"/>
    <w:rsid w:val="663E751D"/>
    <w:rsid w:val="663F0F58"/>
    <w:rsid w:val="6651164E"/>
    <w:rsid w:val="66532BDA"/>
    <w:rsid w:val="665B448A"/>
    <w:rsid w:val="66615CB2"/>
    <w:rsid w:val="66657303"/>
    <w:rsid w:val="66680D2E"/>
    <w:rsid w:val="666E15AC"/>
    <w:rsid w:val="6676557F"/>
    <w:rsid w:val="667E769F"/>
    <w:rsid w:val="668301D7"/>
    <w:rsid w:val="66943BBA"/>
    <w:rsid w:val="66976C44"/>
    <w:rsid w:val="66AA43CF"/>
    <w:rsid w:val="66AF21DF"/>
    <w:rsid w:val="66B12E72"/>
    <w:rsid w:val="66B44308"/>
    <w:rsid w:val="66B51A81"/>
    <w:rsid w:val="66B8473B"/>
    <w:rsid w:val="66BB5605"/>
    <w:rsid w:val="66EC67A5"/>
    <w:rsid w:val="66ED58F8"/>
    <w:rsid w:val="66FB56FF"/>
    <w:rsid w:val="67062D70"/>
    <w:rsid w:val="671129B9"/>
    <w:rsid w:val="671B4721"/>
    <w:rsid w:val="67205CDA"/>
    <w:rsid w:val="67323D99"/>
    <w:rsid w:val="674A492B"/>
    <w:rsid w:val="675378A6"/>
    <w:rsid w:val="67684475"/>
    <w:rsid w:val="677D1C9B"/>
    <w:rsid w:val="67810083"/>
    <w:rsid w:val="67893AE2"/>
    <w:rsid w:val="67A25978"/>
    <w:rsid w:val="67B24A66"/>
    <w:rsid w:val="67BA691D"/>
    <w:rsid w:val="67C847AF"/>
    <w:rsid w:val="67CF7BF5"/>
    <w:rsid w:val="67D63081"/>
    <w:rsid w:val="67EF665C"/>
    <w:rsid w:val="67F03CE6"/>
    <w:rsid w:val="68016A6B"/>
    <w:rsid w:val="680461A9"/>
    <w:rsid w:val="6809591F"/>
    <w:rsid w:val="680E4A33"/>
    <w:rsid w:val="681C5327"/>
    <w:rsid w:val="682D2844"/>
    <w:rsid w:val="6837248C"/>
    <w:rsid w:val="683D3CBB"/>
    <w:rsid w:val="683D6E30"/>
    <w:rsid w:val="68401DC0"/>
    <w:rsid w:val="684625A1"/>
    <w:rsid w:val="686238D9"/>
    <w:rsid w:val="686B1D39"/>
    <w:rsid w:val="686B27C0"/>
    <w:rsid w:val="686E3D71"/>
    <w:rsid w:val="6889781A"/>
    <w:rsid w:val="688C7E5F"/>
    <w:rsid w:val="688F0BCC"/>
    <w:rsid w:val="68901A5E"/>
    <w:rsid w:val="68902EA1"/>
    <w:rsid w:val="68A613C0"/>
    <w:rsid w:val="68A82661"/>
    <w:rsid w:val="68AA79C3"/>
    <w:rsid w:val="68AF1FFB"/>
    <w:rsid w:val="68B21361"/>
    <w:rsid w:val="68B47F81"/>
    <w:rsid w:val="68BE3259"/>
    <w:rsid w:val="68C63810"/>
    <w:rsid w:val="68DE5A1F"/>
    <w:rsid w:val="68EA1822"/>
    <w:rsid w:val="68F268B7"/>
    <w:rsid w:val="69070D76"/>
    <w:rsid w:val="690B280E"/>
    <w:rsid w:val="691D0918"/>
    <w:rsid w:val="69224CC1"/>
    <w:rsid w:val="6929265B"/>
    <w:rsid w:val="6941224D"/>
    <w:rsid w:val="69647D1E"/>
    <w:rsid w:val="6974152B"/>
    <w:rsid w:val="69807EC7"/>
    <w:rsid w:val="69827307"/>
    <w:rsid w:val="69831701"/>
    <w:rsid w:val="6984099D"/>
    <w:rsid w:val="698E2FEE"/>
    <w:rsid w:val="69931135"/>
    <w:rsid w:val="69A973BA"/>
    <w:rsid w:val="69B10E49"/>
    <w:rsid w:val="69C24CB7"/>
    <w:rsid w:val="69C83608"/>
    <w:rsid w:val="69D33788"/>
    <w:rsid w:val="69DB51BD"/>
    <w:rsid w:val="69E515F9"/>
    <w:rsid w:val="69E86C89"/>
    <w:rsid w:val="69EF24DD"/>
    <w:rsid w:val="69EF5305"/>
    <w:rsid w:val="69F519F6"/>
    <w:rsid w:val="69FB4E7D"/>
    <w:rsid w:val="6A06421B"/>
    <w:rsid w:val="6A192342"/>
    <w:rsid w:val="6A1E1E76"/>
    <w:rsid w:val="6A1E610B"/>
    <w:rsid w:val="6A2E2ECB"/>
    <w:rsid w:val="6A353DC0"/>
    <w:rsid w:val="6A37788E"/>
    <w:rsid w:val="6A383E96"/>
    <w:rsid w:val="6A421ED2"/>
    <w:rsid w:val="6A503DDB"/>
    <w:rsid w:val="6A543315"/>
    <w:rsid w:val="6A682DD1"/>
    <w:rsid w:val="6A69413C"/>
    <w:rsid w:val="6A6C60DD"/>
    <w:rsid w:val="6A6C7535"/>
    <w:rsid w:val="6A7B28B9"/>
    <w:rsid w:val="6A7F3033"/>
    <w:rsid w:val="6A8D77F9"/>
    <w:rsid w:val="6A987B93"/>
    <w:rsid w:val="6AA968FA"/>
    <w:rsid w:val="6AAF6C52"/>
    <w:rsid w:val="6AB11690"/>
    <w:rsid w:val="6AB2229E"/>
    <w:rsid w:val="6ABF49BB"/>
    <w:rsid w:val="6AD0325F"/>
    <w:rsid w:val="6AD0452E"/>
    <w:rsid w:val="6AD541DF"/>
    <w:rsid w:val="6AD62431"/>
    <w:rsid w:val="6AF21175"/>
    <w:rsid w:val="6AFA6728"/>
    <w:rsid w:val="6AFC7D27"/>
    <w:rsid w:val="6AFD33B4"/>
    <w:rsid w:val="6B080C98"/>
    <w:rsid w:val="6B142F59"/>
    <w:rsid w:val="6B1D6166"/>
    <w:rsid w:val="6B207D0A"/>
    <w:rsid w:val="6B230B09"/>
    <w:rsid w:val="6B255DAC"/>
    <w:rsid w:val="6B280372"/>
    <w:rsid w:val="6B2B7B7E"/>
    <w:rsid w:val="6B333F89"/>
    <w:rsid w:val="6B362FB2"/>
    <w:rsid w:val="6B380586"/>
    <w:rsid w:val="6B3C2561"/>
    <w:rsid w:val="6B4F2E8F"/>
    <w:rsid w:val="6B5D12C8"/>
    <w:rsid w:val="6B685053"/>
    <w:rsid w:val="6B7E14E6"/>
    <w:rsid w:val="6B931BC8"/>
    <w:rsid w:val="6B9672E2"/>
    <w:rsid w:val="6B9B150B"/>
    <w:rsid w:val="6B9F0931"/>
    <w:rsid w:val="6BB07981"/>
    <w:rsid w:val="6BBB4142"/>
    <w:rsid w:val="6BBD0AAA"/>
    <w:rsid w:val="6BC77FCB"/>
    <w:rsid w:val="6BCA186A"/>
    <w:rsid w:val="6BE45423"/>
    <w:rsid w:val="6BE71872"/>
    <w:rsid w:val="6BE91CF0"/>
    <w:rsid w:val="6BF531E6"/>
    <w:rsid w:val="6BF904D0"/>
    <w:rsid w:val="6BFB29F1"/>
    <w:rsid w:val="6BFF1FD7"/>
    <w:rsid w:val="6C00181B"/>
    <w:rsid w:val="6C025B86"/>
    <w:rsid w:val="6C042FCD"/>
    <w:rsid w:val="6C080372"/>
    <w:rsid w:val="6C1B2A90"/>
    <w:rsid w:val="6C270A6A"/>
    <w:rsid w:val="6C29745B"/>
    <w:rsid w:val="6C2C153A"/>
    <w:rsid w:val="6C3F1351"/>
    <w:rsid w:val="6C416557"/>
    <w:rsid w:val="6C443130"/>
    <w:rsid w:val="6C456B48"/>
    <w:rsid w:val="6C4C615E"/>
    <w:rsid w:val="6C4E2455"/>
    <w:rsid w:val="6C4F0E67"/>
    <w:rsid w:val="6C59637D"/>
    <w:rsid w:val="6C5D2A67"/>
    <w:rsid w:val="6C6156A8"/>
    <w:rsid w:val="6C6E20D3"/>
    <w:rsid w:val="6C7726F0"/>
    <w:rsid w:val="6C8317D4"/>
    <w:rsid w:val="6C865816"/>
    <w:rsid w:val="6C880524"/>
    <w:rsid w:val="6CB2657F"/>
    <w:rsid w:val="6CB81E8E"/>
    <w:rsid w:val="6CBE1854"/>
    <w:rsid w:val="6CC035C9"/>
    <w:rsid w:val="6CD26FA2"/>
    <w:rsid w:val="6CE53128"/>
    <w:rsid w:val="6CE92F0B"/>
    <w:rsid w:val="6CED4800"/>
    <w:rsid w:val="6CF50DB7"/>
    <w:rsid w:val="6D112876"/>
    <w:rsid w:val="6D1A58F6"/>
    <w:rsid w:val="6D204643"/>
    <w:rsid w:val="6D2439F2"/>
    <w:rsid w:val="6D2E48E4"/>
    <w:rsid w:val="6D372F2F"/>
    <w:rsid w:val="6D404927"/>
    <w:rsid w:val="6D535D19"/>
    <w:rsid w:val="6D553B92"/>
    <w:rsid w:val="6D594E29"/>
    <w:rsid w:val="6D636E89"/>
    <w:rsid w:val="6D697080"/>
    <w:rsid w:val="6D701CBE"/>
    <w:rsid w:val="6D796222"/>
    <w:rsid w:val="6D7B61C4"/>
    <w:rsid w:val="6D822A10"/>
    <w:rsid w:val="6D88281F"/>
    <w:rsid w:val="6D893D5F"/>
    <w:rsid w:val="6D8A00B7"/>
    <w:rsid w:val="6D8B5977"/>
    <w:rsid w:val="6D8E425C"/>
    <w:rsid w:val="6D947BA0"/>
    <w:rsid w:val="6DB60213"/>
    <w:rsid w:val="6DBC51E2"/>
    <w:rsid w:val="6DD356F6"/>
    <w:rsid w:val="6DE21DA9"/>
    <w:rsid w:val="6DE770F9"/>
    <w:rsid w:val="6DF7166F"/>
    <w:rsid w:val="6E061045"/>
    <w:rsid w:val="6E070B53"/>
    <w:rsid w:val="6E071014"/>
    <w:rsid w:val="6E076FD2"/>
    <w:rsid w:val="6E0C43BB"/>
    <w:rsid w:val="6E0E518B"/>
    <w:rsid w:val="6E106EDD"/>
    <w:rsid w:val="6E2960DB"/>
    <w:rsid w:val="6E2C4878"/>
    <w:rsid w:val="6E3114C0"/>
    <w:rsid w:val="6E455162"/>
    <w:rsid w:val="6E565319"/>
    <w:rsid w:val="6E616BA9"/>
    <w:rsid w:val="6E6656A0"/>
    <w:rsid w:val="6E665A69"/>
    <w:rsid w:val="6E6E05C8"/>
    <w:rsid w:val="6E842B2C"/>
    <w:rsid w:val="6E843F52"/>
    <w:rsid w:val="6E9A2AB1"/>
    <w:rsid w:val="6EA53BE4"/>
    <w:rsid w:val="6EAC62D3"/>
    <w:rsid w:val="6EAE069B"/>
    <w:rsid w:val="6EB02E16"/>
    <w:rsid w:val="6EB135C6"/>
    <w:rsid w:val="6EB262B4"/>
    <w:rsid w:val="6EB4171B"/>
    <w:rsid w:val="6EB94779"/>
    <w:rsid w:val="6EBC5DA0"/>
    <w:rsid w:val="6EBE44CC"/>
    <w:rsid w:val="6EC8420A"/>
    <w:rsid w:val="6EC87CF5"/>
    <w:rsid w:val="6ED17A60"/>
    <w:rsid w:val="6EE91CAC"/>
    <w:rsid w:val="6EF14BBA"/>
    <w:rsid w:val="6EFA00C4"/>
    <w:rsid w:val="6F0C1ED9"/>
    <w:rsid w:val="6F295EF2"/>
    <w:rsid w:val="6F357C31"/>
    <w:rsid w:val="6F3B1355"/>
    <w:rsid w:val="6F3C68AD"/>
    <w:rsid w:val="6F437B71"/>
    <w:rsid w:val="6F557656"/>
    <w:rsid w:val="6F5E118B"/>
    <w:rsid w:val="6F6F4C02"/>
    <w:rsid w:val="6F71400B"/>
    <w:rsid w:val="6F722340"/>
    <w:rsid w:val="6F884C51"/>
    <w:rsid w:val="6F921B0E"/>
    <w:rsid w:val="6F9E4634"/>
    <w:rsid w:val="6FAB7E14"/>
    <w:rsid w:val="6FB12833"/>
    <w:rsid w:val="6FBB7906"/>
    <w:rsid w:val="6FC57A8F"/>
    <w:rsid w:val="6FC96CDB"/>
    <w:rsid w:val="6FD16D5D"/>
    <w:rsid w:val="6FD9434D"/>
    <w:rsid w:val="6FE74798"/>
    <w:rsid w:val="6FE858E2"/>
    <w:rsid w:val="6FE96188"/>
    <w:rsid w:val="6FF45B79"/>
    <w:rsid w:val="6FFB3222"/>
    <w:rsid w:val="6FFE1F38"/>
    <w:rsid w:val="700D36BB"/>
    <w:rsid w:val="700E15EF"/>
    <w:rsid w:val="70116BD6"/>
    <w:rsid w:val="7017199F"/>
    <w:rsid w:val="70192940"/>
    <w:rsid w:val="70310CC5"/>
    <w:rsid w:val="703628A1"/>
    <w:rsid w:val="70376E46"/>
    <w:rsid w:val="70381498"/>
    <w:rsid w:val="703A0B6E"/>
    <w:rsid w:val="7040147E"/>
    <w:rsid w:val="70454C15"/>
    <w:rsid w:val="705B0CE2"/>
    <w:rsid w:val="706E6C67"/>
    <w:rsid w:val="70711B3F"/>
    <w:rsid w:val="70720DDD"/>
    <w:rsid w:val="70755745"/>
    <w:rsid w:val="707C1A99"/>
    <w:rsid w:val="70861078"/>
    <w:rsid w:val="708B3449"/>
    <w:rsid w:val="709219BB"/>
    <w:rsid w:val="70992764"/>
    <w:rsid w:val="709F32C5"/>
    <w:rsid w:val="70A1703D"/>
    <w:rsid w:val="70A57C8C"/>
    <w:rsid w:val="70C81F31"/>
    <w:rsid w:val="70CA42D3"/>
    <w:rsid w:val="70CB4CE4"/>
    <w:rsid w:val="70CE619F"/>
    <w:rsid w:val="70D1691E"/>
    <w:rsid w:val="70D70169"/>
    <w:rsid w:val="70E43C1E"/>
    <w:rsid w:val="70E55217"/>
    <w:rsid w:val="70EA437C"/>
    <w:rsid w:val="70FB78FE"/>
    <w:rsid w:val="71082F56"/>
    <w:rsid w:val="711268D7"/>
    <w:rsid w:val="71156158"/>
    <w:rsid w:val="7153337B"/>
    <w:rsid w:val="716167CC"/>
    <w:rsid w:val="716B764B"/>
    <w:rsid w:val="71700497"/>
    <w:rsid w:val="71883383"/>
    <w:rsid w:val="7192329A"/>
    <w:rsid w:val="719916A5"/>
    <w:rsid w:val="71BE777B"/>
    <w:rsid w:val="71C12955"/>
    <w:rsid w:val="71C245AC"/>
    <w:rsid w:val="71C63847"/>
    <w:rsid w:val="71D35C3B"/>
    <w:rsid w:val="71D92869"/>
    <w:rsid w:val="71DB3678"/>
    <w:rsid w:val="71DD3198"/>
    <w:rsid w:val="71E05943"/>
    <w:rsid w:val="71E6715F"/>
    <w:rsid w:val="71E87E63"/>
    <w:rsid w:val="71EF2707"/>
    <w:rsid w:val="720C09F1"/>
    <w:rsid w:val="720C3010"/>
    <w:rsid w:val="720E6F08"/>
    <w:rsid w:val="721F7C55"/>
    <w:rsid w:val="72276524"/>
    <w:rsid w:val="722B79DF"/>
    <w:rsid w:val="723512A9"/>
    <w:rsid w:val="72361A07"/>
    <w:rsid w:val="723D5012"/>
    <w:rsid w:val="72400E16"/>
    <w:rsid w:val="72436DF3"/>
    <w:rsid w:val="724743D2"/>
    <w:rsid w:val="72556331"/>
    <w:rsid w:val="72571671"/>
    <w:rsid w:val="725D2412"/>
    <w:rsid w:val="72607910"/>
    <w:rsid w:val="726A7471"/>
    <w:rsid w:val="72701EDF"/>
    <w:rsid w:val="72710C91"/>
    <w:rsid w:val="727833A9"/>
    <w:rsid w:val="727F1872"/>
    <w:rsid w:val="72872262"/>
    <w:rsid w:val="72903F71"/>
    <w:rsid w:val="729737D5"/>
    <w:rsid w:val="72A0512A"/>
    <w:rsid w:val="72A5093A"/>
    <w:rsid w:val="72A85492"/>
    <w:rsid w:val="72A92D88"/>
    <w:rsid w:val="72B83769"/>
    <w:rsid w:val="72BA2840"/>
    <w:rsid w:val="72C54B39"/>
    <w:rsid w:val="72CD136B"/>
    <w:rsid w:val="72CF011D"/>
    <w:rsid w:val="72D76656"/>
    <w:rsid w:val="72E27A24"/>
    <w:rsid w:val="72E821CA"/>
    <w:rsid w:val="72EB6624"/>
    <w:rsid w:val="72F22A83"/>
    <w:rsid w:val="72FA5ACB"/>
    <w:rsid w:val="73027383"/>
    <w:rsid w:val="73035F4E"/>
    <w:rsid w:val="73054503"/>
    <w:rsid w:val="730E3013"/>
    <w:rsid w:val="73183A05"/>
    <w:rsid w:val="731F249B"/>
    <w:rsid w:val="734904BB"/>
    <w:rsid w:val="73492FB7"/>
    <w:rsid w:val="735A571E"/>
    <w:rsid w:val="736018A4"/>
    <w:rsid w:val="736427A3"/>
    <w:rsid w:val="73770529"/>
    <w:rsid w:val="73833EE3"/>
    <w:rsid w:val="73835371"/>
    <w:rsid w:val="738A66DB"/>
    <w:rsid w:val="739429DF"/>
    <w:rsid w:val="73A66F5D"/>
    <w:rsid w:val="73B8517F"/>
    <w:rsid w:val="73BE6635"/>
    <w:rsid w:val="73C13E1D"/>
    <w:rsid w:val="73CE2AD9"/>
    <w:rsid w:val="73D14D72"/>
    <w:rsid w:val="73D2575F"/>
    <w:rsid w:val="73E536E4"/>
    <w:rsid w:val="73E824F5"/>
    <w:rsid w:val="73ED55A3"/>
    <w:rsid w:val="73F97190"/>
    <w:rsid w:val="73FA00B6"/>
    <w:rsid w:val="73FB5E3A"/>
    <w:rsid w:val="74146FF6"/>
    <w:rsid w:val="74244395"/>
    <w:rsid w:val="74340A61"/>
    <w:rsid w:val="74343D8F"/>
    <w:rsid w:val="7435169E"/>
    <w:rsid w:val="743A45EB"/>
    <w:rsid w:val="743D2C84"/>
    <w:rsid w:val="743E57BA"/>
    <w:rsid w:val="744E40CD"/>
    <w:rsid w:val="745E7E5B"/>
    <w:rsid w:val="7472074F"/>
    <w:rsid w:val="74721A7C"/>
    <w:rsid w:val="747B5DF7"/>
    <w:rsid w:val="748F4D8F"/>
    <w:rsid w:val="74900EEE"/>
    <w:rsid w:val="74927A91"/>
    <w:rsid w:val="749869A9"/>
    <w:rsid w:val="74CF2DB6"/>
    <w:rsid w:val="74D576DC"/>
    <w:rsid w:val="74D674DD"/>
    <w:rsid w:val="74DA4986"/>
    <w:rsid w:val="74E26D55"/>
    <w:rsid w:val="74E90E53"/>
    <w:rsid w:val="74EE0A7B"/>
    <w:rsid w:val="74FA236C"/>
    <w:rsid w:val="74FF4332"/>
    <w:rsid w:val="75023D3B"/>
    <w:rsid w:val="75054E5E"/>
    <w:rsid w:val="75135548"/>
    <w:rsid w:val="751B6ED0"/>
    <w:rsid w:val="75225F2D"/>
    <w:rsid w:val="752B02E4"/>
    <w:rsid w:val="752E4BC5"/>
    <w:rsid w:val="753521A5"/>
    <w:rsid w:val="753636DD"/>
    <w:rsid w:val="753F5076"/>
    <w:rsid w:val="75405EF4"/>
    <w:rsid w:val="754B1724"/>
    <w:rsid w:val="754C3080"/>
    <w:rsid w:val="755B3BC3"/>
    <w:rsid w:val="755C79D6"/>
    <w:rsid w:val="755E374E"/>
    <w:rsid w:val="7568437A"/>
    <w:rsid w:val="75690048"/>
    <w:rsid w:val="756B516A"/>
    <w:rsid w:val="756E7123"/>
    <w:rsid w:val="756F4E8D"/>
    <w:rsid w:val="75751129"/>
    <w:rsid w:val="75781181"/>
    <w:rsid w:val="757F6643"/>
    <w:rsid w:val="75936982"/>
    <w:rsid w:val="759576A7"/>
    <w:rsid w:val="75A27FCB"/>
    <w:rsid w:val="75A81E9F"/>
    <w:rsid w:val="75C5515B"/>
    <w:rsid w:val="75C80BC8"/>
    <w:rsid w:val="75F62FEB"/>
    <w:rsid w:val="76054DB3"/>
    <w:rsid w:val="76055C6B"/>
    <w:rsid w:val="76061F39"/>
    <w:rsid w:val="760955AC"/>
    <w:rsid w:val="76353A3B"/>
    <w:rsid w:val="764A0E3B"/>
    <w:rsid w:val="764E0C85"/>
    <w:rsid w:val="765715BD"/>
    <w:rsid w:val="766737CD"/>
    <w:rsid w:val="76764BDF"/>
    <w:rsid w:val="767F58A5"/>
    <w:rsid w:val="769047D6"/>
    <w:rsid w:val="76984A3E"/>
    <w:rsid w:val="76A333E3"/>
    <w:rsid w:val="76A760C1"/>
    <w:rsid w:val="76A81F74"/>
    <w:rsid w:val="76AB2DF4"/>
    <w:rsid w:val="76AC02AB"/>
    <w:rsid w:val="76B33418"/>
    <w:rsid w:val="76B96E85"/>
    <w:rsid w:val="76D70DBA"/>
    <w:rsid w:val="76DB44A8"/>
    <w:rsid w:val="76E34130"/>
    <w:rsid w:val="76F7731F"/>
    <w:rsid w:val="7701169F"/>
    <w:rsid w:val="771A7835"/>
    <w:rsid w:val="771B11CB"/>
    <w:rsid w:val="772112C1"/>
    <w:rsid w:val="7728112E"/>
    <w:rsid w:val="77286EAE"/>
    <w:rsid w:val="77302F0F"/>
    <w:rsid w:val="7735228D"/>
    <w:rsid w:val="77385FC2"/>
    <w:rsid w:val="77387FCF"/>
    <w:rsid w:val="77470212"/>
    <w:rsid w:val="77492D19"/>
    <w:rsid w:val="774F10FC"/>
    <w:rsid w:val="775A6155"/>
    <w:rsid w:val="775B5423"/>
    <w:rsid w:val="775B77A7"/>
    <w:rsid w:val="775E1745"/>
    <w:rsid w:val="776407BA"/>
    <w:rsid w:val="77694772"/>
    <w:rsid w:val="776F731D"/>
    <w:rsid w:val="77737F33"/>
    <w:rsid w:val="77756B2D"/>
    <w:rsid w:val="77891384"/>
    <w:rsid w:val="77965C7B"/>
    <w:rsid w:val="77A46B4A"/>
    <w:rsid w:val="77AB1DAB"/>
    <w:rsid w:val="77B149F2"/>
    <w:rsid w:val="77B32055"/>
    <w:rsid w:val="77C40E64"/>
    <w:rsid w:val="77C45B44"/>
    <w:rsid w:val="77C703C9"/>
    <w:rsid w:val="77D65134"/>
    <w:rsid w:val="77D92896"/>
    <w:rsid w:val="77DE0B76"/>
    <w:rsid w:val="77E3052C"/>
    <w:rsid w:val="77F4231E"/>
    <w:rsid w:val="780B69ED"/>
    <w:rsid w:val="780C30CB"/>
    <w:rsid w:val="780C7687"/>
    <w:rsid w:val="780F401F"/>
    <w:rsid w:val="78121ACF"/>
    <w:rsid w:val="781557C0"/>
    <w:rsid w:val="78181EE4"/>
    <w:rsid w:val="782208CD"/>
    <w:rsid w:val="78231809"/>
    <w:rsid w:val="78290BB8"/>
    <w:rsid w:val="782B5594"/>
    <w:rsid w:val="78320EC2"/>
    <w:rsid w:val="7840713B"/>
    <w:rsid w:val="784A10B6"/>
    <w:rsid w:val="78540F49"/>
    <w:rsid w:val="78541E0B"/>
    <w:rsid w:val="786372CE"/>
    <w:rsid w:val="786A30EF"/>
    <w:rsid w:val="786F59B3"/>
    <w:rsid w:val="787963E5"/>
    <w:rsid w:val="787B76F9"/>
    <w:rsid w:val="788D430B"/>
    <w:rsid w:val="78915F7C"/>
    <w:rsid w:val="78994A9D"/>
    <w:rsid w:val="78A366C8"/>
    <w:rsid w:val="78AD5045"/>
    <w:rsid w:val="78CC5096"/>
    <w:rsid w:val="78CD0F6B"/>
    <w:rsid w:val="78DA64F7"/>
    <w:rsid w:val="78E45FEC"/>
    <w:rsid w:val="78E55059"/>
    <w:rsid w:val="78E71CAD"/>
    <w:rsid w:val="78F76851"/>
    <w:rsid w:val="78FB1C21"/>
    <w:rsid w:val="78FE1231"/>
    <w:rsid w:val="790513E9"/>
    <w:rsid w:val="790B6A59"/>
    <w:rsid w:val="791305A6"/>
    <w:rsid w:val="791A3E30"/>
    <w:rsid w:val="79356F84"/>
    <w:rsid w:val="795A298F"/>
    <w:rsid w:val="797D616D"/>
    <w:rsid w:val="79906A46"/>
    <w:rsid w:val="79983C45"/>
    <w:rsid w:val="79A44EC6"/>
    <w:rsid w:val="79AF6091"/>
    <w:rsid w:val="79C277A1"/>
    <w:rsid w:val="79C342FF"/>
    <w:rsid w:val="79E87A8A"/>
    <w:rsid w:val="79EE51DC"/>
    <w:rsid w:val="79F10AAB"/>
    <w:rsid w:val="79F57FD6"/>
    <w:rsid w:val="79FD4249"/>
    <w:rsid w:val="7A114EAD"/>
    <w:rsid w:val="7A182498"/>
    <w:rsid w:val="7A1E52CF"/>
    <w:rsid w:val="7A281E28"/>
    <w:rsid w:val="7A2A5749"/>
    <w:rsid w:val="7A34360F"/>
    <w:rsid w:val="7A3525A4"/>
    <w:rsid w:val="7A3E76AA"/>
    <w:rsid w:val="7A43079A"/>
    <w:rsid w:val="7A4353ED"/>
    <w:rsid w:val="7A4A2C67"/>
    <w:rsid w:val="7A4A49DA"/>
    <w:rsid w:val="7A5264B1"/>
    <w:rsid w:val="7A5C0EB9"/>
    <w:rsid w:val="7A5C6CDF"/>
    <w:rsid w:val="7A631BA5"/>
    <w:rsid w:val="7A78483D"/>
    <w:rsid w:val="7A7D6D0B"/>
    <w:rsid w:val="7A806412"/>
    <w:rsid w:val="7A831561"/>
    <w:rsid w:val="7A8D07A2"/>
    <w:rsid w:val="7A9B68AB"/>
    <w:rsid w:val="7AA36A9B"/>
    <w:rsid w:val="7AD937EF"/>
    <w:rsid w:val="7AE04755"/>
    <w:rsid w:val="7AE63E26"/>
    <w:rsid w:val="7AE83C1D"/>
    <w:rsid w:val="7AE85868"/>
    <w:rsid w:val="7AF9602D"/>
    <w:rsid w:val="7AFB584B"/>
    <w:rsid w:val="7AFD57B8"/>
    <w:rsid w:val="7AFF63FC"/>
    <w:rsid w:val="7B09415C"/>
    <w:rsid w:val="7B097FA4"/>
    <w:rsid w:val="7B124360"/>
    <w:rsid w:val="7B25086A"/>
    <w:rsid w:val="7B256ABC"/>
    <w:rsid w:val="7B297C35"/>
    <w:rsid w:val="7B335E42"/>
    <w:rsid w:val="7B362536"/>
    <w:rsid w:val="7B3A53E6"/>
    <w:rsid w:val="7B423126"/>
    <w:rsid w:val="7B4756CC"/>
    <w:rsid w:val="7B4909FD"/>
    <w:rsid w:val="7B4D4A82"/>
    <w:rsid w:val="7B5260CA"/>
    <w:rsid w:val="7B62117E"/>
    <w:rsid w:val="7B7B66DC"/>
    <w:rsid w:val="7B8075D3"/>
    <w:rsid w:val="7B823259"/>
    <w:rsid w:val="7B930881"/>
    <w:rsid w:val="7B9559F0"/>
    <w:rsid w:val="7BA05027"/>
    <w:rsid w:val="7BA4491D"/>
    <w:rsid w:val="7BB44410"/>
    <w:rsid w:val="7BB820A8"/>
    <w:rsid w:val="7BC02341"/>
    <w:rsid w:val="7BCB2C89"/>
    <w:rsid w:val="7BDE2695"/>
    <w:rsid w:val="7BFB3C5B"/>
    <w:rsid w:val="7C092164"/>
    <w:rsid w:val="7C15209F"/>
    <w:rsid w:val="7C194DB1"/>
    <w:rsid w:val="7C1C7D31"/>
    <w:rsid w:val="7C27219E"/>
    <w:rsid w:val="7C2F32A5"/>
    <w:rsid w:val="7C3379F3"/>
    <w:rsid w:val="7C392554"/>
    <w:rsid w:val="7C432C5D"/>
    <w:rsid w:val="7C4D5514"/>
    <w:rsid w:val="7C5C7F1F"/>
    <w:rsid w:val="7C606846"/>
    <w:rsid w:val="7C63276B"/>
    <w:rsid w:val="7C6A0990"/>
    <w:rsid w:val="7C6C2CF6"/>
    <w:rsid w:val="7C70111F"/>
    <w:rsid w:val="7C723A11"/>
    <w:rsid w:val="7C7427B7"/>
    <w:rsid w:val="7C870653"/>
    <w:rsid w:val="7C954B16"/>
    <w:rsid w:val="7C961A20"/>
    <w:rsid w:val="7CAC36E8"/>
    <w:rsid w:val="7CAF02AA"/>
    <w:rsid w:val="7CBA6D35"/>
    <w:rsid w:val="7CBD674D"/>
    <w:rsid w:val="7CCD740C"/>
    <w:rsid w:val="7CD63FE0"/>
    <w:rsid w:val="7CDC3B91"/>
    <w:rsid w:val="7CE24E2A"/>
    <w:rsid w:val="7CE259EF"/>
    <w:rsid w:val="7CE64029"/>
    <w:rsid w:val="7CE97BAC"/>
    <w:rsid w:val="7CFF5EE2"/>
    <w:rsid w:val="7D1203CD"/>
    <w:rsid w:val="7D120895"/>
    <w:rsid w:val="7D123D8A"/>
    <w:rsid w:val="7D142B60"/>
    <w:rsid w:val="7D254DEB"/>
    <w:rsid w:val="7D2A6B4F"/>
    <w:rsid w:val="7D312DC3"/>
    <w:rsid w:val="7D3E5BA7"/>
    <w:rsid w:val="7D562F5D"/>
    <w:rsid w:val="7D584888"/>
    <w:rsid w:val="7D5947FB"/>
    <w:rsid w:val="7D6B6A88"/>
    <w:rsid w:val="7D6D79F2"/>
    <w:rsid w:val="7D807FDA"/>
    <w:rsid w:val="7D8F7D7D"/>
    <w:rsid w:val="7D9544B2"/>
    <w:rsid w:val="7D970D1F"/>
    <w:rsid w:val="7D9D293A"/>
    <w:rsid w:val="7DA955E3"/>
    <w:rsid w:val="7DAB428A"/>
    <w:rsid w:val="7DBD3473"/>
    <w:rsid w:val="7DE00FF5"/>
    <w:rsid w:val="7DE03EE7"/>
    <w:rsid w:val="7DE93DD1"/>
    <w:rsid w:val="7DF50781"/>
    <w:rsid w:val="7DFC4807"/>
    <w:rsid w:val="7E013ABF"/>
    <w:rsid w:val="7E022D6F"/>
    <w:rsid w:val="7E067F8E"/>
    <w:rsid w:val="7E0848B5"/>
    <w:rsid w:val="7E0D4E31"/>
    <w:rsid w:val="7E186464"/>
    <w:rsid w:val="7E1C1F12"/>
    <w:rsid w:val="7E234B2F"/>
    <w:rsid w:val="7E33504C"/>
    <w:rsid w:val="7E350DC4"/>
    <w:rsid w:val="7E396542"/>
    <w:rsid w:val="7E3B560D"/>
    <w:rsid w:val="7E460F4A"/>
    <w:rsid w:val="7E583B3C"/>
    <w:rsid w:val="7E5A082B"/>
    <w:rsid w:val="7E5A6C61"/>
    <w:rsid w:val="7E616E86"/>
    <w:rsid w:val="7E6258BD"/>
    <w:rsid w:val="7E656269"/>
    <w:rsid w:val="7E6B48F3"/>
    <w:rsid w:val="7E702F44"/>
    <w:rsid w:val="7E7E3296"/>
    <w:rsid w:val="7E8B30DA"/>
    <w:rsid w:val="7E925BCF"/>
    <w:rsid w:val="7E961E29"/>
    <w:rsid w:val="7EA131CA"/>
    <w:rsid w:val="7EAD12A3"/>
    <w:rsid w:val="7EB2635F"/>
    <w:rsid w:val="7EBD0D65"/>
    <w:rsid w:val="7EBF34E9"/>
    <w:rsid w:val="7EE0443D"/>
    <w:rsid w:val="7EE26641"/>
    <w:rsid w:val="7EE57261"/>
    <w:rsid w:val="7EE65E15"/>
    <w:rsid w:val="7EEB0822"/>
    <w:rsid w:val="7EEF18BB"/>
    <w:rsid w:val="7EFD2861"/>
    <w:rsid w:val="7F052E8D"/>
    <w:rsid w:val="7F0C0A41"/>
    <w:rsid w:val="7F0C797C"/>
    <w:rsid w:val="7F107ECB"/>
    <w:rsid w:val="7F1258C2"/>
    <w:rsid w:val="7F1D0821"/>
    <w:rsid w:val="7F2046B9"/>
    <w:rsid w:val="7F216DBB"/>
    <w:rsid w:val="7F2E171C"/>
    <w:rsid w:val="7F3E30CA"/>
    <w:rsid w:val="7F4D171D"/>
    <w:rsid w:val="7F577673"/>
    <w:rsid w:val="7F5B2972"/>
    <w:rsid w:val="7F5B7AD0"/>
    <w:rsid w:val="7F641370"/>
    <w:rsid w:val="7F641481"/>
    <w:rsid w:val="7F793E84"/>
    <w:rsid w:val="7F7A0FD3"/>
    <w:rsid w:val="7F9935D5"/>
    <w:rsid w:val="7F9C28CE"/>
    <w:rsid w:val="7F9D4E73"/>
    <w:rsid w:val="7FA42DD2"/>
    <w:rsid w:val="7FA71124"/>
    <w:rsid w:val="7FB04335"/>
    <w:rsid w:val="7FB1438A"/>
    <w:rsid w:val="7FB24C3E"/>
    <w:rsid w:val="7FB25ED4"/>
    <w:rsid w:val="7FB752E8"/>
    <w:rsid w:val="7FBA110E"/>
    <w:rsid w:val="7FC45967"/>
    <w:rsid w:val="7FF8787D"/>
  </w:rsids>
  <w:docVars>
    <w:docVar w:name="commondata" w:val="eyJoZGlkIjoiMzkzM2ZkOTUwY2ZmNDJhZmE5NmJmMDRiMDI4MzIwYj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c2f346b6-409f-a11c-f396-3632ae0378b1\&#31616;&#27905;&#25252;&#22763;&#25252;&#29702;&#24212;&#23626;&#29983;&#27714;&#32844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简洁护士护理应届生求职简历.docx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92298104978347139774F8A06C7A19F9_13</vt:lpwstr>
  </property>
  <property fmtid="{D5CDD505-2E9C-101B-9397-08002B2CF9AE}" pid="3" name="KSOProductBuildVer">
    <vt:lpwstr>2052-12.1.0.18276</vt:lpwstr>
  </property>
</Properties>
</file>