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616A41B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7656195</wp:posOffset>
                </wp:positionV>
                <wp:extent cx="6146800" cy="292100"/>
                <wp:effectExtent l="0" t="0" r="6350" b="1270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46800" cy="292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484pt;height:23pt;margin-top:602.85pt;margin-left:-40.8pt;mso-height-relative:page;mso-width-relative:page;position:absolute;v-text-anchor:middle;z-index:251659264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6525895</wp:posOffset>
                </wp:positionV>
                <wp:extent cx="6146800" cy="292100"/>
                <wp:effectExtent l="0" t="0" r="6350" b="1270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46800" cy="292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484pt;height:23pt;margin-top:513.85pt;margin-left:-40.8pt;mso-height-relative:page;mso-width-relative:page;position:absolute;v-text-anchor:middle;z-index:251661312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3376295</wp:posOffset>
                </wp:positionV>
                <wp:extent cx="6146800" cy="292100"/>
                <wp:effectExtent l="0" t="0" r="6350" b="1270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46800" cy="292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7" style="width:484pt;height:23pt;margin-top:265.85pt;margin-left:-40.8pt;mso-height-relative:page;mso-width-relative:page;position:absolute;v-text-anchor:middle;z-index:251663360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1763395</wp:posOffset>
                </wp:positionV>
                <wp:extent cx="6146800" cy="292100"/>
                <wp:effectExtent l="0" t="0" r="6350" b="1270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24840" y="2677795"/>
                          <a:ext cx="6146800" cy="292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8" style="width:484pt;height:23pt;margin-top:138.85pt;margin-left:-40.8pt;mso-height-relative:page;mso-width-relative:page;position:absolute;v-text-anchor:middle;z-index:251665408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-488315</wp:posOffset>
                </wp:positionH>
                <wp:positionV relativeFrom="paragraph">
                  <wp:posOffset>7700010</wp:posOffset>
                </wp:positionV>
                <wp:extent cx="226060" cy="226060"/>
                <wp:effectExtent l="0" t="0" r="2540" b="254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6060" cy="22606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9" style="width:17.8pt;height:17.8pt;margin-top:606.3pt;margin-left:-38.45pt;mso-height-relative:page;mso-width-relative:page;position:absolute;v-text-anchor:middle;z-index:251667456" arcsize="10923f" coordsize="21600,21600" filled="t" fillcolor="#4472c4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-477520</wp:posOffset>
                </wp:positionH>
                <wp:positionV relativeFrom="paragraph">
                  <wp:posOffset>6557010</wp:posOffset>
                </wp:positionV>
                <wp:extent cx="226060" cy="226060"/>
                <wp:effectExtent l="0" t="0" r="2540" b="254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6060" cy="22606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0" style="width:17.8pt;height:17.8pt;margin-top:516.3pt;margin-left:-37.6pt;mso-height-relative:page;mso-width-relative:page;position:absolute;v-text-anchor:middle;z-index:251669504" arcsize="10923f" coordsize="21600,21600" filled="t" fillcolor="#4472c4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7759700</wp:posOffset>
            </wp:positionV>
            <wp:extent cx="118110" cy="115570"/>
            <wp:effectExtent l="0" t="0" r="15240" b="17780"/>
            <wp:wrapNone/>
            <wp:docPr id="34" name="图片 13" descr="D:\拾间设计\简历\图标\反白\evaluate.pngevalu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D:\拾间设计\简历\图标\反白\evaluate.pngevaluat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714375" y="8674100"/>
                      <a:ext cx="118110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6616700</wp:posOffset>
            </wp:positionV>
            <wp:extent cx="106045" cy="115570"/>
            <wp:effectExtent l="0" t="0" r="8255" b="17780"/>
            <wp:wrapNone/>
            <wp:docPr id="26" name="图片 13" descr="D:\拾间设计\简历\图标\反白\资格证书.png资格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 descr="D:\拾间设计\简历\图标\反白\资格证书.png资格证书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729615" y="7531100"/>
                      <a:ext cx="10604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7640320</wp:posOffset>
                </wp:positionV>
                <wp:extent cx="868045" cy="314325"/>
                <wp:effectExtent l="0" t="0" r="0" b="0"/>
                <wp:wrapNone/>
                <wp:docPr id="3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99795" y="8554720"/>
                          <a:ext cx="8680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4C74A9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4C74A9"/>
                                <w:sz w:val="26"/>
                                <w:szCs w:val="26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31" type="#_x0000_t202" style="width:68.35pt;height:24.75pt;margin-top:601.6pt;margin-left:-19.15pt;mso-height-relative:page;mso-width-relative:page;position:absolute;z-index:251704320" coordsize="21600,21600" filled="f" stroked="f" strokeweight="0.5pt">
                <o:lock v:ext="edit" aspectratio="f"/>
                <v:textbox>
                  <w:txbxContent>
                    <w:p w14:paraId="1FCAB9A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4C74A9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4C74A9"/>
                          <w:sz w:val="26"/>
                          <w:szCs w:val="26"/>
                          <w:lang w:val="en-US"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6497320</wp:posOffset>
                </wp:positionV>
                <wp:extent cx="868045" cy="314325"/>
                <wp:effectExtent l="0" t="0" r="0" b="0"/>
                <wp:wrapNone/>
                <wp:docPr id="2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09320" y="7411720"/>
                          <a:ext cx="8680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4C74A9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4C74A9"/>
                                <w:sz w:val="26"/>
                                <w:szCs w:val="26"/>
                                <w:lang w:val="en-US" w:eastAsia="zh-CN"/>
                              </w:rPr>
                              <w:t>证书奖励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32" type="#_x0000_t202" style="width:68.35pt;height:24.75pt;margin-top:511.6pt;margin-left:-19.15pt;mso-height-relative:page;mso-width-relative:page;position:absolute;z-index:251700224" coordsize="21600,21600" filled="f" stroked="f" strokeweight="0.5pt">
                <o:lock v:ext="edit" aspectratio="f"/>
                <v:textbox>
                  <w:txbxContent>
                    <w:p w14:paraId="2D3128D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4C74A9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4C74A9"/>
                          <w:sz w:val="26"/>
                          <w:szCs w:val="26"/>
                          <w:lang w:val="en-US" w:eastAsia="zh-CN"/>
                        </w:rPr>
                        <w:t>证书奖励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3406775</wp:posOffset>
                </wp:positionV>
                <wp:extent cx="226060" cy="226060"/>
                <wp:effectExtent l="0" t="0" r="2540" b="254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6060" cy="22606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3" style="width:17.8pt;height:17.8pt;margin-top:268.25pt;margin-left:-36.55pt;mso-height-relative:page;mso-width-relative:page;position:absolute;v-text-anchor:middle;z-index:251671552" arcsize="10923f" coordsize="21600,21600" filled="t" fillcolor="#4472c4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3463925</wp:posOffset>
            </wp:positionV>
            <wp:extent cx="118745" cy="115570"/>
            <wp:effectExtent l="0" t="0" r="14605" b="17780"/>
            <wp:wrapNone/>
            <wp:docPr id="18" name="图片 13" descr="D:\拾间设计\简历\图标\反白\工作.png工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D:\拾间设计\简历\图标\反白\工作.png工作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732155" y="4378325"/>
                      <a:ext cx="11874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3344545</wp:posOffset>
                </wp:positionV>
                <wp:extent cx="868045" cy="314325"/>
                <wp:effectExtent l="0" t="0" r="0" b="0"/>
                <wp:wrapNone/>
                <wp:docPr id="1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18210" y="4258945"/>
                          <a:ext cx="8680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4C74A9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4C74A9"/>
                                <w:sz w:val="26"/>
                                <w:szCs w:val="26"/>
                                <w:lang w:val="en-US" w:eastAsia="zh-CN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34" type="#_x0000_t202" style="width:68.35pt;height:24.75pt;margin-top:263.35pt;margin-left:-19.15pt;mso-height-relative:page;mso-width-relative:page;position:absolute;z-index:251695104" coordsize="21600,21600" filled="f" stroked="f" strokeweight="0.5pt">
                <o:lock v:ext="edit" aspectratio="f"/>
                <v:textbox>
                  <w:txbxContent>
                    <w:p w14:paraId="268E57B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4C74A9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4C74A9"/>
                          <w:sz w:val="26"/>
                          <w:szCs w:val="26"/>
                          <w:lang w:val="en-US" w:eastAsia="zh-CN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1807210</wp:posOffset>
                </wp:positionV>
                <wp:extent cx="226060" cy="226060"/>
                <wp:effectExtent l="0" t="0" r="2540" b="254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6060" cy="226060"/>
                          <a:chOff x="1335" y="4569"/>
                          <a:chExt cx="356" cy="356"/>
                        </a:xfrm>
                      </wpg:grpSpPr>
                      <wps:wsp xmlns:wps="http://schemas.microsoft.com/office/word/2010/wordprocessingShape">
                        <wps:cNvPr id="9" name="圆角矩形 9"/>
                        <wps:cNvSpPr/>
                        <wps:spPr>
                          <a:xfrm>
                            <a:off x="1335" y="4569"/>
                            <a:ext cx="356" cy="356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13" name="图片 13" descr="D:\拾间设计\简历\图标\反白\书本 (1).png书本 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22" y="4653"/>
                            <a:ext cx="187" cy="1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17.8pt;height:17.8pt;margin-top:142.3pt;margin-left:-37.4pt;mso-height-relative:page;mso-width-relative:page;position:absolute;z-index:251697152" coordorigin="1335,4569" coordsize="356,356">
                <o:lock v:ext="edit" aspectratio="f"/>
                <v:roundrect id="_x0000_s1026" o:spid="_x0000_s1036" style="width:356;height:356;left:1335;position:absolute;top:4569;v-text-anchor:middle" arcsize="10923f" coordsize="21600,21600" filled="t" fillcolor="#4472c4" stroked="f" strokeweight="1pt">
                  <v:stroke joinstyle="miter"/>
                  <o:lock v:ext="edit" aspectratio="f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37" type="#_x0000_t75" alt="D:\拾间设计\简历\图标\反白\书本 (1).png书本 (1)" style="width:187;height:193;left:1422;position:absolute;top:4653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1744980</wp:posOffset>
                </wp:positionV>
                <wp:extent cx="868045" cy="31432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09320" y="2659380"/>
                          <a:ext cx="8680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4C74A9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4C74A9"/>
                                <w:sz w:val="26"/>
                                <w:szCs w:val="26"/>
                                <w:lang w:val="en-US"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68.35pt;height:24.75pt;margin-top:137.4pt;margin-left:-19.15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 w14:paraId="7E18F04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4C74A9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4C74A9"/>
                          <w:sz w:val="26"/>
                          <w:szCs w:val="26"/>
                          <w:lang w:val="en-US" w:eastAsia="zh-CN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683260</wp:posOffset>
                </wp:positionV>
                <wp:extent cx="469900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988820" y="1570990"/>
                          <a:ext cx="4699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  <a:alpha val="4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9" style="mso-height-relative:page;mso-width-relative:page;position:absolute;z-index:251710464" from="65.15pt,53.8pt" to="435.15pt,53.8pt" coordsize="21600,21600" stroked="t" strokecolor="#404040" strokeweight="0.5pt">
                <v:stroke joinstyle="miter" dashstyle="dash" opacity="29491f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1035685</wp:posOffset>
                </wp:positionV>
                <wp:extent cx="4699000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99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  <a:alpha val="4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0" style="mso-height-relative:page;mso-width-relative:page;position:absolute;z-index:251712512" from="65pt,81.55pt" to="435pt,81.55pt" coordsize="21600,21600" stroked="t" strokecolor="#404040" strokeweight="0.5pt">
                <v:stroke joinstyle="miter" dashstyle="dash" opacity="29491f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384810</wp:posOffset>
                </wp:positionV>
                <wp:extent cx="2030730" cy="105791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30730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到岗时间：随时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电子邮箱：LINXE@126.cn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1" type="#_x0000_t202" style="width:159.9pt;height:83.3pt;margin-top:30.3pt;margin-left:301.65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 w14:paraId="7E10B8F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到岗时间：随时</w:t>
                      </w:r>
                    </w:p>
                    <w:p w14:paraId="028A28D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联系电话：13612345678</w:t>
                      </w:r>
                    </w:p>
                    <w:p w14:paraId="23E2DC5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电子邮箱：LINXE@126.cn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384810</wp:posOffset>
                </wp:positionV>
                <wp:extent cx="1534160" cy="106743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4160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籍贯：四川成都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期望薪资：6.5k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120.8pt;height:84.05pt;margin-top:30.3pt;margin-left:174.9pt;mso-height-relative:page;mso-width-relative:page;position:absolute;z-index:251689984" coordsize="21600,21600" filled="f" stroked="f" strokeweight="0.5pt">
                <o:lock v:ext="edit" aspectratio="f"/>
                <v:textbox>
                  <w:txbxContent>
                    <w:p w14:paraId="386567B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民族：汉族</w:t>
                      </w:r>
                    </w:p>
                    <w:p w14:paraId="29B78CC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籍贯：四川成都</w:t>
                      </w:r>
                    </w:p>
                    <w:p w14:paraId="5FC5911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期望薪资：6.5k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384810</wp:posOffset>
                </wp:positionV>
                <wp:extent cx="1313180" cy="101028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13180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年龄：24岁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性别：女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type="#_x0000_t202" style="width:103.4pt;height:79.55pt;margin-top:30.3pt;margin-left:57.15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 w14:paraId="320F4AF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 w14:paraId="07F104B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年龄：24岁</w:t>
                      </w:r>
                    </w:p>
                    <w:p w14:paraId="0B9B83F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性别：女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-89535</wp:posOffset>
                </wp:positionV>
                <wp:extent cx="2675255" cy="53276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46710" y="144145"/>
                          <a:ext cx="2675255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472C4" w:themeColor="accent5"/>
                                <w:spacing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472C4" w:themeColor="accent5"/>
                                <w:spacing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472C4" w:themeColor="accent5"/>
                                <w:spacing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472C4" w:themeColor="accent5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求职意向：客服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44" type="#_x0000_t202" style="width:210.65pt;height:41.95pt;margin-top:-7.05pt;margin-left:56.65pt;mso-wrap-distance-bottom:0;mso-wrap-distance-left:9pt;mso-wrap-distance-right:9pt;mso-wrap-distance-top:0;position:absolute;v-text-anchor:top;z-index:251682816" filled="f" fillcolor="this" stroked="f" strokeweight="0.5pt">
                <v:textbox>
                  <w:txbxContent>
                    <w:p w14:paraId="13ABEF5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472C4" w:themeColor="accent5"/>
                          <w:spacing w:val="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472C4" w:themeColor="accent5"/>
                          <w:spacing w:val="0"/>
                          <w:sz w:val="36"/>
                          <w:szCs w:val="36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472C4" w:themeColor="accent5"/>
                          <w:spacing w:val="0"/>
                          <w:sz w:val="36"/>
                          <w:szCs w:val="36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472C4" w:themeColor="accent5"/>
                          <w:spacing w:val="0"/>
                          <w:sz w:val="24"/>
                          <w:szCs w:val="24"/>
                          <w:lang w:val="en-US" w:eastAsia="zh-CN"/>
                        </w:rPr>
                        <w:t>求职意向：客服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-22225</wp:posOffset>
                </wp:positionV>
                <wp:extent cx="1032510" cy="1266825"/>
                <wp:effectExtent l="0" t="0" r="15240" b="952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221480" y="1273810"/>
                          <a:ext cx="1032510" cy="1266825"/>
                        </a:xfrm>
                        <a:prstGeom prst="roundRect">
                          <a:avLst>
                            <a:gd name="adj" fmla="val 5289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5" style="width:81.3pt;height:99.75pt;margin-top:-1.75pt;margin-left:-39.1pt;mso-height-relative:page;mso-width-relative:page;position:absolute;v-text-anchor:middle;z-index:251673600" arcsize="3465f" coordsize="21600,21600" filled="t" fillcolor="#4472c4" stroked="f" strokeweight="1pt">
                <v:stroke joinstyle="miter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-541655</wp:posOffset>
            </wp:positionH>
            <wp:positionV relativeFrom="paragraph">
              <wp:posOffset>107950</wp:posOffset>
            </wp:positionV>
            <wp:extent cx="1133475" cy="1133475"/>
            <wp:effectExtent l="0" t="0" r="0" b="8890"/>
            <wp:wrapNone/>
            <wp:docPr id="3" name="图片 8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图标&#10;&#10;描述已自动生成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1688465</wp:posOffset>
                </wp:positionH>
                <wp:positionV relativeFrom="paragraph">
                  <wp:posOffset>-996950</wp:posOffset>
                </wp:positionV>
                <wp:extent cx="1868805" cy="226695"/>
                <wp:effectExtent l="0" t="0" r="17145" b="190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837815" y="291465"/>
                          <a:ext cx="1868805" cy="226695"/>
                        </a:xfrm>
                        <a:prstGeom prst="roundRect">
                          <a:avLst>
                            <a:gd name="adj" fmla="val 3769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6" style="width:147.15pt;height:17.85pt;margin-top:-78.5pt;margin-left:132.95pt;mso-height-relative:page;mso-width-relative:page;position:absolute;v-text-anchor:middle;z-index:251708416" arcsize="24706f" coordsize="21600,21600" filled="t" fillcolor="white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-1182370</wp:posOffset>
                </wp:positionH>
                <wp:positionV relativeFrom="paragraph">
                  <wp:posOffset>-993775</wp:posOffset>
                </wp:positionV>
                <wp:extent cx="7779385" cy="500380"/>
                <wp:effectExtent l="0" t="0" r="12065" b="139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003300" y="151130"/>
                          <a:ext cx="7779385" cy="50038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7" style="width:612.55pt;height:39.4pt;margin-top:-78.25pt;margin-left:-93.1pt;mso-height-relative:page;mso-width-relative:page;position:absolute;v-text-anchor:middle;z-index:251706368" coordsize="21600,21600" filled="t" fillcolor="#4472c4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2153920</wp:posOffset>
                </wp:positionV>
                <wp:extent cx="6295390" cy="96139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539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成都某某大学     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495.7pt;height:75.7pt;margin-top:169.6pt;margin-left:-46.9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7DED985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成都某某大学                         专业：人力资源管理</w:t>
                      </w:r>
                    </w:p>
                    <w:p w14:paraId="7E9C73E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3801745</wp:posOffset>
                </wp:positionV>
                <wp:extent cx="6286500" cy="265938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6500" cy="2659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20xx.02-20xx.11                 成都某某有限公司                         岗位：客服专员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负责接听呼叫中心服务热线，回复在线客户咨询和投诉，为客户提供信息查询服务；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负责对公司各类服务质量进行评估和总结，提高各类客户服务工作的质量；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维护客户关系，定期回访，做好客户满意度调查评估工作。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20xx.02-20xx.11                 成都某某有限公司                             岗位：客服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1、负责为客户提供咨询、释疑、推荐服务，促成线上订单成交；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2、维护客户关系，处理顾客问题，提升客户满意度，收集客户反馈的各种问题，并反馈给上级。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495pt;height:209.4pt;margin-top:299.35pt;margin-left:-46.95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4185DE5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20xx.02-20xx.11                 成都某某有限公司                         岗位：客服专员</w:t>
                      </w:r>
                    </w:p>
                    <w:p w14:paraId="34B5F2E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负责接听呼叫中心服务热线，回复在线客户咨询和投诉，为客户提供信息查询服务； </w:t>
                      </w:r>
                    </w:p>
                    <w:p w14:paraId="0113532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负责对公司各类服务质量进行评估和总结，提高各类客户服务工作的质量； </w:t>
                      </w:r>
                    </w:p>
                    <w:p w14:paraId="44FB3F8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维护客户关系，定期回访，做好客户满意度调查评估工作。</w:t>
                      </w:r>
                    </w:p>
                    <w:p w14:paraId="2E89E0C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789EC36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20xx.02-20xx.11                 成都某某有限公司                             岗位：客服</w:t>
                      </w:r>
                    </w:p>
                    <w:p w14:paraId="7028D6A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1、负责为客户提供咨询、释疑、推荐服务，促成线上订单成交；</w:t>
                      </w:r>
                    </w:p>
                    <w:p w14:paraId="11D3F0B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2、维护客户关系，处理顾客问题，提升客户满意度，收集客户反馈的各种问题，并反馈给上级。</w:t>
                      </w:r>
                    </w:p>
                    <w:p w14:paraId="7BA9CA2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540E1A1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8087995</wp:posOffset>
                </wp:positionV>
                <wp:extent cx="6249035" cy="115316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49035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普通话标准，打字速度快，熟悉业务相关软件的操作以及办公软件的使用；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性格乐观开朗，工作积极主动，细心负责，对待客户有耐心、有亲和力，具有良好的主动服务意识，较强的沟通协调能力，能快速响应并解决客户的问题。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type="#_x0000_t202" style="width:492.05pt;height:90.8pt;margin-top:636.85pt;margin-left:-46.2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11F1892E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普通话标准，打字速度快，熟悉业务相关软件的操作以及办公软件的使用；</w:t>
                      </w:r>
                    </w:p>
                    <w:p w14:paraId="57D42559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性格乐观开朗，工作积极主动，细心负责，对待客户有耐心、有亲和力，具有良好的主动服务意识，较强的沟通协调能力，能快速响应并解决客户的问题。</w:t>
                      </w:r>
                    </w:p>
                    <w:p w14:paraId="32A60970">
                      <w:pPr>
                        <w:spacing w:line="360" w:lineRule="auto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6964045</wp:posOffset>
                </wp:positionV>
                <wp:extent cx="6258560" cy="39116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5856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证书奖励：英语四级证书、荣获20XX年度国家奖学金、荣获20XX年“优秀员工”奖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type="#_x0000_t202" style="width:492.8pt;height:30.8pt;margin-top:548.35pt;margin-left:-47.7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29347F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证书奖励：英语四级证书、荣获20XX年度国家奖学金、荣获20XX年“优秀员工”奖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</w: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60001" w:csb1="00000000"/>
    <w:embedRegular r:id="rId1" w:subsetted="1" w:fontKey="{860A9200-B40A-4702-BAF7-1949982CD30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D7857A67-8398-4729-BBD5-EEC1A02658B2}"/>
  </w:font>
  <w:font w:name="汉仪君黑-45简">
    <w:panose1 w:val="020B0604020202020204"/>
    <w:charset w:val="86"/>
    <w:family w:val="auto"/>
    <w:pitch w:val="default"/>
    <w:sig w:usb0="A00002BF" w:usb1="0ACF7CFA" w:usb2="00000016" w:usb3="00000000" w:csb0="2004000F" w:csb1="00000000"/>
    <w:embedRegular r:id="rId3" w:fontKey="{8E2708A9-9F73-46C0-9FF9-057E3AD0E39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FF93E4FB-0084-4BCE-BBED-3A39F67DAEF4}"/>
    <w:embedBold r:id="rId5" w:subsetted="1" w:fontKey="{1D79138B-221B-4415-9EDA-46D5018DB1C0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27080852-DF93-48D1-A26C-33A51B11D7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DFC93D7"/>
    <w:multiLevelType w:val="singleLevel"/>
    <w:tmpl w:val="BDFC93D7"/>
    <w:lvl w:ilvl="0">
      <w:start w:val="1"/>
      <w:numFmt w:val="decimal"/>
      <w:suff w:val="nothing"/>
      <w:lvlText w:val="%1、"/>
      <w:lvlJc w:val="left"/>
    </w:lvl>
  </w:abstractNum>
  <w:abstractNum w:abstractNumId="1">
    <w:nsid w:val="1DE2D264"/>
    <w:multiLevelType w:val="singleLevel"/>
    <w:tmpl w:val="1DE2D264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0120AD4"/>
    <w:rsid w:val="00846033"/>
    <w:rsid w:val="00885B23"/>
    <w:rsid w:val="009F3E1C"/>
    <w:rsid w:val="00CB473C"/>
    <w:rsid w:val="01392B76"/>
    <w:rsid w:val="0155762F"/>
    <w:rsid w:val="01A52705"/>
    <w:rsid w:val="01A71FD9"/>
    <w:rsid w:val="01C20BC1"/>
    <w:rsid w:val="01FE5971"/>
    <w:rsid w:val="02386B05"/>
    <w:rsid w:val="023D293E"/>
    <w:rsid w:val="024B505A"/>
    <w:rsid w:val="02881E0B"/>
    <w:rsid w:val="02AD7AC3"/>
    <w:rsid w:val="02C50A9A"/>
    <w:rsid w:val="02CB619B"/>
    <w:rsid w:val="02D70C02"/>
    <w:rsid w:val="03326279"/>
    <w:rsid w:val="03762364"/>
    <w:rsid w:val="03767EB5"/>
    <w:rsid w:val="03822CFE"/>
    <w:rsid w:val="03AC1B29"/>
    <w:rsid w:val="046B3792"/>
    <w:rsid w:val="04A24CDA"/>
    <w:rsid w:val="04BC365E"/>
    <w:rsid w:val="04F026C1"/>
    <w:rsid w:val="04F96333"/>
    <w:rsid w:val="050E50E5"/>
    <w:rsid w:val="052102F4"/>
    <w:rsid w:val="05551D4C"/>
    <w:rsid w:val="056052B5"/>
    <w:rsid w:val="05777F14"/>
    <w:rsid w:val="057F7796"/>
    <w:rsid w:val="05CC64B2"/>
    <w:rsid w:val="05DD06BF"/>
    <w:rsid w:val="05E337FC"/>
    <w:rsid w:val="05E46175"/>
    <w:rsid w:val="060266D4"/>
    <w:rsid w:val="061439B5"/>
    <w:rsid w:val="06253E14"/>
    <w:rsid w:val="065A1D10"/>
    <w:rsid w:val="06652463"/>
    <w:rsid w:val="067803E8"/>
    <w:rsid w:val="06991E27"/>
    <w:rsid w:val="06C947A0"/>
    <w:rsid w:val="06F32700"/>
    <w:rsid w:val="06FF6413"/>
    <w:rsid w:val="07000960"/>
    <w:rsid w:val="070954E4"/>
    <w:rsid w:val="077216DE"/>
    <w:rsid w:val="07A93314"/>
    <w:rsid w:val="07B70A9C"/>
    <w:rsid w:val="07CF228A"/>
    <w:rsid w:val="07EE2F85"/>
    <w:rsid w:val="08050E53"/>
    <w:rsid w:val="085422C2"/>
    <w:rsid w:val="085D7896"/>
    <w:rsid w:val="087D1CE6"/>
    <w:rsid w:val="08A059D4"/>
    <w:rsid w:val="08B1373D"/>
    <w:rsid w:val="08C65AC0"/>
    <w:rsid w:val="09FA34EB"/>
    <w:rsid w:val="0A2E6EC1"/>
    <w:rsid w:val="0A530F50"/>
    <w:rsid w:val="0AB319EF"/>
    <w:rsid w:val="0ADB7197"/>
    <w:rsid w:val="0B350656"/>
    <w:rsid w:val="0B4160D2"/>
    <w:rsid w:val="0B464611"/>
    <w:rsid w:val="0B52745A"/>
    <w:rsid w:val="0B724B39"/>
    <w:rsid w:val="0B7B0E25"/>
    <w:rsid w:val="0B867103"/>
    <w:rsid w:val="0B8C3FEE"/>
    <w:rsid w:val="0B972C0A"/>
    <w:rsid w:val="0B9E269F"/>
    <w:rsid w:val="0BB27EF8"/>
    <w:rsid w:val="0BFE6C9A"/>
    <w:rsid w:val="0C0D3381"/>
    <w:rsid w:val="0C304C60"/>
    <w:rsid w:val="0C346D81"/>
    <w:rsid w:val="0C42764D"/>
    <w:rsid w:val="0C985340"/>
    <w:rsid w:val="0CAD246E"/>
    <w:rsid w:val="0CBF3458"/>
    <w:rsid w:val="0CD4440C"/>
    <w:rsid w:val="0CE71E24"/>
    <w:rsid w:val="0D103128"/>
    <w:rsid w:val="0D9F26FE"/>
    <w:rsid w:val="0DA41AC3"/>
    <w:rsid w:val="0DC161D1"/>
    <w:rsid w:val="0DD51C7C"/>
    <w:rsid w:val="0DE95727"/>
    <w:rsid w:val="0E8A2A67"/>
    <w:rsid w:val="0E924011"/>
    <w:rsid w:val="0EE228A3"/>
    <w:rsid w:val="0EF83E74"/>
    <w:rsid w:val="0EFE5203"/>
    <w:rsid w:val="0F1669F0"/>
    <w:rsid w:val="0F51479A"/>
    <w:rsid w:val="0F6E4136"/>
    <w:rsid w:val="0FA47B58"/>
    <w:rsid w:val="0FB40478"/>
    <w:rsid w:val="0FE03B0E"/>
    <w:rsid w:val="10091618"/>
    <w:rsid w:val="10096E60"/>
    <w:rsid w:val="10120AD4"/>
    <w:rsid w:val="104C65E8"/>
    <w:rsid w:val="10645539"/>
    <w:rsid w:val="106A6FF4"/>
    <w:rsid w:val="10A73DA4"/>
    <w:rsid w:val="10AD0AFE"/>
    <w:rsid w:val="10C5247C"/>
    <w:rsid w:val="10FA0A01"/>
    <w:rsid w:val="11333889"/>
    <w:rsid w:val="11515B69"/>
    <w:rsid w:val="116021A5"/>
    <w:rsid w:val="11673533"/>
    <w:rsid w:val="116C28F7"/>
    <w:rsid w:val="117D384D"/>
    <w:rsid w:val="11934E08"/>
    <w:rsid w:val="11E531A6"/>
    <w:rsid w:val="11F1104F"/>
    <w:rsid w:val="121511E1"/>
    <w:rsid w:val="125735A8"/>
    <w:rsid w:val="12846A24"/>
    <w:rsid w:val="12F74478"/>
    <w:rsid w:val="135F3508"/>
    <w:rsid w:val="138A3509"/>
    <w:rsid w:val="13C102B6"/>
    <w:rsid w:val="141155A6"/>
    <w:rsid w:val="143D057B"/>
    <w:rsid w:val="146D6CF9"/>
    <w:rsid w:val="148B12E6"/>
    <w:rsid w:val="148C033B"/>
    <w:rsid w:val="14ED7BAB"/>
    <w:rsid w:val="15316332"/>
    <w:rsid w:val="15406575"/>
    <w:rsid w:val="15512530"/>
    <w:rsid w:val="15543DCE"/>
    <w:rsid w:val="15804BC3"/>
    <w:rsid w:val="158252A2"/>
    <w:rsid w:val="15916DD0"/>
    <w:rsid w:val="15A32575"/>
    <w:rsid w:val="166E657F"/>
    <w:rsid w:val="167C35DD"/>
    <w:rsid w:val="169A57FF"/>
    <w:rsid w:val="171104A4"/>
    <w:rsid w:val="174A5489"/>
    <w:rsid w:val="175400B6"/>
    <w:rsid w:val="176C18A3"/>
    <w:rsid w:val="17935082"/>
    <w:rsid w:val="17BA42FC"/>
    <w:rsid w:val="17EE1BBB"/>
    <w:rsid w:val="18130349"/>
    <w:rsid w:val="185145F5"/>
    <w:rsid w:val="18561C0B"/>
    <w:rsid w:val="185F4F64"/>
    <w:rsid w:val="195A572B"/>
    <w:rsid w:val="19DB061A"/>
    <w:rsid w:val="1A275E1A"/>
    <w:rsid w:val="1AB01AA7"/>
    <w:rsid w:val="1AB85163"/>
    <w:rsid w:val="1AE479A2"/>
    <w:rsid w:val="1AF953B1"/>
    <w:rsid w:val="1AFC4CEC"/>
    <w:rsid w:val="1B122762"/>
    <w:rsid w:val="1B1262BE"/>
    <w:rsid w:val="1B1868FB"/>
    <w:rsid w:val="1B3A3A66"/>
    <w:rsid w:val="1B3B1B1A"/>
    <w:rsid w:val="1B5A1A13"/>
    <w:rsid w:val="1B5C578B"/>
    <w:rsid w:val="1B6E4AF2"/>
    <w:rsid w:val="1B860A5A"/>
    <w:rsid w:val="1B8F5B60"/>
    <w:rsid w:val="1BE00674"/>
    <w:rsid w:val="1BE70992"/>
    <w:rsid w:val="1C197B20"/>
    <w:rsid w:val="1C412D52"/>
    <w:rsid w:val="1C452B63"/>
    <w:rsid w:val="1C5B3C94"/>
    <w:rsid w:val="1C692389"/>
    <w:rsid w:val="1C6C5EA1"/>
    <w:rsid w:val="1CD51C99"/>
    <w:rsid w:val="1D04432C"/>
    <w:rsid w:val="1D322C47"/>
    <w:rsid w:val="1D5E3A3C"/>
    <w:rsid w:val="1D6F6D09"/>
    <w:rsid w:val="1D772185"/>
    <w:rsid w:val="1DB21FDA"/>
    <w:rsid w:val="1DB35AE0"/>
    <w:rsid w:val="1DD2442A"/>
    <w:rsid w:val="1DE877AA"/>
    <w:rsid w:val="1E0565AE"/>
    <w:rsid w:val="1E0A7720"/>
    <w:rsid w:val="1E470974"/>
    <w:rsid w:val="1E672DC4"/>
    <w:rsid w:val="1EE2069D"/>
    <w:rsid w:val="1EED01A0"/>
    <w:rsid w:val="1EF1268E"/>
    <w:rsid w:val="1EF67CA4"/>
    <w:rsid w:val="1F3B7074"/>
    <w:rsid w:val="1F662C35"/>
    <w:rsid w:val="1F6A67BE"/>
    <w:rsid w:val="1F8907F2"/>
    <w:rsid w:val="1FAD2A59"/>
    <w:rsid w:val="1FD9384E"/>
    <w:rsid w:val="1FDA75E3"/>
    <w:rsid w:val="20012DA5"/>
    <w:rsid w:val="204A02A8"/>
    <w:rsid w:val="209603B8"/>
    <w:rsid w:val="20B94711"/>
    <w:rsid w:val="20BC3A71"/>
    <w:rsid w:val="20E8384A"/>
    <w:rsid w:val="21094D3E"/>
    <w:rsid w:val="210B3EDB"/>
    <w:rsid w:val="21313216"/>
    <w:rsid w:val="21771570"/>
    <w:rsid w:val="2197576F"/>
    <w:rsid w:val="219957D9"/>
    <w:rsid w:val="21C35BB2"/>
    <w:rsid w:val="22066450"/>
    <w:rsid w:val="22136474"/>
    <w:rsid w:val="22336089"/>
    <w:rsid w:val="2245341D"/>
    <w:rsid w:val="225C2514"/>
    <w:rsid w:val="227B0BEC"/>
    <w:rsid w:val="22B9223E"/>
    <w:rsid w:val="22BD4D30"/>
    <w:rsid w:val="22CA1B74"/>
    <w:rsid w:val="23006025"/>
    <w:rsid w:val="2312765E"/>
    <w:rsid w:val="232004DF"/>
    <w:rsid w:val="23225072"/>
    <w:rsid w:val="238241FC"/>
    <w:rsid w:val="238C6E29"/>
    <w:rsid w:val="23AD6B27"/>
    <w:rsid w:val="23AE4FF1"/>
    <w:rsid w:val="23B87C1E"/>
    <w:rsid w:val="23EE3640"/>
    <w:rsid w:val="240D1D18"/>
    <w:rsid w:val="24106C02"/>
    <w:rsid w:val="246D7894"/>
    <w:rsid w:val="24757B9B"/>
    <w:rsid w:val="24830C0E"/>
    <w:rsid w:val="24D46CDA"/>
    <w:rsid w:val="24EA3E07"/>
    <w:rsid w:val="25D733A9"/>
    <w:rsid w:val="25DB1271"/>
    <w:rsid w:val="25DF76E4"/>
    <w:rsid w:val="26272FA3"/>
    <w:rsid w:val="26571970"/>
    <w:rsid w:val="267E514F"/>
    <w:rsid w:val="26804A23"/>
    <w:rsid w:val="26A050C5"/>
    <w:rsid w:val="26A42A16"/>
    <w:rsid w:val="274041B2"/>
    <w:rsid w:val="2753038A"/>
    <w:rsid w:val="27956167"/>
    <w:rsid w:val="279D6335"/>
    <w:rsid w:val="27A44741"/>
    <w:rsid w:val="27B626C7"/>
    <w:rsid w:val="27B87321"/>
    <w:rsid w:val="27BA3F65"/>
    <w:rsid w:val="27BF3329"/>
    <w:rsid w:val="27F21951"/>
    <w:rsid w:val="28090A48"/>
    <w:rsid w:val="28302479"/>
    <w:rsid w:val="28950B22"/>
    <w:rsid w:val="289D557E"/>
    <w:rsid w:val="28BE27A6"/>
    <w:rsid w:val="28BE7A85"/>
    <w:rsid w:val="28DC615D"/>
    <w:rsid w:val="290862B9"/>
    <w:rsid w:val="29143AF6"/>
    <w:rsid w:val="2916341D"/>
    <w:rsid w:val="29417EE1"/>
    <w:rsid w:val="294C0340"/>
    <w:rsid w:val="295C2DFA"/>
    <w:rsid w:val="297D12CC"/>
    <w:rsid w:val="298D0BBF"/>
    <w:rsid w:val="29946A38"/>
    <w:rsid w:val="2A557F75"/>
    <w:rsid w:val="2A6428F1"/>
    <w:rsid w:val="2A77613D"/>
    <w:rsid w:val="2AC62C21"/>
    <w:rsid w:val="2AD74E2E"/>
    <w:rsid w:val="2AFA0B1C"/>
    <w:rsid w:val="2B106B1F"/>
    <w:rsid w:val="2B231E21"/>
    <w:rsid w:val="2B4029D3"/>
    <w:rsid w:val="2B6B2125"/>
    <w:rsid w:val="2C1C5965"/>
    <w:rsid w:val="2C913DA5"/>
    <w:rsid w:val="2C9E3E55"/>
    <w:rsid w:val="2CA70830"/>
    <w:rsid w:val="2CD63D6C"/>
    <w:rsid w:val="2CFE2B46"/>
    <w:rsid w:val="2D235748"/>
    <w:rsid w:val="2D5A7B2B"/>
    <w:rsid w:val="2D6329A9"/>
    <w:rsid w:val="2DBB27E5"/>
    <w:rsid w:val="2DDF4725"/>
    <w:rsid w:val="2DE81100"/>
    <w:rsid w:val="2ED3590C"/>
    <w:rsid w:val="2F1E302B"/>
    <w:rsid w:val="2F5E78CC"/>
    <w:rsid w:val="2F603644"/>
    <w:rsid w:val="2F807842"/>
    <w:rsid w:val="2F9257C7"/>
    <w:rsid w:val="2F950E14"/>
    <w:rsid w:val="2FC00586"/>
    <w:rsid w:val="2FF7387C"/>
    <w:rsid w:val="301241C3"/>
    <w:rsid w:val="306E7FE2"/>
    <w:rsid w:val="30817D16"/>
    <w:rsid w:val="309C1CFD"/>
    <w:rsid w:val="30AC12AC"/>
    <w:rsid w:val="30C16364"/>
    <w:rsid w:val="30C45E54"/>
    <w:rsid w:val="30D37E45"/>
    <w:rsid w:val="30D51E0F"/>
    <w:rsid w:val="30E402A4"/>
    <w:rsid w:val="30E958BB"/>
    <w:rsid w:val="31A6555A"/>
    <w:rsid w:val="31CF0A5D"/>
    <w:rsid w:val="323F431A"/>
    <w:rsid w:val="324E3C27"/>
    <w:rsid w:val="32805DAB"/>
    <w:rsid w:val="32814185"/>
    <w:rsid w:val="32AC4DF2"/>
    <w:rsid w:val="32C04EBC"/>
    <w:rsid w:val="32C91500"/>
    <w:rsid w:val="33000503"/>
    <w:rsid w:val="333B1446"/>
    <w:rsid w:val="33745697"/>
    <w:rsid w:val="33775400"/>
    <w:rsid w:val="33A04957"/>
    <w:rsid w:val="33A361F5"/>
    <w:rsid w:val="33DF6B01"/>
    <w:rsid w:val="33FC5905"/>
    <w:rsid w:val="33FE78CF"/>
    <w:rsid w:val="34B46493"/>
    <w:rsid w:val="34B519AB"/>
    <w:rsid w:val="34BA37F6"/>
    <w:rsid w:val="34BD50C3"/>
    <w:rsid w:val="34D67F04"/>
    <w:rsid w:val="34DA5C46"/>
    <w:rsid w:val="34E16FD5"/>
    <w:rsid w:val="34F16F0F"/>
    <w:rsid w:val="34F31197"/>
    <w:rsid w:val="351729F7"/>
    <w:rsid w:val="35622B48"/>
    <w:rsid w:val="35A00B97"/>
    <w:rsid w:val="35B30F60"/>
    <w:rsid w:val="35BE2E72"/>
    <w:rsid w:val="35DF103A"/>
    <w:rsid w:val="36176A26"/>
    <w:rsid w:val="36370E76"/>
    <w:rsid w:val="36545584"/>
    <w:rsid w:val="3654711D"/>
    <w:rsid w:val="36636B1F"/>
    <w:rsid w:val="36E42DAC"/>
    <w:rsid w:val="36E7464B"/>
    <w:rsid w:val="37096FD0"/>
    <w:rsid w:val="371B42F4"/>
    <w:rsid w:val="371D62BE"/>
    <w:rsid w:val="37405B09"/>
    <w:rsid w:val="374E46CA"/>
    <w:rsid w:val="375515B4"/>
    <w:rsid w:val="378D6B0A"/>
    <w:rsid w:val="37A24A9D"/>
    <w:rsid w:val="37B502A5"/>
    <w:rsid w:val="3882287D"/>
    <w:rsid w:val="388C54AA"/>
    <w:rsid w:val="3924594E"/>
    <w:rsid w:val="393B6C1E"/>
    <w:rsid w:val="39455658"/>
    <w:rsid w:val="39650C7E"/>
    <w:rsid w:val="396B1563"/>
    <w:rsid w:val="39BE5B37"/>
    <w:rsid w:val="39FB515B"/>
    <w:rsid w:val="3A190FBF"/>
    <w:rsid w:val="3A3C2EFF"/>
    <w:rsid w:val="3A3F2785"/>
    <w:rsid w:val="3A5A2805"/>
    <w:rsid w:val="3A71055A"/>
    <w:rsid w:val="3A8B0EFD"/>
    <w:rsid w:val="3A8C1C1D"/>
    <w:rsid w:val="3ACD4459"/>
    <w:rsid w:val="3B003F2D"/>
    <w:rsid w:val="3B027CA5"/>
    <w:rsid w:val="3B20012B"/>
    <w:rsid w:val="3B3B6D13"/>
    <w:rsid w:val="3B3C1933"/>
    <w:rsid w:val="3B3E236D"/>
    <w:rsid w:val="3B462F44"/>
    <w:rsid w:val="3B8B1A48"/>
    <w:rsid w:val="3BF70E8C"/>
    <w:rsid w:val="3BFD046C"/>
    <w:rsid w:val="3C171239"/>
    <w:rsid w:val="3C1852A6"/>
    <w:rsid w:val="3C356086"/>
    <w:rsid w:val="3C3C0FD3"/>
    <w:rsid w:val="3CDC4526"/>
    <w:rsid w:val="3CFE26EE"/>
    <w:rsid w:val="3D6F0EF6"/>
    <w:rsid w:val="3D8B5F3C"/>
    <w:rsid w:val="3DB57251"/>
    <w:rsid w:val="3DDF7E2A"/>
    <w:rsid w:val="3DF337C7"/>
    <w:rsid w:val="3DF6004F"/>
    <w:rsid w:val="3E2717D1"/>
    <w:rsid w:val="3ED50CA5"/>
    <w:rsid w:val="3F44383C"/>
    <w:rsid w:val="3F49645C"/>
    <w:rsid w:val="3F56236D"/>
    <w:rsid w:val="3F5E60C6"/>
    <w:rsid w:val="3F710F55"/>
    <w:rsid w:val="3F744EE9"/>
    <w:rsid w:val="3FA806EF"/>
    <w:rsid w:val="40261F5E"/>
    <w:rsid w:val="4077259B"/>
    <w:rsid w:val="407C42F0"/>
    <w:rsid w:val="40BB6C9A"/>
    <w:rsid w:val="40ED6D01"/>
    <w:rsid w:val="40EF4827"/>
    <w:rsid w:val="41195D48"/>
    <w:rsid w:val="415B010F"/>
    <w:rsid w:val="41847666"/>
    <w:rsid w:val="41A20564"/>
    <w:rsid w:val="41A41AB6"/>
    <w:rsid w:val="41CA4AC0"/>
    <w:rsid w:val="41CF4659"/>
    <w:rsid w:val="42276243"/>
    <w:rsid w:val="422E75D1"/>
    <w:rsid w:val="42336996"/>
    <w:rsid w:val="425A2175"/>
    <w:rsid w:val="426B342D"/>
    <w:rsid w:val="42B46AFE"/>
    <w:rsid w:val="42D9753D"/>
    <w:rsid w:val="42EB7271"/>
    <w:rsid w:val="42F75C15"/>
    <w:rsid w:val="42FF2795"/>
    <w:rsid w:val="43713C1A"/>
    <w:rsid w:val="43BE6733"/>
    <w:rsid w:val="43D746D9"/>
    <w:rsid w:val="43EF4B3E"/>
    <w:rsid w:val="445A3F4E"/>
    <w:rsid w:val="447B3F61"/>
    <w:rsid w:val="44A27E03"/>
    <w:rsid w:val="44A87B3B"/>
    <w:rsid w:val="45010FCD"/>
    <w:rsid w:val="45A831F7"/>
    <w:rsid w:val="45C1250B"/>
    <w:rsid w:val="45D62B69"/>
    <w:rsid w:val="45D67D64"/>
    <w:rsid w:val="46674E60"/>
    <w:rsid w:val="467B090B"/>
    <w:rsid w:val="469F284C"/>
    <w:rsid w:val="46AF075C"/>
    <w:rsid w:val="46B04A59"/>
    <w:rsid w:val="470B6133"/>
    <w:rsid w:val="4723347D"/>
    <w:rsid w:val="475F022D"/>
    <w:rsid w:val="477B408F"/>
    <w:rsid w:val="482C010F"/>
    <w:rsid w:val="48382AE4"/>
    <w:rsid w:val="483D40CA"/>
    <w:rsid w:val="48711FC6"/>
    <w:rsid w:val="4871646A"/>
    <w:rsid w:val="48877791"/>
    <w:rsid w:val="48C948A8"/>
    <w:rsid w:val="48E924A4"/>
    <w:rsid w:val="494B0A69"/>
    <w:rsid w:val="495F4514"/>
    <w:rsid w:val="49A95790"/>
    <w:rsid w:val="49CD089D"/>
    <w:rsid w:val="49FE1D2E"/>
    <w:rsid w:val="4A370CCC"/>
    <w:rsid w:val="4A4F1736"/>
    <w:rsid w:val="4A82495E"/>
    <w:rsid w:val="4A8C0F12"/>
    <w:rsid w:val="4A9203FB"/>
    <w:rsid w:val="4AD8457E"/>
    <w:rsid w:val="4B250B93"/>
    <w:rsid w:val="4B26353C"/>
    <w:rsid w:val="4B2D4B89"/>
    <w:rsid w:val="4B871B00"/>
    <w:rsid w:val="4B8D35BB"/>
    <w:rsid w:val="4BCE14DD"/>
    <w:rsid w:val="4BDE0647"/>
    <w:rsid w:val="4BE21507"/>
    <w:rsid w:val="4C0F5D7E"/>
    <w:rsid w:val="4C1C79C3"/>
    <w:rsid w:val="4C4C5224"/>
    <w:rsid w:val="4C71428E"/>
    <w:rsid w:val="4CD64AED"/>
    <w:rsid w:val="4CE27936"/>
    <w:rsid w:val="4CF451B4"/>
    <w:rsid w:val="4D7D140D"/>
    <w:rsid w:val="4D975FF3"/>
    <w:rsid w:val="4DF01BDF"/>
    <w:rsid w:val="4DF427AC"/>
    <w:rsid w:val="4DFC2F8F"/>
    <w:rsid w:val="4E173610"/>
    <w:rsid w:val="4E1D2330"/>
    <w:rsid w:val="4E404914"/>
    <w:rsid w:val="4E52289A"/>
    <w:rsid w:val="4E813FCA"/>
    <w:rsid w:val="4ED11F70"/>
    <w:rsid w:val="4EFD45B3"/>
    <w:rsid w:val="4F023A58"/>
    <w:rsid w:val="4F04663F"/>
    <w:rsid w:val="4F05790C"/>
    <w:rsid w:val="4F092653"/>
    <w:rsid w:val="4F477F24"/>
    <w:rsid w:val="4F583EE0"/>
    <w:rsid w:val="4F604B42"/>
    <w:rsid w:val="4F974A08"/>
    <w:rsid w:val="4FC6067D"/>
    <w:rsid w:val="50463D38"/>
    <w:rsid w:val="50575F45"/>
    <w:rsid w:val="5076286F"/>
    <w:rsid w:val="50845DD3"/>
    <w:rsid w:val="50C241B2"/>
    <w:rsid w:val="50EE68AA"/>
    <w:rsid w:val="510C4F82"/>
    <w:rsid w:val="5119144D"/>
    <w:rsid w:val="517150B0"/>
    <w:rsid w:val="51890380"/>
    <w:rsid w:val="51915487"/>
    <w:rsid w:val="51DD247A"/>
    <w:rsid w:val="51E63A25"/>
    <w:rsid w:val="5204764B"/>
    <w:rsid w:val="5233653E"/>
    <w:rsid w:val="531136B2"/>
    <w:rsid w:val="53654E1D"/>
    <w:rsid w:val="53786DFC"/>
    <w:rsid w:val="538B4884"/>
    <w:rsid w:val="53965BE5"/>
    <w:rsid w:val="53CE651E"/>
    <w:rsid w:val="53D63625"/>
    <w:rsid w:val="540E1011"/>
    <w:rsid w:val="541D74A6"/>
    <w:rsid w:val="543842E0"/>
    <w:rsid w:val="54892CE5"/>
    <w:rsid w:val="54C65448"/>
    <w:rsid w:val="54C85664"/>
    <w:rsid w:val="54ED4648"/>
    <w:rsid w:val="550F6DEF"/>
    <w:rsid w:val="55124B31"/>
    <w:rsid w:val="552318C3"/>
    <w:rsid w:val="553E76D4"/>
    <w:rsid w:val="5590632B"/>
    <w:rsid w:val="5627572A"/>
    <w:rsid w:val="564D4072"/>
    <w:rsid w:val="567809C3"/>
    <w:rsid w:val="5699538C"/>
    <w:rsid w:val="56D06A51"/>
    <w:rsid w:val="57062473"/>
    <w:rsid w:val="571C57F3"/>
    <w:rsid w:val="571F7091"/>
    <w:rsid w:val="57800FC3"/>
    <w:rsid w:val="57B91294"/>
    <w:rsid w:val="57CE5437"/>
    <w:rsid w:val="57DA7B88"/>
    <w:rsid w:val="57F347A6"/>
    <w:rsid w:val="57F95B34"/>
    <w:rsid w:val="58256929"/>
    <w:rsid w:val="58767185"/>
    <w:rsid w:val="587F3E30"/>
    <w:rsid w:val="58825B29"/>
    <w:rsid w:val="588872F1"/>
    <w:rsid w:val="58C92183"/>
    <w:rsid w:val="58CB5722"/>
    <w:rsid w:val="58D97E3F"/>
    <w:rsid w:val="58E862D4"/>
    <w:rsid w:val="58FC6D00"/>
    <w:rsid w:val="59667E67"/>
    <w:rsid w:val="596A4A22"/>
    <w:rsid w:val="5980259E"/>
    <w:rsid w:val="59955779"/>
    <w:rsid w:val="59AF6DF2"/>
    <w:rsid w:val="59E22D24"/>
    <w:rsid w:val="59F42A57"/>
    <w:rsid w:val="5A161F22"/>
    <w:rsid w:val="5A5A6003"/>
    <w:rsid w:val="5A6F2DBE"/>
    <w:rsid w:val="5A9F6E67"/>
    <w:rsid w:val="5AD07020"/>
    <w:rsid w:val="5AD703AE"/>
    <w:rsid w:val="5ADA7E9F"/>
    <w:rsid w:val="5AE60A85"/>
    <w:rsid w:val="5AE8436A"/>
    <w:rsid w:val="5B062A42"/>
    <w:rsid w:val="5B5419FF"/>
    <w:rsid w:val="5B6D486F"/>
    <w:rsid w:val="5B793066"/>
    <w:rsid w:val="5B910ABF"/>
    <w:rsid w:val="5B9E3BDB"/>
    <w:rsid w:val="5BD60666"/>
    <w:rsid w:val="5BE82D33"/>
    <w:rsid w:val="5BEF797A"/>
    <w:rsid w:val="5BFB1E39"/>
    <w:rsid w:val="5C013209"/>
    <w:rsid w:val="5C496F69"/>
    <w:rsid w:val="5C4E28F2"/>
    <w:rsid w:val="5C591079"/>
    <w:rsid w:val="5C5A1297"/>
    <w:rsid w:val="5C9F4EFC"/>
    <w:rsid w:val="5CA40764"/>
    <w:rsid w:val="5CA70254"/>
    <w:rsid w:val="5CF52D6E"/>
    <w:rsid w:val="5CFF3BED"/>
    <w:rsid w:val="5D2371F4"/>
    <w:rsid w:val="5D5A0E23"/>
    <w:rsid w:val="5D852344"/>
    <w:rsid w:val="5DBF70F0"/>
    <w:rsid w:val="5E0D40E7"/>
    <w:rsid w:val="5E22791D"/>
    <w:rsid w:val="5E23492E"/>
    <w:rsid w:val="5E2C4776"/>
    <w:rsid w:val="5E8343A9"/>
    <w:rsid w:val="5F1A3805"/>
    <w:rsid w:val="5F294F51"/>
    <w:rsid w:val="5F5226F9"/>
    <w:rsid w:val="5F6B7317"/>
    <w:rsid w:val="5FAA6092"/>
    <w:rsid w:val="5FB816B4"/>
    <w:rsid w:val="5FCC24AC"/>
    <w:rsid w:val="5FCF5AF8"/>
    <w:rsid w:val="5FFE63DD"/>
    <w:rsid w:val="60194FC5"/>
    <w:rsid w:val="60275089"/>
    <w:rsid w:val="6087600F"/>
    <w:rsid w:val="60917251"/>
    <w:rsid w:val="60940AF0"/>
    <w:rsid w:val="609D5D51"/>
    <w:rsid w:val="60AB1D7A"/>
    <w:rsid w:val="60CF1B28"/>
    <w:rsid w:val="60D462BC"/>
    <w:rsid w:val="610B7004"/>
    <w:rsid w:val="61720E31"/>
    <w:rsid w:val="61850469"/>
    <w:rsid w:val="6186668A"/>
    <w:rsid w:val="61B94695"/>
    <w:rsid w:val="621A4BF4"/>
    <w:rsid w:val="62456545"/>
    <w:rsid w:val="624731C8"/>
    <w:rsid w:val="624F4CCE"/>
    <w:rsid w:val="62500A46"/>
    <w:rsid w:val="627D5CDF"/>
    <w:rsid w:val="629E7A04"/>
    <w:rsid w:val="62AA45FB"/>
    <w:rsid w:val="62B31701"/>
    <w:rsid w:val="62D13935"/>
    <w:rsid w:val="62D81168"/>
    <w:rsid w:val="62E21FE6"/>
    <w:rsid w:val="634C3904"/>
    <w:rsid w:val="63676048"/>
    <w:rsid w:val="636C365E"/>
    <w:rsid w:val="638C3D00"/>
    <w:rsid w:val="63AC7EFE"/>
    <w:rsid w:val="63C03D09"/>
    <w:rsid w:val="63D062E3"/>
    <w:rsid w:val="63D60252"/>
    <w:rsid w:val="63E9766D"/>
    <w:rsid w:val="63EF49BB"/>
    <w:rsid w:val="645667E8"/>
    <w:rsid w:val="64721148"/>
    <w:rsid w:val="648C045C"/>
    <w:rsid w:val="649C7C2D"/>
    <w:rsid w:val="64A01811"/>
    <w:rsid w:val="64AB7555"/>
    <w:rsid w:val="64E02555"/>
    <w:rsid w:val="64E21E2A"/>
    <w:rsid w:val="64E42046"/>
    <w:rsid w:val="6509385A"/>
    <w:rsid w:val="651741AC"/>
    <w:rsid w:val="655230FA"/>
    <w:rsid w:val="656B0071"/>
    <w:rsid w:val="65815AE7"/>
    <w:rsid w:val="65B25CA0"/>
    <w:rsid w:val="65CB0B10"/>
    <w:rsid w:val="66233125"/>
    <w:rsid w:val="6692162D"/>
    <w:rsid w:val="66FC5774"/>
    <w:rsid w:val="67567B97"/>
    <w:rsid w:val="678A63B4"/>
    <w:rsid w:val="67AB6E4B"/>
    <w:rsid w:val="67B97DDD"/>
    <w:rsid w:val="67BC1058"/>
    <w:rsid w:val="67E81206"/>
    <w:rsid w:val="685C0145"/>
    <w:rsid w:val="68623328"/>
    <w:rsid w:val="687234C5"/>
    <w:rsid w:val="688F22C8"/>
    <w:rsid w:val="68C87588"/>
    <w:rsid w:val="6962178B"/>
    <w:rsid w:val="69A04061"/>
    <w:rsid w:val="69CC4E56"/>
    <w:rsid w:val="69FD14B4"/>
    <w:rsid w:val="6A184540"/>
    <w:rsid w:val="6A1D1B56"/>
    <w:rsid w:val="6A1D3904"/>
    <w:rsid w:val="6A325E38"/>
    <w:rsid w:val="6A341D08"/>
    <w:rsid w:val="6A5512F0"/>
    <w:rsid w:val="6A617B76"/>
    <w:rsid w:val="6A99742E"/>
    <w:rsid w:val="6A9C2A7B"/>
    <w:rsid w:val="6AA933EA"/>
    <w:rsid w:val="6AB37DC4"/>
    <w:rsid w:val="6AB73B1D"/>
    <w:rsid w:val="6ADE75EA"/>
    <w:rsid w:val="6B0B45C9"/>
    <w:rsid w:val="6B1765A5"/>
    <w:rsid w:val="6B1C2C96"/>
    <w:rsid w:val="6B23319C"/>
    <w:rsid w:val="6B477A2A"/>
    <w:rsid w:val="6BBF1117"/>
    <w:rsid w:val="6BC8789F"/>
    <w:rsid w:val="6BD3071E"/>
    <w:rsid w:val="6BDD77EF"/>
    <w:rsid w:val="6BF863D7"/>
    <w:rsid w:val="6C046B2A"/>
    <w:rsid w:val="6C303DC2"/>
    <w:rsid w:val="6C5D623A"/>
    <w:rsid w:val="6C611C7C"/>
    <w:rsid w:val="6C917C2E"/>
    <w:rsid w:val="6CC30793"/>
    <w:rsid w:val="6CC90375"/>
    <w:rsid w:val="6CF44DF0"/>
    <w:rsid w:val="6CFA5231"/>
    <w:rsid w:val="6D035033"/>
    <w:rsid w:val="6D321474"/>
    <w:rsid w:val="6D4D2752"/>
    <w:rsid w:val="6D9640F9"/>
    <w:rsid w:val="6DDA4305"/>
    <w:rsid w:val="6DF80910"/>
    <w:rsid w:val="6E1D2514"/>
    <w:rsid w:val="6E3851B0"/>
    <w:rsid w:val="6E386F5E"/>
    <w:rsid w:val="6E696063"/>
    <w:rsid w:val="6ED63BF7"/>
    <w:rsid w:val="6EEB5D7F"/>
    <w:rsid w:val="6EF32E85"/>
    <w:rsid w:val="6EF50787"/>
    <w:rsid w:val="6F2173AD"/>
    <w:rsid w:val="6F675D4D"/>
    <w:rsid w:val="6FA348AB"/>
    <w:rsid w:val="6FBA531A"/>
    <w:rsid w:val="6FDC738B"/>
    <w:rsid w:val="6FEC1DAE"/>
    <w:rsid w:val="70001CFE"/>
    <w:rsid w:val="702552C0"/>
    <w:rsid w:val="70622071"/>
    <w:rsid w:val="70761FC0"/>
    <w:rsid w:val="70AE3508"/>
    <w:rsid w:val="70BC5C25"/>
    <w:rsid w:val="70CD7E32"/>
    <w:rsid w:val="70DA5A1E"/>
    <w:rsid w:val="70EE5D63"/>
    <w:rsid w:val="70F42CAF"/>
    <w:rsid w:val="70F73101"/>
    <w:rsid w:val="715B0E1E"/>
    <w:rsid w:val="71791D68"/>
    <w:rsid w:val="71973C29"/>
    <w:rsid w:val="719E532A"/>
    <w:rsid w:val="71C07C18"/>
    <w:rsid w:val="71C8684B"/>
    <w:rsid w:val="71CA611F"/>
    <w:rsid w:val="71ED0060"/>
    <w:rsid w:val="721211E7"/>
    <w:rsid w:val="722C0832"/>
    <w:rsid w:val="72A54EFE"/>
    <w:rsid w:val="72A63683"/>
    <w:rsid w:val="72B017B9"/>
    <w:rsid w:val="72C139C6"/>
    <w:rsid w:val="732B0E40"/>
    <w:rsid w:val="73467A28"/>
    <w:rsid w:val="73522870"/>
    <w:rsid w:val="73702CF6"/>
    <w:rsid w:val="73751BE6"/>
    <w:rsid w:val="737F118B"/>
    <w:rsid w:val="73880040"/>
    <w:rsid w:val="73A90AD2"/>
    <w:rsid w:val="73B1673D"/>
    <w:rsid w:val="73F97190"/>
    <w:rsid w:val="7400407A"/>
    <w:rsid w:val="745443C6"/>
    <w:rsid w:val="745574FA"/>
    <w:rsid w:val="746B38CD"/>
    <w:rsid w:val="74730CF0"/>
    <w:rsid w:val="7479207F"/>
    <w:rsid w:val="7484619F"/>
    <w:rsid w:val="7521699E"/>
    <w:rsid w:val="753A7929"/>
    <w:rsid w:val="75531CD2"/>
    <w:rsid w:val="75877548"/>
    <w:rsid w:val="758D27E2"/>
    <w:rsid w:val="75D152D1"/>
    <w:rsid w:val="75D237F5"/>
    <w:rsid w:val="75ED6880"/>
    <w:rsid w:val="75F53987"/>
    <w:rsid w:val="76880357"/>
    <w:rsid w:val="773E351C"/>
    <w:rsid w:val="77422BFC"/>
    <w:rsid w:val="77BF5FFA"/>
    <w:rsid w:val="77EF6976"/>
    <w:rsid w:val="77F70D4D"/>
    <w:rsid w:val="781C51FB"/>
    <w:rsid w:val="78224195"/>
    <w:rsid w:val="78520C1D"/>
    <w:rsid w:val="789C1508"/>
    <w:rsid w:val="789E0306"/>
    <w:rsid w:val="78B813C8"/>
    <w:rsid w:val="78D855C6"/>
    <w:rsid w:val="78DE6954"/>
    <w:rsid w:val="78FD0C90"/>
    <w:rsid w:val="79075EAB"/>
    <w:rsid w:val="798B2638"/>
    <w:rsid w:val="798D4602"/>
    <w:rsid w:val="79E078FD"/>
    <w:rsid w:val="79E720DF"/>
    <w:rsid w:val="79F503F9"/>
    <w:rsid w:val="7A392094"/>
    <w:rsid w:val="7AB12572"/>
    <w:rsid w:val="7AFB37ED"/>
    <w:rsid w:val="7B4E7DC1"/>
    <w:rsid w:val="7B9C6D7F"/>
    <w:rsid w:val="7BC41E31"/>
    <w:rsid w:val="7BC63DFB"/>
    <w:rsid w:val="7C195B55"/>
    <w:rsid w:val="7C3F3CD9"/>
    <w:rsid w:val="7C492337"/>
    <w:rsid w:val="7C7809B9"/>
    <w:rsid w:val="7C833A9B"/>
    <w:rsid w:val="7C8F751F"/>
    <w:rsid w:val="7CBC6FAC"/>
    <w:rsid w:val="7CCF0A8E"/>
    <w:rsid w:val="7CD12A58"/>
    <w:rsid w:val="7CD442F6"/>
    <w:rsid w:val="7D0270B5"/>
    <w:rsid w:val="7D245712"/>
    <w:rsid w:val="7D5F62B6"/>
    <w:rsid w:val="7D8C01A9"/>
    <w:rsid w:val="7D9013BB"/>
    <w:rsid w:val="7D951CD7"/>
    <w:rsid w:val="7D985324"/>
    <w:rsid w:val="7DBD303D"/>
    <w:rsid w:val="7DE642E1"/>
    <w:rsid w:val="7DE93453"/>
    <w:rsid w:val="7E1150D6"/>
    <w:rsid w:val="7E394D59"/>
    <w:rsid w:val="7E437985"/>
    <w:rsid w:val="7EA45F4A"/>
    <w:rsid w:val="7EE14F0A"/>
    <w:rsid w:val="7F0A3FFF"/>
    <w:rsid w:val="7F6B0281"/>
    <w:rsid w:val="7F783C1E"/>
    <w:rsid w:val="7F802513"/>
    <w:rsid w:val="7F8A15E4"/>
    <w:rsid w:val="7F914720"/>
    <w:rsid w:val="7F9D6E47"/>
    <w:rsid w:val="7FDC2445"/>
    <w:rsid w:val="7FF56A5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19140\AppData\Roaming\kingsoft\office6\templates\download\d50bbdf5-eed9-48ae-bee4-31ca1f8eae2b\&#23458;&#26381;&#20010;&#20154;&#27714;&#32844;&#31616;&#21382;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客服个人求职简历.docx</Template>
  <TotalTime>4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C4379BBAC18846A8B1C40E77DF76E640_13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v1.0_mb_an1QpO0jV3hOk1l3tqCL3A==</vt:lpwstr>
  </property>
</Properties>
</file>