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5.0 -->
  <w:body>
    <w:p w14:paraId="0BBE47E2">
      <w:pPr>
        <w:spacing w:before="8" w:after="0" w:line="240" w:lineRule="auto"/>
        <w:jc w:val="center"/>
        <w:rPr>
          <w:sz w:val="11"/>
          <w:szCs w:val="11"/>
        </w:rPr>
      </w:pPr>
      <w:bookmarkStart w:id="0" w:name="_GoBack"/>
      <w:bookmarkEnd w:id="0"/>
      <w: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-617220</wp:posOffset>
                </wp:positionH>
                <wp:positionV relativeFrom="paragraph">
                  <wp:posOffset>-507365</wp:posOffset>
                </wp:positionV>
                <wp:extent cx="1440180" cy="1440180"/>
                <wp:effectExtent l="0" t="0" r="7620" b="7620"/>
                <wp:wrapNone/>
                <wp:docPr id="35" name="Oval 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40180" cy="1440180"/>
                        </a:xfrm>
                        <a:prstGeom prst="ellipse">
                          <a:avLst/>
                        </a:prstGeom>
                        <a:blipFill>
                          <a:blip xmlns:r="http://schemas.openxmlformats.org/officeDocument/2006/relationships" r:embed="rId5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Oval 22" o:spid="_x0000_s1025" style="width:113.4pt;height:113.4pt;margin-top:-39.95pt;margin-left:-48.6pt;mso-height-relative:page;mso-width-relative:page;position:absolute;v-text-anchor:middle;z-index:251694080" coordsize="21600,21600" filled="t" stroked="f" strokeweight="2pt">
                <v:fill r:id="rId5" o:title="" recolor="t" rotate="t" type="frame"/>
                <o:lock v:ext="edit" aspectratio="f"/>
              </v:oval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page">
                  <wp:posOffset>2519045</wp:posOffset>
                </wp:positionH>
                <wp:positionV relativeFrom="page">
                  <wp:posOffset>382270</wp:posOffset>
                </wp:positionV>
                <wp:extent cx="1614805" cy="169545"/>
                <wp:effectExtent l="0" t="0" r="0" b="0"/>
                <wp:wrapNone/>
                <wp:docPr id="34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614805" cy="1695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0"/>
                        </a:ln>
                      </wps:spPr>
                      <wps:txbx>
                        <w:txbxContent>
                          <w:p>
                            <w:pPr>
                              <w:spacing w:after="0" w:line="236" w:lineRule="exact"/>
                              <w:rPr>
                                <w:rFonts w:ascii="汉仪君黑-45简" w:eastAsia="汉仪君黑-45简" w:hAnsi="汉仪君黑-45简" w:cs="汉仪君黑-45简" w:hint="eastAsia"/>
                                <w:color w:val="595959" w:themeColor="text1" w:themeTint="A6"/>
                                <w:sz w:val="20"/>
                                <w:szCs w:val="20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595959" w:themeColor="text1" w:themeTint="A6"/>
                                <w:position w:val="1"/>
                                <w:sz w:val="20"/>
                                <w:szCs w:val="20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 xml:space="preserve">Cv  /  Resume 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15" o:spid="_x0000_s1026" type="#_x0000_t202" style="width:127.15pt;height:13.35pt;margin-top:30.1pt;margin-left:198.35pt;mso-height-relative:page;mso-position-horizontal-relative:page;mso-position-vertical-relative:page;mso-width-relative:page;position:absolute;z-index:-251620352" coordsize="21600,21600" filled="f" stroked="f">
                <v:stroke joinstyle="miter"/>
                <o:lock v:ext="edit" aspectratio="f"/>
                <v:textbox inset="0,0,0,0">
                  <w:txbxContent>
                    <w:p w14:paraId="46472399">
                      <w:pPr>
                        <w:spacing w:after="0" w:line="236" w:lineRule="exact"/>
                        <w:rPr>
                          <w:rFonts w:ascii="汉仪君黑-45简" w:eastAsia="汉仪君黑-45简" w:hAnsi="汉仪君黑-45简" w:cs="汉仪君黑-45简" w:hint="eastAsia"/>
                          <w:color w:val="595959" w:themeColor="text1" w:themeTint="A6"/>
                          <w:sz w:val="20"/>
                          <w:szCs w:val="20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color w:val="595959" w:themeColor="text1" w:themeTint="A6"/>
                          <w:position w:val="1"/>
                          <w:sz w:val="20"/>
                          <w:szCs w:val="20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 xml:space="preserve">Cv  /  Resume 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7152" behindDoc="1" locked="0" layoutInCell="1" allowOverlap="1">
                <wp:simplePos x="0" y="0"/>
                <wp:positionH relativeFrom="page">
                  <wp:posOffset>2499360</wp:posOffset>
                </wp:positionH>
                <wp:positionV relativeFrom="page">
                  <wp:posOffset>711200</wp:posOffset>
                </wp:positionV>
                <wp:extent cx="4067810" cy="1350645"/>
                <wp:effectExtent l="0" t="0" r="0" b="0"/>
                <wp:wrapNone/>
                <wp:docPr id="11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067810" cy="13506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0"/>
                        </a:ln>
                      </wps:spPr>
                      <wps:txbx>
                        <w:txbxContent>
                          <w:p>
                            <w:pPr>
                              <w:pStyle w:val="NAME"/>
                              <w:rPr>
                                <w:rFonts w:ascii="微软雅黑" w:eastAsia="微软雅黑" w:hAnsi="微软雅黑" w:cs="微软雅黑" w:hint="eastAsia"/>
                                <w:color w:val="595959" w:themeColor="text1" w:themeTint="A6"/>
                                <w:spacing w:val="40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595959" w:themeColor="text1" w:themeTint="A6"/>
                                <w:spacing w:val="40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Bai Tong</w:t>
                            </w:r>
                          </w:p>
                          <w:p>
                            <w:pPr>
                              <w:spacing w:after="0" w:line="760" w:lineRule="exact"/>
                              <w:rPr>
                                <w:rFonts w:ascii="微软雅黑" w:eastAsia="微软雅黑" w:hAnsi="微软雅黑" w:cs="微软雅黑" w:hint="eastAsia"/>
                                <w:color w:val="595959" w:themeColor="text1" w:themeTint="A6"/>
                                <w:spacing w:val="44"/>
                                <w:sz w:val="64"/>
                                <w:szCs w:val="6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595959" w:themeColor="text1" w:themeTint="A6"/>
                                <w:spacing w:val="44"/>
                                <w:position w:val="1"/>
                                <w:sz w:val="64"/>
                                <w:szCs w:val="6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佰通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595959" w:themeColor="text1" w:themeTint="A6"/>
                                <w:spacing w:val="44"/>
                                <w:position w:val="1"/>
                                <w:sz w:val="64"/>
                                <w:szCs w:val="64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的个人简历</w:t>
                            </w:r>
                          </w:p>
                          <w:p>
                            <w:pPr>
                              <w:spacing w:after="0" w:line="440" w:lineRule="exact"/>
                              <w:rPr>
                                <w:rFonts w:ascii="汉仪君黑-45简" w:eastAsia="汉仪君黑-45简" w:hAnsi="汉仪君黑-45简" w:cs="汉仪君黑-45简" w:hint="eastAsia"/>
                                <w:color w:val="595959" w:themeColor="text1" w:themeTint="A6"/>
                                <w:spacing w:val="30"/>
                                <w:sz w:val="26"/>
                                <w:szCs w:val="2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595959" w:themeColor="text1" w:themeTint="A6"/>
                                <w:spacing w:val="30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应聘职位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595959" w:themeColor="text1" w:themeTint="A6"/>
                                <w:spacing w:val="30"/>
                                <w:sz w:val="26"/>
                                <w:szCs w:val="2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 xml:space="preserve"> &amp; 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595959" w:themeColor="text1" w:themeTint="A6"/>
                                <w:spacing w:val="30"/>
                                <w:sz w:val="26"/>
                                <w:szCs w:val="26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淘宝客服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595959" w:themeColor="text1" w:themeTint="A6"/>
                                <w:spacing w:val="30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/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595959" w:themeColor="text1" w:themeTint="A6"/>
                                <w:spacing w:val="30"/>
                                <w:sz w:val="26"/>
                                <w:szCs w:val="26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销售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595959" w:themeColor="text1" w:themeTint="A6"/>
                                <w:spacing w:val="30"/>
                                <w:sz w:val="26"/>
                                <w:szCs w:val="2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文本框 14" o:spid="_x0000_s1027" type="#_x0000_t202" style="width:320.3pt;height:106.35pt;margin-top:56pt;margin-left:196.8pt;mso-height-relative:page;mso-position-horizontal-relative:page;mso-position-vertical-relative:page;mso-width-relative:page;position:absolute;z-index:-251618304" coordsize="21600,21600" filled="f" stroked="f">
                <v:stroke joinstyle="miter"/>
                <o:lock v:ext="edit" aspectratio="f"/>
                <v:textbox inset="0,0,0,0">
                  <w:txbxContent>
                    <w:p w14:paraId="7B986AB3">
                      <w:pPr>
                        <w:pStyle w:val="NAME"/>
                        <w:rPr>
                          <w:rFonts w:ascii="微软雅黑" w:eastAsia="微软雅黑" w:hAnsi="微软雅黑" w:cs="微软雅黑" w:hint="eastAsia"/>
                          <w:color w:val="595959" w:themeColor="text1" w:themeTint="A6"/>
                          <w:spacing w:val="40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595959" w:themeColor="text1" w:themeTint="A6"/>
                          <w:spacing w:val="40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Bai Tong</w:t>
                      </w:r>
                    </w:p>
                    <w:p w14:paraId="720E8034">
                      <w:pPr>
                        <w:spacing w:after="0" w:line="760" w:lineRule="exact"/>
                        <w:rPr>
                          <w:rFonts w:ascii="微软雅黑" w:eastAsia="微软雅黑" w:hAnsi="微软雅黑" w:cs="微软雅黑" w:hint="eastAsia"/>
                          <w:color w:val="595959" w:themeColor="text1" w:themeTint="A6"/>
                          <w:spacing w:val="44"/>
                          <w:sz w:val="64"/>
                          <w:szCs w:val="6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595959" w:themeColor="text1" w:themeTint="A6"/>
                          <w:spacing w:val="44"/>
                          <w:position w:val="1"/>
                          <w:sz w:val="64"/>
                          <w:szCs w:val="64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佰通</w:t>
                      </w: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595959" w:themeColor="text1" w:themeTint="A6"/>
                          <w:spacing w:val="44"/>
                          <w:position w:val="1"/>
                          <w:sz w:val="64"/>
                          <w:szCs w:val="64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的个人简历</w:t>
                      </w:r>
                    </w:p>
                    <w:p w14:paraId="7E8D82B8">
                      <w:pPr>
                        <w:spacing w:after="0" w:line="440" w:lineRule="exact"/>
                        <w:rPr>
                          <w:rFonts w:ascii="汉仪君黑-45简" w:eastAsia="汉仪君黑-45简" w:hAnsi="汉仪君黑-45简" w:cs="汉仪君黑-45简" w:hint="eastAsia"/>
                          <w:color w:val="595959" w:themeColor="text1" w:themeTint="A6"/>
                          <w:spacing w:val="30"/>
                          <w:sz w:val="26"/>
                          <w:szCs w:val="2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color w:val="595959" w:themeColor="text1" w:themeTint="A6"/>
                          <w:spacing w:val="30"/>
                          <w:sz w:val="26"/>
                          <w:szCs w:val="26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应聘职位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color w:val="595959" w:themeColor="text1" w:themeTint="A6"/>
                          <w:spacing w:val="30"/>
                          <w:sz w:val="26"/>
                          <w:szCs w:val="2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 xml:space="preserve"> &amp; 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color w:val="595959" w:themeColor="text1" w:themeTint="A6"/>
                          <w:spacing w:val="30"/>
                          <w:sz w:val="26"/>
                          <w:szCs w:val="26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淘宝客服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color w:val="595959" w:themeColor="text1" w:themeTint="A6"/>
                          <w:spacing w:val="30"/>
                          <w:sz w:val="26"/>
                          <w:szCs w:val="26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/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color w:val="595959" w:themeColor="text1" w:themeTint="A6"/>
                          <w:spacing w:val="30"/>
                          <w:sz w:val="26"/>
                          <w:szCs w:val="26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销售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color w:val="595959" w:themeColor="text1" w:themeTint="A6"/>
                          <w:spacing w:val="30"/>
                          <w:sz w:val="26"/>
                          <w:szCs w:val="2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8960" behindDoc="1" locked="0" layoutInCell="1" allowOverlap="1">
                <wp:simplePos x="0" y="0"/>
                <wp:positionH relativeFrom="column">
                  <wp:posOffset>-1090295</wp:posOffset>
                </wp:positionH>
                <wp:positionV relativeFrom="paragraph">
                  <wp:posOffset>-1095375</wp:posOffset>
                </wp:positionV>
                <wp:extent cx="7736840" cy="2477770"/>
                <wp:effectExtent l="0" t="0" r="16510" b="17780"/>
                <wp:wrapNone/>
                <wp:docPr id="7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736840" cy="24777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ADED0"/>
                            </a:gs>
                            <a:gs pos="38000">
                              <a:srgbClr val="FDC2D4"/>
                            </a:gs>
                            <a:gs pos="68000">
                              <a:srgbClr val="E3B0E1"/>
                            </a:gs>
                            <a:gs pos="100000">
                              <a:srgbClr val="9EB7FA"/>
                            </a:gs>
                          </a:gsLst>
                          <a:lin ang="3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3" o:spid="_x0000_s1028" style="width:609.2pt;height:195.1pt;margin-top:-86.25pt;margin-left:-85.85pt;mso-height-relative:page;mso-width-relative:page;position:absolute;v-text-anchor:middle;z-index:-251626496" coordsize="21600,21600" filled="t" fillcolor="#faded0" stroked="f" strokeweight="2pt">
                <v:fill color2="#9eb7fa" rotate="t" angle="85" colors="0 #faded0;24904f #fdc2d4;44564f #e3b0e1;1 #9eb7fa" focus="100%" type="gradient">
                  <o:fill v:ext="view" type="gradientUnscaled"/>
                </v:fill>
                <o:lock v:ext="edit" aspectratio="f"/>
              </v:rect>
            </w:pict>
          </mc:Fallback>
        </mc:AlternateContent>
      </w:r>
    </w:p>
    <w:p w14:paraId="64B7EFCE">
      <w:pPr>
        <w:spacing w:before="0" w:after="0" w:line="200" w:lineRule="exact"/>
        <w:jc w:val="center"/>
        <w:rPr>
          <w:sz w:val="20"/>
          <w:szCs w:val="20"/>
        </w:rPr>
      </w:pPr>
    </w:p>
    <w:p w14:paraId="35723B85">
      <w:pPr>
        <w:spacing w:before="0" w:after="0" w:line="200" w:lineRule="exact"/>
        <w:jc w:val="center"/>
        <w:rPr>
          <w:sz w:val="20"/>
          <w:szCs w:val="20"/>
        </w:rPr>
      </w:pPr>
    </w:p>
    <w:p w14:paraId="25C30F0B">
      <w:pPr>
        <w:spacing w:before="0" w:after="0" w:line="200" w:lineRule="exact"/>
        <w:jc w:val="center"/>
        <w:rPr>
          <w:sz w:val="20"/>
          <w:szCs w:val="20"/>
        </w:rPr>
      </w:pPr>
    </w:p>
    <w:p w14:paraId="2F4B522E">
      <w:pPr>
        <w:spacing w:before="0" w:after="0" w:line="200" w:lineRule="exact"/>
        <w:jc w:val="center"/>
        <w:rPr>
          <w:sz w:val="20"/>
          <w:szCs w:val="20"/>
        </w:rPr>
      </w:pPr>
    </w:p>
    <w:p w14:paraId="0D1C5FEA">
      <w:pPr>
        <w:spacing w:before="0" w:after="0" w:line="200" w:lineRule="exact"/>
        <w:jc w:val="center"/>
        <w:rPr>
          <w:sz w:val="20"/>
          <w:szCs w:val="20"/>
        </w:rPr>
      </w:pPr>
    </w:p>
    <w:p w14:paraId="1FBDD4C6">
      <w:pPr>
        <w:spacing w:before="7" w:after="0" w:line="150" w:lineRule="exact"/>
        <w:jc w:val="center"/>
        <w:rPr>
          <w:sz w:val="15"/>
          <w:szCs w:val="15"/>
        </w:rPr>
      </w:pPr>
    </w:p>
    <w:p w14:paraId="4780BEF9">
      <w:pPr>
        <w:spacing w:before="0" w:after="0" w:line="200" w:lineRule="exact"/>
        <w:jc w:val="center"/>
        <w:rPr>
          <w:sz w:val="20"/>
          <w:szCs w:val="20"/>
        </w:rPr>
      </w:pPr>
    </w:p>
    <w:p w14:paraId="7BFA4624">
      <w:pPr>
        <w:spacing w:before="0" w:after="0" w:line="200" w:lineRule="exact"/>
        <w:jc w:val="center"/>
        <w:rPr>
          <w:sz w:val="20"/>
          <w:szCs w:val="20"/>
        </w:rPr>
      </w:pPr>
    </w:p>
    <w:p w14:paraId="4CA9E062">
      <w:pPr>
        <w:spacing w:before="0" w:after="0" w:line="200" w:lineRule="exact"/>
        <w:jc w:val="center"/>
        <w:rPr>
          <w:sz w:val="20"/>
          <w:szCs w:val="20"/>
        </w:rPr>
      </w:pPr>
    </w:p>
    <w:p w14:paraId="7D9F09D6">
      <w:pPr>
        <w:spacing w:before="0" w:after="0" w:line="200" w:lineRule="exact"/>
        <w:jc w:val="center"/>
        <w:rPr>
          <w:sz w:val="20"/>
          <w:szCs w:val="20"/>
        </w:rPr>
      </w:pPr>
    </w:p>
    <w:p w14:paraId="50EB4A2A">
      <w:pPr>
        <w:spacing w:before="0" w:after="0" w:line="200" w:lineRule="exact"/>
        <w:jc w:val="center"/>
        <w:rPr>
          <w:sz w:val="20"/>
          <w:szCs w:val="20"/>
        </w:rPr>
      </w:pPr>
    </w:p>
    <w:p w14:paraId="42775E42">
      <w:pPr>
        <w:spacing w:before="0" w:after="0" w:line="200" w:lineRule="exact"/>
        <w:jc w:val="center"/>
        <w:rPr>
          <w:sz w:val="20"/>
          <w:szCs w:val="20"/>
        </w:rPr>
      </w:pPr>
    </w:p>
    <w:p w14:paraId="6C83C701">
      <w:pPr>
        <w:spacing w:before="0" w:after="0" w:line="200" w:lineRule="exact"/>
        <w:jc w:val="center"/>
        <w:rPr>
          <w:sz w:val="20"/>
          <w:szCs w:val="20"/>
        </w:rPr>
      </w:pP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-615950</wp:posOffset>
                </wp:positionH>
                <wp:positionV relativeFrom="paragraph">
                  <wp:posOffset>1270</wp:posOffset>
                </wp:positionV>
                <wp:extent cx="6659880" cy="279400"/>
                <wp:effectExtent l="0" t="0" r="7620" b="6350"/>
                <wp:wrapNone/>
                <wp:docPr id="44" name="矩形 4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659880" cy="279400"/>
                        </a:xfrm>
                        <a:prstGeom prst="rect">
                          <a:avLst/>
                        </a:prstGeom>
                        <a:pattFill prst="dkDnDiag">
                          <a:fgClr>
                            <a:srgbClr val="FDEFEA"/>
                          </a:fgClr>
                          <a:bgClr>
                            <a:sysClr val="window" lastClr="FFFFFF"/>
                          </a:bgClr>
                        </a:pattFill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_x0000_s1026" o:spid="_x0000_s1029" style="width:524.4pt;height:22pt;margin-top:0.1pt;margin-left:-48.5pt;mso-height-relative:page;mso-width-relative:page;position:absolute;v-text-anchor:middle;z-index:251659264" coordsize="21600,21600" filled="t" fillcolor="#fdefea" stroked="f" strokeweight="1pt">
                <v:fill r:id="rId6" o:title="深色下对角线" color2="white" type="pattern"/>
                <v:stroke joinstyle="miter"/>
                <o:lock v:ext="edit" aspectratio="f"/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-250825</wp:posOffset>
                </wp:positionH>
                <wp:positionV relativeFrom="paragraph">
                  <wp:posOffset>1270</wp:posOffset>
                </wp:positionV>
                <wp:extent cx="1010285" cy="288925"/>
                <wp:effectExtent l="0" t="0" r="0" b="0"/>
                <wp:wrapNone/>
                <wp:docPr id="36" name="矩形 3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010285" cy="28892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NormalWeb"/>
                              <w:spacing w:before="0" w:beforeAutospacing="0" w:after="0" w:afterAutospacing="0" w:line="320" w:lineRule="exact"/>
                              <w:jc w:val="distribute"/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sz w:val="28"/>
                                <w:szCs w:val="28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教育背景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_x0000_s1026" o:spid="_x0000_s1030" style="width:79.55pt;height:22.75pt;margin-top:0.1pt;margin-left:-19.75pt;mso-height-relative:page;mso-width-relative:page;position:absolute;v-text-anchor:middle;z-index:251675648" coordsize="21600,21600" filled="f" stroked="f" strokeweight="1pt">
                <v:stroke joinstyle="miter"/>
                <o:lock v:ext="edit" aspectratio="f"/>
                <v:textbox>
                  <w:txbxContent>
                    <w:p w14:paraId="692768A1">
                      <w:pPr>
                        <w:pStyle w:val="NormalWeb"/>
                        <w:spacing w:before="0" w:beforeAutospacing="0" w:after="0" w:afterAutospacing="0" w:line="320" w:lineRule="exact"/>
                        <w:jc w:val="distribute"/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sz w:val="28"/>
                          <w:szCs w:val="28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教育背景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-544830</wp:posOffset>
                </wp:positionH>
                <wp:positionV relativeFrom="paragraph">
                  <wp:posOffset>66675</wp:posOffset>
                </wp:positionV>
                <wp:extent cx="212725" cy="175895"/>
                <wp:effectExtent l="0" t="0" r="15875" b="14605"/>
                <wp:wrapNone/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12725" cy="175895"/>
                          <a:chOff x="524463" y="2262081"/>
                          <a:chExt cx="475199" cy="393084"/>
                        </a:xfrm>
                        <a:solidFill>
                          <a:srgbClr val="0D0D0D"/>
                        </a:solidFill>
                      </wpg:grpSpPr>
                      <wps:wsp xmlns:wps="http://schemas.microsoft.com/office/word/2010/wordprocessingShape">
                        <wps:cNvPr id="29" name="Freeform 123"/>
                        <wps:cNvSpPr>
                          <a:spLocks noEditPoints="1"/>
                        </wps:cNvSpPr>
                        <wps:spPr bwMode="auto">
                          <a:xfrm>
                            <a:off x="524463" y="2262081"/>
                            <a:ext cx="475199" cy="341548"/>
                          </a:xfrm>
                          <a:custGeom>
                            <a:avLst/>
                            <a:gdLst/>
                            <a:cxnLst>
                              <a:cxn ang="0">
                                <a:pos x="256" y="48"/>
                              </a:cxn>
                              <a:cxn ang="0">
                                <a:pos x="250" y="34"/>
                              </a:cxn>
                              <a:cxn ang="0">
                                <a:pos x="238" y="24"/>
                              </a:cxn>
                              <a:cxn ang="0">
                                <a:pos x="134" y="0"/>
                              </a:cxn>
                              <a:cxn ang="0">
                                <a:pos x="128" y="0"/>
                              </a:cxn>
                              <a:cxn ang="0">
                                <a:pos x="18" y="24"/>
                              </a:cxn>
                              <a:cxn ang="0">
                                <a:pos x="12" y="28"/>
                              </a:cxn>
                              <a:cxn ang="0">
                                <a:pos x="2" y="40"/>
                              </a:cxn>
                              <a:cxn ang="0">
                                <a:pos x="0" y="48"/>
                              </a:cxn>
                              <a:cxn ang="0">
                                <a:pos x="6" y="62"/>
                              </a:cxn>
                              <a:cxn ang="0">
                                <a:pos x="18" y="72"/>
                              </a:cxn>
                              <a:cxn ang="0">
                                <a:pos x="40" y="144"/>
                              </a:cxn>
                              <a:cxn ang="0">
                                <a:pos x="42" y="152"/>
                              </a:cxn>
                              <a:cxn ang="0">
                                <a:pos x="52" y="166"/>
                              </a:cxn>
                              <a:cxn ang="0">
                                <a:pos x="72" y="176"/>
                              </a:cxn>
                              <a:cxn ang="0">
                                <a:pos x="106" y="184"/>
                              </a:cxn>
                              <a:cxn ang="0">
                                <a:pos x="128" y="184"/>
                              </a:cxn>
                              <a:cxn ang="0">
                                <a:pos x="168" y="180"/>
                              </a:cxn>
                              <a:cxn ang="0">
                                <a:pos x="196" y="172"/>
                              </a:cxn>
                              <a:cxn ang="0">
                                <a:pos x="212" y="160"/>
                              </a:cxn>
                              <a:cxn ang="0">
                                <a:pos x="216" y="144"/>
                              </a:cxn>
                              <a:cxn ang="0">
                                <a:pos x="238" y="72"/>
                              </a:cxn>
                              <a:cxn ang="0">
                                <a:pos x="244" y="68"/>
                              </a:cxn>
                              <a:cxn ang="0">
                                <a:pos x="254" y="56"/>
                              </a:cxn>
                              <a:cxn ang="0">
                                <a:pos x="200" y="144"/>
                              </a:cxn>
                              <a:cxn ang="0">
                                <a:pos x="198" y="148"/>
                              </a:cxn>
                              <a:cxn ang="0">
                                <a:pos x="190" y="156"/>
                              </a:cxn>
                              <a:cxn ang="0">
                                <a:pos x="172" y="162"/>
                              </a:cxn>
                              <a:cxn ang="0">
                                <a:pos x="144" y="168"/>
                              </a:cxn>
                              <a:cxn ang="0">
                                <a:pos x="128" y="168"/>
                              </a:cxn>
                              <a:cxn ang="0">
                                <a:pos x="96" y="166"/>
                              </a:cxn>
                              <a:cxn ang="0">
                                <a:pos x="74" y="160"/>
                              </a:cxn>
                              <a:cxn ang="0">
                                <a:pos x="60" y="152"/>
                              </a:cxn>
                              <a:cxn ang="0">
                                <a:pos x="56" y="144"/>
                              </a:cxn>
                              <a:cxn ang="0">
                                <a:pos x="122" y="96"/>
                              </a:cxn>
                              <a:cxn ang="0">
                                <a:pos x="128" y="96"/>
                              </a:cxn>
                              <a:cxn ang="0">
                                <a:pos x="134" y="96"/>
                              </a:cxn>
                              <a:cxn ang="0">
                                <a:pos x="200" y="144"/>
                              </a:cxn>
                              <a:cxn ang="0">
                                <a:pos x="130" y="80"/>
                              </a:cxn>
                              <a:cxn ang="0">
                                <a:pos x="128" y="80"/>
                              </a:cxn>
                              <a:cxn ang="0">
                                <a:pos x="22" y="56"/>
                              </a:cxn>
                              <a:cxn ang="0">
                                <a:pos x="18" y="52"/>
                              </a:cxn>
                              <a:cxn ang="0">
                                <a:pos x="16" y="48"/>
                              </a:cxn>
                              <a:cxn ang="0">
                                <a:pos x="22" y="40"/>
                              </a:cxn>
                              <a:cxn ang="0">
                                <a:pos x="126" y="16"/>
                              </a:cxn>
                              <a:cxn ang="0">
                                <a:pos x="128" y="16"/>
                              </a:cxn>
                              <a:cxn ang="0">
                                <a:pos x="234" y="40"/>
                              </a:cxn>
                              <a:cxn ang="0">
                                <a:pos x="238" y="44"/>
                              </a:cxn>
                              <a:cxn ang="0">
                                <a:pos x="240" y="48"/>
                              </a:cxn>
                              <a:cxn ang="0">
                                <a:pos x="234" y="56"/>
                              </a:cxn>
                            </a:cxnLst>
                            <a:rect l="0" t="0" r="r" b="b"/>
                            <a:pathLst>
                              <a:path fill="norm" h="184" w="256" stroke="1">
                                <a:moveTo>
                                  <a:pt x="256" y="48"/>
                                </a:moveTo>
                                <a:lnTo>
                                  <a:pt x="256" y="48"/>
                                </a:lnTo>
                                <a:lnTo>
                                  <a:pt x="254" y="40"/>
                                </a:lnTo>
                                <a:lnTo>
                                  <a:pt x="250" y="34"/>
                                </a:lnTo>
                                <a:lnTo>
                                  <a:pt x="244" y="28"/>
                                </a:lnTo>
                                <a:lnTo>
                                  <a:pt x="238" y="24"/>
                                </a:lnTo>
                                <a:lnTo>
                                  <a:pt x="134" y="0"/>
                                </a:lnTo>
                                <a:lnTo>
                                  <a:pt x="134" y="0"/>
                                </a:lnTo>
                                <a:lnTo>
                                  <a:pt x="128" y="0"/>
                                </a:lnTo>
                                <a:lnTo>
                                  <a:pt x="128" y="0"/>
                                </a:lnTo>
                                <a:lnTo>
                                  <a:pt x="122" y="0"/>
                                </a:lnTo>
                                <a:lnTo>
                                  <a:pt x="18" y="24"/>
                                </a:lnTo>
                                <a:lnTo>
                                  <a:pt x="18" y="24"/>
                                </a:lnTo>
                                <a:lnTo>
                                  <a:pt x="12" y="28"/>
                                </a:lnTo>
                                <a:lnTo>
                                  <a:pt x="6" y="34"/>
                                </a:lnTo>
                                <a:lnTo>
                                  <a:pt x="2" y="40"/>
                                </a:lnTo>
                                <a:lnTo>
                                  <a:pt x="0" y="48"/>
                                </a:lnTo>
                                <a:lnTo>
                                  <a:pt x="0" y="48"/>
                                </a:lnTo>
                                <a:lnTo>
                                  <a:pt x="2" y="56"/>
                                </a:lnTo>
                                <a:lnTo>
                                  <a:pt x="6" y="62"/>
                                </a:lnTo>
                                <a:lnTo>
                                  <a:pt x="12" y="68"/>
                                </a:lnTo>
                                <a:lnTo>
                                  <a:pt x="18" y="72"/>
                                </a:lnTo>
                                <a:lnTo>
                                  <a:pt x="40" y="76"/>
                                </a:lnTo>
                                <a:lnTo>
                                  <a:pt x="40" y="144"/>
                                </a:lnTo>
                                <a:lnTo>
                                  <a:pt x="40" y="144"/>
                                </a:lnTo>
                                <a:lnTo>
                                  <a:pt x="42" y="152"/>
                                </a:lnTo>
                                <a:lnTo>
                                  <a:pt x="44" y="160"/>
                                </a:lnTo>
                                <a:lnTo>
                                  <a:pt x="52" y="166"/>
                                </a:lnTo>
                                <a:lnTo>
                                  <a:pt x="60" y="172"/>
                                </a:lnTo>
                                <a:lnTo>
                                  <a:pt x="72" y="176"/>
                                </a:lnTo>
                                <a:lnTo>
                                  <a:pt x="88" y="180"/>
                                </a:lnTo>
                                <a:lnTo>
                                  <a:pt x="106" y="184"/>
                                </a:lnTo>
                                <a:lnTo>
                                  <a:pt x="128" y="184"/>
                                </a:lnTo>
                                <a:lnTo>
                                  <a:pt x="128" y="184"/>
                                </a:lnTo>
                                <a:lnTo>
                                  <a:pt x="150" y="184"/>
                                </a:lnTo>
                                <a:lnTo>
                                  <a:pt x="168" y="180"/>
                                </a:lnTo>
                                <a:lnTo>
                                  <a:pt x="184" y="176"/>
                                </a:lnTo>
                                <a:lnTo>
                                  <a:pt x="196" y="172"/>
                                </a:lnTo>
                                <a:lnTo>
                                  <a:pt x="204" y="166"/>
                                </a:lnTo>
                                <a:lnTo>
                                  <a:pt x="212" y="160"/>
                                </a:lnTo>
                                <a:lnTo>
                                  <a:pt x="214" y="152"/>
                                </a:lnTo>
                                <a:lnTo>
                                  <a:pt x="216" y="144"/>
                                </a:lnTo>
                                <a:lnTo>
                                  <a:pt x="216" y="76"/>
                                </a:lnTo>
                                <a:lnTo>
                                  <a:pt x="238" y="72"/>
                                </a:lnTo>
                                <a:lnTo>
                                  <a:pt x="238" y="72"/>
                                </a:lnTo>
                                <a:lnTo>
                                  <a:pt x="244" y="68"/>
                                </a:lnTo>
                                <a:lnTo>
                                  <a:pt x="250" y="62"/>
                                </a:lnTo>
                                <a:lnTo>
                                  <a:pt x="254" y="56"/>
                                </a:lnTo>
                                <a:lnTo>
                                  <a:pt x="256" y="48"/>
                                </a:lnTo>
                                <a:close/>
                                <a:moveTo>
                                  <a:pt x="200" y="144"/>
                                </a:moveTo>
                                <a:lnTo>
                                  <a:pt x="200" y="144"/>
                                </a:lnTo>
                                <a:lnTo>
                                  <a:pt x="198" y="148"/>
                                </a:lnTo>
                                <a:lnTo>
                                  <a:pt x="196" y="152"/>
                                </a:lnTo>
                                <a:lnTo>
                                  <a:pt x="190" y="156"/>
                                </a:lnTo>
                                <a:lnTo>
                                  <a:pt x="182" y="160"/>
                                </a:lnTo>
                                <a:lnTo>
                                  <a:pt x="172" y="162"/>
                                </a:lnTo>
                                <a:lnTo>
                                  <a:pt x="160" y="166"/>
                                </a:lnTo>
                                <a:lnTo>
                                  <a:pt x="144" y="168"/>
                                </a:lnTo>
                                <a:lnTo>
                                  <a:pt x="128" y="168"/>
                                </a:lnTo>
                                <a:lnTo>
                                  <a:pt x="128" y="168"/>
                                </a:lnTo>
                                <a:lnTo>
                                  <a:pt x="112" y="168"/>
                                </a:lnTo>
                                <a:lnTo>
                                  <a:pt x="96" y="166"/>
                                </a:lnTo>
                                <a:lnTo>
                                  <a:pt x="84" y="162"/>
                                </a:lnTo>
                                <a:lnTo>
                                  <a:pt x="74" y="160"/>
                                </a:lnTo>
                                <a:lnTo>
                                  <a:pt x="66" y="156"/>
                                </a:lnTo>
                                <a:lnTo>
                                  <a:pt x="60" y="152"/>
                                </a:lnTo>
                                <a:lnTo>
                                  <a:pt x="58" y="148"/>
                                </a:lnTo>
                                <a:lnTo>
                                  <a:pt x="56" y="144"/>
                                </a:lnTo>
                                <a:lnTo>
                                  <a:pt x="56" y="80"/>
                                </a:lnTo>
                                <a:lnTo>
                                  <a:pt x="122" y="96"/>
                                </a:lnTo>
                                <a:lnTo>
                                  <a:pt x="122" y="96"/>
                                </a:lnTo>
                                <a:lnTo>
                                  <a:pt x="128" y="96"/>
                                </a:lnTo>
                                <a:lnTo>
                                  <a:pt x="128" y="96"/>
                                </a:lnTo>
                                <a:lnTo>
                                  <a:pt x="134" y="96"/>
                                </a:lnTo>
                                <a:lnTo>
                                  <a:pt x="200" y="80"/>
                                </a:lnTo>
                                <a:lnTo>
                                  <a:pt x="200" y="144"/>
                                </a:lnTo>
                                <a:close/>
                                <a:moveTo>
                                  <a:pt x="130" y="80"/>
                                </a:moveTo>
                                <a:lnTo>
                                  <a:pt x="130" y="80"/>
                                </a:lnTo>
                                <a:lnTo>
                                  <a:pt x="128" y="80"/>
                                </a:lnTo>
                                <a:lnTo>
                                  <a:pt x="128" y="80"/>
                                </a:lnTo>
                                <a:lnTo>
                                  <a:pt x="126" y="80"/>
                                </a:lnTo>
                                <a:lnTo>
                                  <a:pt x="22" y="56"/>
                                </a:lnTo>
                                <a:lnTo>
                                  <a:pt x="22" y="56"/>
                                </a:lnTo>
                                <a:lnTo>
                                  <a:pt x="18" y="52"/>
                                </a:lnTo>
                                <a:lnTo>
                                  <a:pt x="16" y="48"/>
                                </a:lnTo>
                                <a:lnTo>
                                  <a:pt x="16" y="48"/>
                                </a:lnTo>
                                <a:lnTo>
                                  <a:pt x="18" y="44"/>
                                </a:lnTo>
                                <a:lnTo>
                                  <a:pt x="22" y="40"/>
                                </a:lnTo>
                                <a:lnTo>
                                  <a:pt x="126" y="16"/>
                                </a:lnTo>
                                <a:lnTo>
                                  <a:pt x="126" y="16"/>
                                </a:lnTo>
                                <a:lnTo>
                                  <a:pt x="128" y="16"/>
                                </a:lnTo>
                                <a:lnTo>
                                  <a:pt x="128" y="16"/>
                                </a:lnTo>
                                <a:lnTo>
                                  <a:pt x="130" y="16"/>
                                </a:lnTo>
                                <a:lnTo>
                                  <a:pt x="234" y="40"/>
                                </a:lnTo>
                                <a:lnTo>
                                  <a:pt x="234" y="40"/>
                                </a:lnTo>
                                <a:lnTo>
                                  <a:pt x="238" y="44"/>
                                </a:lnTo>
                                <a:lnTo>
                                  <a:pt x="240" y="48"/>
                                </a:lnTo>
                                <a:lnTo>
                                  <a:pt x="240" y="48"/>
                                </a:lnTo>
                                <a:lnTo>
                                  <a:pt x="238" y="52"/>
                                </a:lnTo>
                                <a:lnTo>
                                  <a:pt x="234" y="56"/>
                                </a:lnTo>
                                <a:lnTo>
                                  <a:pt x="130" y="8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>
                            <a:noFill/>
                            <a:round/>
                          </a:ln>
                        </wps:spPr>
                        <wps:bodyPr vert="horz" wrap="square" lIns="57150" tIns="28575" rIns="57150" bIns="28575" numCol="1" anchor="t" anchorCtr="0" compatLnSpc="1"/>
                      </wps:wsp>
                      <wps:wsp xmlns:wps="http://schemas.microsoft.com/office/word/2010/wordprocessingShape">
                        <wps:cNvPr id="30" name="Freeform 127"/>
                        <wps:cNvSpPr/>
                        <wps:spPr bwMode="auto">
                          <a:xfrm>
                            <a:off x="955112" y="2387866"/>
                            <a:ext cx="29700" cy="163350"/>
                          </a:xfrm>
                          <a:custGeom>
                            <a:avLst/>
                            <a:gdLst/>
                            <a:cxnLst>
                              <a:cxn ang="0">
                                <a:pos x="0" y="8"/>
                              </a:cxn>
                              <a:cxn ang="0">
                                <a:pos x="0" y="80"/>
                              </a:cxn>
                              <a:cxn ang="0">
                                <a:pos x="0" y="80"/>
                              </a:cxn>
                              <a:cxn ang="0">
                                <a:pos x="0" y="84"/>
                              </a:cxn>
                              <a:cxn ang="0">
                                <a:pos x="2" y="86"/>
                              </a:cxn>
                              <a:cxn ang="0">
                                <a:pos x="4" y="88"/>
                              </a:cxn>
                              <a:cxn ang="0">
                                <a:pos x="8" y="88"/>
                              </a:cxn>
                              <a:cxn ang="0">
                                <a:pos x="8" y="88"/>
                              </a:cxn>
                              <a:cxn ang="0">
                                <a:pos x="12" y="88"/>
                              </a:cxn>
                              <a:cxn ang="0">
                                <a:pos x="14" y="86"/>
                              </a:cxn>
                              <a:cxn ang="0">
                                <a:pos x="16" y="84"/>
                              </a:cxn>
                              <a:cxn ang="0">
                                <a:pos x="16" y="80"/>
                              </a:cxn>
                              <a:cxn ang="0">
                                <a:pos x="16" y="8"/>
                              </a:cxn>
                              <a:cxn ang="0">
                                <a:pos x="16" y="8"/>
                              </a:cxn>
                              <a:cxn ang="0">
                                <a:pos x="16" y="4"/>
                              </a:cxn>
                              <a:cxn ang="0">
                                <a:pos x="14" y="2"/>
                              </a:cxn>
                              <a:cxn ang="0">
                                <a:pos x="12" y="0"/>
                              </a:cxn>
                              <a:cxn ang="0">
                                <a:pos x="8" y="0"/>
                              </a:cxn>
                              <a:cxn ang="0">
                                <a:pos x="8" y="0"/>
                              </a:cxn>
                              <a:cxn ang="0">
                                <a:pos x="4" y="0"/>
                              </a:cxn>
                              <a:cxn ang="0">
                                <a:pos x="2" y="2"/>
                              </a:cxn>
                              <a:cxn ang="0">
                                <a:pos x="0" y="4"/>
                              </a:cxn>
                              <a:cxn ang="0">
                                <a:pos x="0" y="8"/>
                              </a:cxn>
                            </a:cxnLst>
                            <a:rect l="0" t="0" r="r" b="b"/>
                            <a:pathLst>
                              <a:path fill="norm" h="88" w="16" stroke="1">
                                <a:moveTo>
                                  <a:pt x="0" y="8"/>
                                </a:moveTo>
                                <a:lnTo>
                                  <a:pt x="0" y="80"/>
                                </a:lnTo>
                                <a:lnTo>
                                  <a:pt x="0" y="80"/>
                                </a:lnTo>
                                <a:lnTo>
                                  <a:pt x="0" y="84"/>
                                </a:lnTo>
                                <a:lnTo>
                                  <a:pt x="2" y="86"/>
                                </a:lnTo>
                                <a:lnTo>
                                  <a:pt x="4" y="88"/>
                                </a:lnTo>
                                <a:lnTo>
                                  <a:pt x="8" y="88"/>
                                </a:lnTo>
                                <a:lnTo>
                                  <a:pt x="8" y="88"/>
                                </a:lnTo>
                                <a:lnTo>
                                  <a:pt x="12" y="88"/>
                                </a:lnTo>
                                <a:lnTo>
                                  <a:pt x="14" y="86"/>
                                </a:lnTo>
                                <a:lnTo>
                                  <a:pt x="16" y="84"/>
                                </a:lnTo>
                                <a:lnTo>
                                  <a:pt x="16" y="80"/>
                                </a:lnTo>
                                <a:lnTo>
                                  <a:pt x="16" y="8"/>
                                </a:lnTo>
                                <a:lnTo>
                                  <a:pt x="16" y="8"/>
                                </a:lnTo>
                                <a:lnTo>
                                  <a:pt x="16" y="4"/>
                                </a:lnTo>
                                <a:lnTo>
                                  <a:pt x="14" y="2"/>
                                </a:lnTo>
                                <a:lnTo>
                                  <a:pt x="12" y="0"/>
                                </a:lnTo>
                                <a:lnTo>
                                  <a:pt x="8" y="0"/>
                                </a:lnTo>
                                <a:lnTo>
                                  <a:pt x="8" y="0"/>
                                </a:lnTo>
                                <a:lnTo>
                                  <a:pt x="4" y="0"/>
                                </a:lnTo>
                                <a:lnTo>
                                  <a:pt x="2" y="2"/>
                                </a:lnTo>
                                <a:lnTo>
                                  <a:pt x="0" y="4"/>
                                </a:lnTo>
                                <a:lnTo>
                                  <a:pt x="0" y="8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>
                            <a:noFill/>
                            <a:round/>
                          </a:ln>
                        </wps:spPr>
                        <wps:bodyPr vert="horz" wrap="square" lIns="57150" tIns="28575" rIns="57150" bIns="28575" numCol="1" anchor="t" anchorCtr="0" compatLnSpc="1"/>
                      </wps:wsp>
                      <wps:wsp xmlns:wps="http://schemas.microsoft.com/office/word/2010/wordprocessingShape">
                        <wps:cNvPr id="31" name="Freeform 129"/>
                        <wps:cNvSpPr/>
                        <wps:spPr bwMode="auto">
                          <a:xfrm>
                            <a:off x="940262" y="2566065"/>
                            <a:ext cx="59400" cy="89100"/>
                          </a:xfrm>
                          <a:custGeom>
                            <a:avLst/>
                            <a:gdLst/>
                            <a:cxnLst>
                              <a:cxn ang="0">
                                <a:pos x="16" y="0"/>
                              </a:cxn>
                              <a:cxn ang="0">
                                <a:pos x="16" y="0"/>
                              </a:cxn>
                              <a:cxn ang="0">
                                <a:pos x="12" y="2"/>
                              </a:cxn>
                              <a:cxn ang="0">
                                <a:pos x="10" y="4"/>
                              </a:cxn>
                              <a:cxn ang="0">
                                <a:pos x="4" y="12"/>
                              </a:cxn>
                              <a:cxn ang="0">
                                <a:pos x="2" y="24"/>
                              </a:cxn>
                              <a:cxn ang="0">
                                <a:pos x="0" y="32"/>
                              </a:cxn>
                              <a:cxn ang="0">
                                <a:pos x="0" y="32"/>
                              </a:cxn>
                              <a:cxn ang="0">
                                <a:pos x="2" y="38"/>
                              </a:cxn>
                              <a:cxn ang="0">
                                <a:pos x="4" y="44"/>
                              </a:cxn>
                              <a:cxn ang="0">
                                <a:pos x="10" y="46"/>
                              </a:cxn>
                              <a:cxn ang="0">
                                <a:pos x="16" y="48"/>
                              </a:cxn>
                              <a:cxn ang="0">
                                <a:pos x="16" y="48"/>
                              </a:cxn>
                              <a:cxn ang="0">
                                <a:pos x="22" y="46"/>
                              </a:cxn>
                              <a:cxn ang="0">
                                <a:pos x="28" y="44"/>
                              </a:cxn>
                              <a:cxn ang="0">
                                <a:pos x="30" y="38"/>
                              </a:cxn>
                              <a:cxn ang="0">
                                <a:pos x="32" y="32"/>
                              </a:cxn>
                              <a:cxn ang="0">
                                <a:pos x="32" y="32"/>
                              </a:cxn>
                              <a:cxn ang="0">
                                <a:pos x="30" y="24"/>
                              </a:cxn>
                              <a:cxn ang="0">
                                <a:pos x="28" y="12"/>
                              </a:cxn>
                              <a:cxn ang="0">
                                <a:pos x="22" y="4"/>
                              </a:cxn>
                              <a:cxn ang="0">
                                <a:pos x="20" y="2"/>
                              </a:cxn>
                              <a:cxn ang="0">
                                <a:pos x="16" y="0"/>
                              </a:cxn>
                            </a:cxnLst>
                            <a:rect l="0" t="0" r="r" b="b"/>
                            <a:pathLst>
                              <a:path fill="norm" h="48" w="32" stroke="1">
                                <a:moveTo>
                                  <a:pt x="16" y="0"/>
                                </a:moveTo>
                                <a:lnTo>
                                  <a:pt x="16" y="0"/>
                                </a:lnTo>
                                <a:lnTo>
                                  <a:pt x="12" y="2"/>
                                </a:lnTo>
                                <a:lnTo>
                                  <a:pt x="10" y="4"/>
                                </a:lnTo>
                                <a:lnTo>
                                  <a:pt x="4" y="12"/>
                                </a:lnTo>
                                <a:lnTo>
                                  <a:pt x="2" y="24"/>
                                </a:lnTo>
                                <a:lnTo>
                                  <a:pt x="0" y="32"/>
                                </a:lnTo>
                                <a:lnTo>
                                  <a:pt x="0" y="32"/>
                                </a:lnTo>
                                <a:lnTo>
                                  <a:pt x="2" y="38"/>
                                </a:lnTo>
                                <a:lnTo>
                                  <a:pt x="4" y="44"/>
                                </a:lnTo>
                                <a:lnTo>
                                  <a:pt x="10" y="46"/>
                                </a:lnTo>
                                <a:lnTo>
                                  <a:pt x="16" y="48"/>
                                </a:lnTo>
                                <a:lnTo>
                                  <a:pt x="16" y="48"/>
                                </a:lnTo>
                                <a:lnTo>
                                  <a:pt x="22" y="46"/>
                                </a:lnTo>
                                <a:lnTo>
                                  <a:pt x="28" y="44"/>
                                </a:lnTo>
                                <a:lnTo>
                                  <a:pt x="30" y="38"/>
                                </a:lnTo>
                                <a:lnTo>
                                  <a:pt x="32" y="32"/>
                                </a:lnTo>
                                <a:lnTo>
                                  <a:pt x="32" y="32"/>
                                </a:lnTo>
                                <a:lnTo>
                                  <a:pt x="30" y="24"/>
                                </a:lnTo>
                                <a:lnTo>
                                  <a:pt x="28" y="12"/>
                                </a:lnTo>
                                <a:lnTo>
                                  <a:pt x="22" y="4"/>
                                </a:lnTo>
                                <a:lnTo>
                                  <a:pt x="20" y="2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525">
                            <a:noFill/>
                            <a:round/>
                          </a:ln>
                        </wps:spPr>
                        <wps:bodyPr vert="horz" wrap="square" lIns="57150" tIns="28575" rIns="57150" bIns="28575" numCol="1" anchor="t" anchorCtr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31" style="width:16.75pt;height:13.85pt;margin-top:5.25pt;margin-left:-42.9pt;mso-height-relative:page;mso-width-relative:page;position:absolute;z-index:251692032" coordorigin="524463,2262081" coordsize="475199,393084">
                <o:lock v:ext="edit" aspectratio="f"/>
                <v:shape id="Freeform 123" o:spid="_x0000_s1032" style="width:475199;height:341548;left:524463;position:absolute;top:2262081" coordsize="256,184" o:spt="100" adj="-11796480,,5400" path="m256,48l256,48,254,40,250,34,244,28,238,24,134,,134,,128,,128,,122,,18,24,18,24,12,28,6,34,2,40,,48,,48,2,56,6,62,12,68,18,72,40,76,40,144,40,144,42,152,44,160,52,166,60,172,72,176,88,180,106,184,128,184,128,184,150,184,168,180,184,176,196,172,204,166,212,160,214,152,216,144,216,76,238,72,238,72,244,68,250,62,254,56,256,48xm200,144l200,144,198,148,196,152,190,156,182,160,172,162,160,166,144,168,128,168,128,168,112,168,96,166,84,162,74,160,66,156,60,152,58,148,56,144,56,80,122,96,122,96,128,96,128,96,134,96,200,80,200,144xm130,80l130,80,128,80,128,80,126,80,22,56,22,56,18,52,16,48,16,48,18,44,22,40,126,16,126,16,128,16,128,16,130,16,234,40,234,40,238,44,240,48,240,48,238,52,234,56,130,80xe" filled="t" stroked="f">
                  <v:stroke joinstyle="round"/>
                  <v:path o:connecttype="custom" o:connectlocs="256,48;250,34;238,24;134,0;128,0;18,24;12,28;2,40;0,48;6,62;18,72;40,144;42,152;52,166;72,176;106,184;128,184;168,180;196,172;212,160;216,144;238,72;244,68;254,56;200,144;198,148;190,156;172,162;144,168;128,168;96,166;74,160;60,152;56,144;122,96;128,96;134,96;200,144;130,80;128,80;22,56;18,52;16,48;22,40;126,16;128,16;234,40;238,44;240,48;234,56" o:connectangles="0,0,0,0,0,0,0,0,0,0,0,0,0,0,0,0,0,0,0,0,0,0,0,0,0,0,0,0,0,0,0,0,0,0,0,0,0,0,0,0,0,0,0,0,0,0,0,0,0,0"/>
                  <o:lock v:ext="edit" aspectratio="f"/>
                </v:shape>
                <v:shape id="Freeform 127" o:spid="_x0000_s1033" style="width:29700;height:163350;left:955112;position:absolute;top:2387866" coordsize="16,88" o:spt="100" adj="-11796480,,5400" path="m,8l,80,,80,,84,2,86,4,88,8,88,8,88,12,88,14,86,16,84,16,80,16,8,16,8,16,4,14,2,12,,8,,8,,4,,2,2,,4,,8xe" filled="t" stroked="f">
                  <v:stroke joinstyle="round"/>
                  <v:path o:connecttype="custom" o:connectlocs="0,8;0,80;0,80;0,84;2,86;4,88;8,88;8,88;12,88;14,86;16,84;16,80;16,8;16,8;16,4;14,2;12,0;8,0;8,0;4,0;2,2;0,4;0,8" o:connectangles="0,0,0,0,0,0,0,0,0,0,0,0,0,0,0,0,0,0,0,0,0,0,0"/>
                  <o:lock v:ext="edit" aspectratio="f"/>
                </v:shape>
                <v:shape id="Freeform 129" o:spid="_x0000_s1034" style="width:59400;height:89100;left:940262;position:absolute;top:2566065" coordsize="32,48" o:spt="100" adj="-11796480,,5400" path="m16,l16,,12,2,10,4,4,12,2,24,,32,,32,2,38,4,44,10,46,16,48,16,48,22,46,28,44,30,38,32,32,32,32,30,24,28,12,22,4,20,2,16,xe" filled="t" stroked="f">
                  <v:stroke joinstyle="round"/>
                  <v:path o:connecttype="custom" o:connectlocs="16,0;16,0;12,2;10,4;4,12;2,24;0,32;0,32;2,38;4,44;10,46;16,48;16,48;22,46;28,44;30,38;32,32;32,32;30,24;28,12;22,4;20,2;16,0" o:connectangles="0,0,0,0,0,0,0,0,0,0,0,0,0,0,0,0,0,0,0,0,0,0,0"/>
                  <o:lock v:ext="edit" aspectratio="f"/>
                </v:shape>
              </v:group>
            </w:pict>
          </mc:Fallback>
        </mc:AlternateContent>
      </w:r>
    </w:p>
    <w:p w14:paraId="131F3E13">
      <w:pPr>
        <w:spacing w:before="0" w:after="0" w:line="200" w:lineRule="exact"/>
        <w:jc w:val="center"/>
        <w:rPr>
          <w:sz w:val="20"/>
          <w:szCs w:val="20"/>
        </w:rPr>
      </w:pPr>
    </w:p>
    <w:p w14:paraId="4251F98D">
      <w:pPr>
        <w:spacing w:before="0" w:after="0" w:line="200" w:lineRule="exact"/>
        <w:jc w:val="center"/>
        <w:rPr>
          <w:sz w:val="20"/>
          <w:szCs w:val="20"/>
        </w:rPr>
      </w:pPr>
    </w:p>
    <w:p w14:paraId="31C8C9C6">
      <w:pPr>
        <w:spacing w:before="0" w:after="0" w:line="200" w:lineRule="exact"/>
        <w:jc w:val="center"/>
        <w:rPr>
          <w:sz w:val="20"/>
          <w:szCs w:val="20"/>
        </w:rPr>
      </w:pPr>
      <w: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-716280</wp:posOffset>
                </wp:positionH>
                <wp:positionV relativeFrom="paragraph">
                  <wp:posOffset>13335</wp:posOffset>
                </wp:positionV>
                <wp:extent cx="6756400" cy="853440"/>
                <wp:effectExtent l="0" t="0" r="0" b="0"/>
                <wp:wrapNone/>
                <wp:docPr id="4" name="矩形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756400" cy="853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  <w:color w:val="595959" w:themeColor="text1" w:themeTint="A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5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.09 - 201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9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 xml:space="preserve">.06                    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武汉财经商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务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大学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 xml:space="preserve">          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 xml:space="preserve">        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电子商务  / 本科</w:t>
                            </w:r>
                          </w:p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:lang w:eastAsia="zh-CN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  <w:t>主修课程：管理学、国际市场营销、高级财务管理、审计学、税务会计与纳税筹划、电子商务概论、资产评估、资本运营、投资学、大学英语、公共关系相关课程</w:t>
                            </w:r>
                          </w:p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35" style="width:532pt;height:67.2pt;margin-top:1.05pt;margin-left:-56.4pt;mso-height-relative:page;mso-width-relative:page;position:absolute;z-index:251667456" coordsize="21600,21600" filled="f" stroked="f">
                <o:lock v:ext="edit" aspectratio="f"/>
                <v:textbox style="mso-fit-shape-to-text:t">
                  <w:txbxContent>
                    <w:p w14:paraId="44016A8F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  <w:color w:val="595959" w:themeColor="text1" w:themeTint="A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201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5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.09 - 201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9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 xml:space="preserve">.06                    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武汉财经商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务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大学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 xml:space="preserve">          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 xml:space="preserve">        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电子商务  / 本科</w:t>
                      </w:r>
                    </w:p>
                    <w:p w14:paraId="3CC670C1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:lang w:eastAsia="zh-CN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  <w:t>主修课程：管理学、国际市场营销、高级财务管理、审计学、税务会计与纳税筹划、电子商务概论、资产评估、资本运营、投资学、大学英语、公共关系相关课程</w:t>
                      </w:r>
                    </w:p>
                    <w:p w14:paraId="596C1F90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DED6A65">
      <w:pPr>
        <w:spacing w:before="0" w:after="0" w:line="200" w:lineRule="exact"/>
        <w:jc w:val="center"/>
        <w:rPr>
          <w:sz w:val="20"/>
          <w:szCs w:val="20"/>
        </w:rPr>
      </w:pPr>
    </w:p>
    <w:p w14:paraId="170377F8">
      <w:pPr>
        <w:spacing w:before="0" w:after="0" w:line="200" w:lineRule="exact"/>
        <w:jc w:val="center"/>
        <w:rPr>
          <w:sz w:val="20"/>
          <w:szCs w:val="20"/>
        </w:rPr>
      </w:pPr>
    </w:p>
    <w:p w14:paraId="37E261E9">
      <w:pPr>
        <w:spacing w:before="0" w:after="0" w:line="200" w:lineRule="exact"/>
        <w:jc w:val="center"/>
        <w:rPr>
          <w:sz w:val="20"/>
          <w:szCs w:val="20"/>
        </w:rPr>
      </w:pPr>
    </w:p>
    <w:p w14:paraId="488905CE">
      <w:pPr>
        <w:spacing w:before="0" w:after="0" w:line="200" w:lineRule="exact"/>
        <w:jc w:val="center"/>
        <w:rPr>
          <w:sz w:val="20"/>
          <w:szCs w:val="20"/>
        </w:rPr>
      </w:pPr>
    </w:p>
    <w:p w14:paraId="417490A2">
      <w:pPr>
        <w:spacing w:before="0" w:after="0" w:line="200" w:lineRule="exact"/>
        <w:jc w:val="center"/>
        <w:rPr>
          <w:sz w:val="20"/>
          <w:szCs w:val="20"/>
        </w:rPr>
      </w:pPr>
    </w:p>
    <w:p w14:paraId="62299774">
      <w:pPr>
        <w:spacing w:before="0" w:after="0" w:line="200" w:lineRule="exact"/>
        <w:jc w:val="center"/>
        <w:rPr>
          <w:sz w:val="20"/>
          <w:szCs w:val="20"/>
        </w:rPr>
      </w:pPr>
    </w:p>
    <w:p w14:paraId="4C3052AD">
      <w:pPr>
        <w:spacing w:before="0" w:after="0" w:line="200" w:lineRule="exact"/>
        <w:jc w:val="center"/>
        <w:rPr>
          <w:sz w:val="20"/>
          <w:szCs w:val="20"/>
        </w:rPr>
      </w:pPr>
    </w:p>
    <w:p w14:paraId="2D53A58F">
      <w:pPr>
        <w:spacing w:before="0" w:after="0" w:line="200" w:lineRule="exact"/>
        <w:jc w:val="center"/>
        <w:rPr>
          <w:sz w:val="20"/>
          <w:szCs w:val="20"/>
        </w:rPr>
      </w:pPr>
    </w:p>
    <w:p w14:paraId="6184070B">
      <w:pPr>
        <w:spacing w:before="0" w:after="0" w:line="200" w:lineRule="exact"/>
        <w:jc w:val="center"/>
        <w:rPr>
          <w:sz w:val="20"/>
          <w:szCs w:val="20"/>
        </w:rPr>
      </w:pPr>
    </w:p>
    <w:p w14:paraId="463D9806">
      <w:pPr>
        <w:spacing w:before="0" w:after="0" w:line="200" w:lineRule="exact"/>
        <w:jc w:val="center"/>
        <w:rPr>
          <w:sz w:val="20"/>
          <w:szCs w:val="20"/>
        </w:rPr>
      </w:pPr>
      <w: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-250825</wp:posOffset>
                </wp:positionH>
                <wp:positionV relativeFrom="paragraph">
                  <wp:posOffset>6350</wp:posOffset>
                </wp:positionV>
                <wp:extent cx="1010285" cy="288925"/>
                <wp:effectExtent l="0" t="0" r="0" b="0"/>
                <wp:wrapNone/>
                <wp:docPr id="37" name="矩形 3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010285" cy="28892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NormalWeb"/>
                              <w:spacing w:before="0" w:beforeAutospacing="0" w:after="0" w:afterAutospacing="0" w:line="320" w:lineRule="exact"/>
                              <w:jc w:val="distribute"/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sz w:val="28"/>
                                <w:szCs w:val="28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工作经历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_x0000_s1026" o:spid="_x0000_s1036" style="width:79.55pt;height:22.75pt;margin-top:0.5pt;margin-left:-19.75pt;mso-height-relative:page;mso-width-relative:page;position:absolute;v-text-anchor:middle;z-index:251677696" coordsize="21600,21600" filled="f" stroked="f" strokeweight="1pt">
                <v:stroke joinstyle="miter"/>
                <o:lock v:ext="edit" aspectratio="f"/>
                <v:textbox>
                  <w:txbxContent>
                    <w:p w14:paraId="2A655F83">
                      <w:pPr>
                        <w:pStyle w:val="NormalWeb"/>
                        <w:spacing w:before="0" w:beforeAutospacing="0" w:after="0" w:afterAutospacing="0" w:line="320" w:lineRule="exact"/>
                        <w:jc w:val="distribute"/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sz w:val="28"/>
                          <w:szCs w:val="28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工作经历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-615950</wp:posOffset>
                </wp:positionH>
                <wp:positionV relativeFrom="paragraph">
                  <wp:posOffset>6350</wp:posOffset>
                </wp:positionV>
                <wp:extent cx="6659880" cy="279400"/>
                <wp:effectExtent l="0" t="0" r="7620" b="6350"/>
                <wp:wrapNone/>
                <wp:docPr id="45" name="矩形 4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659880" cy="279400"/>
                        </a:xfrm>
                        <a:prstGeom prst="rect">
                          <a:avLst/>
                        </a:prstGeom>
                        <a:pattFill prst="dkDnDiag">
                          <a:fgClr>
                            <a:srgbClr val="FDEFEA"/>
                          </a:fgClr>
                          <a:bgClr>
                            <a:sysClr val="window" lastClr="FFFFFF"/>
                          </a:bgClr>
                        </a:pattFill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_x0000_s1026" o:spid="_x0000_s1037" style="width:524.4pt;height:22pt;margin-top:0.5pt;margin-left:-48.5pt;mso-height-relative:page;mso-width-relative:page;position:absolute;v-text-anchor:middle;z-index:251661312" coordsize="21600,21600" filled="t" fillcolor="#fdefea" stroked="f" strokeweight="1pt">
                <v:fill r:id="rId6" o:title="深色下对角线" color2="white" type="pattern"/>
                <v:stroke joinstyle="miter"/>
                <o:lock v:ext="edit" aspectratio="f"/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-533400</wp:posOffset>
                </wp:positionH>
                <wp:positionV relativeFrom="paragraph">
                  <wp:posOffset>37465</wp:posOffset>
                </wp:positionV>
                <wp:extent cx="206375" cy="203835"/>
                <wp:effectExtent l="0" t="0" r="3175" b="5715"/>
                <wp:wrapNone/>
                <wp:docPr id="26" name="Freeform 8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06375" cy="203835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203597" w="206276" stroke="1">
                              <a:moveTo>
                                <a:pt x="95548" y="108049"/>
                              </a:moveTo>
                              <a:cubicBezTo>
                                <a:pt x="93762" y="108049"/>
                                <a:pt x="92199" y="108719"/>
                                <a:pt x="90860" y="110058"/>
                              </a:cubicBezTo>
                              <a:cubicBezTo>
                                <a:pt x="89520" y="111398"/>
                                <a:pt x="88851" y="112960"/>
                                <a:pt x="88851" y="114746"/>
                              </a:cubicBezTo>
                              <a:lnTo>
                                <a:pt x="88851" y="129927"/>
                              </a:lnTo>
                              <a:cubicBezTo>
                                <a:pt x="88851" y="134391"/>
                                <a:pt x="91083" y="136624"/>
                                <a:pt x="95548" y="136624"/>
                              </a:cubicBezTo>
                              <a:lnTo>
                                <a:pt x="110728" y="136624"/>
                              </a:lnTo>
                              <a:cubicBezTo>
                                <a:pt x="115193" y="136624"/>
                                <a:pt x="117426" y="134391"/>
                                <a:pt x="117426" y="129927"/>
                              </a:cubicBezTo>
                              <a:lnTo>
                                <a:pt x="117426" y="114746"/>
                              </a:lnTo>
                              <a:cubicBezTo>
                                <a:pt x="117426" y="112960"/>
                                <a:pt x="116756" y="111398"/>
                                <a:pt x="115417" y="110058"/>
                              </a:cubicBezTo>
                              <a:cubicBezTo>
                                <a:pt x="114077" y="108719"/>
                                <a:pt x="112514" y="108049"/>
                                <a:pt x="110728" y="108049"/>
                              </a:cubicBezTo>
                              <a:close/>
                              <a:moveTo>
                                <a:pt x="21878" y="54024"/>
                              </a:moveTo>
                              <a:cubicBezTo>
                                <a:pt x="19497" y="54024"/>
                                <a:pt x="17339" y="54992"/>
                                <a:pt x="15404" y="56926"/>
                              </a:cubicBezTo>
                              <a:cubicBezTo>
                                <a:pt x="13469" y="58861"/>
                                <a:pt x="12502" y="61019"/>
                                <a:pt x="12502" y="63400"/>
                              </a:cubicBezTo>
                              <a:lnTo>
                                <a:pt x="12502" y="117872"/>
                              </a:lnTo>
                              <a:lnTo>
                                <a:pt x="22771" y="117872"/>
                              </a:lnTo>
                              <a:cubicBezTo>
                                <a:pt x="24855" y="117872"/>
                                <a:pt x="25896" y="118913"/>
                                <a:pt x="25896" y="120997"/>
                              </a:cubicBezTo>
                              <a:cubicBezTo>
                                <a:pt x="25896" y="123081"/>
                                <a:pt x="24855" y="124122"/>
                                <a:pt x="22771" y="124122"/>
                              </a:cubicBezTo>
                              <a:lnTo>
                                <a:pt x="12502" y="124122"/>
                              </a:lnTo>
                              <a:lnTo>
                                <a:pt x="12502" y="181272"/>
                              </a:lnTo>
                              <a:cubicBezTo>
                                <a:pt x="12502" y="183951"/>
                                <a:pt x="13469" y="186184"/>
                                <a:pt x="15404" y="187970"/>
                              </a:cubicBezTo>
                              <a:cubicBezTo>
                                <a:pt x="17339" y="189756"/>
                                <a:pt x="19497" y="190649"/>
                                <a:pt x="21878" y="190649"/>
                              </a:cubicBezTo>
                              <a:lnTo>
                                <a:pt x="184398" y="190649"/>
                              </a:lnTo>
                              <a:cubicBezTo>
                                <a:pt x="186780" y="190649"/>
                                <a:pt x="188938" y="189756"/>
                                <a:pt x="190872" y="187970"/>
                              </a:cubicBezTo>
                              <a:cubicBezTo>
                                <a:pt x="192807" y="186184"/>
                                <a:pt x="193775" y="183951"/>
                                <a:pt x="193775" y="181272"/>
                              </a:cubicBezTo>
                              <a:lnTo>
                                <a:pt x="193775" y="124122"/>
                              </a:lnTo>
                              <a:lnTo>
                                <a:pt x="123677" y="124122"/>
                              </a:lnTo>
                              <a:lnTo>
                                <a:pt x="123677" y="130373"/>
                              </a:lnTo>
                              <a:cubicBezTo>
                                <a:pt x="123677" y="133647"/>
                                <a:pt x="122411" y="136549"/>
                                <a:pt x="119881" y="139080"/>
                              </a:cubicBezTo>
                              <a:cubicBezTo>
                                <a:pt x="117351" y="141610"/>
                                <a:pt x="114300" y="142875"/>
                                <a:pt x="110728" y="142875"/>
                              </a:cubicBezTo>
                              <a:lnTo>
                                <a:pt x="95548" y="142875"/>
                              </a:lnTo>
                              <a:cubicBezTo>
                                <a:pt x="91976" y="142875"/>
                                <a:pt x="88925" y="141610"/>
                                <a:pt x="86395" y="139080"/>
                              </a:cubicBezTo>
                              <a:cubicBezTo>
                                <a:pt x="83865" y="136549"/>
                                <a:pt x="82600" y="133647"/>
                                <a:pt x="82600" y="130373"/>
                              </a:cubicBezTo>
                              <a:lnTo>
                                <a:pt x="82600" y="124122"/>
                              </a:lnTo>
                              <a:lnTo>
                                <a:pt x="41523" y="124122"/>
                              </a:lnTo>
                              <a:cubicBezTo>
                                <a:pt x="39440" y="124122"/>
                                <a:pt x="38398" y="123081"/>
                                <a:pt x="38398" y="120997"/>
                              </a:cubicBezTo>
                              <a:cubicBezTo>
                                <a:pt x="38398" y="118913"/>
                                <a:pt x="39440" y="117872"/>
                                <a:pt x="41523" y="117872"/>
                              </a:cubicBezTo>
                              <a:lnTo>
                                <a:pt x="82600" y="117872"/>
                              </a:lnTo>
                              <a:lnTo>
                                <a:pt x="82600" y="114746"/>
                              </a:lnTo>
                              <a:cubicBezTo>
                                <a:pt x="82600" y="111174"/>
                                <a:pt x="83865" y="108123"/>
                                <a:pt x="86395" y="105593"/>
                              </a:cubicBezTo>
                              <a:cubicBezTo>
                                <a:pt x="88925" y="103063"/>
                                <a:pt x="91976" y="101798"/>
                                <a:pt x="95548" y="101798"/>
                              </a:cubicBezTo>
                              <a:lnTo>
                                <a:pt x="110728" y="101798"/>
                              </a:lnTo>
                              <a:cubicBezTo>
                                <a:pt x="114300" y="101798"/>
                                <a:pt x="117351" y="103063"/>
                                <a:pt x="119881" y="105593"/>
                              </a:cubicBezTo>
                              <a:cubicBezTo>
                                <a:pt x="122411" y="108123"/>
                                <a:pt x="123677" y="111174"/>
                                <a:pt x="123677" y="114746"/>
                              </a:cubicBezTo>
                              <a:lnTo>
                                <a:pt x="123677" y="117872"/>
                              </a:lnTo>
                              <a:lnTo>
                                <a:pt x="193775" y="117872"/>
                              </a:lnTo>
                              <a:lnTo>
                                <a:pt x="193775" y="63400"/>
                              </a:lnTo>
                              <a:cubicBezTo>
                                <a:pt x="193775" y="61019"/>
                                <a:pt x="192807" y="58861"/>
                                <a:pt x="190872" y="56926"/>
                              </a:cubicBezTo>
                              <a:cubicBezTo>
                                <a:pt x="188938" y="54992"/>
                                <a:pt x="186780" y="54024"/>
                                <a:pt x="184398" y="54024"/>
                              </a:cubicBezTo>
                              <a:close/>
                              <a:moveTo>
                                <a:pt x="89744" y="12948"/>
                              </a:moveTo>
                              <a:cubicBezTo>
                                <a:pt x="84981" y="12948"/>
                                <a:pt x="82600" y="15329"/>
                                <a:pt x="82600" y="20091"/>
                              </a:cubicBezTo>
                              <a:lnTo>
                                <a:pt x="82600" y="41523"/>
                              </a:lnTo>
                              <a:lnTo>
                                <a:pt x="123677" y="41523"/>
                              </a:lnTo>
                              <a:lnTo>
                                <a:pt x="123677" y="20091"/>
                              </a:lnTo>
                              <a:cubicBezTo>
                                <a:pt x="123677" y="15329"/>
                                <a:pt x="119807" y="12948"/>
                                <a:pt x="112068" y="12948"/>
                              </a:cubicBezTo>
                              <a:close/>
                              <a:moveTo>
                                <a:pt x="89744" y="0"/>
                              </a:moveTo>
                              <a:lnTo>
                                <a:pt x="115193" y="0"/>
                              </a:lnTo>
                              <a:cubicBezTo>
                                <a:pt x="121742" y="0"/>
                                <a:pt x="126951" y="1860"/>
                                <a:pt x="130820" y="5581"/>
                              </a:cubicBezTo>
                              <a:cubicBezTo>
                                <a:pt x="134690" y="9301"/>
                                <a:pt x="136625" y="14138"/>
                                <a:pt x="136625" y="20091"/>
                              </a:cubicBezTo>
                              <a:lnTo>
                                <a:pt x="136625" y="41523"/>
                              </a:lnTo>
                              <a:lnTo>
                                <a:pt x="184398" y="41523"/>
                              </a:lnTo>
                              <a:cubicBezTo>
                                <a:pt x="190352" y="41523"/>
                                <a:pt x="195486" y="43681"/>
                                <a:pt x="199802" y="47997"/>
                              </a:cubicBezTo>
                              <a:cubicBezTo>
                                <a:pt x="204118" y="52313"/>
                                <a:pt x="206276" y="57447"/>
                                <a:pt x="206276" y="63400"/>
                              </a:cubicBezTo>
                              <a:lnTo>
                                <a:pt x="206276" y="181272"/>
                              </a:lnTo>
                              <a:cubicBezTo>
                                <a:pt x="206276" y="187225"/>
                                <a:pt x="204118" y="192434"/>
                                <a:pt x="199802" y="196899"/>
                              </a:cubicBezTo>
                              <a:cubicBezTo>
                                <a:pt x="195486" y="201364"/>
                                <a:pt x="190352" y="203597"/>
                                <a:pt x="184398" y="203597"/>
                              </a:cubicBezTo>
                              <a:lnTo>
                                <a:pt x="21878" y="203597"/>
                              </a:lnTo>
                              <a:cubicBezTo>
                                <a:pt x="15925" y="203597"/>
                                <a:pt x="10790" y="201364"/>
                                <a:pt x="6474" y="196899"/>
                              </a:cubicBezTo>
                              <a:cubicBezTo>
                                <a:pt x="2158" y="192434"/>
                                <a:pt x="0" y="187225"/>
                                <a:pt x="0" y="181272"/>
                              </a:cubicBezTo>
                              <a:lnTo>
                                <a:pt x="0" y="63400"/>
                              </a:lnTo>
                              <a:cubicBezTo>
                                <a:pt x="0" y="57447"/>
                                <a:pt x="2158" y="52313"/>
                                <a:pt x="6474" y="47997"/>
                              </a:cubicBezTo>
                              <a:cubicBezTo>
                                <a:pt x="10790" y="43681"/>
                                <a:pt x="15925" y="41523"/>
                                <a:pt x="21878" y="41523"/>
                              </a:cubicBezTo>
                              <a:lnTo>
                                <a:pt x="69652" y="41523"/>
                              </a:lnTo>
                              <a:lnTo>
                                <a:pt x="69652" y="20091"/>
                              </a:lnTo>
                              <a:cubicBezTo>
                                <a:pt x="69652" y="14138"/>
                                <a:pt x="71363" y="9301"/>
                                <a:pt x="74786" y="5581"/>
                              </a:cubicBezTo>
                              <a:cubicBezTo>
                                <a:pt x="78210" y="1860"/>
                                <a:pt x="83195" y="0"/>
                                <a:pt x="89744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D0D0D"/>
                        </a:solidFill>
                        <a:ln>
                          <a:noFill/>
                        </a:ln>
                        <a:effectLst/>
                      </wps:spPr>
                      <wps:bodyPr rot="0" spcFirstLastPara="0" vert="horz" wrap="square" lIns="57150" tIns="28575" rIns="57150" bIns="28575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Freeform 83" o:spid="_x0000_s1038" style="width:16.25pt;height:16.05pt;margin-top:2.95pt;margin-left:-42pt;mso-height-relative:page;mso-width-relative:page;position:absolute;z-index:251685888" coordsize="206276,203597" o:spt="100" adj="-11796480,,5400" path="m95548,108049c93762,108049,92199,108719,90860,110058c89520,111398,88851,112960,88851,114746l88851,129927c88851,134391,91083,136624,95548,136624l110728,136624c115193,136624,117426,134391,117426,129927l117426,114746c117426,112960,116756,111398,115417,110058c114077,108719,112514,108049,110728,108049xm21878,54024c19497,54024,17339,54992,15404,56926c13469,58861,12502,61019,12502,63400l12502,117872,22771,117872c24855,117872,25896,118913,25896,120997c25896,123081,24855,124122,22771,124122l12502,124122,12502,181272c12502,183951,13469,186184,15404,187970c17339,189756,19497,190649,21878,190649l184398,190649c186780,190649,188938,189756,190872,187970c192807,186184,193775,183951,193775,181272l193775,124122,123677,124122,123677,130373c123677,133647,122411,136549,119881,139080c117351,141610,114300,142875,110728,142875l95548,142875c91976,142875,88925,141610,86395,139080c83865,136549,82600,133647,82600,130373l82600,124122,41523,124122c39440,124122,38398,123081,38398,120997c38398,118913,39440,117872,41523,117872l82600,117872,82600,114746c82600,111174,83865,108123,86395,105593c88925,103063,91976,101798,95548,101798l110728,101798c114300,101798,117351,103063,119881,105593c122411,108123,123677,111174,123677,114746l123677,117872,193775,117872,193775,63400c193775,61019,192807,58861,190872,56926c188938,54992,186780,54024,184398,54024xm89744,12948c84981,12948,82600,15329,82600,20091l82600,41523,123677,41523,123677,20091c123677,15329,119807,12948,112068,12948xm89744,l115193,c121742,,126951,1860,130820,5581c134690,9301,136625,14138,136625,20091l136625,41523,184398,41523c190352,41523,195486,43681,199802,47997c204118,52313,206276,57447,206276,63400l206276,181272c206276,187225,204118,192434,199802,196899c195486,201364,190352,203597,184398,203597l21878,203597c15925,203597,10790,201364,6474,196899c2158,192434,,187225,,181272l,63400c,57447,2158,52313,6474,47997c10790,43681,15925,41523,21878,41523l69652,41523,69652,20091c69652,14138,71363,9301,74786,5581c78210,1860,83195,,89744,xe" filled="t" fillcolor="#0d0d0d" stroked="f">
                <v:stroke joinstyle="miter"/>
                <o:lock v:ext="edit" aspectratio="f"/>
              </v:shape>
            </w:pict>
          </mc:Fallback>
        </mc:AlternateContent>
      </w:r>
    </w:p>
    <w:p w14:paraId="01FB5132">
      <w:pPr>
        <w:spacing w:before="0" w:after="0" w:line="200" w:lineRule="exact"/>
        <w:jc w:val="center"/>
        <w:rPr>
          <w:sz w:val="20"/>
          <w:szCs w:val="20"/>
        </w:rPr>
      </w:pPr>
    </w:p>
    <w:p w14:paraId="7B4EA0CA">
      <w:pPr>
        <w:spacing w:before="0" w:after="0" w:line="200" w:lineRule="exact"/>
        <w:jc w:val="center"/>
        <w:rPr>
          <w:sz w:val="20"/>
          <w:szCs w:val="20"/>
        </w:rPr>
      </w:pPr>
    </w:p>
    <w:p w14:paraId="5F38E591">
      <w:pPr>
        <w:spacing w:before="0" w:after="0" w:line="200" w:lineRule="exact"/>
        <w:jc w:val="center"/>
        <w:rPr>
          <w:sz w:val="20"/>
          <w:szCs w:val="20"/>
        </w:rPr>
      </w:pPr>
      <w: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-716280</wp:posOffset>
                </wp:positionH>
                <wp:positionV relativeFrom="paragraph">
                  <wp:posOffset>38735</wp:posOffset>
                </wp:positionV>
                <wp:extent cx="6756400" cy="2484120"/>
                <wp:effectExtent l="0" t="0" r="0" b="0"/>
                <wp:wrapNone/>
                <wp:docPr id="6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56400" cy="2484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  <w:color w:val="595959" w:themeColor="text1" w:themeTint="A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20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20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.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11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 xml:space="preserve"> - 20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21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.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10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韩国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stylenanda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商贸公司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 xml:space="preserve">           淘宝运营助理 </w:t>
                            </w:r>
                          </w:p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  <w:color w:val="595959" w:themeColor="text1" w:themeTint="A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工作描述：</w:t>
                            </w:r>
                          </w:p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:lang w:eastAsia="zh-CN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  <w:t>采购部门所需之基本物品；负责公司淘宝商城平台的开发和销售拓展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:lang w:val="en-US" w:eastAsia="zh-CN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  <w:t>. 负责社群的运营推广工作，能策划线上、线下相关活动.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  <w:t>客服工作的展开与管理，处理和解决各种买家反馈的问题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:lang w:eastAsia="zh-CN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  <w:t>。</w:t>
                            </w:r>
                          </w:p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:lang w:eastAsia="zh-CN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  <w:color w:val="595959" w:themeColor="text1" w:themeTint="A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201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9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.11 - 20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20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.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09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CHUU服装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武汉分部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公司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 xml:space="preserve">           淘宝运营助理 </w:t>
                            </w:r>
                          </w:p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  <w:color w:val="595959" w:themeColor="text1" w:themeTint="A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工作描述：</w:t>
                            </w:r>
                          </w:p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:lang w:val="en-US" w:eastAsia="zh-CN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  <w:t>负责微博、微信等新媒体平台内容的发布、维护、增粉等，提高产品影响力和关注度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:lang w:val="en-US" w:eastAsia="zh-CN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  <w:t>.协助市场部经理完成工作计划，处理与媒体公关对外市场合作商的沟通与合作事宜。</w:t>
                            </w:r>
                          </w:p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:lang w:val="en-US" w:eastAsia="zh-CN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wrap="square"/>
                    </wps:wsp>
                  </a:graphicData>
                </a:graphic>
              </wp:anchor>
            </w:drawing>
          </mc:Choice>
          <mc:Fallback>
            <w:pict>
              <v:rect id="Rectangle 3" o:spid="_x0000_s1039" style="width:532pt;height:195.6pt;margin-top:3.05pt;margin-left:-56.4pt;mso-height-relative:page;mso-width-relative:page;position:absolute;z-index:251671552" coordsize="21600,21600" filled="f" stroked="f">
                <o:lock v:ext="edit" aspectratio="f"/>
                <v:textbox>
                  <w:txbxContent>
                    <w:p w14:paraId="0BE62617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  <w:color w:val="595959" w:themeColor="text1" w:themeTint="A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20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20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.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11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 xml:space="preserve"> - 20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21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.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10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 xml:space="preserve">                    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韩国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stylenanda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商贸公司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 xml:space="preserve">           淘宝运营助理 </w:t>
                      </w:r>
                    </w:p>
                    <w:p w14:paraId="6CE9DB44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  <w:color w:val="595959" w:themeColor="text1" w:themeTint="A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工作描述：</w:t>
                      </w:r>
                    </w:p>
                    <w:p w14:paraId="22BE8049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:lang w:eastAsia="zh-CN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  <w:t>采购部门所需之基本物品；负责公司淘宝商城平台的开发和销售拓展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:lang w:val="en-US" w:eastAsia="zh-CN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  <w:t>. 负责社群的运营推广工作，能策划线上、线下相关活动.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  <w:t>客服工作的展开与管理，处理和解决各种买家反馈的问题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:lang w:eastAsia="zh-CN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  <w:t>。</w:t>
                      </w:r>
                    </w:p>
                    <w:p w14:paraId="4E1A2F0F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:lang w:eastAsia="zh-CN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</w:pPr>
                    </w:p>
                    <w:p w14:paraId="64E93ABC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  <w:color w:val="595959" w:themeColor="text1" w:themeTint="A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201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9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.11 - 20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20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.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09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 xml:space="preserve">                     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CHUU服装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武汉分部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公司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 xml:space="preserve">           淘宝运营助理 </w:t>
                      </w:r>
                    </w:p>
                    <w:p w14:paraId="7676E188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  <w:color w:val="595959" w:themeColor="text1" w:themeTint="A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工作描述：</w:t>
                      </w:r>
                    </w:p>
                    <w:p w14:paraId="23EBB0DA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:lang w:val="en-US" w:eastAsia="zh-CN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  <w:t>负责微博、微信等新媒体平台内容的发布、维护、增粉等，提高产品影响力和关注度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:lang w:val="en-US" w:eastAsia="zh-CN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  <w:t>.协助市场部经理完成工作计划，处理与媒体公关对外市场合作商的沟通与合作事宜。</w:t>
                      </w:r>
                    </w:p>
                    <w:p w14:paraId="23F3F7DF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:lang w:val="en-US" w:eastAsia="zh-CN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</w:pPr>
                    </w:p>
                    <w:p w14:paraId="372E7093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6E25A9F">
      <w:pPr>
        <w:spacing w:before="0" w:after="0" w:line="200" w:lineRule="exact"/>
        <w:jc w:val="center"/>
        <w:rPr>
          <w:sz w:val="20"/>
          <w:szCs w:val="20"/>
        </w:rPr>
      </w:pPr>
    </w:p>
    <w:p w14:paraId="5D56D60F">
      <w:pPr>
        <w:spacing w:before="0" w:after="0" w:line="200" w:lineRule="exact"/>
        <w:jc w:val="center"/>
        <w:rPr>
          <w:sz w:val="20"/>
          <w:szCs w:val="20"/>
        </w:rPr>
      </w:pPr>
    </w:p>
    <w:p w14:paraId="1E0BCDE6">
      <w:pPr>
        <w:spacing w:before="0" w:after="0" w:line="200" w:lineRule="exact"/>
        <w:jc w:val="center"/>
        <w:rPr>
          <w:sz w:val="20"/>
          <w:szCs w:val="20"/>
        </w:rPr>
      </w:pPr>
    </w:p>
    <w:p w14:paraId="5DABABB0">
      <w:pPr>
        <w:spacing w:before="0" w:after="0" w:line="200" w:lineRule="exact"/>
        <w:jc w:val="center"/>
        <w:rPr>
          <w:sz w:val="20"/>
          <w:szCs w:val="20"/>
        </w:rPr>
      </w:pPr>
    </w:p>
    <w:p w14:paraId="4A4C0E95">
      <w:pPr>
        <w:spacing w:before="0" w:after="0" w:line="200" w:lineRule="exact"/>
        <w:jc w:val="center"/>
        <w:rPr>
          <w:sz w:val="20"/>
          <w:szCs w:val="20"/>
        </w:rPr>
      </w:pPr>
    </w:p>
    <w:p w14:paraId="5014AF70">
      <w:pPr>
        <w:spacing w:before="0" w:after="0" w:line="200" w:lineRule="exact"/>
        <w:jc w:val="center"/>
        <w:rPr>
          <w:sz w:val="20"/>
          <w:szCs w:val="20"/>
        </w:rPr>
      </w:pPr>
    </w:p>
    <w:p w14:paraId="70C0266F">
      <w:pPr>
        <w:spacing w:before="0" w:after="0" w:line="200" w:lineRule="exact"/>
        <w:jc w:val="center"/>
        <w:rPr>
          <w:sz w:val="20"/>
          <w:szCs w:val="20"/>
        </w:rPr>
      </w:pPr>
    </w:p>
    <w:p w14:paraId="08FF8A64">
      <w:pPr>
        <w:spacing w:before="0" w:after="0" w:line="200" w:lineRule="exact"/>
        <w:jc w:val="center"/>
        <w:rPr>
          <w:sz w:val="20"/>
          <w:szCs w:val="20"/>
        </w:rPr>
      </w:pPr>
    </w:p>
    <w:p w14:paraId="6986FBDB">
      <w:pPr>
        <w:spacing w:before="0" w:after="0" w:line="200" w:lineRule="exact"/>
        <w:jc w:val="center"/>
        <w:rPr>
          <w:sz w:val="20"/>
          <w:szCs w:val="20"/>
        </w:rPr>
      </w:pPr>
    </w:p>
    <w:p w14:paraId="0BFD4353">
      <w:pPr>
        <w:spacing w:before="0" w:after="0" w:line="263" w:lineRule="auto"/>
        <w:ind w:left="2061" w:right="2150"/>
        <w:jc w:val="center"/>
      </w:pPr>
    </w:p>
    <w:p w14:paraId="563462B3">
      <w:pPr>
        <w:spacing w:before="0" w:after="0" w:line="263" w:lineRule="auto"/>
        <w:ind w:right="2150"/>
        <w:jc w:val="both"/>
        <w:rPr>
          <w:sz w:val="20"/>
          <w:szCs w:val="20"/>
        </w:rPr>
      </w:pPr>
    </w:p>
    <w:p w14:paraId="478B8E43">
      <w:pPr>
        <w:spacing w:before="7" w:after="0" w:line="150" w:lineRule="exact"/>
        <w:jc w:val="center"/>
        <w:rPr>
          <w:sz w:val="15"/>
          <w:szCs w:val="15"/>
        </w:rPr>
      </w:pPr>
    </w:p>
    <w:p w14:paraId="1E1E6CB1">
      <w:pPr>
        <w:spacing w:before="0" w:after="0" w:line="200" w:lineRule="exact"/>
        <w:jc w:val="center"/>
        <w:rPr>
          <w:sz w:val="20"/>
          <w:szCs w:val="20"/>
        </w:rPr>
      </w:pPr>
    </w:p>
    <w:p w14:paraId="3AFAF258">
      <w:pPr>
        <w:spacing w:before="0" w:after="0" w:line="200" w:lineRule="exact"/>
        <w:jc w:val="center"/>
        <w:rPr>
          <w:sz w:val="20"/>
          <w:szCs w:val="20"/>
        </w:rPr>
      </w:pPr>
    </w:p>
    <w:p w14:paraId="6A53D686">
      <w:pPr>
        <w:spacing w:before="0" w:after="0" w:line="200" w:lineRule="exact"/>
        <w:jc w:val="center"/>
        <w:rPr>
          <w:sz w:val="20"/>
          <w:szCs w:val="20"/>
        </w:rPr>
      </w:pPr>
    </w:p>
    <w:p w14:paraId="40AC6E37">
      <w:pPr>
        <w:spacing w:before="0" w:after="0" w:line="200" w:lineRule="exact"/>
        <w:jc w:val="center"/>
        <w:rPr>
          <w:sz w:val="20"/>
          <w:szCs w:val="20"/>
        </w:rPr>
      </w:pPr>
    </w:p>
    <w:p w14:paraId="288AF58E">
      <w:pPr>
        <w:spacing w:before="0" w:after="0" w:line="200" w:lineRule="exact"/>
        <w:jc w:val="center"/>
        <w:rPr>
          <w:sz w:val="20"/>
          <w:szCs w:val="20"/>
        </w:rPr>
      </w:pPr>
    </w:p>
    <w:p w14:paraId="5F230D5B">
      <w:pPr>
        <w:spacing w:before="0" w:after="0" w:line="200" w:lineRule="exact"/>
        <w:jc w:val="center"/>
        <w:rPr>
          <w:sz w:val="20"/>
          <w:szCs w:val="20"/>
        </w:rPr>
      </w:pPr>
    </w:p>
    <w:p w14:paraId="32023DFA">
      <w:pPr>
        <w:spacing w:before="0" w:after="0" w:line="200" w:lineRule="exact"/>
        <w:jc w:val="center"/>
        <w:rPr>
          <w:sz w:val="20"/>
          <w:szCs w:val="20"/>
        </w:rPr>
      </w:pPr>
    </w:p>
    <w:p w14:paraId="6E021878">
      <w:pPr>
        <w:spacing w:before="0" w:after="0" w:line="200" w:lineRule="exact"/>
        <w:jc w:val="center"/>
        <w:rPr>
          <w:sz w:val="20"/>
          <w:szCs w:val="20"/>
        </w:rPr>
      </w:pPr>
    </w:p>
    <w:p w14:paraId="1F14BC16">
      <w:pPr>
        <w:spacing w:before="0" w:after="0" w:line="200" w:lineRule="exact"/>
        <w:jc w:val="center"/>
        <w:rPr>
          <w:sz w:val="20"/>
          <w:szCs w:val="20"/>
        </w:rPr>
      </w:pPr>
      <w: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-615950</wp:posOffset>
                </wp:positionH>
                <wp:positionV relativeFrom="paragraph">
                  <wp:posOffset>127000</wp:posOffset>
                </wp:positionV>
                <wp:extent cx="6659880" cy="279400"/>
                <wp:effectExtent l="0" t="0" r="7620" b="6350"/>
                <wp:wrapNone/>
                <wp:docPr id="46" name="矩形 4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659880" cy="279400"/>
                        </a:xfrm>
                        <a:prstGeom prst="rect">
                          <a:avLst/>
                        </a:prstGeom>
                        <a:pattFill prst="dkDnDiag">
                          <a:fgClr>
                            <a:srgbClr val="FDEFEA"/>
                          </a:fgClr>
                          <a:bgClr>
                            <a:sysClr val="window" lastClr="FFFFFF"/>
                          </a:bgClr>
                        </a:pattFill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_x0000_s1026" o:spid="_x0000_s1040" style="width:524.4pt;height:22pt;margin-top:10pt;margin-left:-48.5pt;mso-height-relative:page;mso-width-relative:page;position:absolute;v-text-anchor:middle;z-index:251663360" coordsize="21600,21600" filled="t" fillcolor="#fdefea" stroked="f" strokeweight="1pt">
                <v:fill r:id="rId6" o:title="深色下对角线" color2="white" type="pattern"/>
                <v:stroke joinstyle="miter"/>
                <o:lock v:ext="edit" aspectratio="f"/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-250825</wp:posOffset>
                </wp:positionH>
                <wp:positionV relativeFrom="paragraph">
                  <wp:posOffset>121285</wp:posOffset>
                </wp:positionV>
                <wp:extent cx="1010285" cy="288925"/>
                <wp:effectExtent l="0" t="0" r="0" b="0"/>
                <wp:wrapNone/>
                <wp:docPr id="38" name="矩形 3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010285" cy="28892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NormalWeb"/>
                              <w:spacing w:before="0" w:beforeAutospacing="0" w:after="0" w:afterAutospacing="0" w:line="320" w:lineRule="exact"/>
                              <w:jc w:val="distribute"/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sz w:val="28"/>
                                <w:szCs w:val="28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专业技能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_x0000_s1026" o:spid="_x0000_s1041" style="width:79.55pt;height:22.75pt;margin-top:9.55pt;margin-left:-19.75pt;mso-height-relative:page;mso-width-relative:page;position:absolute;v-text-anchor:middle;z-index:251679744" coordsize="21600,21600" filled="f" stroked="f" strokeweight="1pt">
                <v:stroke joinstyle="miter"/>
                <o:lock v:ext="edit" aspectratio="f"/>
                <v:textbox>
                  <w:txbxContent>
                    <w:p w14:paraId="53A7FCC4">
                      <w:pPr>
                        <w:pStyle w:val="NormalWeb"/>
                        <w:spacing w:before="0" w:beforeAutospacing="0" w:after="0" w:afterAutospacing="0" w:line="320" w:lineRule="exact"/>
                        <w:jc w:val="distribute"/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sz w:val="28"/>
                          <w:szCs w:val="28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专业技能</w:t>
                      </w:r>
                    </w:p>
                  </w:txbxContent>
                </v:textbox>
              </v:rect>
            </w:pict>
          </mc:Fallback>
        </mc:AlternateContent>
      </w:r>
    </w:p>
    <w:p w14:paraId="61A19CAC">
      <w:pPr>
        <w:spacing w:before="0" w:after="0" w:line="200" w:lineRule="exact"/>
        <w:jc w:val="center"/>
        <w:rPr>
          <w:sz w:val="20"/>
          <w:szCs w:val="20"/>
        </w:rPr>
      </w:pPr>
      <w: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-532130</wp:posOffset>
                </wp:positionH>
                <wp:positionV relativeFrom="paragraph">
                  <wp:posOffset>41910</wp:posOffset>
                </wp:positionV>
                <wp:extent cx="199390" cy="198120"/>
                <wp:effectExtent l="0" t="0" r="10160" b="11430"/>
                <wp:wrapNone/>
                <wp:docPr id="14" name="Freeform 9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390" cy="198120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203597" w="204490" stroke="1">
                              <a:moveTo>
                                <a:pt x="6251" y="190649"/>
                              </a:moveTo>
                              <a:lnTo>
                                <a:pt x="196900" y="190649"/>
                              </a:lnTo>
                              <a:cubicBezTo>
                                <a:pt x="201067" y="190649"/>
                                <a:pt x="203151" y="192732"/>
                                <a:pt x="203151" y="196899"/>
                              </a:cubicBezTo>
                              <a:cubicBezTo>
                                <a:pt x="203151" y="201364"/>
                                <a:pt x="201067" y="203597"/>
                                <a:pt x="196900" y="203597"/>
                              </a:cubicBezTo>
                              <a:lnTo>
                                <a:pt x="6251" y="203597"/>
                              </a:lnTo>
                              <a:cubicBezTo>
                                <a:pt x="2084" y="203597"/>
                                <a:pt x="0" y="201364"/>
                                <a:pt x="0" y="196899"/>
                              </a:cubicBezTo>
                              <a:cubicBezTo>
                                <a:pt x="0" y="192732"/>
                                <a:pt x="2084" y="190649"/>
                                <a:pt x="6251" y="190649"/>
                              </a:cubicBezTo>
                              <a:close/>
                              <a:moveTo>
                                <a:pt x="23218" y="82599"/>
                              </a:moveTo>
                              <a:cubicBezTo>
                                <a:pt x="20836" y="82599"/>
                                <a:pt x="18678" y="83567"/>
                                <a:pt x="16743" y="85501"/>
                              </a:cubicBezTo>
                              <a:cubicBezTo>
                                <a:pt x="14809" y="87436"/>
                                <a:pt x="13841" y="89594"/>
                                <a:pt x="13841" y="91975"/>
                              </a:cubicBezTo>
                              <a:lnTo>
                                <a:pt x="13841" y="155823"/>
                              </a:lnTo>
                              <a:cubicBezTo>
                                <a:pt x="13841" y="158502"/>
                                <a:pt x="14809" y="160734"/>
                                <a:pt x="16743" y="162520"/>
                              </a:cubicBezTo>
                              <a:cubicBezTo>
                                <a:pt x="18678" y="164306"/>
                                <a:pt x="20836" y="165199"/>
                                <a:pt x="23218" y="165199"/>
                              </a:cubicBezTo>
                              <a:lnTo>
                                <a:pt x="39737" y="165199"/>
                              </a:lnTo>
                              <a:cubicBezTo>
                                <a:pt x="42119" y="165199"/>
                                <a:pt x="44202" y="164306"/>
                                <a:pt x="45988" y="162520"/>
                              </a:cubicBezTo>
                              <a:cubicBezTo>
                                <a:pt x="47774" y="160734"/>
                                <a:pt x="48667" y="158502"/>
                                <a:pt x="48667" y="155823"/>
                              </a:cubicBezTo>
                              <a:lnTo>
                                <a:pt x="48667" y="91975"/>
                              </a:lnTo>
                              <a:cubicBezTo>
                                <a:pt x="48667" y="89594"/>
                                <a:pt x="47774" y="87436"/>
                                <a:pt x="45988" y="85501"/>
                              </a:cubicBezTo>
                              <a:cubicBezTo>
                                <a:pt x="44202" y="83567"/>
                                <a:pt x="42119" y="82599"/>
                                <a:pt x="39737" y="82599"/>
                              </a:cubicBezTo>
                              <a:close/>
                              <a:moveTo>
                                <a:pt x="23218" y="70098"/>
                              </a:moveTo>
                              <a:lnTo>
                                <a:pt x="39737" y="70098"/>
                              </a:lnTo>
                              <a:cubicBezTo>
                                <a:pt x="45691" y="70098"/>
                                <a:pt x="50825" y="72256"/>
                                <a:pt x="55141" y="76572"/>
                              </a:cubicBezTo>
                              <a:cubicBezTo>
                                <a:pt x="59457" y="80888"/>
                                <a:pt x="61615" y="86022"/>
                                <a:pt x="61615" y="91975"/>
                              </a:cubicBezTo>
                              <a:lnTo>
                                <a:pt x="61615" y="155823"/>
                              </a:lnTo>
                              <a:cubicBezTo>
                                <a:pt x="61615" y="162074"/>
                                <a:pt x="59457" y="167357"/>
                                <a:pt x="55141" y="171673"/>
                              </a:cubicBezTo>
                              <a:cubicBezTo>
                                <a:pt x="50825" y="175989"/>
                                <a:pt x="45691" y="178147"/>
                                <a:pt x="39737" y="178147"/>
                              </a:cubicBezTo>
                              <a:lnTo>
                                <a:pt x="23218" y="178147"/>
                              </a:lnTo>
                              <a:cubicBezTo>
                                <a:pt x="17264" y="178147"/>
                                <a:pt x="12130" y="175989"/>
                                <a:pt x="7814" y="171673"/>
                              </a:cubicBezTo>
                              <a:cubicBezTo>
                                <a:pt x="3498" y="167357"/>
                                <a:pt x="1340" y="162074"/>
                                <a:pt x="1340" y="155823"/>
                              </a:cubicBezTo>
                              <a:lnTo>
                                <a:pt x="1340" y="91975"/>
                              </a:lnTo>
                              <a:cubicBezTo>
                                <a:pt x="1340" y="86022"/>
                                <a:pt x="3498" y="80888"/>
                                <a:pt x="7814" y="76572"/>
                              </a:cubicBezTo>
                              <a:cubicBezTo>
                                <a:pt x="12130" y="72256"/>
                                <a:pt x="17264" y="70098"/>
                                <a:pt x="23218" y="70098"/>
                              </a:cubicBezTo>
                              <a:close/>
                              <a:moveTo>
                                <a:pt x="162967" y="49113"/>
                              </a:moveTo>
                              <a:cubicBezTo>
                                <a:pt x="164455" y="48220"/>
                                <a:pt x="165944" y="48220"/>
                                <a:pt x="167432" y="49113"/>
                              </a:cubicBezTo>
                              <a:cubicBezTo>
                                <a:pt x="168027" y="50304"/>
                                <a:pt x="168325" y="51197"/>
                                <a:pt x="168325" y="51792"/>
                              </a:cubicBezTo>
                              <a:cubicBezTo>
                                <a:pt x="168325" y="52090"/>
                                <a:pt x="168027" y="52834"/>
                                <a:pt x="167432" y="54024"/>
                              </a:cubicBezTo>
                              <a:cubicBezTo>
                                <a:pt x="166837" y="54620"/>
                                <a:pt x="166093" y="54917"/>
                                <a:pt x="165200" y="54917"/>
                              </a:cubicBezTo>
                              <a:cubicBezTo>
                                <a:pt x="164307" y="54917"/>
                                <a:pt x="163562" y="54620"/>
                                <a:pt x="162967" y="54024"/>
                              </a:cubicBezTo>
                              <a:cubicBezTo>
                                <a:pt x="162372" y="52834"/>
                                <a:pt x="162074" y="52090"/>
                                <a:pt x="162074" y="51792"/>
                              </a:cubicBezTo>
                              <a:cubicBezTo>
                                <a:pt x="162074" y="51197"/>
                                <a:pt x="162372" y="50304"/>
                                <a:pt x="162967" y="49113"/>
                              </a:cubicBezTo>
                              <a:close/>
                              <a:moveTo>
                                <a:pt x="96441" y="47774"/>
                              </a:moveTo>
                              <a:cubicBezTo>
                                <a:pt x="93762" y="47774"/>
                                <a:pt x="91530" y="48666"/>
                                <a:pt x="89744" y="50452"/>
                              </a:cubicBezTo>
                              <a:cubicBezTo>
                                <a:pt x="87958" y="52238"/>
                                <a:pt x="87065" y="54471"/>
                                <a:pt x="87065" y="57150"/>
                              </a:cubicBezTo>
                              <a:lnTo>
                                <a:pt x="87065" y="155823"/>
                              </a:lnTo>
                              <a:cubicBezTo>
                                <a:pt x="87065" y="158502"/>
                                <a:pt x="87958" y="160734"/>
                                <a:pt x="89744" y="162520"/>
                              </a:cubicBezTo>
                              <a:cubicBezTo>
                                <a:pt x="91530" y="164306"/>
                                <a:pt x="93762" y="165199"/>
                                <a:pt x="96441" y="165199"/>
                              </a:cubicBezTo>
                              <a:lnTo>
                                <a:pt x="112514" y="165199"/>
                              </a:lnTo>
                              <a:cubicBezTo>
                                <a:pt x="115193" y="165199"/>
                                <a:pt x="117426" y="164306"/>
                                <a:pt x="119212" y="162520"/>
                              </a:cubicBezTo>
                              <a:cubicBezTo>
                                <a:pt x="120998" y="160734"/>
                                <a:pt x="121891" y="158502"/>
                                <a:pt x="121891" y="155823"/>
                              </a:cubicBezTo>
                              <a:lnTo>
                                <a:pt x="121891" y="57150"/>
                              </a:lnTo>
                              <a:cubicBezTo>
                                <a:pt x="121891" y="54471"/>
                                <a:pt x="120998" y="52238"/>
                                <a:pt x="119212" y="50452"/>
                              </a:cubicBezTo>
                              <a:cubicBezTo>
                                <a:pt x="117426" y="48666"/>
                                <a:pt x="115193" y="47774"/>
                                <a:pt x="112514" y="47774"/>
                              </a:cubicBezTo>
                              <a:close/>
                              <a:moveTo>
                                <a:pt x="96441" y="35272"/>
                              </a:moveTo>
                              <a:lnTo>
                                <a:pt x="112514" y="35272"/>
                              </a:lnTo>
                              <a:cubicBezTo>
                                <a:pt x="118468" y="35272"/>
                                <a:pt x="123602" y="37430"/>
                                <a:pt x="127918" y="41746"/>
                              </a:cubicBezTo>
                              <a:cubicBezTo>
                                <a:pt x="132234" y="46062"/>
                                <a:pt x="134392" y="51197"/>
                                <a:pt x="134392" y="57150"/>
                              </a:cubicBezTo>
                              <a:lnTo>
                                <a:pt x="134392" y="155823"/>
                              </a:lnTo>
                              <a:cubicBezTo>
                                <a:pt x="134392" y="162074"/>
                                <a:pt x="132234" y="167357"/>
                                <a:pt x="127918" y="171673"/>
                              </a:cubicBezTo>
                              <a:cubicBezTo>
                                <a:pt x="123602" y="175989"/>
                                <a:pt x="118468" y="178147"/>
                                <a:pt x="112514" y="178147"/>
                              </a:cubicBezTo>
                              <a:lnTo>
                                <a:pt x="96441" y="178147"/>
                              </a:lnTo>
                              <a:cubicBezTo>
                                <a:pt x="90190" y="178147"/>
                                <a:pt x="84907" y="175989"/>
                                <a:pt x="80591" y="171673"/>
                              </a:cubicBezTo>
                              <a:cubicBezTo>
                                <a:pt x="76275" y="167357"/>
                                <a:pt x="74117" y="162074"/>
                                <a:pt x="74117" y="155823"/>
                              </a:cubicBezTo>
                              <a:lnTo>
                                <a:pt x="74117" y="57150"/>
                              </a:lnTo>
                              <a:cubicBezTo>
                                <a:pt x="74117" y="51197"/>
                                <a:pt x="76275" y="46062"/>
                                <a:pt x="80591" y="41746"/>
                              </a:cubicBezTo>
                              <a:cubicBezTo>
                                <a:pt x="84907" y="37430"/>
                                <a:pt x="90190" y="35272"/>
                                <a:pt x="96441" y="35272"/>
                              </a:cubicBezTo>
                              <a:close/>
                              <a:moveTo>
                                <a:pt x="170557" y="19199"/>
                              </a:moveTo>
                              <a:lnTo>
                                <a:pt x="177701" y="19199"/>
                              </a:lnTo>
                              <a:cubicBezTo>
                                <a:pt x="179785" y="19199"/>
                                <a:pt x="180826" y="20240"/>
                                <a:pt x="180826" y="22324"/>
                              </a:cubicBezTo>
                              <a:cubicBezTo>
                                <a:pt x="180826" y="24408"/>
                                <a:pt x="179785" y="25449"/>
                                <a:pt x="177701" y="25449"/>
                              </a:cubicBezTo>
                              <a:lnTo>
                                <a:pt x="170557" y="25449"/>
                              </a:lnTo>
                              <a:cubicBezTo>
                                <a:pt x="169367" y="25449"/>
                                <a:pt x="168623" y="25598"/>
                                <a:pt x="168325" y="25896"/>
                              </a:cubicBezTo>
                              <a:lnTo>
                                <a:pt x="168771" y="44648"/>
                              </a:lnTo>
                              <a:cubicBezTo>
                                <a:pt x="168771" y="46732"/>
                                <a:pt x="167730" y="47774"/>
                                <a:pt x="165646" y="47774"/>
                              </a:cubicBezTo>
                              <a:cubicBezTo>
                                <a:pt x="163860" y="47774"/>
                                <a:pt x="162967" y="46732"/>
                                <a:pt x="162967" y="44648"/>
                              </a:cubicBezTo>
                              <a:lnTo>
                                <a:pt x="162967" y="25449"/>
                              </a:lnTo>
                              <a:cubicBezTo>
                                <a:pt x="162967" y="21282"/>
                                <a:pt x="165497" y="19199"/>
                                <a:pt x="170557" y="19199"/>
                              </a:cubicBezTo>
                              <a:close/>
                              <a:moveTo>
                                <a:pt x="166093" y="12948"/>
                              </a:moveTo>
                              <a:cubicBezTo>
                                <a:pt x="163711" y="12948"/>
                                <a:pt x="161553" y="13841"/>
                                <a:pt x="159618" y="15627"/>
                              </a:cubicBezTo>
                              <a:cubicBezTo>
                                <a:pt x="157684" y="17413"/>
                                <a:pt x="156716" y="19645"/>
                                <a:pt x="156716" y="22324"/>
                              </a:cubicBezTo>
                              <a:lnTo>
                                <a:pt x="156716" y="155823"/>
                              </a:lnTo>
                              <a:cubicBezTo>
                                <a:pt x="156716" y="158502"/>
                                <a:pt x="157684" y="160734"/>
                                <a:pt x="159618" y="162520"/>
                              </a:cubicBezTo>
                              <a:cubicBezTo>
                                <a:pt x="161553" y="164306"/>
                                <a:pt x="163711" y="165199"/>
                                <a:pt x="166093" y="165199"/>
                              </a:cubicBezTo>
                              <a:lnTo>
                                <a:pt x="182612" y="165199"/>
                              </a:lnTo>
                              <a:cubicBezTo>
                                <a:pt x="184994" y="165199"/>
                                <a:pt x="187077" y="164306"/>
                                <a:pt x="188863" y="162520"/>
                              </a:cubicBezTo>
                              <a:cubicBezTo>
                                <a:pt x="190649" y="160734"/>
                                <a:pt x="191542" y="158502"/>
                                <a:pt x="191542" y="155823"/>
                              </a:cubicBezTo>
                              <a:lnTo>
                                <a:pt x="191542" y="22324"/>
                              </a:lnTo>
                              <a:cubicBezTo>
                                <a:pt x="191542" y="19645"/>
                                <a:pt x="190649" y="17413"/>
                                <a:pt x="188863" y="15627"/>
                              </a:cubicBezTo>
                              <a:cubicBezTo>
                                <a:pt x="187077" y="13841"/>
                                <a:pt x="184994" y="12948"/>
                                <a:pt x="182612" y="12948"/>
                              </a:cubicBezTo>
                              <a:close/>
                              <a:moveTo>
                                <a:pt x="166093" y="0"/>
                              </a:moveTo>
                              <a:lnTo>
                                <a:pt x="182612" y="0"/>
                              </a:lnTo>
                              <a:cubicBezTo>
                                <a:pt x="188566" y="0"/>
                                <a:pt x="193700" y="2232"/>
                                <a:pt x="198016" y="6697"/>
                              </a:cubicBezTo>
                              <a:cubicBezTo>
                                <a:pt x="202332" y="11162"/>
                                <a:pt x="204490" y="16371"/>
                                <a:pt x="204490" y="22324"/>
                              </a:cubicBezTo>
                              <a:lnTo>
                                <a:pt x="204490" y="155823"/>
                              </a:lnTo>
                              <a:cubicBezTo>
                                <a:pt x="204490" y="162074"/>
                                <a:pt x="202332" y="167357"/>
                                <a:pt x="198016" y="171673"/>
                              </a:cubicBezTo>
                              <a:cubicBezTo>
                                <a:pt x="193700" y="175989"/>
                                <a:pt x="188566" y="178147"/>
                                <a:pt x="182612" y="178147"/>
                              </a:cubicBezTo>
                              <a:lnTo>
                                <a:pt x="166093" y="178147"/>
                              </a:lnTo>
                              <a:cubicBezTo>
                                <a:pt x="160139" y="178147"/>
                                <a:pt x="155005" y="175989"/>
                                <a:pt x="150689" y="171673"/>
                              </a:cubicBezTo>
                              <a:cubicBezTo>
                                <a:pt x="146373" y="167357"/>
                                <a:pt x="144215" y="162074"/>
                                <a:pt x="144215" y="155823"/>
                              </a:cubicBezTo>
                              <a:lnTo>
                                <a:pt x="144215" y="22324"/>
                              </a:lnTo>
                              <a:cubicBezTo>
                                <a:pt x="144215" y="16371"/>
                                <a:pt x="146373" y="11162"/>
                                <a:pt x="150689" y="6697"/>
                              </a:cubicBezTo>
                              <a:cubicBezTo>
                                <a:pt x="155005" y="2232"/>
                                <a:pt x="160139" y="0"/>
                                <a:pt x="166093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D0D0D"/>
                        </a:solidFill>
                        <a:ln>
                          <a:noFill/>
                        </a:ln>
                        <a:effectLst/>
                      </wps:spPr>
                      <wps:bodyPr rot="0" spcFirstLastPara="0" vert="horz" wrap="square" lIns="57150" tIns="28575" rIns="57150" bIns="28575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Freeform 94" o:spid="_x0000_s1042" style="width:15.7pt;height:15.6pt;margin-top:3.3pt;margin-left:-41.9pt;mso-height-relative:page;mso-width-relative:page;position:absolute;z-index:251687936" coordsize="204490,203597" o:spt="100" adj="-11796480,,5400" path="m6251,190649l196900,190649c201067,190649,203151,192732,203151,196899c203151,201364,201067,203597,196900,203597l6251,203597c2084,203597,,201364,,196899c,192732,2084,190649,6251,190649xm23218,82599c20836,82599,18678,83567,16743,85501c14809,87436,13841,89594,13841,91975l13841,155823c13841,158502,14809,160734,16743,162520c18678,164306,20836,165199,23218,165199l39737,165199c42119,165199,44202,164306,45988,162520c47774,160734,48667,158502,48667,155823l48667,91975c48667,89594,47774,87436,45988,85501c44202,83567,42119,82599,39737,82599xm23218,70098l39737,70098c45691,70098,50825,72256,55141,76572c59457,80888,61615,86022,61615,91975l61615,155823c61615,162074,59457,167357,55141,171673c50825,175989,45691,178147,39737,178147l23218,178147c17264,178147,12130,175989,7814,171673c3498,167357,1340,162074,1340,155823l1340,91975c1340,86022,3498,80888,7814,76572c12130,72256,17264,70098,23218,70098xm162967,49113c164455,48220,165944,48220,167432,49113c168027,50304,168325,51197,168325,51792c168325,52090,168027,52834,167432,54024c166837,54620,166093,54917,165200,54917c164307,54917,163562,54620,162967,54024c162372,52834,162074,52090,162074,51792c162074,51197,162372,50304,162967,49113xm96441,47774c93762,47774,91530,48666,89744,50452c87958,52238,87065,54471,87065,57150l87065,155823c87065,158502,87958,160734,89744,162520c91530,164306,93762,165199,96441,165199l112514,165199c115193,165199,117426,164306,119212,162520c120998,160734,121891,158502,121891,155823l121891,57150c121891,54471,120998,52238,119212,50452c117426,48666,115193,47774,112514,47774xm96441,35272l112514,35272c118468,35272,123602,37430,127918,41746c132234,46062,134392,51197,134392,57150l134392,155823c134392,162074,132234,167357,127918,171673c123602,175989,118468,178147,112514,178147l96441,178147c90190,178147,84907,175989,80591,171673c76275,167357,74117,162074,74117,155823l74117,57150c74117,51197,76275,46062,80591,41746c84907,37430,90190,35272,96441,35272xm170557,19199l177701,19199c179785,19199,180826,20240,180826,22324c180826,24408,179785,25449,177701,25449l170557,25449c169367,25449,168623,25598,168325,25896l168771,44648c168771,46732,167730,47774,165646,47774c163860,47774,162967,46732,162967,44648l162967,25449c162967,21282,165497,19199,170557,19199xm166093,12948c163711,12948,161553,13841,159618,15627c157684,17413,156716,19645,156716,22324l156716,155823c156716,158502,157684,160734,159618,162520c161553,164306,163711,165199,166093,165199l182612,165199c184994,165199,187077,164306,188863,162520c190649,160734,191542,158502,191542,155823l191542,22324c191542,19645,190649,17413,188863,15627c187077,13841,184994,12948,182612,12948xm166093,l182612,c188566,,193700,2232,198016,6697c202332,11162,204490,16371,204490,22324l204490,155823c204490,162074,202332,167357,198016,171673c193700,175989,188566,178147,182612,178147l166093,178147c160139,178147,155005,175989,150689,171673c146373,167357,144215,162074,144215,155823l144215,22324c144215,16371,146373,11162,150689,6697c155005,2232,160139,,166093,xe" filled="t" fillcolor="#0d0d0d" stroked="f">
                <v:stroke joinstyle="miter"/>
                <o:lock v:ext="edit" aspectratio="f"/>
              </v:shape>
            </w:pict>
          </mc:Fallback>
        </mc:AlternateContent>
      </w:r>
    </w:p>
    <w:p w14:paraId="42814863">
      <w:pPr>
        <w:spacing w:before="0" w:after="0" w:line="200" w:lineRule="exact"/>
        <w:jc w:val="both"/>
        <w:rPr>
          <w:sz w:val="20"/>
          <w:szCs w:val="20"/>
        </w:rPr>
      </w:pPr>
    </w:p>
    <w:p w14:paraId="1B395C45">
      <w:pPr>
        <w:spacing w:before="0" w:after="0" w:line="200" w:lineRule="exact"/>
        <w:jc w:val="both"/>
        <w:rPr>
          <w:sz w:val="20"/>
          <w:szCs w:val="20"/>
        </w:rPr>
      </w:pPr>
    </w:p>
    <w:p w14:paraId="6121FB07">
      <w:pPr>
        <w:spacing w:before="0" w:after="0" w:line="200" w:lineRule="exact"/>
        <w:jc w:val="center"/>
        <w:rPr>
          <w:sz w:val="20"/>
          <w:szCs w:val="20"/>
        </w:rPr>
      </w:pPr>
      <w: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-716280</wp:posOffset>
                </wp:positionH>
                <wp:positionV relativeFrom="paragraph">
                  <wp:posOffset>3175</wp:posOffset>
                </wp:positionV>
                <wp:extent cx="6757035" cy="853440"/>
                <wp:effectExtent l="0" t="0" r="0" b="0"/>
                <wp:wrapNone/>
                <wp:docPr id="5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757035" cy="853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  <w:t>专业技能：CET-6 有优秀的听书能力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:lang w:val="en-US" w:eastAsia="zh-CN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  <w:t>熟练掌握营销专业知识 人力资源师证书</w:t>
                            </w:r>
                          </w:p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  <w:t>语言技能：英语六级证书、英语四级证书、普通话二级甲等证书</w:t>
                            </w:r>
                          </w:p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  <w:t xml:space="preserve">办公技能：WPS office软件二级证书，熟练使用 Office 办公软件  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43" style="width:532.05pt;height:67.2pt;margin-top:0.25pt;margin-left:-56.4pt;mso-height-relative:page;mso-width-relative:page;position:absolute;z-index:251669504" coordsize="21600,21600" filled="f" stroked="f">
                <o:lock v:ext="edit" aspectratio="f"/>
                <v:textbox style="mso-fit-shape-to-text:t">
                  <w:txbxContent>
                    <w:p w14:paraId="6652AC80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  <w:t>专业技能：CET-6 有优秀的听书能力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:lang w:val="en-US" w:eastAsia="zh-CN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  <w:t>熟练掌握营销专业知识 人力资源师证书</w:t>
                      </w:r>
                    </w:p>
                    <w:p w14:paraId="1E88B0B5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  <w:t>语言技能：英语六级证书、英语四级证书、普通话二级甲等证书</w:t>
                      </w:r>
                    </w:p>
                    <w:p w14:paraId="16EF7BDF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  <w:t xml:space="preserve">办公技能：WPS office软件二级证书，熟练使用 Office 办公软件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宋体" w:hint="eastAsia"/>
          <w:sz w:val="20"/>
          <w:szCs w:val="20"/>
          <w:lang w:val="en-US" w:eastAsia="zh-CN"/>
        </w:rPr>
        <w:t xml:space="preserve"> </w:t>
      </w:r>
    </w:p>
    <w:p w14:paraId="6A9B4F19">
      <w:pPr>
        <w:spacing w:before="0" w:after="0" w:line="200" w:lineRule="exact"/>
        <w:jc w:val="center"/>
        <w:rPr>
          <w:sz w:val="20"/>
          <w:szCs w:val="20"/>
        </w:rPr>
      </w:pPr>
    </w:p>
    <w:p w14:paraId="0E673106">
      <w:pPr>
        <w:spacing w:before="0" w:after="0" w:line="200" w:lineRule="exact"/>
        <w:jc w:val="center"/>
        <w:rPr>
          <w:sz w:val="20"/>
          <w:szCs w:val="20"/>
        </w:rPr>
      </w:pPr>
    </w:p>
    <w:p w14:paraId="4109DC83">
      <w:pPr>
        <w:spacing w:before="0" w:after="0" w:line="200" w:lineRule="exact"/>
        <w:jc w:val="center"/>
        <w:rPr>
          <w:sz w:val="20"/>
          <w:szCs w:val="20"/>
        </w:rPr>
      </w:pPr>
    </w:p>
    <w:p w14:paraId="441F574B">
      <w:pPr>
        <w:spacing w:before="0" w:after="0" w:line="200" w:lineRule="exact"/>
        <w:jc w:val="center"/>
        <w:rPr>
          <w:sz w:val="20"/>
          <w:szCs w:val="20"/>
        </w:rPr>
      </w:pPr>
    </w:p>
    <w:p w14:paraId="71118AFE">
      <w:pPr>
        <w:spacing w:before="0" w:after="0" w:line="200" w:lineRule="exact"/>
        <w:jc w:val="center"/>
        <w:rPr>
          <w:sz w:val="20"/>
          <w:szCs w:val="20"/>
        </w:rPr>
      </w:pPr>
    </w:p>
    <w:p w14:paraId="5046A888">
      <w:pPr>
        <w:spacing w:before="0" w:after="0" w:line="200" w:lineRule="exact"/>
        <w:jc w:val="center"/>
        <w:rPr>
          <w:sz w:val="20"/>
          <w:szCs w:val="20"/>
        </w:rPr>
      </w:pPr>
    </w:p>
    <w:p w14:paraId="096587A4">
      <w:pPr>
        <w:spacing w:before="0" w:after="0" w:line="200" w:lineRule="exact"/>
        <w:jc w:val="center"/>
        <w:rPr>
          <w:sz w:val="20"/>
          <w:szCs w:val="20"/>
        </w:rPr>
      </w:pPr>
    </w:p>
    <w:p w14:paraId="246C76E3">
      <w:pPr>
        <w:spacing w:before="0" w:after="0" w:line="200" w:lineRule="exact"/>
        <w:jc w:val="center"/>
        <w:rPr>
          <w:sz w:val="20"/>
          <w:szCs w:val="20"/>
        </w:rPr>
      </w:pPr>
    </w:p>
    <w:p w14:paraId="4C42BAB4">
      <w:pPr>
        <w:spacing w:before="0" w:after="0" w:line="200" w:lineRule="exact"/>
        <w:jc w:val="center"/>
        <w:rPr>
          <w:sz w:val="20"/>
          <w:szCs w:val="20"/>
        </w:rPr>
      </w:pPr>
      <w: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-615950</wp:posOffset>
                </wp:positionH>
                <wp:positionV relativeFrom="paragraph">
                  <wp:posOffset>118110</wp:posOffset>
                </wp:positionV>
                <wp:extent cx="6659245" cy="279400"/>
                <wp:effectExtent l="0" t="0" r="8255" b="6350"/>
                <wp:wrapNone/>
                <wp:docPr id="47" name="矩形 4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659245" cy="279400"/>
                        </a:xfrm>
                        <a:prstGeom prst="rect">
                          <a:avLst/>
                        </a:prstGeom>
                        <a:pattFill prst="dkDnDiag">
                          <a:fgClr>
                            <a:srgbClr val="FDEFEA"/>
                          </a:fgClr>
                          <a:bgClr>
                            <a:sysClr val="window" lastClr="FFFFFF"/>
                          </a:bgClr>
                        </a:pattFill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_x0000_s1026" o:spid="_x0000_s1044" style="width:524.35pt;height:22pt;margin-top:9.3pt;margin-left:-48.5pt;mso-height-relative:page;mso-width-relative:page;position:absolute;v-text-anchor:middle;z-index:251665408" coordsize="21600,21600" filled="t" fillcolor="#fdefea" stroked="f" strokeweight="1pt">
                <v:fill r:id="rId6" o:title="深色下对角线" color2="white" type="pattern"/>
                <v:stroke joinstyle="miter"/>
                <o:lock v:ext="edit" aspectratio="f"/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-250825</wp:posOffset>
                </wp:positionH>
                <wp:positionV relativeFrom="paragraph">
                  <wp:posOffset>110490</wp:posOffset>
                </wp:positionV>
                <wp:extent cx="1010285" cy="288925"/>
                <wp:effectExtent l="0" t="0" r="0" b="0"/>
                <wp:wrapNone/>
                <wp:docPr id="39" name="矩形 3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010285" cy="28892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NormalWeb"/>
                              <w:spacing w:before="0" w:beforeAutospacing="0" w:after="0" w:afterAutospacing="0" w:line="320" w:lineRule="exact"/>
                              <w:jc w:val="distribute"/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b/>
                                <w:bCs/>
                                <w:color w:val="595959" w:themeColor="text1" w:themeTint="A6"/>
                                <w:kern w:val="24"/>
                                <w:sz w:val="28"/>
                                <w:szCs w:val="28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自我评价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_x0000_s1026" o:spid="_x0000_s1045" style="width:79.55pt;height:22.75pt;margin-top:8.7pt;margin-left:-19.75pt;mso-height-relative:page;mso-width-relative:page;position:absolute;v-text-anchor:middle;z-index:251681792" coordsize="21600,21600" filled="f" stroked="f" strokeweight="1pt">
                <v:stroke joinstyle="miter"/>
                <o:lock v:ext="edit" aspectratio="f"/>
                <v:textbox>
                  <w:txbxContent>
                    <w:p w14:paraId="35F26B81">
                      <w:pPr>
                        <w:pStyle w:val="NormalWeb"/>
                        <w:spacing w:before="0" w:beforeAutospacing="0" w:after="0" w:afterAutospacing="0" w:line="320" w:lineRule="exact"/>
                        <w:jc w:val="distribute"/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b/>
                          <w:bCs/>
                          <w:color w:val="595959" w:themeColor="text1" w:themeTint="A6"/>
                          <w:kern w:val="24"/>
                          <w:sz w:val="28"/>
                          <w:szCs w:val="28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自我评价</w:t>
                      </w:r>
                    </w:p>
                  </w:txbxContent>
                </v:textbox>
              </v:rect>
            </w:pict>
          </mc:Fallback>
        </mc:AlternateContent>
      </w:r>
    </w:p>
    <w:p w14:paraId="3F9C3999">
      <w:pPr>
        <w:spacing w:before="0" w:after="0" w:line="200" w:lineRule="exact"/>
        <w:jc w:val="center"/>
        <w:rPr>
          <w:sz w:val="20"/>
          <w:szCs w:val="20"/>
        </w:rPr>
      </w:pPr>
      <w: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-537845</wp:posOffset>
                </wp:positionH>
                <wp:positionV relativeFrom="paragraph">
                  <wp:posOffset>37465</wp:posOffset>
                </wp:positionV>
                <wp:extent cx="198755" cy="182245"/>
                <wp:effectExtent l="0" t="0" r="10795" b="8255"/>
                <wp:wrapNone/>
                <wp:docPr id="25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8755" cy="182245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193774" w="210964" stroke="1">
                              <a:moveTo>
                                <a:pt x="147786" y="166092"/>
                              </a:moveTo>
                              <a:cubicBezTo>
                                <a:pt x="150763" y="166092"/>
                                <a:pt x="152251" y="167134"/>
                                <a:pt x="152251" y="169218"/>
                              </a:cubicBezTo>
                              <a:lnTo>
                                <a:pt x="151805" y="169218"/>
                              </a:lnTo>
                              <a:cubicBezTo>
                                <a:pt x="151805" y="169218"/>
                                <a:pt x="151805" y="169366"/>
                                <a:pt x="151805" y="169664"/>
                              </a:cubicBezTo>
                              <a:cubicBezTo>
                                <a:pt x="151507" y="170557"/>
                                <a:pt x="150465" y="171004"/>
                                <a:pt x="148679" y="171004"/>
                              </a:cubicBezTo>
                              <a:cubicBezTo>
                                <a:pt x="148382" y="171004"/>
                                <a:pt x="148233" y="171152"/>
                                <a:pt x="148233" y="171450"/>
                              </a:cubicBezTo>
                              <a:cubicBezTo>
                                <a:pt x="148233" y="171748"/>
                                <a:pt x="148084" y="171897"/>
                                <a:pt x="147786" y="171897"/>
                              </a:cubicBezTo>
                              <a:cubicBezTo>
                                <a:pt x="145703" y="171897"/>
                                <a:pt x="144661" y="170855"/>
                                <a:pt x="144661" y="168771"/>
                              </a:cubicBezTo>
                              <a:cubicBezTo>
                                <a:pt x="144661" y="166985"/>
                                <a:pt x="145703" y="166092"/>
                                <a:pt x="147786" y="166092"/>
                              </a:cubicBezTo>
                              <a:close/>
                              <a:moveTo>
                                <a:pt x="107826" y="159507"/>
                              </a:moveTo>
                              <a:cubicBezTo>
                                <a:pt x="108570" y="159581"/>
                                <a:pt x="109240" y="159990"/>
                                <a:pt x="109835" y="160734"/>
                              </a:cubicBezTo>
                              <a:cubicBezTo>
                                <a:pt x="112812" y="164009"/>
                                <a:pt x="116235" y="166018"/>
                                <a:pt x="120104" y="166762"/>
                              </a:cubicBezTo>
                              <a:cubicBezTo>
                                <a:pt x="123974" y="167506"/>
                                <a:pt x="128587" y="167432"/>
                                <a:pt x="133945" y="166539"/>
                              </a:cubicBezTo>
                              <a:lnTo>
                                <a:pt x="138857" y="166539"/>
                              </a:lnTo>
                              <a:cubicBezTo>
                                <a:pt x="140940" y="165943"/>
                                <a:pt x="141982" y="166836"/>
                                <a:pt x="141982" y="169218"/>
                              </a:cubicBezTo>
                              <a:cubicBezTo>
                                <a:pt x="141982" y="171004"/>
                                <a:pt x="141089" y="172194"/>
                                <a:pt x="139303" y="172789"/>
                              </a:cubicBezTo>
                              <a:lnTo>
                                <a:pt x="134392" y="172789"/>
                              </a:lnTo>
                              <a:cubicBezTo>
                                <a:pt x="132308" y="173087"/>
                                <a:pt x="129332" y="173236"/>
                                <a:pt x="125462" y="173236"/>
                              </a:cubicBezTo>
                              <a:cubicBezTo>
                                <a:pt x="116532" y="173236"/>
                                <a:pt x="109835" y="170408"/>
                                <a:pt x="105370" y="164753"/>
                              </a:cubicBezTo>
                              <a:cubicBezTo>
                                <a:pt x="103882" y="163264"/>
                                <a:pt x="103882" y="161776"/>
                                <a:pt x="105370" y="160288"/>
                              </a:cubicBezTo>
                              <a:cubicBezTo>
                                <a:pt x="106263" y="159693"/>
                                <a:pt x="107082" y="159432"/>
                                <a:pt x="107826" y="159507"/>
                              </a:cubicBezTo>
                              <a:close/>
                              <a:moveTo>
                                <a:pt x="33933" y="158502"/>
                              </a:moveTo>
                              <a:lnTo>
                                <a:pt x="35719" y="158502"/>
                              </a:lnTo>
                              <a:cubicBezTo>
                                <a:pt x="36909" y="158502"/>
                                <a:pt x="38100" y="159097"/>
                                <a:pt x="39291" y="160288"/>
                              </a:cubicBezTo>
                              <a:cubicBezTo>
                                <a:pt x="40481" y="161479"/>
                                <a:pt x="41076" y="162669"/>
                                <a:pt x="41076" y="163860"/>
                              </a:cubicBezTo>
                              <a:lnTo>
                                <a:pt x="41076" y="165646"/>
                              </a:lnTo>
                              <a:cubicBezTo>
                                <a:pt x="41076" y="169218"/>
                                <a:pt x="39291" y="171004"/>
                                <a:pt x="35719" y="171004"/>
                              </a:cubicBezTo>
                              <a:lnTo>
                                <a:pt x="33933" y="171004"/>
                              </a:lnTo>
                              <a:cubicBezTo>
                                <a:pt x="30361" y="171004"/>
                                <a:pt x="28575" y="169218"/>
                                <a:pt x="28575" y="165646"/>
                              </a:cubicBezTo>
                              <a:lnTo>
                                <a:pt x="28575" y="163860"/>
                              </a:lnTo>
                              <a:cubicBezTo>
                                <a:pt x="28575" y="160288"/>
                                <a:pt x="30361" y="158502"/>
                                <a:pt x="33933" y="158502"/>
                              </a:cubicBezTo>
                              <a:close/>
                              <a:moveTo>
                                <a:pt x="21878" y="91976"/>
                              </a:moveTo>
                              <a:cubicBezTo>
                                <a:pt x="19199" y="91976"/>
                                <a:pt x="16966" y="92869"/>
                                <a:pt x="15180" y="94655"/>
                              </a:cubicBezTo>
                              <a:cubicBezTo>
                                <a:pt x="13394" y="96441"/>
                                <a:pt x="12501" y="98673"/>
                                <a:pt x="12501" y="101352"/>
                              </a:cubicBezTo>
                              <a:lnTo>
                                <a:pt x="12501" y="171450"/>
                              </a:lnTo>
                              <a:cubicBezTo>
                                <a:pt x="12501" y="173831"/>
                                <a:pt x="13394" y="175989"/>
                                <a:pt x="15180" y="177924"/>
                              </a:cubicBezTo>
                              <a:cubicBezTo>
                                <a:pt x="16966" y="179859"/>
                                <a:pt x="19199" y="180826"/>
                                <a:pt x="21878" y="180826"/>
                              </a:cubicBezTo>
                              <a:lnTo>
                                <a:pt x="50899" y="180826"/>
                              </a:lnTo>
                              <a:cubicBezTo>
                                <a:pt x="53280" y="180826"/>
                                <a:pt x="55438" y="179859"/>
                                <a:pt x="57373" y="177924"/>
                              </a:cubicBezTo>
                              <a:cubicBezTo>
                                <a:pt x="59308" y="175989"/>
                                <a:pt x="60275" y="173831"/>
                                <a:pt x="60275" y="171450"/>
                              </a:cubicBezTo>
                              <a:lnTo>
                                <a:pt x="60275" y="101352"/>
                              </a:lnTo>
                              <a:cubicBezTo>
                                <a:pt x="60275" y="98673"/>
                                <a:pt x="59308" y="96441"/>
                                <a:pt x="57373" y="94655"/>
                              </a:cubicBezTo>
                              <a:cubicBezTo>
                                <a:pt x="55438" y="92869"/>
                                <a:pt x="53280" y="91976"/>
                                <a:pt x="50899" y="91976"/>
                              </a:cubicBezTo>
                              <a:close/>
                              <a:moveTo>
                                <a:pt x="21878" y="79028"/>
                              </a:moveTo>
                              <a:lnTo>
                                <a:pt x="50899" y="79028"/>
                              </a:lnTo>
                              <a:cubicBezTo>
                                <a:pt x="56852" y="79028"/>
                                <a:pt x="61987" y="81186"/>
                                <a:pt x="66303" y="85502"/>
                              </a:cubicBezTo>
                              <a:cubicBezTo>
                                <a:pt x="70619" y="89818"/>
                                <a:pt x="72777" y="95101"/>
                                <a:pt x="72777" y="101352"/>
                              </a:cubicBezTo>
                              <a:lnTo>
                                <a:pt x="72777" y="171450"/>
                              </a:lnTo>
                              <a:cubicBezTo>
                                <a:pt x="72777" y="177403"/>
                                <a:pt x="70619" y="182538"/>
                                <a:pt x="66303" y="186854"/>
                              </a:cubicBezTo>
                              <a:cubicBezTo>
                                <a:pt x="61987" y="191170"/>
                                <a:pt x="56852" y="193328"/>
                                <a:pt x="50899" y="193328"/>
                              </a:cubicBezTo>
                              <a:lnTo>
                                <a:pt x="21878" y="193328"/>
                              </a:lnTo>
                              <a:cubicBezTo>
                                <a:pt x="15925" y="193328"/>
                                <a:pt x="10790" y="191170"/>
                                <a:pt x="6474" y="186854"/>
                              </a:cubicBezTo>
                              <a:cubicBezTo>
                                <a:pt x="2158" y="182538"/>
                                <a:pt x="0" y="177403"/>
                                <a:pt x="0" y="171450"/>
                              </a:cubicBezTo>
                              <a:lnTo>
                                <a:pt x="0" y="101352"/>
                              </a:lnTo>
                              <a:cubicBezTo>
                                <a:pt x="0" y="95101"/>
                                <a:pt x="2158" y="89818"/>
                                <a:pt x="6474" y="85502"/>
                              </a:cubicBezTo>
                              <a:cubicBezTo>
                                <a:pt x="10790" y="81186"/>
                                <a:pt x="15925" y="79028"/>
                                <a:pt x="21878" y="79028"/>
                              </a:cubicBezTo>
                              <a:close/>
                              <a:moveTo>
                                <a:pt x="127694" y="12948"/>
                              </a:moveTo>
                              <a:cubicBezTo>
                                <a:pt x="127694" y="21878"/>
                                <a:pt x="126504" y="29468"/>
                                <a:pt x="124123" y="35719"/>
                              </a:cubicBezTo>
                              <a:cubicBezTo>
                                <a:pt x="122932" y="38695"/>
                                <a:pt x="118021" y="47030"/>
                                <a:pt x="109389" y="60722"/>
                              </a:cubicBezTo>
                              <a:cubicBezTo>
                                <a:pt x="101650" y="72033"/>
                                <a:pt x="97036" y="79921"/>
                                <a:pt x="95548" y="84386"/>
                              </a:cubicBezTo>
                              <a:lnTo>
                                <a:pt x="95548" y="85279"/>
                              </a:lnTo>
                              <a:lnTo>
                                <a:pt x="95101" y="87064"/>
                              </a:lnTo>
                              <a:lnTo>
                                <a:pt x="95101" y="165199"/>
                              </a:lnTo>
                              <a:cubicBezTo>
                                <a:pt x="96589" y="171450"/>
                                <a:pt x="99194" y="175617"/>
                                <a:pt x="102915" y="177701"/>
                              </a:cubicBezTo>
                              <a:cubicBezTo>
                                <a:pt x="106635" y="179784"/>
                                <a:pt x="112663" y="180826"/>
                                <a:pt x="120997" y="180826"/>
                              </a:cubicBezTo>
                              <a:lnTo>
                                <a:pt x="132159" y="180826"/>
                              </a:lnTo>
                              <a:cubicBezTo>
                                <a:pt x="135136" y="180529"/>
                                <a:pt x="140047" y="180380"/>
                                <a:pt x="146893" y="180380"/>
                              </a:cubicBezTo>
                              <a:lnTo>
                                <a:pt x="157609" y="180380"/>
                              </a:lnTo>
                              <a:lnTo>
                                <a:pt x="164753" y="180380"/>
                              </a:lnTo>
                              <a:cubicBezTo>
                                <a:pt x="169515" y="180380"/>
                                <a:pt x="172492" y="180082"/>
                                <a:pt x="173682" y="179487"/>
                              </a:cubicBezTo>
                              <a:cubicBezTo>
                                <a:pt x="173980" y="179487"/>
                                <a:pt x="174426" y="179338"/>
                                <a:pt x="175022" y="179040"/>
                              </a:cubicBezTo>
                              <a:cubicBezTo>
                                <a:pt x="177105" y="178445"/>
                                <a:pt x="178147" y="177254"/>
                                <a:pt x="178147" y="175468"/>
                              </a:cubicBezTo>
                              <a:cubicBezTo>
                                <a:pt x="178147" y="174278"/>
                                <a:pt x="177998" y="173385"/>
                                <a:pt x="177701" y="172789"/>
                              </a:cubicBezTo>
                              <a:cubicBezTo>
                                <a:pt x="176212" y="170111"/>
                                <a:pt x="175915" y="167432"/>
                                <a:pt x="176808" y="164753"/>
                              </a:cubicBezTo>
                              <a:cubicBezTo>
                                <a:pt x="177701" y="162372"/>
                                <a:pt x="179040" y="160437"/>
                                <a:pt x="180826" y="158948"/>
                              </a:cubicBezTo>
                              <a:cubicBezTo>
                                <a:pt x="182910" y="158055"/>
                                <a:pt x="184249" y="156270"/>
                                <a:pt x="184844" y="153591"/>
                              </a:cubicBezTo>
                              <a:cubicBezTo>
                                <a:pt x="184844" y="151805"/>
                                <a:pt x="184696" y="150465"/>
                                <a:pt x="184398" y="149572"/>
                              </a:cubicBezTo>
                              <a:cubicBezTo>
                                <a:pt x="183207" y="148084"/>
                                <a:pt x="182761" y="145703"/>
                                <a:pt x="183059" y="142429"/>
                              </a:cubicBezTo>
                              <a:cubicBezTo>
                                <a:pt x="183356" y="139154"/>
                                <a:pt x="184547" y="136773"/>
                                <a:pt x="186630" y="135285"/>
                              </a:cubicBezTo>
                              <a:cubicBezTo>
                                <a:pt x="189012" y="133499"/>
                                <a:pt x="190500" y="131266"/>
                                <a:pt x="191095" y="128588"/>
                              </a:cubicBezTo>
                              <a:cubicBezTo>
                                <a:pt x="191393" y="125909"/>
                                <a:pt x="190798" y="123527"/>
                                <a:pt x="189309" y="121444"/>
                              </a:cubicBezTo>
                              <a:cubicBezTo>
                                <a:pt x="187821" y="119360"/>
                                <a:pt x="187449" y="116681"/>
                                <a:pt x="188193" y="113407"/>
                              </a:cubicBezTo>
                              <a:cubicBezTo>
                                <a:pt x="188937" y="110133"/>
                                <a:pt x="190351" y="107900"/>
                                <a:pt x="192435" y="106710"/>
                              </a:cubicBezTo>
                              <a:cubicBezTo>
                                <a:pt x="195709" y="104329"/>
                                <a:pt x="197644" y="101203"/>
                                <a:pt x="198239" y="97334"/>
                              </a:cubicBezTo>
                              <a:cubicBezTo>
                                <a:pt x="198834" y="93464"/>
                                <a:pt x="197941" y="90190"/>
                                <a:pt x="195560" y="87511"/>
                              </a:cubicBezTo>
                              <a:cubicBezTo>
                                <a:pt x="193179" y="84832"/>
                                <a:pt x="190202" y="83195"/>
                                <a:pt x="186630" y="82600"/>
                              </a:cubicBezTo>
                              <a:cubicBezTo>
                                <a:pt x="186333" y="82302"/>
                                <a:pt x="185737" y="82153"/>
                                <a:pt x="184844" y="82153"/>
                              </a:cubicBezTo>
                              <a:lnTo>
                                <a:pt x="184398" y="82153"/>
                              </a:lnTo>
                              <a:lnTo>
                                <a:pt x="177701" y="82153"/>
                              </a:lnTo>
                              <a:lnTo>
                                <a:pt x="167878" y="82153"/>
                              </a:lnTo>
                              <a:cubicBezTo>
                                <a:pt x="159544" y="82153"/>
                                <a:pt x="151060" y="81707"/>
                                <a:pt x="142428" y="80814"/>
                              </a:cubicBezTo>
                              <a:lnTo>
                                <a:pt x="140643" y="80814"/>
                              </a:lnTo>
                              <a:cubicBezTo>
                                <a:pt x="139452" y="80516"/>
                                <a:pt x="137964" y="79772"/>
                                <a:pt x="136178" y="78581"/>
                              </a:cubicBezTo>
                              <a:cubicBezTo>
                                <a:pt x="135285" y="77093"/>
                                <a:pt x="134838" y="75456"/>
                                <a:pt x="134838" y="73670"/>
                              </a:cubicBezTo>
                              <a:lnTo>
                                <a:pt x="134838" y="68759"/>
                              </a:lnTo>
                              <a:cubicBezTo>
                                <a:pt x="134838" y="65484"/>
                                <a:pt x="135136" y="63103"/>
                                <a:pt x="135731" y="61615"/>
                              </a:cubicBezTo>
                              <a:cubicBezTo>
                                <a:pt x="136326" y="58043"/>
                                <a:pt x="137815" y="54025"/>
                                <a:pt x="140196" y="49560"/>
                              </a:cubicBezTo>
                              <a:cubicBezTo>
                                <a:pt x="142875" y="43904"/>
                                <a:pt x="144363" y="39439"/>
                                <a:pt x="144661" y="36165"/>
                              </a:cubicBezTo>
                              <a:cubicBezTo>
                                <a:pt x="145554" y="27236"/>
                                <a:pt x="141833" y="19794"/>
                                <a:pt x="133499" y="13841"/>
                              </a:cubicBezTo>
                              <a:cubicBezTo>
                                <a:pt x="132308" y="13246"/>
                                <a:pt x="130373" y="12948"/>
                                <a:pt x="127694" y="12948"/>
                              </a:cubicBezTo>
                              <a:close/>
                              <a:moveTo>
                                <a:pt x="129927" y="0"/>
                              </a:moveTo>
                              <a:cubicBezTo>
                                <a:pt x="133796" y="0"/>
                                <a:pt x="137368" y="1191"/>
                                <a:pt x="140643" y="3572"/>
                              </a:cubicBezTo>
                              <a:cubicBezTo>
                                <a:pt x="153442" y="11906"/>
                                <a:pt x="159097" y="23217"/>
                                <a:pt x="157609" y="37505"/>
                              </a:cubicBezTo>
                              <a:cubicBezTo>
                                <a:pt x="156716" y="42565"/>
                                <a:pt x="154781" y="48220"/>
                                <a:pt x="151805" y="54471"/>
                              </a:cubicBezTo>
                              <a:cubicBezTo>
                                <a:pt x="151507" y="55066"/>
                                <a:pt x="150837" y="56629"/>
                                <a:pt x="149795" y="59159"/>
                              </a:cubicBezTo>
                              <a:cubicBezTo>
                                <a:pt x="148754" y="61689"/>
                                <a:pt x="148084" y="63550"/>
                                <a:pt x="147786" y="64740"/>
                              </a:cubicBezTo>
                              <a:lnTo>
                                <a:pt x="147786" y="68759"/>
                              </a:lnTo>
                              <a:cubicBezTo>
                                <a:pt x="156716" y="69354"/>
                                <a:pt x="163413" y="69652"/>
                                <a:pt x="167878" y="69652"/>
                              </a:cubicBezTo>
                              <a:lnTo>
                                <a:pt x="177701" y="69652"/>
                              </a:lnTo>
                              <a:lnTo>
                                <a:pt x="184844" y="69652"/>
                              </a:lnTo>
                              <a:lnTo>
                                <a:pt x="188416" y="69652"/>
                              </a:lnTo>
                              <a:cubicBezTo>
                                <a:pt x="195560" y="70545"/>
                                <a:pt x="201216" y="73968"/>
                                <a:pt x="205383" y="79921"/>
                              </a:cubicBezTo>
                              <a:cubicBezTo>
                                <a:pt x="209848" y="85279"/>
                                <a:pt x="211634" y="91678"/>
                                <a:pt x="210741" y="99120"/>
                              </a:cubicBezTo>
                              <a:cubicBezTo>
                                <a:pt x="209848" y="105668"/>
                                <a:pt x="206573" y="111323"/>
                                <a:pt x="200918" y="116086"/>
                              </a:cubicBezTo>
                              <a:cubicBezTo>
                                <a:pt x="203299" y="120253"/>
                                <a:pt x="204192" y="124867"/>
                                <a:pt x="203597" y="129927"/>
                              </a:cubicBezTo>
                              <a:cubicBezTo>
                                <a:pt x="202704" y="135880"/>
                                <a:pt x="200174" y="140643"/>
                                <a:pt x="196007" y="144214"/>
                              </a:cubicBezTo>
                              <a:lnTo>
                                <a:pt x="196007" y="144661"/>
                              </a:lnTo>
                              <a:cubicBezTo>
                                <a:pt x="197495" y="147935"/>
                                <a:pt x="197941" y="151507"/>
                                <a:pt x="197346" y="155377"/>
                              </a:cubicBezTo>
                              <a:cubicBezTo>
                                <a:pt x="196453" y="160734"/>
                                <a:pt x="193923" y="165050"/>
                                <a:pt x="189756" y="168325"/>
                              </a:cubicBezTo>
                              <a:cubicBezTo>
                                <a:pt x="190946" y="170706"/>
                                <a:pt x="191244" y="173682"/>
                                <a:pt x="190649" y="177254"/>
                              </a:cubicBezTo>
                              <a:cubicBezTo>
                                <a:pt x="190053" y="184100"/>
                                <a:pt x="186333" y="188714"/>
                                <a:pt x="179487" y="191095"/>
                              </a:cubicBezTo>
                              <a:cubicBezTo>
                                <a:pt x="176212" y="192584"/>
                                <a:pt x="171301" y="193328"/>
                                <a:pt x="164753" y="193328"/>
                              </a:cubicBezTo>
                              <a:lnTo>
                                <a:pt x="157609" y="193328"/>
                              </a:lnTo>
                              <a:cubicBezTo>
                                <a:pt x="155525" y="193030"/>
                                <a:pt x="151953" y="192881"/>
                                <a:pt x="146893" y="192881"/>
                              </a:cubicBezTo>
                              <a:cubicBezTo>
                                <a:pt x="145107" y="192881"/>
                                <a:pt x="142577" y="192956"/>
                                <a:pt x="139303" y="193105"/>
                              </a:cubicBezTo>
                              <a:cubicBezTo>
                                <a:pt x="136029" y="193253"/>
                                <a:pt x="133648" y="193328"/>
                                <a:pt x="132159" y="193328"/>
                              </a:cubicBezTo>
                              <a:cubicBezTo>
                                <a:pt x="130671" y="193328"/>
                                <a:pt x="128662" y="193402"/>
                                <a:pt x="126132" y="193551"/>
                              </a:cubicBezTo>
                              <a:cubicBezTo>
                                <a:pt x="123602" y="193700"/>
                                <a:pt x="121741" y="193774"/>
                                <a:pt x="120551" y="193774"/>
                              </a:cubicBezTo>
                              <a:cubicBezTo>
                                <a:pt x="114300" y="193774"/>
                                <a:pt x="109017" y="193328"/>
                                <a:pt x="104701" y="192435"/>
                              </a:cubicBezTo>
                              <a:cubicBezTo>
                                <a:pt x="100385" y="191542"/>
                                <a:pt x="95994" y="189012"/>
                                <a:pt x="91529" y="184845"/>
                              </a:cubicBezTo>
                              <a:cubicBezTo>
                                <a:pt x="87064" y="180677"/>
                                <a:pt x="83939" y="174873"/>
                                <a:pt x="82153" y="167432"/>
                              </a:cubicBezTo>
                              <a:lnTo>
                                <a:pt x="82153" y="166985"/>
                              </a:lnTo>
                              <a:cubicBezTo>
                                <a:pt x="82451" y="166688"/>
                                <a:pt x="82600" y="166390"/>
                                <a:pt x="82600" y="166092"/>
                              </a:cubicBezTo>
                              <a:lnTo>
                                <a:pt x="82600" y="85725"/>
                              </a:lnTo>
                              <a:lnTo>
                                <a:pt x="82600" y="83493"/>
                              </a:lnTo>
                              <a:lnTo>
                                <a:pt x="83493" y="80367"/>
                              </a:lnTo>
                              <a:cubicBezTo>
                                <a:pt x="84683" y="76498"/>
                                <a:pt x="89892" y="67568"/>
                                <a:pt x="99119" y="53578"/>
                              </a:cubicBezTo>
                              <a:cubicBezTo>
                                <a:pt x="107156" y="40184"/>
                                <a:pt x="111472" y="32742"/>
                                <a:pt x="112068" y="31254"/>
                              </a:cubicBezTo>
                              <a:cubicBezTo>
                                <a:pt x="114151" y="25896"/>
                                <a:pt x="115193" y="18604"/>
                                <a:pt x="115193" y="9376"/>
                              </a:cubicBezTo>
                              <a:cubicBezTo>
                                <a:pt x="114895" y="6697"/>
                                <a:pt x="115937" y="4614"/>
                                <a:pt x="118318" y="3125"/>
                              </a:cubicBezTo>
                              <a:lnTo>
                                <a:pt x="119658" y="2232"/>
                              </a:lnTo>
                              <a:cubicBezTo>
                                <a:pt x="120848" y="1637"/>
                                <a:pt x="122411" y="1116"/>
                                <a:pt x="124346" y="670"/>
                              </a:cubicBezTo>
                              <a:cubicBezTo>
                                <a:pt x="126281" y="223"/>
                                <a:pt x="128141" y="0"/>
                                <a:pt x="129927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D0D0D"/>
                        </a:solidFill>
                        <a:ln>
                          <a:noFill/>
                        </a:ln>
                        <a:effectLst/>
                      </wps:spPr>
                      <wps:bodyPr rot="0" spcFirstLastPara="0" vert="horz" wrap="square" lIns="57150" tIns="28575" rIns="57150" bIns="28575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Freeform 11" o:spid="_x0000_s1046" style="width:15.65pt;height:14.35pt;margin-top:2.95pt;margin-left:-42.35pt;mso-height-relative:page;mso-width-relative:page;position:absolute;z-index:251683840" coordsize="210964,193774" o:spt="100" adj="-11796480,,5400" path="m147786,166092c150763,166092,152251,167134,152251,169218l151805,169218c151805,169218,151805,169366,151805,169664c151507,170557,150465,171004,148679,171004c148382,171004,148233,171152,148233,171450c148233,171748,148084,171897,147786,171897c145703,171897,144661,170855,144661,168771c144661,166985,145703,166092,147786,166092xm107826,159507c108570,159581,109240,159990,109835,160734c112812,164009,116235,166018,120104,166762c123974,167506,128587,167432,133945,166539l138857,166539c140940,165943,141982,166836,141982,169218c141982,171004,141089,172194,139303,172789l134392,172789c132308,173087,129332,173236,125462,173236c116532,173236,109835,170408,105370,164753c103882,163264,103882,161776,105370,160288c106263,159693,107082,159432,107826,159507xm33933,158502l35719,158502c36909,158502,38100,159097,39291,160288c40481,161479,41076,162669,41076,163860l41076,165646c41076,169218,39291,171004,35719,171004l33933,171004c30361,171004,28575,169218,28575,165646l28575,163860c28575,160288,30361,158502,33933,158502xm21878,91976c19199,91976,16966,92869,15180,94655c13394,96441,12501,98673,12501,101352l12501,171450c12501,173831,13394,175989,15180,177924c16966,179859,19199,180826,21878,180826l50899,180826c53280,180826,55438,179859,57373,177924c59308,175989,60275,173831,60275,171450l60275,101352c60275,98673,59308,96441,57373,94655c55438,92869,53280,91976,50899,91976xm21878,79028l50899,79028c56852,79028,61987,81186,66303,85502c70619,89818,72777,95101,72777,101352l72777,171450c72777,177403,70619,182538,66303,186854c61987,191170,56852,193328,50899,193328l21878,193328c15925,193328,10790,191170,6474,186854c2158,182538,,177403,,171450l,101352c,95101,2158,89818,6474,85502c10790,81186,15925,79028,21878,79028xm127694,12948c127694,21878,126504,29468,124123,35719c122932,38695,118021,47030,109389,60722c101650,72033,97036,79921,95548,84386l95548,85279,95101,87064,95101,165199c96589,171450,99194,175617,102915,177701c106635,179784,112663,180826,120997,180826l132159,180826c135136,180529,140047,180380,146893,180380l157609,180380,164753,180380c169515,180380,172492,180082,173682,179487c173980,179487,174426,179338,175022,179040c177105,178445,178147,177254,178147,175468c178147,174278,177998,173385,177701,172789c176212,170111,175915,167432,176808,164753c177701,162372,179040,160437,180826,158948c182910,158055,184249,156270,184844,153591c184844,151805,184696,150465,184398,149572c183207,148084,182761,145703,183059,142429c183356,139154,184547,136773,186630,135285c189012,133499,190500,131266,191095,128588c191393,125909,190798,123527,189309,121444c187821,119360,187449,116681,188193,113407c188937,110133,190351,107900,192435,106710c195709,104329,197644,101203,198239,97334c198834,93464,197941,90190,195560,87511c193179,84832,190202,83195,186630,82600c186333,82302,185737,82153,184844,82153l184398,82153,177701,82153,167878,82153c159544,82153,151060,81707,142428,80814l140643,80814c139452,80516,137964,79772,136178,78581c135285,77093,134838,75456,134838,73670l134838,68759c134838,65484,135136,63103,135731,61615c136326,58043,137815,54025,140196,49560c142875,43904,144363,39439,144661,36165c145554,27236,141833,19794,133499,13841c132308,13246,130373,12948,127694,12948xm129927,c133796,,137368,1191,140643,3572c153442,11906,159097,23217,157609,37505c156716,42565,154781,48220,151805,54471c151507,55066,150837,56629,149795,59159c148754,61689,148084,63550,147786,64740l147786,68759c156716,69354,163413,69652,167878,69652l177701,69652,184844,69652,188416,69652c195560,70545,201216,73968,205383,79921c209848,85279,211634,91678,210741,99120c209848,105668,206573,111323,200918,116086c203299,120253,204192,124867,203597,129927c202704,135880,200174,140643,196007,144214l196007,144661c197495,147935,197941,151507,197346,155377c196453,160734,193923,165050,189756,168325c190946,170706,191244,173682,190649,177254c190053,184100,186333,188714,179487,191095c176212,192584,171301,193328,164753,193328l157609,193328c155525,193030,151953,192881,146893,192881c145107,192881,142577,192956,139303,193105c136029,193253,133648,193328,132159,193328c130671,193328,128662,193402,126132,193551c123602,193700,121741,193774,120551,193774c114300,193774,109017,193328,104701,192435c100385,191542,95994,189012,91529,184845c87064,180677,83939,174873,82153,167432l82153,166985c82451,166688,82600,166390,82600,166092l82600,85725,82600,83493,83493,80367c84683,76498,89892,67568,99119,53578c107156,40184,111472,32742,112068,31254c114151,25896,115193,18604,115193,9376c114895,6697,115937,4614,118318,3125l119658,2232c120848,1637,122411,1116,124346,670c126281,223,128141,,129927,xe" filled="t" fillcolor="#0d0d0d" stroked="f">
                <v:stroke joinstyle="miter"/>
                <o:lock v:ext="edit" aspectratio="f"/>
              </v:shape>
            </w:pict>
          </mc:Fallback>
        </mc:AlternateContent>
      </w:r>
    </w:p>
    <w:p w14:paraId="6B21C0AC">
      <w:pPr>
        <w:spacing w:before="0" w:after="0" w:line="200" w:lineRule="exact"/>
        <w:jc w:val="center"/>
        <w:rPr>
          <w:sz w:val="20"/>
          <w:szCs w:val="20"/>
        </w:rPr>
      </w:pPr>
    </w:p>
    <w:p w14:paraId="6DFCCEEC">
      <w:pPr>
        <w:spacing w:before="0" w:after="0" w:line="200" w:lineRule="exact"/>
        <w:jc w:val="center"/>
        <w:rPr>
          <w:sz w:val="20"/>
          <w:szCs w:val="20"/>
        </w:rPr>
      </w:pPr>
      <w: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-716280</wp:posOffset>
                </wp:positionH>
                <wp:positionV relativeFrom="paragraph">
                  <wp:posOffset>64135</wp:posOffset>
                </wp:positionV>
                <wp:extent cx="6757035" cy="853440"/>
                <wp:effectExtent l="0" t="0" r="0" b="0"/>
                <wp:wrapNone/>
                <wp:docPr id="8" name="矩形 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757035" cy="853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:lang w:val="en-US" w:eastAsia="zh-CN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  <w:t>本人性格开朗自信，善于分析和吸取经验，有独到的见解和经验，在校期间利用寒暑假期到各种公司做一些基础类的工作锻炼自己。各项专业技能都非常熟悉，团队荣誉感强，争取在专业领域有所突破和成就</w:t>
                            </w:r>
                            <w:r>
                              <w:rPr>
                                <w:rFonts w:ascii="汉仪君黑-45简" w:eastAsia="汉仪君黑-45简" w:hAnsi="汉仪君黑-45简" w:cs="汉仪君黑-45简" w:hint="eastAsia"/>
                                <w:color w:val="404040"/>
                                <w:lang w:val="en-US" w:eastAsia="zh-CN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  <w:t>.</w:t>
                            </w:r>
                          </w:p>
                          <w:p>
                            <w:pPr>
                              <w:pStyle w:val="NormalWeb"/>
                              <w:tabs>
                                <w:tab w:val="left" w:pos="420"/>
                                <w:tab w:val="left" w:pos="1890"/>
                                <w:tab w:val="left" w:pos="2100"/>
                              </w:tabs>
                              <w:spacing w:before="0" w:beforeAutospacing="0" w:after="0" w:afterAutospacing="0" w:line="400" w:lineRule="exact"/>
                              <w:textAlignment w:val="baseline"/>
                              <w:rPr>
                                <w:rFonts w:ascii="汉仪君黑-45简" w:eastAsia="汉仪君黑-45简" w:hAnsi="汉仪君黑-45简" w:cs="汉仪君黑-45简" w:hint="eastAsia"/>
                              </w:rPr>
                            </w:pP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47" style="width:532.05pt;height:67.2pt;margin-top:5.05pt;margin-left:-56.4pt;mso-height-relative:page;mso-width-relative:page;position:absolute;z-index:251673600" coordsize="21600,21600" filled="f" stroked="f">
                <o:lock v:ext="edit" aspectratio="f"/>
                <v:textbox style="mso-fit-shape-to-text:t">
                  <w:txbxContent>
                    <w:p w14:paraId="14DE8302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:lang w:val="en-US" w:eastAsia="zh-CN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  <w:t>本人性格开朗自信，善于分析和吸取经验，有独到的见解和经验，在校期间利用寒暑假期到各种公司做一些基础类的工作锻炼自己。各项专业技能都非常熟悉，团队荣誉感强，争取在专业领域有所突破和成就</w:t>
                      </w:r>
                      <w:r>
                        <w:rPr>
                          <w:rFonts w:ascii="汉仪君黑-45简" w:eastAsia="汉仪君黑-45简" w:hAnsi="汉仪君黑-45简" w:cs="汉仪君黑-45简" w:hint="eastAsia"/>
                          <w:color w:val="404040"/>
                          <w:lang w:val="en-US" w:eastAsia="zh-CN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  <w:t>.</w:t>
                      </w:r>
                    </w:p>
                    <w:p w14:paraId="2559460E">
                      <w:pPr>
                        <w:pStyle w:val="NormalWeb"/>
                        <w:tabs>
                          <w:tab w:val="left" w:pos="420"/>
                          <w:tab w:val="left" w:pos="1890"/>
                          <w:tab w:val="left" w:pos="2100"/>
                        </w:tabs>
                        <w:spacing w:before="0" w:beforeAutospacing="0" w:after="0" w:afterAutospacing="0" w:line="400" w:lineRule="exact"/>
                        <w:textAlignment w:val="baseline"/>
                        <w:rPr>
                          <w:rFonts w:ascii="汉仪君黑-45简" w:eastAsia="汉仪君黑-45简" w:hAnsi="汉仪君黑-45简" w:cs="汉仪君黑-45简" w:hint="eastAsia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4B68879">
      <w:pPr>
        <w:spacing w:before="0" w:after="0" w:line="200" w:lineRule="exact"/>
        <w:jc w:val="center"/>
        <w:rPr>
          <w:sz w:val="20"/>
          <w:szCs w:val="20"/>
        </w:rPr>
      </w:pPr>
    </w:p>
    <w:p w14:paraId="4DEC93FE">
      <w:pPr>
        <w:spacing w:before="0" w:after="0" w:line="200" w:lineRule="exact"/>
        <w:jc w:val="center"/>
        <w:rPr>
          <w:sz w:val="20"/>
          <w:szCs w:val="20"/>
        </w:rPr>
      </w:pPr>
    </w:p>
    <w:p w14:paraId="08B92294">
      <w:pPr>
        <w:spacing w:before="0" w:after="0" w:line="200" w:lineRule="exact"/>
        <w:jc w:val="center"/>
        <w:rPr>
          <w:sz w:val="20"/>
          <w:szCs w:val="20"/>
        </w:rPr>
      </w:pPr>
    </w:p>
    <w:p w14:paraId="24CD2770">
      <w:pPr>
        <w:spacing w:before="0" w:after="0" w:line="200" w:lineRule="exact"/>
        <w:jc w:val="center"/>
        <w:rPr>
          <w:sz w:val="20"/>
          <w:szCs w:val="20"/>
        </w:rPr>
      </w:pPr>
    </w:p>
    <w:p w14:paraId="00F9CAC3">
      <w:pPr>
        <w:spacing w:before="0" w:after="0" w:line="200" w:lineRule="exact"/>
        <w:jc w:val="center"/>
        <w:rPr>
          <w:sz w:val="20"/>
          <w:szCs w:val="20"/>
        </w:rPr>
      </w:pPr>
    </w:p>
    <w:p w14:paraId="7BB9D689">
      <w:pPr>
        <w:rPr>
          <w:rFonts w:ascii="Microsoft Tai Le" w:eastAsia="Microsoft Tai Le" w:hAnsi="Microsoft Tai Le" w:cs="Microsoft Tai Le"/>
          <w:color w:val="FFFFFF" w:themeColor="background1"/>
          <w:sz w:val="34"/>
          <w:szCs w:val="34"/>
          <w14:textFill>
            <w14:solidFill>
              <w14:schemeClr w14:val="bg1"/>
            </w14:solidFill>
          </w14:textFill>
        </w:rPr>
      </w:pPr>
    </w:p>
    <w:sectPr>
      <w:pgSz w:w="11920" w:h="16840"/>
      <w:pgMar w:top="1560" w:right="1680" w:bottom="280" w:left="1680" w:header="720" w:footer="720" w:gutter="0"/>
      <w:cols w:num="1"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1" w:subsetted="1" w:fontKey="{30ADED3E-9341-4C2E-A388-948CB85EED9C}"/>
  </w:font>
  <w:font w:name="Calibri">
    <w:panose1 w:val="020F0502020204030204"/>
    <w:charset w:val="86"/>
    <w:family w:val="swiss"/>
    <w:pitch w:val="default"/>
    <w:sig w:usb0="E4002EFF" w:usb1="C000247B" w:usb2="00000009" w:usb3="00000000" w:csb0="200401FF" w:csb1="00000000"/>
    <w:embedRegular r:id="rId2" w:fontKey="{597DDB61-55C0-4CA8-AC81-449107AB3FD7}"/>
  </w:font>
  <w:font w:name="Roboto">
    <w:panose1 w:val="02000000000000000000"/>
    <w:charset w:val="00"/>
    <w:family w:val="auto"/>
    <w:pitch w:val="default"/>
    <w:sig w:usb0="E0000AFF" w:usb1="5000217F" w:usb2="00000021" w:usb3="00000000" w:csb0="2000019F" w:csb1="00000000"/>
    <w:embedRegular r:id="rId3" w:fontKey="{1112FA69-CEAA-475D-98CE-E88334279A7C}"/>
  </w:font>
  <w:font w:name="Raleway">
    <w:panose1 w:val="020B0003030101060003"/>
    <w:charset w:val="00"/>
    <w:family w:val="auto"/>
    <w:pitch w:val="default"/>
    <w:sig w:usb0="A00000BF" w:usb1="5000005B" w:usb2="00000000" w:usb3="00000000" w:csb0="00000093" w:csb1="00000000"/>
    <w:embedRegular r:id="rId4" w:fontKey="{8D699360-31AC-4297-A849-DA8A9EDA8513}"/>
  </w:font>
  <w:font w:name="Montserrat-Medium">
    <w:altName w:val="Segoe Print"/>
    <w:panose1 w:val="00000000000000000000"/>
    <w:charset w:val="00"/>
    <w:family w:val="roman"/>
    <w:pitch w:val="default"/>
    <w:sig w:usb0="00000000" w:usb1="00000000" w:usb2="00000000" w:usb3="00000000" w:csb0="00000001" w:csb1="00000000"/>
    <w:embedRegular r:id="rId5" w:fontKey="{6824064A-FEFA-4E29-8C36-FAE70DEBFE04}"/>
  </w:font>
  <w:font w:name="汉仪君黑-45简">
    <w:panose1 w:val="020B0604020202020204"/>
    <w:charset w:val="86"/>
    <w:family w:val="auto"/>
    <w:pitch w:val="default"/>
    <w:sig w:usb0="A00002BF" w:usb1="0ACF7CFA" w:usb2="00000016" w:usb3="00000000" w:csb0="2004000F" w:csb1="00000000"/>
    <w:embedRegular r:id="rId6" w:fontKey="{43736917-1D7C-4D26-9399-F041886375FF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7" w:fontKey="{3A85D9D2-E246-4EC2-8666-A341AE28E1ED}"/>
    <w:embedBold r:id="rId8" w:subsetted="1" w:fontKey="{C2B1D997-FFA1-4AD6-B1AB-1C26F1C23FD4}"/>
  </w:font>
  <w:font w:name="Microsoft Tai Le">
    <w:panose1 w:val="020B0502040204020203"/>
    <w:charset w:val="00"/>
    <w:family w:val="swiss"/>
    <w:pitch w:val="default"/>
    <w:sig w:usb0="00000003" w:usb1="00000000" w:usb2="40000000" w:usb3="00000000" w:csb0="00000001" w:csb1="00000000"/>
    <w:embedRegular r:id="rId9" w:fontKey="{41E3C9F2-5719-47EF-AF18-0E804F0D171C}"/>
  </w:font>
  <w:font w:name="Cambria">
    <w:charset w:val="00"/>
    <w:family w:val="auto"/>
    <w:pitch w:val="default"/>
    <w:sig w:usb0="00000000" w:usb1="00000000" w:usb2="00000000" w:usb3="00000000" w:csb0="00000001" w:csb1="00000000"/>
    <w:embedRegular r:id="rId10" w:fontKey="{B08079B4-3589-4A72-AF7B-38FB12C01914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embedTrueTypeFonts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000"/>
    <w:rsid w:val="1576212C"/>
    <w:rsid w:val="16BE52B3"/>
    <w:rsid w:val="18737482"/>
    <w:rsid w:val="1A1C0B19"/>
    <w:rsid w:val="207D1A91"/>
    <w:rsid w:val="215D1013"/>
    <w:rsid w:val="25A67956"/>
    <w:rsid w:val="266C04F8"/>
    <w:rsid w:val="29727A9F"/>
    <w:rsid w:val="2F442CC0"/>
    <w:rsid w:val="313533A7"/>
    <w:rsid w:val="391D47FA"/>
    <w:rsid w:val="3FF30E69"/>
    <w:rsid w:val="40927D77"/>
    <w:rsid w:val="49CE1CED"/>
    <w:rsid w:val="4BCA719E"/>
    <w:rsid w:val="4BFA5267"/>
    <w:rsid w:val="5D435DED"/>
    <w:rsid w:val="604B57C8"/>
    <w:rsid w:val="679E61FA"/>
    <w:rsid w:val="67B10C5C"/>
    <w:rsid w:val="6EDB5C3D"/>
    <w:rsid w:val="728D39E8"/>
    <w:rsid w:val="72C547CB"/>
    <w:rsid w:val="74353742"/>
    <w:rsid w:val="752D7A92"/>
    <w:rsid w:val="7C2A7F27"/>
    <w:rsid w:val="7CF80529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/>
    <w:lsdException w:name="index 2"/>
    <w:lsdException w:name="index 3"/>
    <w:lsdException w:name="index 4"/>
    <w:lsdException w:name="index 5"/>
    <w:lsdException w:name="index 6"/>
    <w:lsdException w:name="index 7"/>
    <w:lsdException w:name="index 8"/>
    <w:lsdException w:name="index 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/>
    <w:lsdException w:name="footnote text"/>
    <w:lsdException w:name="annotation text"/>
    <w:lsdException w:name="header"/>
    <w:lsdException w:name="footer"/>
    <w:lsdException w:name="index heading"/>
    <w:lsdException w:name="caption" w:uiPriority="35" w:qFormat="1"/>
    <w:lsdException w:name="table of figures"/>
    <w:lsdException w:name="envelope address"/>
    <w:lsdException w:name="envelope return"/>
    <w:lsdException w:name="footnote reference"/>
    <w:lsdException w:name="annotation reference"/>
    <w:lsdException w:name="line number"/>
    <w:lsdException w:name="page number"/>
    <w:lsdException w:name="endnote reference"/>
    <w:lsdException w:name="endnote text"/>
    <w:lsdException w:name="table of authorities"/>
    <w:lsdException w:name="macro"/>
    <w:lsdException w:name="toa heading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 w:semiHidden="0" w:uiPriority="10" w:unhideWhenUsed="0" w:qFormat="1"/>
    <w:lsdException w:name="Closing"/>
    <w:lsdException w:name="Signature"/>
    <w:lsdException w:name="Default Paragraph Font" w:semiHidden="0" w:uiPriority="1" w:qFormat="1"/>
    <w:lsdException w:name="Body Text" w:semiHidden="0" w:qFormat="1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 w:semiHidden="0" w:uiPriority="11" w:unhideWhenUsed="0" w:qFormat="1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3"/>
    <w:lsdException w:name="Body Text Indent 2"/>
    <w:lsdException w:name="Body Text Indent 3"/>
    <w:lsdException w:name="Block Text"/>
    <w:lsdException w:name="Hyperlink"/>
    <w:lsdException w:name="FollowedHyperlink"/>
    <w:lsdException w:name="Strong" w:semiHidden="0" w:uiPriority="22" w:unhideWhenUsed="0" w:qFormat="1"/>
    <w:lsdException w:name="Emphasis" w:semiHidden="0" w:uiPriority="20" w:unhideWhenUsed="0" w:qFormat="1"/>
    <w:lsdException w:name="Document Map"/>
    <w:lsdException w:name="Plain Text"/>
    <w:lsdException w:name="E-mail Signature"/>
    <w:lsdException w:name="Normal (Web)" w:semiHidden="0" w:uiPriority="0" w:unhideWhenUsed="0" w:qFormat="1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rmal Table" w:semiHidden="0" w:qFormat="1"/>
    <w:lsdException w:name="annotation subject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 w:semiHidden="0" w:uiPriority="59" w:unhideWhenUsed="0"/>
    <w:lsdException w:name="Table Theme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val="en-US" w:eastAsia="en-US" w:bidi="ar-SA"/>
    </w:rPr>
  </w:style>
  <w:style w:type="character" w:default="1" w:styleId="DefaultParagraphFont">
    <w:name w:val="Default Paragraph Font"/>
    <w:uiPriority w:val="1"/>
    <w:unhideWhenUsed/>
    <w:qFormat/>
  </w:style>
  <w:style w:type="table" w:default="1" w:styleId="TableNormal">
    <w:name w:val="Normal Table"/>
    <w:uiPriority w:val="99"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99"/>
    <w:unhideWhenUsed/>
    <w:qFormat/>
    <w:pPr>
      <w:autoSpaceDE w:val="0"/>
      <w:autoSpaceDN w:val="0"/>
      <w:adjustRightInd w:val="0"/>
      <w:spacing w:after="0" w:line="240" w:lineRule="atLeast"/>
      <w:ind w:left="360" w:hanging="360"/>
      <w:textAlignment w:val="center"/>
    </w:pPr>
    <w:rPr>
      <w:rFonts w:ascii="Roboto" w:eastAsia="Calibri" w:hAnsi="Roboto" w:cs="Roboto"/>
      <w:color w:val="000000"/>
      <w:sz w:val="16"/>
      <w:szCs w:val="16"/>
    </w:rPr>
  </w:style>
  <w:style w:type="paragraph" w:styleId="NormalWeb">
    <w:name w:val="Normal (Web)"/>
    <w:basedOn w:val="Normal"/>
    <w:qFormat/>
    <w:rPr>
      <w:sz w:val="24"/>
    </w:rPr>
  </w:style>
  <w:style w:type="paragraph" w:customStyle="1" w:styleId="BodyText-BLACKLEFTBodyText">
    <w:name w:val="Body Text - BLACK LEFT (Body Text)"/>
    <w:basedOn w:val="Normal"/>
    <w:uiPriority w:val="99"/>
    <w:qFormat/>
    <w:pPr>
      <w:widowControl w:val="0"/>
      <w:suppressAutoHyphens/>
      <w:autoSpaceDE w:val="0"/>
      <w:autoSpaceDN w:val="0"/>
      <w:adjustRightInd w:val="0"/>
      <w:spacing w:line="219" w:lineRule="atLeast"/>
      <w:textAlignment w:val="center"/>
    </w:pPr>
    <w:rPr>
      <w:rFonts w:ascii="Raleway" w:hAnsi="Raleway" w:cs="Raleway"/>
      <w:color w:val="000000"/>
      <w:sz w:val="16"/>
      <w:szCs w:val="16"/>
      <w:lang w:val="en-GB"/>
    </w:rPr>
  </w:style>
  <w:style w:type="paragraph" w:customStyle="1" w:styleId="NAME">
    <w:name w:val="NAME"/>
    <w:basedOn w:val="Normal"/>
    <w:qFormat/>
    <w:pPr>
      <w:spacing w:after="0" w:line="760" w:lineRule="exact"/>
    </w:pPr>
    <w:rPr>
      <w:rFonts w:ascii="Montserrat-Medium" w:eastAsia="Montserrat-Medium" w:hAnsi="Montserrat-Medium" w:cs="Montserrat-Medium"/>
      <w:color w:val="E4D3C2"/>
      <w:position w:val="2"/>
      <w:sz w:val="64"/>
      <w:szCs w:val="6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jpeg" /><Relationship Id="rId6" Type="http://schemas.openxmlformats.org/officeDocument/2006/relationships/image" Target="media/image2.png" /><Relationship Id="rId7" Type="http://schemas.openxmlformats.org/officeDocument/2006/relationships/theme" Target="theme/theme1.xml" /><Relationship Id="rId8" Type="http://schemas.openxmlformats.org/officeDocument/2006/relationships/styles" Target="styles.xml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10" Type="http://schemas.openxmlformats.org/officeDocument/2006/relationships/font" Target="fonts/font10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Relationship Id="rId8" Type="http://schemas.openxmlformats.org/officeDocument/2006/relationships/font" Target="fonts/font8.odttf" /><Relationship Id="rId9" Type="http://schemas.openxmlformats.org/officeDocument/2006/relationships/font" Target="fonts/font9.odttf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1</Pages>
  <Words>0</Words>
  <Characters>0</Characters>
  <Application>Microsoft Office Word</Application>
  <DocSecurity>0</DocSecurity>
  <Lines>0</Lines>
  <Paragraphs>0</Paragraphs>
  <ScaleCrop>false</ScaleCrop>
  <Manager>www.jianlimoban-ziyuan.com</Manager>
  <Company>简历模板资源网</Company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www.jianlimoban-ziyuan.com</dc:title>
  <dc:subject>免费简历网站</dc:subject>
  <dc:creator>简历模板资源网</dc:creator>
  <cp:keywords>免费简历网站</cp:keywords>
  <dc:description>www.jianlimoban-ziyuan.com</dc:description>
  <cp:lastModifiedBy>简历模板资源网</cp:lastModifiedBy>
  <cp:revision>0</cp:revision>
  <dcterms:created xsi:type="dcterms:W3CDTF">2024-05-01T13:32:13Z</dcterms:created>
  <dcterms:modified xsi:type="dcterms:W3CDTF">2023-10-13T13:28:54Z</dcterms:modified>
  <cp:category>免费简历网站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B92AAB1D0B934A32A6910E5C8ED5777F_13</vt:lpwstr>
  </property>
  <property fmtid="{D5CDD505-2E9C-101B-9397-08002B2CF9AE}" pid="3" name="KSOProductBuildVer">
    <vt:lpwstr>2052-12.1.0.18276</vt:lpwstr>
  </property>
  <property fmtid="{D5CDD505-2E9C-101B-9397-08002B2CF9AE}" pid="4" name="KSOSaveFontToCloudKey">
    <vt:lpwstr>209963750_embed</vt:lpwstr>
  </property>
  <property fmtid="{D5CDD505-2E9C-101B-9397-08002B2CF9AE}" pid="5" name="KSOTemplateUUID">
    <vt:lpwstr>v1.0_mb_aZxrJuVMHaKjT2tdzsG92A==</vt:lpwstr>
  </property>
</Properties>
</file>