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069EC0F"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163830</wp:posOffset>
            </wp:positionV>
            <wp:extent cx="1101090" cy="1325245"/>
            <wp:effectExtent l="28575" t="28575" r="28575" b="33020"/>
            <wp:wrapNone/>
            <wp:docPr id="54" name="图片 54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32524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7245350</wp:posOffset>
                </wp:positionV>
                <wp:extent cx="1713865" cy="0"/>
                <wp:effectExtent l="0" t="38100" r="635" b="3810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13865" cy="0"/>
                          <a:chOff x="6264" y="13158"/>
                          <a:chExt cx="2699" cy="0"/>
                        </a:xfrm>
                      </wpg:grpSpPr>
                      <wps:wsp xmlns:wps="http://schemas.microsoft.com/office/word/2010/wordprocessingShape">
                        <wps:cNvPr id="29" name="AutoShape 35"/>
                        <wps:cNvCnPr/>
                        <wps:spPr>
                          <a:xfrm>
                            <a:off x="6299" y="13158"/>
                            <a:ext cx="266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9" name="AutoShape 39"/>
                        <wps:cNvCnPr/>
                        <wps:spPr>
                          <a:xfrm>
                            <a:off x="6264" y="13158"/>
                            <a:ext cx="2381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34.95pt;height:0;margin-top:570.5pt;margin-left:-70.5pt;mso-height-relative:page;mso-width-relative:page;position:absolute;z-index:251742208" coordorigin="6264,13158" coordsize="2699,0">
                <o:lock v:ext="edit" aspectratio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5" o:spid="_x0000_s1026" type="#_x0000_t32" style="width:2665;height:0;left:6299;position:absolute;top:13158" coordsize="21600,21600" filled="f" stroked="t" strokecolor="white" strokeweight="6pt">
                  <v:stroke joinstyle="round"/>
                  <o:lock v:ext="edit" aspectratio="f"/>
                </v:shape>
                <v:shape id="AutoShape 39" o:spid="_x0000_s1027" type="#_x0000_t32" style="width:2381;height:0;left:6264;position:absolute;top:13158" coordsize="21600,21600" filled="f" stroked="t" strokecolor="#bfbfbf" strokeweight="6pt">
                  <v:stroke joinstyle="round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6882130</wp:posOffset>
                </wp:positionV>
                <wp:extent cx="1292225" cy="2159635"/>
                <wp:effectExtent l="0" t="0" r="0" b="0"/>
                <wp:wrapNone/>
                <wp:docPr id="4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2225" cy="215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1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1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Excel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1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PPT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1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hotoshop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8" type="#_x0000_t202" style="width:101.75pt;height:170.05pt;margin-top:541.9pt;margin-left:-76.95pt;mso-height-relative:page;mso-width-relative:page;position:absolute;z-index:251740160" coordsize="21600,21600" filled="f" stroked="f">
                <o:lock v:ext="edit" aspectratio="f"/>
                <v:textbox style="mso-fit-shape-to-text:t">
                  <w:txbxContent>
                    <w:p w14:paraId="3BCF6EC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1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Word</w:t>
                      </w:r>
                    </w:p>
                    <w:p w14:paraId="1D7F94E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1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Excel</w:t>
                      </w:r>
                    </w:p>
                    <w:p w14:paraId="4766AF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1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PPT</w:t>
                      </w:r>
                    </w:p>
                    <w:p w14:paraId="2A1CF4C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1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hotoshop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-873125</wp:posOffset>
                </wp:positionH>
                <wp:positionV relativeFrom="paragraph">
                  <wp:posOffset>8290560</wp:posOffset>
                </wp:positionV>
                <wp:extent cx="1691640" cy="0"/>
                <wp:effectExtent l="0" t="38100" r="3810" b="3810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91640" cy="0"/>
                          <a:chOff x="6299" y="14572"/>
                          <a:chExt cx="2664" cy="0"/>
                        </a:xfrm>
                      </wpg:grpSpPr>
                      <wps:wsp xmlns:wps="http://schemas.microsoft.com/office/word/2010/wordprocessingShape">
                        <wps:cNvPr id="41" name="AutoShape 37"/>
                        <wps:cNvCnPr/>
                        <wps:spPr>
                          <a:xfrm>
                            <a:off x="6299" y="14572"/>
                            <a:ext cx="266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6" name="AutoShape 41"/>
                        <wps:cNvCnPr/>
                        <wps:spPr>
                          <a:xfrm>
                            <a:off x="6299" y="14572"/>
                            <a:ext cx="1928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133.2pt;height:0;margin-top:652.8pt;margin-left:-68.75pt;mso-height-relative:page;mso-width-relative:page;position:absolute;z-index:251746304" coordorigin="6299,14572" coordsize="2664,0">
                <o:lock v:ext="edit" aspectratio="f"/>
                <v:shape id="AutoShape 37" o:spid="_x0000_s1030" type="#_x0000_t32" style="width:2665;height:0;left:6299;position:absolute;top:14572" coordsize="21600,21600" filled="f" stroked="t" strokecolor="white" strokeweight="6pt">
                  <v:stroke joinstyle="round"/>
                  <o:lock v:ext="edit" aspectratio="f"/>
                </v:shape>
                <v:shape id="AutoShape 41" o:spid="_x0000_s1031" type="#_x0000_t32" style="width:1928;height:0;left:6299;position:absolute;top:14572" coordsize="21600,21600" filled="f" stroked="t" strokecolor="#bfbfbf" strokeweight="6pt">
                  <v:stroke joinstyle="round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7767955</wp:posOffset>
                </wp:positionV>
                <wp:extent cx="1691640" cy="0"/>
                <wp:effectExtent l="0" t="38100" r="3810" b="3810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91640" cy="0"/>
                          <a:chOff x="6264" y="13865"/>
                          <a:chExt cx="2664" cy="0"/>
                        </a:xfrm>
                      </wpg:grpSpPr>
                      <wps:wsp xmlns:wps="http://schemas.microsoft.com/office/word/2010/wordprocessingShape">
                        <wps:cNvPr id="47" name="AutoShape 36"/>
                        <wps:cNvCnPr/>
                        <wps:spPr>
                          <a:xfrm>
                            <a:off x="6264" y="13865"/>
                            <a:ext cx="266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5" name="AutoShape 40"/>
                        <wps:cNvCnPr/>
                        <wps:spPr>
                          <a:xfrm>
                            <a:off x="6264" y="13865"/>
                            <a:ext cx="1701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133.2pt;height:0;margin-top:611.65pt;margin-left:-70.5pt;mso-height-relative:page;mso-width-relative:page;position:absolute;z-index:251744256" coordorigin="6264,13865" coordsize="2664,0">
                <o:lock v:ext="edit" aspectratio="f"/>
                <v:shape id="AutoShape 36" o:spid="_x0000_s1033" type="#_x0000_t32" style="width:2665;height:0;left:6264;position:absolute;top:13865" coordsize="21600,21600" filled="f" stroked="t" strokecolor="white" strokeweight="6pt">
                  <v:stroke joinstyle="round"/>
                  <o:lock v:ext="edit" aspectratio="f"/>
                </v:shape>
                <v:shape id="AutoShape 40" o:spid="_x0000_s1034" type="#_x0000_t32" style="width:1701;height:0;left:6264;position:absolute;top:13865" coordsize="21600,21600" filled="f" stroked="t" strokecolor="#bfbfbf" strokeweight="6pt">
                  <v:stroke joinstyle="round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-873125</wp:posOffset>
                </wp:positionH>
                <wp:positionV relativeFrom="paragraph">
                  <wp:posOffset>8813165</wp:posOffset>
                </wp:positionV>
                <wp:extent cx="1691640" cy="0"/>
                <wp:effectExtent l="0" t="38100" r="3810" b="3810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91640" cy="0"/>
                          <a:chOff x="6299" y="15343"/>
                          <a:chExt cx="2664" cy="0"/>
                        </a:xfrm>
                      </wpg:grpSpPr>
                      <wps:wsp xmlns:wps="http://schemas.microsoft.com/office/word/2010/wordprocessingShape">
                        <wps:cNvPr id="37" name="AutoShape 37"/>
                        <wps:cNvCnPr/>
                        <wps:spPr>
                          <a:xfrm>
                            <a:off x="6299" y="15343"/>
                            <a:ext cx="266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3" name="AutoShape 41"/>
                        <wps:cNvCnPr/>
                        <wps:spPr>
                          <a:xfrm>
                            <a:off x="6299" y="15343"/>
                            <a:ext cx="1077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133.2pt;height:0;margin-top:693.95pt;margin-left:-68.75pt;mso-height-relative:page;mso-width-relative:page;position:absolute;z-index:251748352" coordorigin="6299,15343" coordsize="2664,0">
                <o:lock v:ext="edit" aspectratio="f"/>
                <v:shape id="AutoShape 37" o:spid="_x0000_s1036" type="#_x0000_t32" style="width:2665;height:0;left:6299;position:absolute;top:15343" coordsize="21600,21600" filled="f" stroked="t" strokecolor="white" strokeweight="6pt">
                  <v:stroke joinstyle="round"/>
                  <o:lock v:ext="edit" aspectratio="f"/>
                </v:shape>
                <v:shape id="AutoShape 41" o:spid="_x0000_s1037" type="#_x0000_t32" style="width:1077;height:0;left:6299;position:absolute;top:15343" coordsize="21600,21600" filled="f" stroked="t" strokecolor="#bfbfbf" strokeweight="6pt">
                  <v:stroke joinstyle="round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2700020</wp:posOffset>
                </wp:positionV>
                <wp:extent cx="1546225" cy="41529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225" cy="4152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2F2F2" w:themeColor="background1" w:themeShade="F2"/>
                                <w:spacing w:val="6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个人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2F2F2" w:themeColor="background1" w:themeShade="F2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信息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121.75pt;height:32.7pt;margin-top:212.6pt;margin-left:-62.9pt;mso-height-relative:page;mso-width-relative:page;position:absolute;v-text-anchor:middle;z-index:251681792" coordsize="21600,21600" filled="f" stroked="f" strokeweight="4.5pt">
                <v:stroke joinstyle="miter"/>
                <o:lock v:ext="edit" aspectratio="f"/>
                <v:textbox>
                  <w:txbxContent>
                    <w:p w14:paraId="7F351531">
                      <w:pPr>
                        <w:pStyle w:val="NormalWeb"/>
                        <w:spacing w:before="0" w:beforeAutospacing="0" w:after="0" w:afterAutospacing="0" w:line="400" w:lineRule="exact"/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  <w:color w:val="F2F2F2" w:themeColor="background1" w:themeShade="F2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2F2F2" w:themeColor="background1" w:themeShade="F2"/>
                          <w:spacing w:val="60"/>
                          <w:kern w:val="24"/>
                          <w:sz w:val="28"/>
                          <w:szCs w:val="28"/>
                          <w:lang w:val="en-US" w:eastAsia="zh-CN"/>
                        </w:rPr>
                        <w:t>个人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2F2F2" w:themeColor="background1" w:themeShade="F2"/>
                          <w:spacing w:val="60"/>
                          <w:kern w:val="24"/>
                          <w:sz w:val="28"/>
                          <w:szCs w:val="28"/>
                        </w:rPr>
                        <w:t>信息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6063615</wp:posOffset>
                </wp:positionV>
                <wp:extent cx="1546225" cy="451485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225" cy="45148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阿里巴巴普惠体" w:eastAsia="阿里巴巴普惠体" w:hAnsi="阿里巴巴普惠体" w:cs="阿里巴巴普惠体" w:hint="default"/>
                                <w:color w:val="F2F2F2" w:themeColor="background1" w:themeShade="F2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2F2F2" w:themeColor="background1" w:themeShade="F2"/>
                                <w:spacing w:val="6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软件技能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121.75pt;height:35.55pt;margin-top:477.45pt;margin-left:-62.9pt;mso-height-relative:page;mso-width-relative:page;position:absolute;v-text-anchor:middle;z-index:251683840" coordsize="21600,21600" filled="f" stroked="f" strokeweight="4.5pt">
                <v:stroke joinstyle="miter"/>
                <o:lock v:ext="edit" aspectratio="f"/>
                <v:textbox>
                  <w:txbxContent>
                    <w:p w14:paraId="7F9D71FE">
                      <w:pPr>
                        <w:pStyle w:val="NormalWeb"/>
                        <w:spacing w:before="0" w:beforeAutospacing="0" w:after="0" w:afterAutospacing="0" w:line="400" w:lineRule="exact"/>
                        <w:jc w:val="center"/>
                        <w:rPr>
                          <w:rFonts w:ascii="阿里巴巴普惠体" w:eastAsia="阿里巴巴普惠体" w:hAnsi="阿里巴巴普惠体" w:cs="阿里巴巴普惠体" w:hint="default"/>
                          <w:color w:val="F2F2F2" w:themeColor="background1" w:themeShade="F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2F2F2" w:themeColor="background1" w:themeShade="F2"/>
                          <w:spacing w:val="60"/>
                          <w:kern w:val="24"/>
                          <w:sz w:val="28"/>
                          <w:szCs w:val="28"/>
                          <w:lang w:val="en-US" w:eastAsia="zh-CN"/>
                        </w:rPr>
                        <w:t>软件技能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-711835</wp:posOffset>
                </wp:positionH>
                <wp:positionV relativeFrom="paragraph">
                  <wp:posOffset>3502025</wp:posOffset>
                </wp:positionV>
                <wp:extent cx="1794510" cy="2098040"/>
                <wp:effectExtent l="0" t="0" r="0" b="0"/>
                <wp:wrapNone/>
                <wp:docPr id="1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94510" cy="2098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6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：199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6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北京市海淀区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6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6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6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jianlimoban-ziyuan.com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70" o:spid="_x0000_s1040" type="#_x0000_t202" style="width:141.3pt;height:165.2pt;margin-top:275.75pt;margin-left:-56.05pt;mso-wrap-distance-bottom:0;mso-wrap-distance-left:9pt;mso-wrap-distance-right:9pt;mso-wrap-distance-top:0;position:absolute;v-text-anchor:top;z-index:251726848" filled="f" fillcolor="this"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6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生日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：199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5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08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15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6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地址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北京市海淀区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6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政治面貌：中共党员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6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6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-928370</wp:posOffset>
                </wp:positionH>
                <wp:positionV relativeFrom="paragraph">
                  <wp:posOffset>4010025</wp:posOffset>
                </wp:positionV>
                <wp:extent cx="97790" cy="167640"/>
                <wp:effectExtent l="20320" t="0" r="34290" b="3810"/>
                <wp:wrapNone/>
                <wp:docPr id="11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790" cy="16764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41" style="width:7.7pt;height:13.2pt;margin-top:315.75pt;margin-left:-73.1pt;mso-height-relative:page;mso-width-relative:page;position:absolute;v-text-anchor:middle;z-index:251731968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white" stroked="f" strokeweight="2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4422775</wp:posOffset>
                </wp:positionV>
                <wp:extent cx="137795" cy="175260"/>
                <wp:effectExtent l="0" t="0" r="14605" b="15240"/>
                <wp:wrapNone/>
                <wp:docPr id="46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7795" cy="17526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42" style="width:10.85pt;height:13.8pt;margin-top:348.25pt;margin-left:-74.95pt;mso-height-relative:page;mso-width-relative:page;position:absolute;v-text-anchor:middle;z-index:251734016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41716,76969;52945,82808;52338,86231;51637,90334;52991,94696;75775,138496;72694,93781;73558,89326;72624,85668;75238,82433;86024,76453;95898,76993;103158,84191;109415,92257;114644,101214;118706,111226;121600,122317;123211,134580;118122,143654;101944,150618;84973,155096;67465,157019;48929,156175;30604,152353;13072,145670;0,138214;1260,125201;3875,113501;7750,102996;12792,93640;18932,85364;26075,78024;35086,70943;68246,422;76065,2558;83137,6314;89182,11455;93966,17747;97351,25024;99101,33076;98891,42372;96184,51668;91306,59791;84560,66341;75084,71505;68689,73195;61780,73665;54055,72655;46960,70097;40588,66200;34823,60730;30108,53687;27121,45635;26024,36832;26957,28498;29665,20892;33866,14108;39374,8404;46003,4037;53541,1150;61710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-959485</wp:posOffset>
                </wp:positionH>
                <wp:positionV relativeFrom="paragraph">
                  <wp:posOffset>4868545</wp:posOffset>
                </wp:positionV>
                <wp:extent cx="155575" cy="158750"/>
                <wp:effectExtent l="0" t="0" r="15875" b="12700"/>
                <wp:wrapNone/>
                <wp:docPr id="4" name="话筒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5575" cy="158750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5581" w="5581" stroke="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话筒" o:spid="_x0000_s1043" style="width:12.25pt;height:12.5pt;margin-top:383.35pt;margin-left:-75.55pt;mso-height-relative:page;mso-width-relative:page;position:absolute;v-text-anchor:middle;z-index:251736064" coordsize="5581,5581" o:spt="100" adj="-11796480,,5400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,1149,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,1262,,1284,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 filled="t" fillcolor="white" stroked="f">
                <v:stroke joinstyle="miter"/>
                <v:path o:connecttype="custom" o:connectlocs="@0,@0;@0,@0;@0,@0;@0,@0;@0,@0;@0,@0;@0,@0;@0,@0;@0,@0;@0,@0;@0,@0;@0,@0;@0,@0;@0,@0;@0,@0;@0,@0;@0,@0;@0,@0;@0,@0;@0,@0;@0,1130115223;@0,@0;@0,@0;@0,@0;@0,@0;1107512918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-955040</wp:posOffset>
                </wp:positionH>
                <wp:positionV relativeFrom="paragraph">
                  <wp:posOffset>5307330</wp:posOffset>
                </wp:positionV>
                <wp:extent cx="144145" cy="96520"/>
                <wp:effectExtent l="0" t="0" r="8255" b="17780"/>
                <wp:wrapNone/>
                <wp:docPr id="34" name="邮件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145" cy="9652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320682" w="4974795" stroke="1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邮件" o:spid="_x0000_s1044" style="width:11.35pt;height:7.6pt;margin-top:417.9pt;margin-left:-75.2pt;mso-height-relative:page;mso-width-relative:page;position:absolute;v-text-anchor:middle;z-index:251729920" coordsize="4974795,3320682" o:spt="100" adj="-11796480,,5400" path="m1897867,1805825l2485737,2315734,3073607,1805825,4820061,3320682,151413,3320682xm,159634l1788328,1710812,,3261996xm4974795,156753l4974795,3264872,3183146,1710812xm35040,l4936434,,2485737,2125709xe" filled="t" fillcolor="white" stroked="f" strokeweight="2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-945515</wp:posOffset>
                </wp:positionH>
                <wp:positionV relativeFrom="paragraph">
                  <wp:posOffset>3604260</wp:posOffset>
                </wp:positionV>
                <wp:extent cx="130810" cy="130810"/>
                <wp:effectExtent l="0" t="0" r="2540" b="2540"/>
                <wp:wrapNone/>
                <wp:docPr id="13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810" cy="130810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45" style="width:10.3pt;height:10.3pt;margin-top:283.8pt;margin-left:-74.45pt;mso-height-relative:page;mso-width-relative:page;position:absolute;v-text-anchor:middle;z-index:251738112" coordsize="607639,606722" o:spt="100" adj="-11796480,,5400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,227503l607639,227503,607639,581393c607639,595435,596335,606722,582273,606722l25278,606722c11304,606722,,595435,,581393xm177210,c210142,,238000,21244,248503,50578l308492,50578c318906,21244,346765,,379786,c412718,,440576,21244,451079,50578l582273,50578c596335,50578,607639,61867,607639,75822l607639,176978,,176978,,75822c,61867,11304,50578,25278,50578l105916,50578c116419,21244,144278,,177210,xe" filled="t" fillcolor="white" stroked="f" strokeweight="1pt">
                <v:stroke joinstyle="miter"/>
                <v:path o:connecttype="custom" o:connectlocs="98103,92668;103542,98107;98103,103546;92665,98107;98103,92668;65395,87199;54492,98102;65395,109004;76297,98102;65395,87199;32707,87199;21804,98102;32707,109004;43609,98102;32707,87199;98102,81757;81758,98102;98102,114446;114446,98102;98102,81757;98102,54491;87200,65394;98102,76296;109005,65394;98102,54491;65395,54491;54492,65394;65395,76296;76297,65394;65395,54491;32707,54491;21804,65394;32707,76296;43609,65394;32707,54491;0,49049;130810,49049;130810,125349;125349,130810;5441,130810;0,125349;38149,0;53496,10904;66410,10904;81758,0;97106,10904;125349,10904;130810,16347;130810,38156;0,38156;0,16347;5441,10904;22801,10904;38149,0" o:connectangles="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6071870</wp:posOffset>
                </wp:positionV>
                <wp:extent cx="2184400" cy="457200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84400" cy="457200"/>
                          <a:chOff x="2334" y="5965"/>
                          <a:chExt cx="3440" cy="720"/>
                        </a:xfrm>
                      </wpg:grpSpPr>
                      <wps:wsp xmlns:wps="http://schemas.microsoft.com/office/word/2010/wordprocessingShape">
                        <wps:cNvPr id="18" name="直接连接符 6"/>
                        <wps:cNvCnPr/>
                        <wps:spPr>
                          <a:xfrm>
                            <a:off x="2334" y="596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" name="直接连接符 7"/>
                        <wps:cNvCnPr/>
                        <wps:spPr>
                          <a:xfrm>
                            <a:off x="2340" y="6685"/>
                            <a:ext cx="342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172pt;height:36pt;margin-top:478.1pt;margin-left:-91.15pt;mso-height-relative:page;mso-width-relative:page;position:absolute;z-index:251689984" coordorigin="2334,5965" coordsize="3440,720">
                <o:lock v:ext="edit" aspectratio="f"/>
                <v:line id="直接连接符 6" o:spid="_x0000_s1047" style="position:absolute" from="2334,5965" to="5774,5965" coordsize="21600,21600" stroked="t" strokecolor="gray" strokeweight="1pt">
                  <v:stroke joinstyle="miter"/>
                  <o:lock v:ext="edit" aspectratio="f"/>
                </v:line>
                <v:line id="直接连接符 7" o:spid="_x0000_s1048" style="position:absolute" from="2340,6685" to="5768,6685" coordsize="21600,21600" stroked="t" strokecolor="gray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1524000</wp:posOffset>
                </wp:positionV>
                <wp:extent cx="1398905" cy="400050"/>
                <wp:effectExtent l="0" t="0" r="0" b="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56235" y="2660015"/>
                          <a:ext cx="139890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阿里巴巴普惠体" w:eastAsia="阿里巴巴普惠体" w:hAnsi="阿里巴巴普惠体" w:cs="阿里巴巴普惠体" w:hint="defaul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佰 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110.15pt;height:31.5pt;margin-top:120pt;margin-left:-59.65pt;mso-height-relative:page;mso-width-relative:page;position:absolute;z-index:251687936" coordsize="21600,21600" filled="f" stroked="f">
                <o:lock v:ext="edit" aspectratio="f"/>
                <v:textbox style="mso-fit-shape-to-text:t">
                  <w:txbxContent>
                    <w:p w14:paraId="1C419375">
                      <w:pPr>
                        <w:pStyle w:val="NormalWeb"/>
                        <w:spacing w:before="0" w:beforeAutospacing="0" w:after="0" w:afterAutospacing="0" w:line="240" w:lineRule="auto"/>
                        <w:jc w:val="center"/>
                        <w:rPr>
                          <w:rFonts w:ascii="阿里巴巴普惠体" w:eastAsia="阿里巴巴普惠体" w:hAnsi="阿里巴巴普惠体" w:cs="阿里巴巴普惠体" w:hint="default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佰 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2120265</wp:posOffset>
                </wp:positionV>
                <wp:extent cx="1655445" cy="261620"/>
                <wp:effectExtent l="0" t="0" r="0" b="0"/>
                <wp:wrapNone/>
                <wp:docPr id="72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34010" y="3063240"/>
                          <a:ext cx="1655445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264" w:lineRule="exact"/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求职意向：销售人员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83" o:spid="_x0000_s1050" type="#_x0000_t202" style="width:130.35pt;height:20.6pt;margin-top:166.95pt;margin-left:-69.75pt;mso-height-relative:page;mso-width-relative:page;position:absolute;z-index:251685888" coordsize="21600,21600" filled="f" stroked="f">
                <o:lock v:ext="edit" aspectratio="f"/>
                <v:textbox>
                  <w:txbxContent>
                    <w:p w14:paraId="4C3A31CE">
                      <w:pPr>
                        <w:pStyle w:val="NormalWeb"/>
                        <w:spacing w:before="0" w:beforeAutospacing="0" w:after="0" w:afterAutospacing="0" w:line="264" w:lineRule="exact"/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求职意向：销售人员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7569200</wp:posOffset>
                </wp:positionV>
                <wp:extent cx="1858645" cy="299085"/>
                <wp:effectExtent l="0" t="0" r="0" b="0"/>
                <wp:wrapNone/>
                <wp:docPr id="99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505075" y="8483600"/>
                          <a:ext cx="18586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288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lang w:val="en-US" w:eastAsia="zh-CN"/>
                              </w:rPr>
                              <w:t>自我评价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</w:rPr>
                              <w:t xml:space="preserve">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Evaluate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07" o:spid="_x0000_s1051" type="#_x0000_t202" style="width:146.35pt;height:23.55pt;margin-top:596pt;margin-left:107.25pt;mso-height-relative:page;mso-width-relative:page;position:absolute;z-index:251724800" coordsize="21600,21600" filled="f" stroked="f">
                <o:lock v:ext="edit" aspectratio="f"/>
                <v:textbox>
                  <w:txbxContent>
                    <w:p w14:paraId="15AD2018">
                      <w:pPr>
                        <w:pStyle w:val="NormalWeb"/>
                        <w:spacing w:before="0" w:beforeAutospacing="0" w:after="0" w:afterAutospacing="0" w:line="288" w:lineRule="exact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lang w:val="en-US" w:eastAsia="zh-CN"/>
                        </w:rPr>
                        <w:t>自我评价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</w:rPr>
                        <w:t xml:space="preserve">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Evaluate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7576185</wp:posOffset>
                </wp:positionV>
                <wp:extent cx="227330" cy="268605"/>
                <wp:effectExtent l="0" t="0" r="1270" b="17145"/>
                <wp:wrapNone/>
                <wp:docPr id="97" name="平行四边形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85945" y="8490585"/>
                          <a:ext cx="227330" cy="26860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边形 70" o:spid="_x0000_s1052" type="#_x0000_t7" style="width:17.9pt;height:21.15pt;margin-top:596.55pt;margin-left:255.35pt;flip:x;mso-height-relative:page;mso-width-relative:page;position:absolute;v-text-anchor:middle;z-index:251720704" coordsize="21600,21600" adj="13498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7581265</wp:posOffset>
                </wp:positionV>
                <wp:extent cx="2098675" cy="259080"/>
                <wp:effectExtent l="0" t="0" r="15875" b="7620"/>
                <wp:wrapNone/>
                <wp:docPr id="96" name="任意多边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2473325" y="8495665"/>
                          <a:ext cx="2098675" cy="259080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258866" w="2098718" stroke="1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69" o:spid="_x0000_s1053" style="width:165.25pt;height:20.4pt;margin-top:596.95pt;margin-left:104.75pt;flip:y;mso-height-relative:page;mso-width-relative:page;position:absolute;v-text-anchor:middle;z-index:251716608" coordsize="2098718,258866" o:spt="100" adj="-11796480,,5400" path="m,l579433,,1099133,,2098718,,1960975,258866,1099133,258866,441690,258866,,258866xe" filled="t" fillcolor="#404040" stroked="f" strokeweight="1pt">
                <v:stroke joinstyle="miter"/>
                <v:path o:connecttype="custom" o:connectlocs="0,0;579421,0;1099110,0;2098675,0;1960934,259080;1099110,259080;441680,259080;0,259080" o:connectangles="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7581265</wp:posOffset>
                </wp:positionV>
                <wp:extent cx="2936240" cy="259080"/>
                <wp:effectExtent l="0" t="0" r="16510" b="7620"/>
                <wp:wrapNone/>
                <wp:docPr id="93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269740" y="8495665"/>
                          <a:ext cx="2936240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矩形 65" o:spid="_x0000_s1054" style="width:231.2pt;height:20.4pt;margin-top:596.95pt;margin-left:246.2pt;mso-height-relative:page;mso-width-relative:page;position:absolute;v-text-anchor:middle;z-index:251712512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6014720</wp:posOffset>
                </wp:positionV>
                <wp:extent cx="1858645" cy="299085"/>
                <wp:effectExtent l="0" t="0" r="0" b="0"/>
                <wp:wrapNone/>
                <wp:docPr id="91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505075" y="4890770"/>
                          <a:ext cx="18586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288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lang w:val="en-US" w:eastAsia="zh-CN"/>
                              </w:rPr>
                              <w:t>个人技能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</w:rPr>
                              <w:t xml:space="preserve">   Expertise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288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07" o:spid="_x0000_s1055" type="#_x0000_t202" style="width:146.35pt;height:23.55pt;margin-top:473.6pt;margin-left:107.25pt;mso-height-relative:page;mso-width-relative:page;position:absolute;z-index:251718656" coordsize="21600,21600" filled="f" stroked="f">
                <o:lock v:ext="edit" aspectratio="f"/>
                <v:textbox>
                  <w:txbxContent>
                    <w:p w14:paraId="66A21809">
                      <w:pPr>
                        <w:pStyle w:val="NormalWeb"/>
                        <w:spacing w:before="0" w:beforeAutospacing="0" w:after="0" w:afterAutospacing="0" w:line="288" w:lineRule="exact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lang w:val="en-US" w:eastAsia="zh-CN"/>
                        </w:rPr>
                        <w:t>个人技能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</w:rPr>
                        <w:t xml:space="preserve">   Expertise</w:t>
                      </w:r>
                    </w:p>
                    <w:p w14:paraId="03FFA102">
                      <w:pPr>
                        <w:pStyle w:val="NormalWeb"/>
                        <w:spacing w:before="0" w:beforeAutospacing="0" w:after="0" w:afterAutospacing="0" w:line="288" w:lineRule="exact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1968500</wp:posOffset>
                </wp:positionV>
                <wp:extent cx="1953260" cy="299085"/>
                <wp:effectExtent l="0" t="0" r="0" b="0"/>
                <wp:wrapNone/>
                <wp:docPr id="83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505075" y="2547620"/>
                          <a:ext cx="1953260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288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lang w:val="en-US" w:eastAsia="zh-CN"/>
                              </w:rPr>
                              <w:t>工作经历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</w:rPr>
                              <w:t xml:space="preserve">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xperience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07" o:spid="_x0000_s1056" type="#_x0000_t202" style="width:153.8pt;height:23.55pt;margin-top:155pt;margin-left:107.25pt;mso-height-relative:page;mso-width-relative:page;position:absolute;z-index:251722752" coordsize="21600,21600" filled="f" stroked="f">
                <o:lock v:ext="edit" aspectratio="f"/>
                <v:textbox>
                  <w:txbxContent>
                    <w:p w14:paraId="034A4366">
                      <w:pPr>
                        <w:pStyle w:val="NormalWeb"/>
                        <w:spacing w:before="0" w:beforeAutospacing="0" w:after="0" w:afterAutospacing="0" w:line="288" w:lineRule="exact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lang w:val="en-US" w:eastAsia="zh-CN"/>
                        </w:rPr>
                        <w:t>工作经历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</w:rPr>
                        <w:t xml:space="preserve">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-327025</wp:posOffset>
                </wp:positionV>
                <wp:extent cx="1809750" cy="276860"/>
                <wp:effectExtent l="0" t="0" r="0" b="0"/>
                <wp:wrapNone/>
                <wp:docPr id="68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505075" y="595630"/>
                          <a:ext cx="18097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288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</w:rPr>
                              <w:t xml:space="preserve">教育背景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7" o:spid="_x0000_s1057" type="#_x0000_t202" style="width:142.5pt;height:21.8pt;margin-top:-25.75pt;margin-left:107.25pt;mso-height-relative:page;mso-width-relative:page;position:absolute;z-index:251700224" coordsize="21600,21600" filled="f" stroked="f">
                <o:lock v:ext="edit" aspectratio="f"/>
                <v:textbox style="mso-fit-shape-to-text:t">
                  <w:txbxContent>
                    <w:p w14:paraId="02652E0D">
                      <w:pPr>
                        <w:pStyle w:val="NormalWeb"/>
                        <w:spacing w:before="0" w:beforeAutospacing="0" w:after="0" w:afterAutospacing="0" w:line="288" w:lineRule="exact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</w:rPr>
                        <w:t xml:space="preserve">教育背景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7986395</wp:posOffset>
                </wp:positionV>
                <wp:extent cx="4773930" cy="1005840"/>
                <wp:effectExtent l="0" t="0" r="0" b="0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7393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具有较为丰富的市场营销工作经验，敏锐的市场洞察力，熟悉市场调研方法，以及较强的文字功底，良好的组织能力，熟练使用办公软件。本人积极认真，态度乐观，能吃苦耐劳。平时善于观察，做事讲求效率质量，具有良好的协调与沟通能力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8" type="#_x0000_t202" style="width:375.9pt;height:79.2pt;margin-top:628.85pt;margin-left:100.1pt;mso-height-relative:page;mso-width-relative:page;position:absolute;z-index:251673600" coordsize="21600,21600" filled="f" stroked="f">
                <o:lock v:ext="edit" aspectratio="f"/>
                <v:textbox style="mso-fit-shape-to-text:t">
                  <w:txbxContent>
                    <w:p w14:paraId="3CBC51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具有较为丰富的市场营销工作经验，敏锐的市场洞察力，熟悉市场调研方法，以及较强的文字功底，良好的组织能力，熟练使用办公软件。本人积极认真，态度乐观，能吃苦耐劳。平时善于观察，做事讲求效率质量，具有良好的协调与沟通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6414770</wp:posOffset>
                </wp:positionV>
                <wp:extent cx="4773930" cy="1005840"/>
                <wp:effectExtent l="0" t="0" r="0" b="0"/>
                <wp:wrapNone/>
                <wp:docPr id="2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7393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大学英语四级证书、普通话二级甲等证书、全国计算机二级证书；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9" type="#_x0000_t202" style="width:375.9pt;height:79.2pt;margin-top:505.1pt;margin-left:100.1pt;mso-height-relative:page;mso-width-relative:page;position:absolute;z-index:251675648" coordsize="21600,21600" filled="f" stroked="f">
                <o:lock v:ext="edit" aspectratio="f"/>
                <v:textbox style="mso-fit-shape-to-text:t">
                  <w:txbxContent>
                    <w:p w14:paraId="558A3F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大学英语四级证书、普通话二级甲等证书、全国计算机二级证书；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6757670</wp:posOffset>
                </wp:positionV>
                <wp:extent cx="4773930" cy="1005840"/>
                <wp:effectExtent l="0" t="0" r="0" b="0"/>
                <wp:wrapNone/>
                <wp:docPr id="2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7393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掌握技能：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熟练掌握office办公软件，会进行各类数据的统计及文字的处理工作，有丰富的市场营销相关工作经验，有较强的写作功底。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0" type="#_x0000_t202" style="width:375.9pt;height:79.2pt;margin-top:532.1pt;margin-left:100.1pt;mso-height-relative:page;mso-width-relative:page;position:absolute;z-index:251677696" coordsize="21600,21600" filled="f" stroked="f">
                <o:lock v:ext="edit" aspectratio="f"/>
                <v:textbox style="mso-fit-shape-to-text:t">
                  <w:txbxContent>
                    <w:p w14:paraId="6A0DB55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掌握技能：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熟练掌握office办公软件，会进行各类数据的统计及文字的处理工作，有丰富的市场营销相关工作经验，有较强的写作功底。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6020435</wp:posOffset>
                </wp:positionV>
                <wp:extent cx="227330" cy="268605"/>
                <wp:effectExtent l="0" t="0" r="1270" b="17145"/>
                <wp:wrapNone/>
                <wp:docPr id="89" name="平行四边形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85945" y="4888230"/>
                          <a:ext cx="227330" cy="26860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平行四边形 70" o:spid="_x0000_s1061" type="#_x0000_t7" style="width:17.9pt;height:21.15pt;margin-top:474.05pt;margin-left:255.35pt;flip:x;mso-height-relative:page;mso-width-relative:page;position:absolute;v-text-anchor:middle;z-index:251708416" coordsize="21600,21600" adj="13498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6025515</wp:posOffset>
                </wp:positionV>
                <wp:extent cx="2098675" cy="259080"/>
                <wp:effectExtent l="0" t="0" r="15875" b="7620"/>
                <wp:wrapNone/>
                <wp:docPr id="88" name="任意多边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2473325" y="4893310"/>
                          <a:ext cx="2098675" cy="259080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258866" w="2098718" stroke="1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69" o:spid="_x0000_s1062" style="width:165.25pt;height:20.4pt;margin-top:474.45pt;margin-left:104.75pt;flip:y;mso-height-relative:page;mso-width-relative:page;position:absolute;v-text-anchor:middle;z-index:251704320" coordsize="2098718,258866" o:spt="100" adj="-11796480,,5400" path="m,l579433,,1099133,,2098718,,1960975,258866,1099133,258866,441690,258866,,258866xe" filled="t" fillcolor="#404040" stroked="f" strokeweight="1pt">
                <v:stroke joinstyle="miter"/>
                <v:path o:connecttype="custom" o:connectlocs="0,0;579421,0;1099110,0;2098675,0;1960934,259080;1099110,259080;441680,259080;0,259080" o:connectangles="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6025515</wp:posOffset>
                </wp:positionV>
                <wp:extent cx="2936240" cy="259080"/>
                <wp:effectExtent l="0" t="0" r="16510" b="7620"/>
                <wp:wrapNone/>
                <wp:docPr id="8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269740" y="4893310"/>
                          <a:ext cx="2936240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矩形 65" o:spid="_x0000_s1063" style="width:231.2pt;height:20.4pt;margin-top:474.45pt;margin-left:246.2pt;mso-height-relative:page;mso-width-relative:page;position:absolute;v-text-anchor:middle;z-index:251702272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4306570</wp:posOffset>
                </wp:positionV>
                <wp:extent cx="4894580" cy="320040"/>
                <wp:effectExtent l="0" t="0" r="0" b="0"/>
                <wp:wrapNone/>
                <wp:docPr id="2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9458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default"/>
                                <w:b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北京某某有限公司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销售人员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4" type="#_x0000_t202" style="width:385.4pt;height:25.2pt;margin-top:339.1pt;margin-left:100.1pt;mso-height-relative:page;mso-width-relative:page;position:absolute;z-index:251671552" coordsize="21600,21600" filled="f" stroked="f">
                <o:lock v:ext="edit" aspectratio="f"/>
                <v:textbox style="mso-fit-shape-to-text:t">
                  <w:txbxContent>
                    <w:p w14:paraId="6136680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default"/>
                          <w:b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北京某某有限公司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销售人员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2680970</wp:posOffset>
                </wp:positionV>
                <wp:extent cx="4773930" cy="1005840"/>
                <wp:effectExtent l="0" t="0" r="0" b="0"/>
                <wp:wrapNone/>
                <wp:docPr id="1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7393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负责独立开发所负责区域的客户，完成公司制定的销售业绩目标。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负责客户与区域代理商关系的维护与管理；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对代理商进行公司销售政策、产品知识的培训与指导；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协助公司组织区域市场的营销活动和招商活动，帮助公司吸引客户和建立代理商合作关系。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5" type="#_x0000_t202" style="width:375.9pt;height:79.2pt;margin-top:211.1pt;margin-left:100.1pt;mso-height-relative:page;mso-width-relative:page;position:absolute;z-index:251663360" coordsize="21600,21600" filled="f" stroked="f">
                <o:lock v:ext="edit" aspectratio="f"/>
                <v:textbox style="mso-fit-shape-to-text:t">
                  <w:txbxContent>
                    <w:p w14:paraId="5B78007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工作内容：</w:t>
                      </w:r>
                    </w:p>
                    <w:p w14:paraId="2C0165C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0" w:hanging="42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负责独立开发所负责区域的客户，完成公司制定的销售业绩目标。</w:t>
                      </w:r>
                    </w:p>
                    <w:p w14:paraId="521DBD9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0" w:hanging="42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负责客户与区域代理商关系的维护与管理；</w:t>
                      </w:r>
                    </w:p>
                    <w:p w14:paraId="395CD28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0" w:hanging="42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对代理商进行公司销售政策、产品知识的培训与指导；</w:t>
                      </w:r>
                    </w:p>
                    <w:p w14:paraId="3A73642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0" w:hanging="42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协助公司组织区域市场的营销活动和招商活动，帮助公司吸引客户和建立代理商合作关系。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2363470</wp:posOffset>
                </wp:positionV>
                <wp:extent cx="4894580" cy="320040"/>
                <wp:effectExtent l="0" t="0" r="0" b="0"/>
                <wp:wrapNone/>
                <wp:docPr id="2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9458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default"/>
                                <w:b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11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北京某某有限公司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销售人员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6" type="#_x0000_t202" style="width:385.4pt;height:25.2pt;margin-top:186.1pt;margin-left:100.1pt;mso-height-relative:page;mso-width-relative:page;position:absolute;z-index:251667456" coordsize="21600,21600" filled="f" stroked="f">
                <o:lock v:ext="edit" aspectratio="f"/>
                <v:textbox style="mso-fit-shape-to-text:t">
                  <w:txbxContent>
                    <w:p w14:paraId="42058B5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default"/>
                          <w:b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11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北京某某有限公司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销售人员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4624070</wp:posOffset>
                </wp:positionV>
                <wp:extent cx="4773930" cy="1005840"/>
                <wp:effectExtent l="0" t="0" r="0" b="0"/>
                <wp:wrapNone/>
                <wp:docPr id="2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7393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负责公司产品的销售和市场推广工作，完成公司下达的各项销售指标。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负责整理产品的销售资料，制定销售计划，开拓产品的销售市场。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负责挖掘客户需求，推荐公司产品，提高产品销量。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7" type="#_x0000_t202" style="width:375.9pt;height:79.2pt;margin-top:364.1pt;margin-left:100.1pt;mso-height-relative:page;mso-width-relative:page;position:absolute;z-index:251669504" coordsize="21600,21600" filled="f" stroked="f">
                <o:lock v:ext="edit" aspectratio="f"/>
                <v:textbox style="mso-fit-shape-to-text:t">
                  <w:txbxContent>
                    <w:p w14:paraId="5D4639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工作内容：</w:t>
                      </w:r>
                    </w:p>
                    <w:p w14:paraId="7FC46C3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0" w:hanging="42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负责公司产品的销售和市场推广工作，完成公司下达的各项销售指标。</w:t>
                      </w:r>
                    </w:p>
                    <w:p w14:paraId="092BBF3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0" w:hanging="42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负责整理产品的销售资料，制定销售计划，开拓产品的销售市场。</w:t>
                      </w:r>
                    </w:p>
                    <w:p w14:paraId="5708D2D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0" w:hanging="42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负责挖掘客户需求，推荐公司产品，提高产品销量。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57785</wp:posOffset>
                </wp:positionV>
                <wp:extent cx="4894580" cy="320040"/>
                <wp:effectExtent l="0" t="0" r="0" b="0"/>
                <wp:wrapNone/>
                <wp:docPr id="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9458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北京某某某大学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市场营销（本科）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8" type="#_x0000_t202" style="width:385.4pt;height:25.2pt;margin-top:4.55pt;margin-left:100.1pt;mso-height-relative:page;mso-width-relative:page;position:absolute;z-index:251661312" coordsize="21600,21600" filled="f" stroked="f">
                <o:lock v:ext="edit" aspectratio="f"/>
                <v:textbox style="mso-fit-shape-to-text:t">
                  <w:txbxContent>
                    <w:p w14:paraId="3BC98A87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北京某某某大学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市场营销（本科）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1184910</wp:posOffset>
                </wp:positionV>
                <wp:extent cx="4820920" cy="1005840"/>
                <wp:effectExtent l="0" t="0" r="0" b="0"/>
                <wp:wrapNone/>
                <wp:docPr id="2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2092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校内荣誉：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连续2年获得校综合奖学金“励志奖”，获校三好学生，优秀学生会干部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9" type="#_x0000_t202" style="width:379.6pt;height:79.2pt;margin-top:93.3pt;margin-left:100.1pt;mso-height-relative:page;mso-width-relative:page;position:absolute;z-index:251665408" coordsize="21600,21600" filled="f" stroked="f">
                <o:lock v:ext="edit" aspectratio="f"/>
                <v:textbox style="mso-fit-shape-to-text:t">
                  <w:txbxContent>
                    <w:p w14:paraId="7CC6056F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校内荣誉：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连续2年获得校综合奖学金“励志奖”，获校三好学生，优秀学生会干部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384810</wp:posOffset>
                </wp:positionV>
                <wp:extent cx="4820920" cy="1005840"/>
                <wp:effectExtent l="0" t="0" r="0" b="0"/>
                <wp:wrapNone/>
                <wp:docPr id="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2092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管理学、经济学、财务管理、经济法、消费者行为学、消费心理学、国际市场营销、市场调查、基础会计、金融概论、企业销售策划、服务营销、客户管理、定价管理、现代推销技术、商务礼仪和商务谈判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0" type="#_x0000_t202" style="width:379.6pt;height:79.2pt;margin-top:30.3pt;margin-left:100.1pt;mso-height-relative:page;mso-width-relative:page;position:absolute;z-index:251659264" coordsize="21600,21600" filled="f" stroked="f">
                <o:lock v:ext="edit" aspectratio="f"/>
                <v:textbox style="mso-fit-shape-to-text:t">
                  <w:txbxContent>
                    <w:p w14:paraId="699F2CAB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管理学、经济学、财务管理、经济法、消费者行为学、消费心理学、国际市场营销、市场调查、基础会计、金融概论、企业销售策划、服务营销、客户管理、定价管理、现代推销技术、商务礼仪和商务谈判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1974215</wp:posOffset>
                </wp:positionV>
                <wp:extent cx="227330" cy="268605"/>
                <wp:effectExtent l="0" t="0" r="1270" b="17145"/>
                <wp:wrapNone/>
                <wp:docPr id="81" name="平行四边形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85945" y="2545080"/>
                          <a:ext cx="227330" cy="26860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平行四边形 70" o:spid="_x0000_s1071" type="#_x0000_t7" style="width:17.9pt;height:21.15pt;margin-top:155.45pt;margin-left:255.35pt;flip:x;mso-height-relative:page;mso-width-relative:page;position:absolute;v-text-anchor:middle;z-index:251714560" coordsize="21600,21600" adj="13498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1979295</wp:posOffset>
                </wp:positionV>
                <wp:extent cx="2098675" cy="259080"/>
                <wp:effectExtent l="0" t="0" r="15875" b="7620"/>
                <wp:wrapNone/>
                <wp:docPr id="80" name="任意多边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2473325" y="2550160"/>
                          <a:ext cx="2098675" cy="259080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258866" w="2098718" stroke="1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69" o:spid="_x0000_s1072" style="width:165.25pt;height:20.4pt;margin-top:155.85pt;margin-left:104.75pt;flip:y;mso-height-relative:page;mso-width-relative:page;position:absolute;v-text-anchor:middle;z-index:251710464" coordsize="2098718,258866" o:spt="100" adj="-11796480,,5400" path="m,l579433,,1099133,,2098718,,1960975,258866,1099133,258866,441690,258866,,258866xe" filled="t" fillcolor="#404040" stroked="f" strokeweight="1pt">
                <v:stroke joinstyle="miter"/>
                <v:path o:connecttype="custom" o:connectlocs="0,0;579421,0;1099110,0;2098675,0;1960934,259080;1099110,259080;441680,259080;0,259080" o:connectangles="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1979295</wp:posOffset>
                </wp:positionV>
                <wp:extent cx="2936240" cy="259080"/>
                <wp:effectExtent l="0" t="0" r="16510" b="7620"/>
                <wp:wrapNone/>
                <wp:docPr id="77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269740" y="2550160"/>
                          <a:ext cx="2936240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矩形 65" o:spid="_x0000_s1073" style="width:231.2pt;height:20.4pt;margin-top:155.85pt;margin-left:246.2pt;mso-height-relative:page;mso-width-relative:page;position:absolute;v-text-anchor:middle;z-index:251706368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-321310</wp:posOffset>
                </wp:positionV>
                <wp:extent cx="227330" cy="268605"/>
                <wp:effectExtent l="0" t="0" r="1270" b="17145"/>
                <wp:wrapNone/>
                <wp:docPr id="70" name="平行四边形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85945" y="593090"/>
                          <a:ext cx="227330" cy="26860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7" style="width:17.9pt;height:21.15pt;margin-top:-25.3pt;margin-left:255.35pt;flip:x;mso-height-relative:page;mso-width-relative:page;position:absolute;v-text-anchor:middle;z-index:251698176" coordsize="21600,21600" adj="13498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-316230</wp:posOffset>
                </wp:positionV>
                <wp:extent cx="2098675" cy="259080"/>
                <wp:effectExtent l="0" t="0" r="15875" b="7620"/>
                <wp:wrapNone/>
                <wp:docPr id="69" name="任意多边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2473325" y="598170"/>
                          <a:ext cx="2098675" cy="259080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258866" w="2098718" stroke="1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style="width:165.25pt;height:20.4pt;margin-top:-24.9pt;margin-left:104.75pt;flip:y;mso-height-relative:page;mso-width-relative:page;position:absolute;v-text-anchor:middle;z-index:251696128" coordsize="2098718,258866" o:spt="100" adj="-11796480,,5400" path="m,l579433,,1099133,,2098718,,1960975,258866,1099133,258866,441690,258866,,258866xe" filled="t" fillcolor="#404040" stroked="f" strokeweight="1pt">
                <v:stroke joinstyle="miter"/>
                <v:path o:connecttype="custom" o:connectlocs="0,0;579421,0;1099110,0;2098675,0;1960934,259080;1099110,259080;441680,259080;0,259080" o:connectangles="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-316230</wp:posOffset>
                </wp:positionV>
                <wp:extent cx="2936240" cy="259080"/>
                <wp:effectExtent l="0" t="0" r="16510" b="762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269740" y="598170"/>
                          <a:ext cx="2936240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6" style="width:231.2pt;height:20.4pt;margin-top:-24.9pt;margin-left:246.2pt;mso-height-relative:page;mso-width-relative:page;position:absolute;v-text-anchor:middle;z-index:251694080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2693670</wp:posOffset>
                </wp:positionV>
                <wp:extent cx="2184400" cy="461645"/>
                <wp:effectExtent l="0" t="6350" r="6350" b="825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84400" cy="461645"/>
                          <a:chOff x="2334" y="5965"/>
                          <a:chExt cx="3440" cy="727"/>
                        </a:xfrm>
                      </wpg:grpSpPr>
                      <wps:wsp xmlns:wps="http://schemas.microsoft.com/office/word/2010/wordprocessingShape">
                        <wps:cNvPr id="6" name="直接连接符 6"/>
                        <wps:cNvCnPr/>
                        <wps:spPr>
                          <a:xfrm>
                            <a:off x="2334" y="596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" name="直接连接符 7"/>
                        <wps:cNvCnPr/>
                        <wps:spPr>
                          <a:xfrm>
                            <a:off x="2349" y="6685"/>
                            <a:ext cx="3416" cy="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172pt;height:36.35pt;margin-top:212.1pt;margin-left:-91.15pt;mso-height-relative:page;mso-width-relative:page;position:absolute;z-index:251692032" coordorigin="2334,5965" coordsize="3440,727">
                <o:lock v:ext="edit" aspectratio="f"/>
                <v:line id="_x0000_s1026" o:spid="_x0000_s1078" style="position:absolute" from="2334,5965" to="5774,5965" coordsize="21600,21600" stroked="t" strokecolor="gray" strokeweight="1pt">
                  <v:stroke joinstyle="miter"/>
                  <o:lock v:ext="edit" aspectratio="f"/>
                </v:line>
                <v:line id="_x0000_s1026" o:spid="_x0000_s1079" style="position:absolute" from="2349,6685" to="5765,6692" coordsize="21600,21600" stroked="t" strokecolor="gray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-775970</wp:posOffset>
                </wp:positionV>
                <wp:extent cx="2184400" cy="399415"/>
                <wp:effectExtent l="0" t="0" r="0" b="0"/>
                <wp:wrapNone/>
                <wp:docPr id="3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80" w:lineRule="exact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eastAsia="黑体" w:hAnsi="Impact" w:cs="Aharon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9" o:spid="_x0000_s1080" type="#_x0000_t202" style="width:172pt;height:31.45pt;margin-top:-61.1pt;margin-left:-91.15pt;mso-height-relative:page;mso-width-relative:page;position:absolute;z-index:251679744" coordsize="21600,21600" filled="f" stroked="f">
                <o:lock v:ext="edit" aspectratio="f"/>
                <v:textbox style="mso-fit-shape-to-text:t">
                  <w:txbxContent>
                    <w:p w14:paraId="6C7978AF">
                      <w:pPr>
                        <w:pStyle w:val="NormalWeb"/>
                        <w:spacing w:before="0" w:beforeAutospacing="0" w:after="0" w:afterAutospacing="0" w:line="480" w:lineRule="exact"/>
                        <w:jc w:val="center"/>
                        <w:rPr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Impact" w:eastAsia="黑体" w:hAnsi="Impact" w:cs="Aharoni"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w:type="default" r:id="rId6"/>
      <w:pgSz w:w="11906" w:h="16838"/>
      <w:pgMar w:top="1440" w:right="1800" w:bottom="1440" w:left="1800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DF75D9-20DA-4146-88B5-C0A38E855B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AA0F854-8628-40B8-A545-A02CA8C62650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3" w:fontKey="{A9186F46-86F1-4158-8A57-E95C0848CC5D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4" w:fontKey="{8DD6C51C-9B4C-453C-A420-752566F5039B}"/>
  </w:font>
  <w:font w:name="Aharoni">
    <w:altName w:val="Yu Gothic UI Semibold"/>
    <w:panose1 w:val="02010803020104030203"/>
    <w:charset w:val="00"/>
    <w:family w:val="auto"/>
    <w:pitch w:val="default"/>
    <w:sig w:usb0="00000000" w:usb1="00000000" w:usb2="00000000" w:usb3="00000000" w:csb0="00000021" w:csb1="00200000"/>
    <w:embedRegular r:id="rId5" w:fontKey="{ABEF430D-8000-46E6-B547-F4853B542AF1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91D0CABD-51EF-4C17-8A15-EFC36EB5E29F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0235D86">
    <w:pPr>
      <w:pStyle w:val="Header"/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-22860</wp:posOffset>
              </wp:positionV>
              <wp:extent cx="2176145" cy="10701655"/>
              <wp:effectExtent l="0" t="0" r="14605" b="4445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176145" cy="107016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_x0000_s1026" o:spid="_x0000_s2049" style="width:171.35pt;height:842.65pt;margin-top:-1.8pt;margin-left:-90pt;mso-height-relative:page;mso-width-relative:page;position:absolute;v-text-anchor:middle;z-index:-251657216" coordsize="21600,21600" filled="t" fillcolor="#404040" stroked="f" strokeweight="1pt">
              <v:stroke joinstyle="miter"/>
              <o:lock v:ext="edit" aspectratio="f"/>
              <v:textbox>
                <w:txbxContent>
                  <w:p w14:paraId="7DAD869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4B0C83"/>
    <w:multiLevelType w:val="singleLevel"/>
    <w:tmpl w:val="144B0C8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CA33D6"/>
    <w:rsid w:val="00261D84"/>
    <w:rsid w:val="00971A0A"/>
    <w:rsid w:val="00AC6F5B"/>
    <w:rsid w:val="03511585"/>
    <w:rsid w:val="03F93974"/>
    <w:rsid w:val="0483347E"/>
    <w:rsid w:val="04986951"/>
    <w:rsid w:val="052B4ADE"/>
    <w:rsid w:val="074F3198"/>
    <w:rsid w:val="0CEE3559"/>
    <w:rsid w:val="0ED651DF"/>
    <w:rsid w:val="0F1C7DD0"/>
    <w:rsid w:val="11B50C3F"/>
    <w:rsid w:val="124E30EA"/>
    <w:rsid w:val="142932AB"/>
    <w:rsid w:val="17A245EE"/>
    <w:rsid w:val="19E443DF"/>
    <w:rsid w:val="1CCA33D6"/>
    <w:rsid w:val="22952557"/>
    <w:rsid w:val="231628AD"/>
    <w:rsid w:val="2687495E"/>
    <w:rsid w:val="279B5A0D"/>
    <w:rsid w:val="2D7F6ABB"/>
    <w:rsid w:val="31E316EA"/>
    <w:rsid w:val="35660BC5"/>
    <w:rsid w:val="3EA32B6A"/>
    <w:rsid w:val="3F1455DB"/>
    <w:rsid w:val="409C5928"/>
    <w:rsid w:val="40E7707F"/>
    <w:rsid w:val="44C52B8D"/>
    <w:rsid w:val="4906706D"/>
    <w:rsid w:val="493D03F1"/>
    <w:rsid w:val="4BF75969"/>
    <w:rsid w:val="518B2C88"/>
    <w:rsid w:val="55BE0026"/>
    <w:rsid w:val="55F65593"/>
    <w:rsid w:val="56012170"/>
    <w:rsid w:val="5BDE6E51"/>
    <w:rsid w:val="5BEE7126"/>
    <w:rsid w:val="5FF44C64"/>
    <w:rsid w:val="627339D1"/>
    <w:rsid w:val="6369743F"/>
    <w:rsid w:val="63B83E6B"/>
    <w:rsid w:val="64843888"/>
    <w:rsid w:val="64EC4D7C"/>
    <w:rsid w:val="6D8913EE"/>
    <w:rsid w:val="6F1A4027"/>
    <w:rsid w:val="74246E22"/>
    <w:rsid w:val="7AB11C95"/>
    <w:rsid w:val="7D000A19"/>
    <w:rsid w:val="7D7C011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qFormat="1"/>
    <w:lsdException w:name="footer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&#26366;&#29141;\AppData\Roaming\kingsoft\office6\templates\download\790499db-0bc4-4950-89f1-f54d94f765a2\&#38144;&#21806;&#20154;&#21592;&#40657;&#30333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销售人员黑白求职简历.docx</Template>
  <TotalTime>14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43E504B02C7A4B7AB629755B06EFE7B2_13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v1.0_mb_LW6GGf35nDKe80j7+9WmaQ==</vt:lpwstr>
  </property>
</Properties>
</file>