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5565140</wp:posOffset>
                </wp:positionV>
                <wp:extent cx="269875" cy="269875"/>
                <wp:effectExtent l="0" t="0" r="15875" b="15875"/>
                <wp:wrapNone/>
                <wp:docPr id="22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9875" cy="2698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椭圆 23" o:spid="_x0000_s1025" style="width:21.25pt;height:21.25pt;margin-top:438.2pt;margin-left:152.95pt;mso-height-relative:page;mso-width-relative:page;position:absolute;v-text-anchor:middle;z-index:251683840" coordsize="21600,21600" filled="t" fillcolor="#6585c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6054725</wp:posOffset>
                </wp:positionV>
                <wp:extent cx="4321175" cy="777240"/>
                <wp:effectExtent l="0" t="0" r="0" b="0"/>
                <wp:wrapNone/>
                <wp:docPr id="21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21175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专业证书：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六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级证书、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资格证书、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普通话一级甲等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掌握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教学工作经验，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并有考试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冲刺辅导经验；有扎实理论教学基础，热爱教师工作熟悉教材；熟悉学生的生活及学习特点，善于与学生进行良好的沟通交流；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能够熟练使用WPS，Office等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办公软件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6" o:spid="_x0000_s1026" type="#_x0000_t202" style="width:340.25pt;height:61.2pt;margin-top:476.75pt;margin-left:145.15pt;mso-height-relative:page;mso-width-relative:page;position:absolute;z-index:251665408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专业证书：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六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级证书、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资格证书、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普通话一级甲等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掌握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教学工作经验，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并有考试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冲刺辅导经验；有扎实理论教学基础，热爱教师工作熟悉教材；熟悉学生的生活及学习特点，善于与学生进行良好的沟通交流；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能够熟练使用WPS，Office等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办公软件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5924550</wp:posOffset>
                </wp:positionV>
                <wp:extent cx="4175760" cy="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75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787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width-relative:page;position:absolute;z-index:251677696" from="151.05pt,466.5pt" to="479.85pt,466.5pt" coordsize="21600,21600" stroked="t" strokecolor="#878787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5633720</wp:posOffset>
                </wp:positionV>
                <wp:extent cx="142875" cy="134620"/>
                <wp:effectExtent l="0" t="0" r="9525" b="17780"/>
                <wp:wrapNone/>
                <wp:docPr id="91" name="science-book_71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875" cy="134620"/>
                        </a:xfrm>
                        <a:custGeom>
                          <a:avLst/>
                          <a:gdLst>
                            <a:gd name="connsiteX0" fmla="*/ 420884 w 608697"/>
                            <a:gd name="connsiteY0" fmla="*/ 485137 h 568475"/>
                            <a:gd name="connsiteX1" fmla="*/ 589080 w 608697"/>
                            <a:gd name="connsiteY1" fmla="*/ 485137 h 568475"/>
                            <a:gd name="connsiteX2" fmla="*/ 608697 w 608697"/>
                            <a:gd name="connsiteY2" fmla="*/ 504650 h 568475"/>
                            <a:gd name="connsiteX3" fmla="*/ 608697 w 608697"/>
                            <a:gd name="connsiteY3" fmla="*/ 511203 h 568475"/>
                            <a:gd name="connsiteX4" fmla="*/ 589080 w 608697"/>
                            <a:gd name="connsiteY4" fmla="*/ 530716 h 568475"/>
                            <a:gd name="connsiteX5" fmla="*/ 418721 w 608697"/>
                            <a:gd name="connsiteY5" fmla="*/ 530716 h 568475"/>
                            <a:gd name="connsiteX6" fmla="*/ 330483 w 608697"/>
                            <a:gd name="connsiteY6" fmla="*/ 564900 h 568475"/>
                            <a:gd name="connsiteX7" fmla="*/ 320861 w 608697"/>
                            <a:gd name="connsiteY7" fmla="*/ 568475 h 568475"/>
                            <a:gd name="connsiteX8" fmla="*/ 320861 w 608697"/>
                            <a:gd name="connsiteY8" fmla="*/ 526992 h 568475"/>
                            <a:gd name="connsiteX9" fmla="*/ 328096 w 608697"/>
                            <a:gd name="connsiteY9" fmla="*/ 513438 h 568475"/>
                            <a:gd name="connsiteX10" fmla="*/ 420884 w 608697"/>
                            <a:gd name="connsiteY10" fmla="*/ 485137 h 568475"/>
                            <a:gd name="connsiteX11" fmla="*/ 19622 w 608697"/>
                            <a:gd name="connsiteY11" fmla="*/ 485137 h 568475"/>
                            <a:gd name="connsiteX12" fmla="*/ 187860 w 608697"/>
                            <a:gd name="connsiteY12" fmla="*/ 485137 h 568475"/>
                            <a:gd name="connsiteX13" fmla="*/ 280670 w 608697"/>
                            <a:gd name="connsiteY13" fmla="*/ 513438 h 568475"/>
                            <a:gd name="connsiteX14" fmla="*/ 287907 w 608697"/>
                            <a:gd name="connsiteY14" fmla="*/ 526992 h 568475"/>
                            <a:gd name="connsiteX15" fmla="*/ 287907 w 608697"/>
                            <a:gd name="connsiteY15" fmla="*/ 568475 h 568475"/>
                            <a:gd name="connsiteX16" fmla="*/ 278134 w 608697"/>
                            <a:gd name="connsiteY16" fmla="*/ 564826 h 568475"/>
                            <a:gd name="connsiteX17" fmla="*/ 187860 w 608697"/>
                            <a:gd name="connsiteY17" fmla="*/ 530716 h 568475"/>
                            <a:gd name="connsiteX18" fmla="*/ 19622 w 608697"/>
                            <a:gd name="connsiteY18" fmla="*/ 530716 h 568475"/>
                            <a:gd name="connsiteX19" fmla="*/ 0 w 608697"/>
                            <a:gd name="connsiteY19" fmla="*/ 511203 h 568475"/>
                            <a:gd name="connsiteX20" fmla="*/ 0 w 608697"/>
                            <a:gd name="connsiteY20" fmla="*/ 504650 h 568475"/>
                            <a:gd name="connsiteX21" fmla="*/ 19622 w 608697"/>
                            <a:gd name="connsiteY21" fmla="*/ 485137 h 568475"/>
                            <a:gd name="connsiteX22" fmla="*/ 420884 w 608697"/>
                            <a:gd name="connsiteY22" fmla="*/ 29920 h 568475"/>
                            <a:gd name="connsiteX23" fmla="*/ 438710 w 608697"/>
                            <a:gd name="connsiteY23" fmla="*/ 29920 h 568475"/>
                            <a:gd name="connsiteX24" fmla="*/ 438710 w 608697"/>
                            <a:gd name="connsiteY24" fmla="*/ 162804 h 568475"/>
                            <a:gd name="connsiteX25" fmla="*/ 450421 w 608697"/>
                            <a:gd name="connsiteY25" fmla="*/ 193343 h 568475"/>
                            <a:gd name="connsiteX26" fmla="*/ 473469 w 608697"/>
                            <a:gd name="connsiteY26" fmla="*/ 218817 h 568475"/>
                            <a:gd name="connsiteX27" fmla="*/ 500097 w 608697"/>
                            <a:gd name="connsiteY27" fmla="*/ 230661 h 568475"/>
                            <a:gd name="connsiteX28" fmla="*/ 526799 w 608697"/>
                            <a:gd name="connsiteY28" fmla="*/ 218817 h 568475"/>
                            <a:gd name="connsiteX29" fmla="*/ 549772 w 608697"/>
                            <a:gd name="connsiteY29" fmla="*/ 193343 h 568475"/>
                            <a:gd name="connsiteX30" fmla="*/ 561557 w 608697"/>
                            <a:gd name="connsiteY30" fmla="*/ 162804 h 568475"/>
                            <a:gd name="connsiteX31" fmla="*/ 561557 w 608697"/>
                            <a:gd name="connsiteY31" fmla="*/ 29920 h 568475"/>
                            <a:gd name="connsiteX32" fmla="*/ 589080 w 608697"/>
                            <a:gd name="connsiteY32" fmla="*/ 29920 h 568475"/>
                            <a:gd name="connsiteX33" fmla="*/ 608697 w 608697"/>
                            <a:gd name="connsiteY33" fmla="*/ 49435 h 568475"/>
                            <a:gd name="connsiteX34" fmla="*/ 608697 w 608697"/>
                            <a:gd name="connsiteY34" fmla="*/ 440489 h 568475"/>
                            <a:gd name="connsiteX35" fmla="*/ 589080 w 608697"/>
                            <a:gd name="connsiteY35" fmla="*/ 460004 h 568475"/>
                            <a:gd name="connsiteX36" fmla="*/ 420884 w 608697"/>
                            <a:gd name="connsiteY36" fmla="*/ 460004 h 568475"/>
                            <a:gd name="connsiteX37" fmla="*/ 320861 w 608697"/>
                            <a:gd name="connsiteY37" fmla="*/ 497769 h 568475"/>
                            <a:gd name="connsiteX38" fmla="*/ 320861 w 608697"/>
                            <a:gd name="connsiteY38" fmla="*/ 67610 h 568475"/>
                            <a:gd name="connsiteX39" fmla="*/ 420884 w 608697"/>
                            <a:gd name="connsiteY39" fmla="*/ 29920 h 568475"/>
                            <a:gd name="connsiteX40" fmla="*/ 19622 w 608697"/>
                            <a:gd name="connsiteY40" fmla="*/ 29920 h 568475"/>
                            <a:gd name="connsiteX41" fmla="*/ 187860 w 608697"/>
                            <a:gd name="connsiteY41" fmla="*/ 29920 h 568475"/>
                            <a:gd name="connsiteX42" fmla="*/ 287907 w 608697"/>
                            <a:gd name="connsiteY42" fmla="*/ 67610 h 568475"/>
                            <a:gd name="connsiteX43" fmla="*/ 287907 w 608697"/>
                            <a:gd name="connsiteY43" fmla="*/ 497769 h 568475"/>
                            <a:gd name="connsiteX44" fmla="*/ 187860 w 608697"/>
                            <a:gd name="connsiteY44" fmla="*/ 460004 h 568475"/>
                            <a:gd name="connsiteX45" fmla="*/ 19622 w 608697"/>
                            <a:gd name="connsiteY45" fmla="*/ 460004 h 568475"/>
                            <a:gd name="connsiteX46" fmla="*/ 0 w 608697"/>
                            <a:gd name="connsiteY46" fmla="*/ 440489 h 568475"/>
                            <a:gd name="connsiteX47" fmla="*/ 0 w 608697"/>
                            <a:gd name="connsiteY47" fmla="*/ 49435 h 568475"/>
                            <a:gd name="connsiteX48" fmla="*/ 19622 w 608697"/>
                            <a:gd name="connsiteY48" fmla="*/ 29920 h 568475"/>
                            <a:gd name="connsiteX49" fmla="*/ 484356 w 608697"/>
                            <a:gd name="connsiteY49" fmla="*/ 0 h 568475"/>
                            <a:gd name="connsiteX50" fmla="*/ 515833 w 608697"/>
                            <a:gd name="connsiteY50" fmla="*/ 0 h 568475"/>
                            <a:gd name="connsiteX51" fmla="*/ 535450 w 608697"/>
                            <a:gd name="connsiteY51" fmla="*/ 19586 h 568475"/>
                            <a:gd name="connsiteX52" fmla="*/ 535450 w 608697"/>
                            <a:gd name="connsiteY52" fmla="*/ 29937 h 568475"/>
                            <a:gd name="connsiteX53" fmla="*/ 535450 w 608697"/>
                            <a:gd name="connsiteY53" fmla="*/ 162791 h 568475"/>
                            <a:gd name="connsiteX54" fmla="*/ 530378 w 608697"/>
                            <a:gd name="connsiteY54" fmla="*/ 175898 h 568475"/>
                            <a:gd name="connsiteX55" fmla="*/ 507404 w 608697"/>
                            <a:gd name="connsiteY55" fmla="*/ 201367 h 568475"/>
                            <a:gd name="connsiteX56" fmla="*/ 500095 w 608697"/>
                            <a:gd name="connsiteY56" fmla="*/ 204569 h 568475"/>
                            <a:gd name="connsiteX57" fmla="*/ 492860 w 608697"/>
                            <a:gd name="connsiteY57" fmla="*/ 201367 h 568475"/>
                            <a:gd name="connsiteX58" fmla="*/ 469811 w 608697"/>
                            <a:gd name="connsiteY58" fmla="*/ 175898 h 568475"/>
                            <a:gd name="connsiteX59" fmla="*/ 464814 w 608697"/>
                            <a:gd name="connsiteY59" fmla="*/ 162791 h 568475"/>
                            <a:gd name="connsiteX60" fmla="*/ 464814 w 608697"/>
                            <a:gd name="connsiteY60" fmla="*/ 29937 h 568475"/>
                            <a:gd name="connsiteX61" fmla="*/ 464814 w 608697"/>
                            <a:gd name="connsiteY61" fmla="*/ 19586 h 568475"/>
                            <a:gd name="connsiteX62" fmla="*/ 484356 w 608697"/>
                            <a:gd name="connsiteY62" fmla="*/ 0 h 568475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</a:cxnLst>
                          <a:rect l="l" t="t" r="r" b="b"/>
                          <a:pathLst>
                            <a:path fill="norm" h="568475" w="608697" stroke="1">
                              <a:moveTo>
                                <a:pt x="420884" y="485137"/>
                              </a:moveTo>
                              <a:lnTo>
                                <a:pt x="589080" y="485137"/>
                              </a:lnTo>
                              <a:cubicBezTo>
                                <a:pt x="599896" y="485137"/>
                                <a:pt x="608697" y="493851"/>
                                <a:pt x="608697" y="504650"/>
                              </a:cubicBezTo>
                              <a:lnTo>
                                <a:pt x="608697" y="511203"/>
                              </a:lnTo>
                              <a:cubicBezTo>
                                <a:pt x="608697" y="522002"/>
                                <a:pt x="599896" y="530716"/>
                                <a:pt x="589080" y="530716"/>
                              </a:cubicBezTo>
                              <a:lnTo>
                                <a:pt x="418721" y="530716"/>
                              </a:lnTo>
                              <a:cubicBezTo>
                                <a:pt x="386051" y="530716"/>
                                <a:pt x="355172" y="543526"/>
                                <a:pt x="330483" y="564900"/>
                              </a:cubicBezTo>
                              <a:cubicBezTo>
                                <a:pt x="327723" y="567283"/>
                                <a:pt x="324292" y="568475"/>
                                <a:pt x="320861" y="568475"/>
                              </a:cubicBezTo>
                              <a:lnTo>
                                <a:pt x="320861" y="526992"/>
                              </a:lnTo>
                              <a:cubicBezTo>
                                <a:pt x="320861" y="521556"/>
                                <a:pt x="323621" y="516491"/>
                                <a:pt x="328096" y="513438"/>
                              </a:cubicBezTo>
                              <a:cubicBezTo>
                                <a:pt x="355395" y="495042"/>
                                <a:pt x="387617" y="485137"/>
                                <a:pt x="420884" y="485137"/>
                              </a:cubicBezTo>
                              <a:close/>
                              <a:moveTo>
                                <a:pt x="19622" y="485137"/>
                              </a:moveTo>
                              <a:lnTo>
                                <a:pt x="187860" y="485137"/>
                              </a:lnTo>
                              <a:cubicBezTo>
                                <a:pt x="221134" y="485137"/>
                                <a:pt x="253364" y="495042"/>
                                <a:pt x="280670" y="513438"/>
                              </a:cubicBezTo>
                              <a:cubicBezTo>
                                <a:pt x="285147" y="516491"/>
                                <a:pt x="287907" y="521556"/>
                                <a:pt x="287907" y="526992"/>
                              </a:cubicBezTo>
                              <a:lnTo>
                                <a:pt x="287907" y="568475"/>
                              </a:lnTo>
                              <a:cubicBezTo>
                                <a:pt x="284400" y="568475"/>
                                <a:pt x="280969" y="567283"/>
                                <a:pt x="278134" y="564826"/>
                              </a:cubicBezTo>
                              <a:cubicBezTo>
                                <a:pt x="253215" y="542856"/>
                                <a:pt x="221134" y="530716"/>
                                <a:pt x="187860" y="530716"/>
                              </a:cubicBezTo>
                              <a:lnTo>
                                <a:pt x="19622" y="530716"/>
                              </a:lnTo>
                              <a:cubicBezTo>
                                <a:pt x="8804" y="530716"/>
                                <a:pt x="0" y="522002"/>
                                <a:pt x="0" y="511203"/>
                              </a:cubicBezTo>
                              <a:lnTo>
                                <a:pt x="0" y="504650"/>
                              </a:lnTo>
                              <a:cubicBezTo>
                                <a:pt x="0" y="493851"/>
                                <a:pt x="8804" y="485137"/>
                                <a:pt x="19622" y="485137"/>
                              </a:cubicBezTo>
                              <a:close/>
                              <a:moveTo>
                                <a:pt x="420884" y="29920"/>
                              </a:moveTo>
                              <a:lnTo>
                                <a:pt x="438710" y="29920"/>
                              </a:lnTo>
                              <a:lnTo>
                                <a:pt x="438710" y="162804"/>
                              </a:lnTo>
                              <a:cubicBezTo>
                                <a:pt x="438710" y="174126"/>
                                <a:pt x="442887" y="184926"/>
                                <a:pt x="450421" y="193343"/>
                              </a:cubicBezTo>
                              <a:lnTo>
                                <a:pt x="473469" y="218817"/>
                              </a:lnTo>
                              <a:cubicBezTo>
                                <a:pt x="480256" y="226341"/>
                                <a:pt x="489953" y="230661"/>
                                <a:pt x="500097" y="230661"/>
                              </a:cubicBezTo>
                              <a:cubicBezTo>
                                <a:pt x="510241" y="230661"/>
                                <a:pt x="520012" y="226341"/>
                                <a:pt x="526799" y="218817"/>
                              </a:cubicBezTo>
                              <a:lnTo>
                                <a:pt x="549772" y="193343"/>
                              </a:lnTo>
                              <a:cubicBezTo>
                                <a:pt x="557380" y="184926"/>
                                <a:pt x="561557" y="174126"/>
                                <a:pt x="561557" y="162804"/>
                              </a:cubicBezTo>
                              <a:lnTo>
                                <a:pt x="561557" y="29920"/>
                              </a:lnTo>
                              <a:lnTo>
                                <a:pt x="589080" y="29920"/>
                              </a:lnTo>
                              <a:cubicBezTo>
                                <a:pt x="599896" y="29920"/>
                                <a:pt x="608697" y="38635"/>
                                <a:pt x="608697" y="49435"/>
                              </a:cubicBezTo>
                              <a:lnTo>
                                <a:pt x="608697" y="440489"/>
                              </a:lnTo>
                              <a:cubicBezTo>
                                <a:pt x="608697" y="451289"/>
                                <a:pt x="599896" y="460004"/>
                                <a:pt x="589080" y="460004"/>
                              </a:cubicBezTo>
                              <a:lnTo>
                                <a:pt x="420884" y="460004"/>
                              </a:lnTo>
                              <a:cubicBezTo>
                                <a:pt x="384037" y="460004"/>
                                <a:pt x="348533" y="473412"/>
                                <a:pt x="320861" y="497769"/>
                              </a:cubicBezTo>
                              <a:lnTo>
                                <a:pt x="320861" y="67610"/>
                              </a:lnTo>
                              <a:cubicBezTo>
                                <a:pt x="348533" y="43327"/>
                                <a:pt x="384037" y="29920"/>
                                <a:pt x="420884" y="29920"/>
                              </a:cubicBezTo>
                              <a:close/>
                              <a:moveTo>
                                <a:pt x="19622" y="29920"/>
                              </a:moveTo>
                              <a:lnTo>
                                <a:pt x="187860" y="29920"/>
                              </a:lnTo>
                              <a:cubicBezTo>
                                <a:pt x="224715" y="29920"/>
                                <a:pt x="260228" y="43327"/>
                                <a:pt x="287907" y="67610"/>
                              </a:cubicBezTo>
                              <a:lnTo>
                                <a:pt x="287907" y="497769"/>
                              </a:lnTo>
                              <a:cubicBezTo>
                                <a:pt x="260228" y="473412"/>
                                <a:pt x="224715" y="460004"/>
                                <a:pt x="187860" y="460004"/>
                              </a:cubicBezTo>
                              <a:lnTo>
                                <a:pt x="19622" y="460004"/>
                              </a:lnTo>
                              <a:cubicBezTo>
                                <a:pt x="8804" y="460004"/>
                                <a:pt x="0" y="451289"/>
                                <a:pt x="0" y="440489"/>
                              </a:cubicBezTo>
                              <a:lnTo>
                                <a:pt x="0" y="49435"/>
                              </a:lnTo>
                              <a:cubicBezTo>
                                <a:pt x="0" y="38635"/>
                                <a:pt x="8804" y="29920"/>
                                <a:pt x="19622" y="29920"/>
                              </a:cubicBezTo>
                              <a:close/>
                              <a:moveTo>
                                <a:pt x="484356" y="0"/>
                              </a:moveTo>
                              <a:lnTo>
                                <a:pt x="515833" y="0"/>
                              </a:lnTo>
                              <a:cubicBezTo>
                                <a:pt x="526648" y="0"/>
                                <a:pt x="535450" y="8787"/>
                                <a:pt x="535450" y="19586"/>
                              </a:cubicBezTo>
                              <a:lnTo>
                                <a:pt x="535450" y="29937"/>
                              </a:lnTo>
                              <a:lnTo>
                                <a:pt x="535450" y="162791"/>
                              </a:lnTo>
                              <a:cubicBezTo>
                                <a:pt x="535450" y="167632"/>
                                <a:pt x="533660" y="172249"/>
                                <a:pt x="530378" y="175898"/>
                              </a:cubicBezTo>
                              <a:lnTo>
                                <a:pt x="507404" y="201367"/>
                              </a:lnTo>
                              <a:cubicBezTo>
                                <a:pt x="505465" y="203526"/>
                                <a:pt x="502780" y="204569"/>
                                <a:pt x="500095" y="204569"/>
                              </a:cubicBezTo>
                              <a:cubicBezTo>
                                <a:pt x="497409" y="204569"/>
                                <a:pt x="494799" y="203526"/>
                                <a:pt x="492860" y="201367"/>
                              </a:cubicBezTo>
                              <a:lnTo>
                                <a:pt x="469811" y="175898"/>
                              </a:lnTo>
                              <a:cubicBezTo>
                                <a:pt x="466604" y="172249"/>
                                <a:pt x="464814" y="167632"/>
                                <a:pt x="464814" y="162791"/>
                              </a:cubicBezTo>
                              <a:lnTo>
                                <a:pt x="464814" y="29937"/>
                              </a:lnTo>
                              <a:lnTo>
                                <a:pt x="464814" y="19586"/>
                              </a:lnTo>
                              <a:cubicBezTo>
                                <a:pt x="464814" y="8787"/>
                                <a:pt x="473541" y="0"/>
                                <a:pt x="4843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cience-book_71286" o:spid="_x0000_s1028" style="width:11.25pt;height:10.6pt;margin-top:443.6pt;margin-left:157.85pt;mso-height-relative:page;mso-width-relative:page;position:absolute;v-text-anchor:middle;z-index:251706368" coordsize="608697,568475" o:spt="100" adj="-11796480,,5400" path="m420884,485137l589080,485137c599896,485137,608697,493851,608697,504650l608697,511203c608697,522002,599896,530716,589080,530716l418721,530716c386051,530716,355172,543526,330483,564900c327723,567283,324292,568475,320861,568475l320861,526992c320861,521556,323621,516491,328096,513438c355395,495042,387617,485137,420884,485137xm19622,485137l187860,485137c221134,485137,253364,495042,280670,513438c285147,516491,287907,521556,287907,526992l287907,568475c284400,568475,280969,567283,278134,564826c253215,542856,221134,530716,187860,530716l19622,530716c8804,530716,,522002,,511203l,504650c,493851,8804,485137,19622,485137xm420884,29920l438710,29920,438710,162804c438710,174126,442887,184926,450421,193343l473469,218817c480256,226341,489953,230661,500097,230661c510241,230661,520012,226341,526799,218817l549772,193343c557380,184926,561557,174126,561557,162804l561557,29920,589080,29920c599896,29920,608697,38635,608697,49435l608697,440489c608697,451289,599896,460004,589080,460004l420884,460004c384037,460004,348533,473412,320861,497769l320861,67610c348533,43327,384037,29920,420884,29920xm19622,29920l187860,29920c224715,29920,260228,43327,287907,67610l287907,497769c260228,473412,224715,460004,187860,460004l19622,460004c8804,460004,,451289,,440489l,49435c,38635,8804,29920,19622,29920xm484356,l515833,c526648,,535450,8787,535450,19586l535450,29937,535450,162791c535450,167632,533660,172249,530378,175898l507404,201367c505465,203526,502780,204569,500095,204569c497409,204569,494799,203526,492860,201367l469811,175898c466604,172249,464814,167632,464814,162791l464814,29937,464814,19586c464814,8787,473541,,484356,xe" filled="t" fillcolor="white" stroked="f" strokeweight="1pt">
                <v:stroke joinstyle="miter"/>
                <v:path o:connecttype="custom" o:connectlocs="98791,114884;138270,114884;142875,119505;142875,121057;138270,125678;98283,125678;77571,133773;75313,134620;75313,124796;77011,121586;98791,114884;4605,114884;44095,114884;65879,121586;67578,124796;67578,134620;65284,133755;44095,125678;4605,125678;0,121057;0,119505;4605,114884;98791,7085;102975,7085;102975,38553;105724,45785;111133,51817;117384,54622;123651,51817;129043,45785;131810,38553;131810,7085;138270,7085;142875,11706;142875,104311;138270,108933;98791,108933;75313,117876;75313,16010;98791,7085;4605,7085;44095,7085;67578,16010;67578,117876;44095,108933;4605,108933;0,104311;0,11706;4605,7085;113689,0;121077,0;125682,4638;125682,7089;125682,38550;124491,41654;119099,47685;117383,48443;115685,47685;110275,41654;109102,38550;109102,7089;109102,4638;113689,0" o:connectangles="0,0,0,0,0,0,0,0,0,0,0,0,0,0,0,0,0,0,0,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ge">
                  <wp:posOffset>8456930</wp:posOffset>
                </wp:positionV>
                <wp:extent cx="927100" cy="44577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1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9" type="#_x0000_t202" style="width:73pt;height:35.1pt;margin-top:665.9pt;margin-left:173.4pt;mso-height-relative:page;mso-position-vertical-relative:page;mso-width-relative:page;mso-wrap-style:none;position:absolute;z-index:251710464" coordsize="21600,21600" filled="f" stroked="f" strokeweight="0.5pt"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1942465</wp:posOffset>
                </wp:positionH>
                <wp:positionV relativeFrom="paragraph">
                  <wp:posOffset>7576820</wp:posOffset>
                </wp:positionV>
                <wp:extent cx="269875" cy="269875"/>
                <wp:effectExtent l="0" t="0" r="15875" b="15875"/>
                <wp:wrapNone/>
                <wp:docPr id="28" name="椭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9875" cy="2698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椭圆 23" o:spid="_x0000_s1030" style="width:21.25pt;height:21.25pt;margin-top:596.6pt;margin-left:152.95pt;mso-height-relative:page;mso-width-relative:page;position:absolute;v-text-anchor:middle;z-index:251698176" coordsize="21600,21600" filled="t" fillcolor="#6585c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7649845</wp:posOffset>
                </wp:positionV>
                <wp:extent cx="146050" cy="123190"/>
                <wp:effectExtent l="0" t="0" r="6350" b="10160"/>
                <wp:wrapNone/>
                <wp:docPr id="75" name="skills_15418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" cy="123190"/>
                        </a:xfrm>
                        <a:custGeom>
                          <a:avLst/>
                          <a:gdLst>
                            <a:gd name="connsiteX0" fmla="*/ 254801 w 606768"/>
                            <a:gd name="connsiteY0" fmla="*/ 394814 h 503202"/>
                            <a:gd name="connsiteX1" fmla="*/ 567661 w 606768"/>
                            <a:gd name="connsiteY1" fmla="*/ 394814 h 503202"/>
                            <a:gd name="connsiteX2" fmla="*/ 606768 w 606768"/>
                            <a:gd name="connsiteY2" fmla="*/ 433872 h 503202"/>
                            <a:gd name="connsiteX3" fmla="*/ 567661 w 606768"/>
                            <a:gd name="connsiteY3" fmla="*/ 472930 h 503202"/>
                            <a:gd name="connsiteX4" fmla="*/ 254801 w 606768"/>
                            <a:gd name="connsiteY4" fmla="*/ 472930 h 503202"/>
                            <a:gd name="connsiteX5" fmla="*/ 215694 w 606768"/>
                            <a:gd name="connsiteY5" fmla="*/ 433872 h 503202"/>
                            <a:gd name="connsiteX6" fmla="*/ 254801 w 606768"/>
                            <a:gd name="connsiteY6" fmla="*/ 394814 h 503202"/>
                            <a:gd name="connsiteX7" fmla="*/ 71952 w 606768"/>
                            <a:gd name="connsiteY7" fmla="*/ 364541 h 503202"/>
                            <a:gd name="connsiteX8" fmla="*/ 89549 w 606768"/>
                            <a:gd name="connsiteY8" fmla="*/ 375282 h 503202"/>
                            <a:gd name="connsiteX9" fmla="*/ 101084 w 606768"/>
                            <a:gd name="connsiteY9" fmla="*/ 398913 h 503202"/>
                            <a:gd name="connsiteX10" fmla="*/ 127087 w 606768"/>
                            <a:gd name="connsiteY10" fmla="*/ 402624 h 503202"/>
                            <a:gd name="connsiteX11" fmla="*/ 142924 w 606768"/>
                            <a:gd name="connsiteY11" fmla="*/ 415904 h 503202"/>
                            <a:gd name="connsiteX12" fmla="*/ 138036 w 606768"/>
                            <a:gd name="connsiteY12" fmla="*/ 436020 h 503202"/>
                            <a:gd name="connsiteX13" fmla="*/ 119071 w 606768"/>
                            <a:gd name="connsiteY13" fmla="*/ 454378 h 503202"/>
                            <a:gd name="connsiteX14" fmla="*/ 123373 w 606768"/>
                            <a:gd name="connsiteY14" fmla="*/ 478790 h 503202"/>
                            <a:gd name="connsiteX15" fmla="*/ 123959 w 606768"/>
                            <a:gd name="connsiteY15" fmla="*/ 483672 h 503202"/>
                            <a:gd name="connsiteX16" fmla="*/ 104408 w 606768"/>
                            <a:gd name="connsiteY16" fmla="*/ 503202 h 503202"/>
                            <a:gd name="connsiteX17" fmla="*/ 95219 w 606768"/>
                            <a:gd name="connsiteY17" fmla="*/ 500858 h 503202"/>
                            <a:gd name="connsiteX18" fmla="*/ 71952 w 606768"/>
                            <a:gd name="connsiteY18" fmla="*/ 488555 h 503202"/>
                            <a:gd name="connsiteX19" fmla="*/ 48686 w 606768"/>
                            <a:gd name="connsiteY19" fmla="*/ 500858 h 503202"/>
                            <a:gd name="connsiteX20" fmla="*/ 39497 w 606768"/>
                            <a:gd name="connsiteY20" fmla="*/ 503202 h 503202"/>
                            <a:gd name="connsiteX21" fmla="*/ 28158 w 606768"/>
                            <a:gd name="connsiteY21" fmla="*/ 499296 h 503202"/>
                            <a:gd name="connsiteX22" fmla="*/ 20337 w 606768"/>
                            <a:gd name="connsiteY22" fmla="*/ 480352 h 503202"/>
                            <a:gd name="connsiteX23" fmla="*/ 24834 w 606768"/>
                            <a:gd name="connsiteY23" fmla="*/ 454378 h 503202"/>
                            <a:gd name="connsiteX24" fmla="*/ 5869 w 606768"/>
                            <a:gd name="connsiteY24" fmla="*/ 436020 h 503202"/>
                            <a:gd name="connsiteX25" fmla="*/ 981 w 606768"/>
                            <a:gd name="connsiteY25" fmla="*/ 415904 h 503202"/>
                            <a:gd name="connsiteX26" fmla="*/ 16818 w 606768"/>
                            <a:gd name="connsiteY26" fmla="*/ 402624 h 503202"/>
                            <a:gd name="connsiteX27" fmla="*/ 42821 w 606768"/>
                            <a:gd name="connsiteY27" fmla="*/ 398913 h 503202"/>
                            <a:gd name="connsiteX28" fmla="*/ 54356 w 606768"/>
                            <a:gd name="connsiteY28" fmla="*/ 375282 h 503202"/>
                            <a:gd name="connsiteX29" fmla="*/ 71952 w 606768"/>
                            <a:gd name="connsiteY29" fmla="*/ 364541 h 503202"/>
                            <a:gd name="connsiteX30" fmla="*/ 254801 w 606768"/>
                            <a:gd name="connsiteY30" fmla="*/ 212402 h 503202"/>
                            <a:gd name="connsiteX31" fmla="*/ 567661 w 606768"/>
                            <a:gd name="connsiteY31" fmla="*/ 212402 h 503202"/>
                            <a:gd name="connsiteX32" fmla="*/ 606768 w 606768"/>
                            <a:gd name="connsiteY32" fmla="*/ 251460 h 503202"/>
                            <a:gd name="connsiteX33" fmla="*/ 567661 w 606768"/>
                            <a:gd name="connsiteY33" fmla="*/ 290518 h 503202"/>
                            <a:gd name="connsiteX34" fmla="*/ 254801 w 606768"/>
                            <a:gd name="connsiteY34" fmla="*/ 290518 h 503202"/>
                            <a:gd name="connsiteX35" fmla="*/ 215694 w 606768"/>
                            <a:gd name="connsiteY35" fmla="*/ 251460 h 503202"/>
                            <a:gd name="connsiteX36" fmla="*/ 254801 w 606768"/>
                            <a:gd name="connsiteY36" fmla="*/ 212402 h 503202"/>
                            <a:gd name="connsiteX37" fmla="*/ 71952 w 606768"/>
                            <a:gd name="connsiteY37" fmla="*/ 182200 h 503202"/>
                            <a:gd name="connsiteX38" fmla="*/ 89549 w 606768"/>
                            <a:gd name="connsiteY38" fmla="*/ 193131 h 503202"/>
                            <a:gd name="connsiteX39" fmla="*/ 101084 w 606768"/>
                            <a:gd name="connsiteY39" fmla="*/ 216750 h 503202"/>
                            <a:gd name="connsiteX40" fmla="*/ 127087 w 606768"/>
                            <a:gd name="connsiteY40" fmla="*/ 220459 h 503202"/>
                            <a:gd name="connsiteX41" fmla="*/ 142924 w 606768"/>
                            <a:gd name="connsiteY41" fmla="*/ 233732 h 503202"/>
                            <a:gd name="connsiteX42" fmla="*/ 138036 w 606768"/>
                            <a:gd name="connsiteY42" fmla="*/ 253837 h 503202"/>
                            <a:gd name="connsiteX43" fmla="*/ 119071 w 606768"/>
                            <a:gd name="connsiteY43" fmla="*/ 272186 h 503202"/>
                            <a:gd name="connsiteX44" fmla="*/ 123373 w 606768"/>
                            <a:gd name="connsiteY44" fmla="*/ 296586 h 503202"/>
                            <a:gd name="connsiteX45" fmla="*/ 123959 w 606768"/>
                            <a:gd name="connsiteY45" fmla="*/ 301270 h 503202"/>
                            <a:gd name="connsiteX46" fmla="*/ 104408 w 606768"/>
                            <a:gd name="connsiteY46" fmla="*/ 320790 h 503202"/>
                            <a:gd name="connsiteX47" fmla="*/ 95219 w 606768"/>
                            <a:gd name="connsiteY47" fmla="*/ 318643 h 503202"/>
                            <a:gd name="connsiteX48" fmla="*/ 71952 w 606768"/>
                            <a:gd name="connsiteY48" fmla="*/ 306345 h 503202"/>
                            <a:gd name="connsiteX49" fmla="*/ 48686 w 606768"/>
                            <a:gd name="connsiteY49" fmla="*/ 318643 h 503202"/>
                            <a:gd name="connsiteX50" fmla="*/ 39497 w 606768"/>
                            <a:gd name="connsiteY50" fmla="*/ 320790 h 503202"/>
                            <a:gd name="connsiteX51" fmla="*/ 28158 w 606768"/>
                            <a:gd name="connsiteY51" fmla="*/ 317081 h 503202"/>
                            <a:gd name="connsiteX52" fmla="*/ 20337 w 606768"/>
                            <a:gd name="connsiteY52" fmla="*/ 297952 h 503202"/>
                            <a:gd name="connsiteX53" fmla="*/ 24834 w 606768"/>
                            <a:gd name="connsiteY53" fmla="*/ 272186 h 503202"/>
                            <a:gd name="connsiteX54" fmla="*/ 5869 w 606768"/>
                            <a:gd name="connsiteY54" fmla="*/ 253837 h 503202"/>
                            <a:gd name="connsiteX55" fmla="*/ 981 w 606768"/>
                            <a:gd name="connsiteY55" fmla="*/ 233732 h 503202"/>
                            <a:gd name="connsiteX56" fmla="*/ 16818 w 606768"/>
                            <a:gd name="connsiteY56" fmla="*/ 220459 h 503202"/>
                            <a:gd name="connsiteX57" fmla="*/ 42821 w 606768"/>
                            <a:gd name="connsiteY57" fmla="*/ 216750 h 503202"/>
                            <a:gd name="connsiteX58" fmla="*/ 54356 w 606768"/>
                            <a:gd name="connsiteY58" fmla="*/ 193131 h 503202"/>
                            <a:gd name="connsiteX59" fmla="*/ 71952 w 606768"/>
                            <a:gd name="connsiteY59" fmla="*/ 182200 h 503202"/>
                            <a:gd name="connsiteX60" fmla="*/ 254801 w 606768"/>
                            <a:gd name="connsiteY60" fmla="*/ 30273 h 503202"/>
                            <a:gd name="connsiteX61" fmla="*/ 567661 w 606768"/>
                            <a:gd name="connsiteY61" fmla="*/ 30273 h 503202"/>
                            <a:gd name="connsiteX62" fmla="*/ 606768 w 606768"/>
                            <a:gd name="connsiteY62" fmla="*/ 69331 h 503202"/>
                            <a:gd name="connsiteX63" fmla="*/ 567661 w 606768"/>
                            <a:gd name="connsiteY63" fmla="*/ 108389 h 503202"/>
                            <a:gd name="connsiteX64" fmla="*/ 254801 w 606768"/>
                            <a:gd name="connsiteY64" fmla="*/ 108389 h 503202"/>
                            <a:gd name="connsiteX65" fmla="*/ 215694 w 606768"/>
                            <a:gd name="connsiteY65" fmla="*/ 69331 h 503202"/>
                            <a:gd name="connsiteX66" fmla="*/ 254801 w 606768"/>
                            <a:gd name="connsiteY66" fmla="*/ 30273 h 503202"/>
                            <a:gd name="connsiteX67" fmla="*/ 71952 w 606768"/>
                            <a:gd name="connsiteY67" fmla="*/ 0 h 503202"/>
                            <a:gd name="connsiteX68" fmla="*/ 89549 w 606768"/>
                            <a:gd name="connsiteY68" fmla="*/ 10931 h 503202"/>
                            <a:gd name="connsiteX69" fmla="*/ 101084 w 606768"/>
                            <a:gd name="connsiteY69" fmla="*/ 34355 h 503202"/>
                            <a:gd name="connsiteX70" fmla="*/ 127087 w 606768"/>
                            <a:gd name="connsiteY70" fmla="*/ 38259 h 503202"/>
                            <a:gd name="connsiteX71" fmla="*/ 142924 w 606768"/>
                            <a:gd name="connsiteY71" fmla="*/ 51532 h 503202"/>
                            <a:gd name="connsiteX72" fmla="*/ 138036 w 606768"/>
                            <a:gd name="connsiteY72" fmla="*/ 71442 h 503202"/>
                            <a:gd name="connsiteX73" fmla="*/ 119071 w 606768"/>
                            <a:gd name="connsiteY73" fmla="*/ 89791 h 503202"/>
                            <a:gd name="connsiteX74" fmla="*/ 123373 w 606768"/>
                            <a:gd name="connsiteY74" fmla="*/ 114386 h 503202"/>
                            <a:gd name="connsiteX75" fmla="*/ 123959 w 606768"/>
                            <a:gd name="connsiteY75" fmla="*/ 119070 h 503202"/>
                            <a:gd name="connsiteX76" fmla="*/ 104408 w 606768"/>
                            <a:gd name="connsiteY76" fmla="*/ 138590 h 503202"/>
                            <a:gd name="connsiteX77" fmla="*/ 95219 w 606768"/>
                            <a:gd name="connsiteY77" fmla="*/ 136248 h 503202"/>
                            <a:gd name="connsiteX78" fmla="*/ 71952 w 606768"/>
                            <a:gd name="connsiteY78" fmla="*/ 124145 h 503202"/>
                            <a:gd name="connsiteX79" fmla="*/ 48686 w 606768"/>
                            <a:gd name="connsiteY79" fmla="*/ 136248 h 503202"/>
                            <a:gd name="connsiteX80" fmla="*/ 39497 w 606768"/>
                            <a:gd name="connsiteY80" fmla="*/ 138590 h 503202"/>
                            <a:gd name="connsiteX81" fmla="*/ 28158 w 606768"/>
                            <a:gd name="connsiteY81" fmla="*/ 134881 h 503202"/>
                            <a:gd name="connsiteX82" fmla="*/ 20337 w 606768"/>
                            <a:gd name="connsiteY82" fmla="*/ 115752 h 503202"/>
                            <a:gd name="connsiteX83" fmla="*/ 24834 w 606768"/>
                            <a:gd name="connsiteY83" fmla="*/ 89791 h 503202"/>
                            <a:gd name="connsiteX84" fmla="*/ 5869 w 606768"/>
                            <a:gd name="connsiteY84" fmla="*/ 71442 h 503202"/>
                            <a:gd name="connsiteX85" fmla="*/ 981 w 606768"/>
                            <a:gd name="connsiteY85" fmla="*/ 51532 h 503202"/>
                            <a:gd name="connsiteX86" fmla="*/ 16818 w 606768"/>
                            <a:gd name="connsiteY86" fmla="*/ 38259 h 503202"/>
                            <a:gd name="connsiteX87" fmla="*/ 42821 w 606768"/>
                            <a:gd name="connsiteY87" fmla="*/ 34355 h 503202"/>
                            <a:gd name="connsiteX88" fmla="*/ 54356 w 606768"/>
                            <a:gd name="connsiteY88" fmla="*/ 10931 h 503202"/>
                            <a:gd name="connsiteX89" fmla="*/ 71952 w 606768"/>
                            <a:gd name="connsiteY89" fmla="*/ 0 h 50320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</a:cxnLst>
                          <a:rect l="l" t="t" r="r" b="b"/>
                          <a:pathLst>
                            <a:path fill="norm" h="503202" w="606768" stroke="1">
                              <a:moveTo>
                                <a:pt x="254801" y="394814"/>
                              </a:moveTo>
                              <a:lnTo>
                                <a:pt x="567661" y="394814"/>
                              </a:lnTo>
                              <a:cubicBezTo>
                                <a:pt x="589170" y="394814"/>
                                <a:pt x="606768" y="412195"/>
                                <a:pt x="606768" y="433872"/>
                              </a:cubicBezTo>
                              <a:cubicBezTo>
                                <a:pt x="606768" y="455354"/>
                                <a:pt x="589170" y="472930"/>
                                <a:pt x="567661" y="472930"/>
                              </a:cubicBezTo>
                              <a:lnTo>
                                <a:pt x="254801" y="472930"/>
                              </a:lnTo>
                              <a:cubicBezTo>
                                <a:pt x="233097" y="472930"/>
                                <a:pt x="215694" y="455354"/>
                                <a:pt x="215694" y="433872"/>
                              </a:cubicBezTo>
                              <a:cubicBezTo>
                                <a:pt x="215694" y="412195"/>
                                <a:pt x="233097" y="394814"/>
                                <a:pt x="254801" y="394814"/>
                              </a:cubicBezTo>
                              <a:close/>
                              <a:moveTo>
                                <a:pt x="71952" y="364541"/>
                              </a:moveTo>
                              <a:cubicBezTo>
                                <a:pt x="79382" y="364541"/>
                                <a:pt x="86225" y="368642"/>
                                <a:pt x="89549" y="375282"/>
                              </a:cubicBezTo>
                              <a:lnTo>
                                <a:pt x="101084" y="398913"/>
                              </a:lnTo>
                              <a:lnTo>
                                <a:pt x="127087" y="402624"/>
                              </a:lnTo>
                              <a:cubicBezTo>
                                <a:pt x="134517" y="403796"/>
                                <a:pt x="140578" y="408873"/>
                                <a:pt x="142924" y="415904"/>
                              </a:cubicBezTo>
                              <a:cubicBezTo>
                                <a:pt x="145270" y="423130"/>
                                <a:pt x="143315" y="430747"/>
                                <a:pt x="138036" y="436020"/>
                              </a:cubicBezTo>
                              <a:lnTo>
                                <a:pt x="119071" y="454378"/>
                              </a:lnTo>
                              <a:lnTo>
                                <a:pt x="123373" y="478790"/>
                              </a:lnTo>
                              <a:cubicBezTo>
                                <a:pt x="123764" y="480352"/>
                                <a:pt x="123959" y="481915"/>
                                <a:pt x="123959" y="483672"/>
                              </a:cubicBezTo>
                              <a:cubicBezTo>
                                <a:pt x="123959" y="494414"/>
                                <a:pt x="115161" y="503007"/>
                                <a:pt x="104408" y="503202"/>
                              </a:cubicBezTo>
                              <a:cubicBezTo>
                                <a:pt x="101280" y="503202"/>
                                <a:pt x="98151" y="502421"/>
                                <a:pt x="95219" y="500858"/>
                              </a:cubicBezTo>
                              <a:lnTo>
                                <a:pt x="71952" y="488555"/>
                              </a:lnTo>
                              <a:lnTo>
                                <a:pt x="48686" y="500858"/>
                              </a:lnTo>
                              <a:cubicBezTo>
                                <a:pt x="45754" y="502421"/>
                                <a:pt x="42626" y="503202"/>
                                <a:pt x="39497" y="503202"/>
                              </a:cubicBezTo>
                              <a:cubicBezTo>
                                <a:pt x="35587" y="503202"/>
                                <a:pt x="31481" y="501835"/>
                                <a:pt x="28158" y="499296"/>
                              </a:cubicBezTo>
                              <a:cubicBezTo>
                                <a:pt x="22097" y="495000"/>
                                <a:pt x="18968" y="487578"/>
                                <a:pt x="20337" y="480352"/>
                              </a:cubicBezTo>
                              <a:lnTo>
                                <a:pt x="24834" y="454378"/>
                              </a:lnTo>
                              <a:lnTo>
                                <a:pt x="5869" y="436020"/>
                              </a:lnTo>
                              <a:cubicBezTo>
                                <a:pt x="590" y="430747"/>
                                <a:pt x="-1365" y="423130"/>
                                <a:pt x="981" y="415904"/>
                              </a:cubicBezTo>
                              <a:cubicBezTo>
                                <a:pt x="3327" y="408873"/>
                                <a:pt x="9388" y="403796"/>
                                <a:pt x="16818" y="402624"/>
                              </a:cubicBezTo>
                              <a:lnTo>
                                <a:pt x="42821" y="398913"/>
                              </a:lnTo>
                              <a:lnTo>
                                <a:pt x="54356" y="375282"/>
                              </a:lnTo>
                              <a:cubicBezTo>
                                <a:pt x="57680" y="368642"/>
                                <a:pt x="64523" y="364541"/>
                                <a:pt x="71952" y="364541"/>
                              </a:cubicBezTo>
                              <a:close/>
                              <a:moveTo>
                                <a:pt x="254801" y="212402"/>
                              </a:moveTo>
                              <a:lnTo>
                                <a:pt x="567661" y="212402"/>
                              </a:lnTo>
                              <a:cubicBezTo>
                                <a:pt x="589170" y="212402"/>
                                <a:pt x="606768" y="229978"/>
                                <a:pt x="606768" y="251460"/>
                              </a:cubicBezTo>
                              <a:cubicBezTo>
                                <a:pt x="606768" y="273137"/>
                                <a:pt x="589170" y="290518"/>
                                <a:pt x="567661" y="290518"/>
                              </a:cubicBezTo>
                              <a:lnTo>
                                <a:pt x="254801" y="290518"/>
                              </a:lnTo>
                              <a:cubicBezTo>
                                <a:pt x="233097" y="290518"/>
                                <a:pt x="215694" y="273137"/>
                                <a:pt x="215694" y="251460"/>
                              </a:cubicBezTo>
                              <a:cubicBezTo>
                                <a:pt x="215694" y="229978"/>
                                <a:pt x="233097" y="212402"/>
                                <a:pt x="254801" y="212402"/>
                              </a:cubicBezTo>
                              <a:close/>
                              <a:moveTo>
                                <a:pt x="71952" y="182200"/>
                              </a:moveTo>
                              <a:cubicBezTo>
                                <a:pt x="79382" y="182200"/>
                                <a:pt x="86225" y="186494"/>
                                <a:pt x="89549" y="193131"/>
                              </a:cubicBezTo>
                              <a:lnTo>
                                <a:pt x="101084" y="216750"/>
                              </a:lnTo>
                              <a:lnTo>
                                <a:pt x="127087" y="220459"/>
                              </a:lnTo>
                              <a:cubicBezTo>
                                <a:pt x="134517" y="221630"/>
                                <a:pt x="140578" y="226705"/>
                                <a:pt x="142924" y="233732"/>
                              </a:cubicBezTo>
                              <a:cubicBezTo>
                                <a:pt x="145270" y="240759"/>
                                <a:pt x="143315" y="248567"/>
                                <a:pt x="138036" y="253837"/>
                              </a:cubicBezTo>
                              <a:lnTo>
                                <a:pt x="119071" y="272186"/>
                              </a:lnTo>
                              <a:lnTo>
                                <a:pt x="123373" y="296586"/>
                              </a:lnTo>
                              <a:cubicBezTo>
                                <a:pt x="123764" y="298147"/>
                                <a:pt x="123959" y="299709"/>
                                <a:pt x="123959" y="301270"/>
                              </a:cubicBezTo>
                              <a:cubicBezTo>
                                <a:pt x="123959" y="312006"/>
                                <a:pt x="115161" y="320790"/>
                                <a:pt x="104408" y="320790"/>
                              </a:cubicBezTo>
                              <a:cubicBezTo>
                                <a:pt x="101280" y="320790"/>
                                <a:pt x="98151" y="320009"/>
                                <a:pt x="95219" y="318643"/>
                              </a:cubicBezTo>
                              <a:lnTo>
                                <a:pt x="71952" y="306345"/>
                              </a:lnTo>
                              <a:lnTo>
                                <a:pt x="48686" y="318643"/>
                              </a:lnTo>
                              <a:cubicBezTo>
                                <a:pt x="45754" y="320009"/>
                                <a:pt x="42626" y="320790"/>
                                <a:pt x="39497" y="320790"/>
                              </a:cubicBezTo>
                              <a:cubicBezTo>
                                <a:pt x="35587" y="320790"/>
                                <a:pt x="31481" y="319619"/>
                                <a:pt x="28158" y="317081"/>
                              </a:cubicBezTo>
                              <a:cubicBezTo>
                                <a:pt x="22097" y="312787"/>
                                <a:pt x="18968" y="305369"/>
                                <a:pt x="20337" y="297952"/>
                              </a:cubicBezTo>
                              <a:lnTo>
                                <a:pt x="24834" y="272186"/>
                              </a:lnTo>
                              <a:lnTo>
                                <a:pt x="5869" y="253837"/>
                              </a:lnTo>
                              <a:cubicBezTo>
                                <a:pt x="590" y="248567"/>
                                <a:pt x="-1365" y="240759"/>
                                <a:pt x="981" y="233732"/>
                              </a:cubicBezTo>
                              <a:cubicBezTo>
                                <a:pt x="3327" y="226705"/>
                                <a:pt x="9388" y="221630"/>
                                <a:pt x="16818" y="220459"/>
                              </a:cubicBezTo>
                              <a:lnTo>
                                <a:pt x="42821" y="216750"/>
                              </a:lnTo>
                              <a:lnTo>
                                <a:pt x="54356" y="193131"/>
                              </a:lnTo>
                              <a:cubicBezTo>
                                <a:pt x="57680" y="186494"/>
                                <a:pt x="64523" y="182200"/>
                                <a:pt x="71952" y="182200"/>
                              </a:cubicBezTo>
                              <a:close/>
                              <a:moveTo>
                                <a:pt x="254801" y="30273"/>
                              </a:moveTo>
                              <a:lnTo>
                                <a:pt x="567661" y="30273"/>
                              </a:lnTo>
                              <a:cubicBezTo>
                                <a:pt x="589170" y="30273"/>
                                <a:pt x="606768" y="47654"/>
                                <a:pt x="606768" y="69331"/>
                              </a:cubicBezTo>
                              <a:cubicBezTo>
                                <a:pt x="606768" y="90813"/>
                                <a:pt x="589170" y="108389"/>
                                <a:pt x="567661" y="108389"/>
                              </a:cubicBezTo>
                              <a:lnTo>
                                <a:pt x="254801" y="108389"/>
                              </a:lnTo>
                              <a:cubicBezTo>
                                <a:pt x="233097" y="108389"/>
                                <a:pt x="215694" y="90813"/>
                                <a:pt x="215694" y="69331"/>
                              </a:cubicBezTo>
                              <a:cubicBezTo>
                                <a:pt x="215694" y="47654"/>
                                <a:pt x="233097" y="30273"/>
                                <a:pt x="254801" y="30273"/>
                              </a:cubicBezTo>
                              <a:close/>
                              <a:moveTo>
                                <a:pt x="71952" y="0"/>
                              </a:moveTo>
                              <a:cubicBezTo>
                                <a:pt x="79382" y="0"/>
                                <a:pt x="86225" y="4294"/>
                                <a:pt x="89549" y="10931"/>
                              </a:cubicBezTo>
                              <a:lnTo>
                                <a:pt x="101084" y="34355"/>
                              </a:lnTo>
                              <a:lnTo>
                                <a:pt x="127087" y="38259"/>
                              </a:lnTo>
                              <a:cubicBezTo>
                                <a:pt x="134517" y="39235"/>
                                <a:pt x="140578" y="44505"/>
                                <a:pt x="142924" y="51532"/>
                              </a:cubicBezTo>
                              <a:cubicBezTo>
                                <a:pt x="145270" y="58559"/>
                                <a:pt x="143315" y="66367"/>
                                <a:pt x="138036" y="71442"/>
                              </a:cubicBezTo>
                              <a:lnTo>
                                <a:pt x="119071" y="89791"/>
                              </a:lnTo>
                              <a:lnTo>
                                <a:pt x="123373" y="114386"/>
                              </a:lnTo>
                              <a:cubicBezTo>
                                <a:pt x="123764" y="115752"/>
                                <a:pt x="123959" y="117314"/>
                                <a:pt x="123959" y="119070"/>
                              </a:cubicBezTo>
                              <a:cubicBezTo>
                                <a:pt x="123959" y="129806"/>
                                <a:pt x="115161" y="138590"/>
                                <a:pt x="104408" y="138590"/>
                              </a:cubicBezTo>
                              <a:cubicBezTo>
                                <a:pt x="101280" y="138590"/>
                                <a:pt x="98151" y="137809"/>
                                <a:pt x="95219" y="136248"/>
                              </a:cubicBezTo>
                              <a:lnTo>
                                <a:pt x="71952" y="124145"/>
                              </a:lnTo>
                              <a:lnTo>
                                <a:pt x="48686" y="136248"/>
                              </a:lnTo>
                              <a:cubicBezTo>
                                <a:pt x="45754" y="137809"/>
                                <a:pt x="42626" y="138590"/>
                                <a:pt x="39497" y="138590"/>
                              </a:cubicBezTo>
                              <a:cubicBezTo>
                                <a:pt x="35587" y="138590"/>
                                <a:pt x="31481" y="137224"/>
                                <a:pt x="28158" y="134881"/>
                              </a:cubicBezTo>
                              <a:cubicBezTo>
                                <a:pt x="22097" y="130392"/>
                                <a:pt x="18968" y="122974"/>
                                <a:pt x="20337" y="115752"/>
                              </a:cubicBezTo>
                              <a:lnTo>
                                <a:pt x="24834" y="89791"/>
                              </a:lnTo>
                              <a:lnTo>
                                <a:pt x="5869" y="71442"/>
                              </a:lnTo>
                              <a:cubicBezTo>
                                <a:pt x="590" y="66367"/>
                                <a:pt x="-1365" y="58559"/>
                                <a:pt x="981" y="51532"/>
                              </a:cubicBezTo>
                              <a:cubicBezTo>
                                <a:pt x="3327" y="44505"/>
                                <a:pt x="9388" y="39235"/>
                                <a:pt x="16818" y="38259"/>
                              </a:cubicBezTo>
                              <a:lnTo>
                                <a:pt x="42821" y="34355"/>
                              </a:lnTo>
                              <a:lnTo>
                                <a:pt x="54356" y="10931"/>
                              </a:lnTo>
                              <a:cubicBezTo>
                                <a:pt x="57680" y="4294"/>
                                <a:pt x="64523" y="0"/>
                                <a:pt x="7195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skills_154185" o:spid="_x0000_s1031" style="width:11.5pt;height:9.7pt;margin-top:602.35pt;margin-left:157.85pt;mso-height-relative:page;mso-width-relative:page;position:absolute;v-text-anchor:middle;z-index:251704320" coordsize="606768,503202" o:spt="100" adj="-11796480,,5400" path="m254801,394814l567661,394814c589170,394814,606768,412195,606768,433872c606768,455354,589170,472930,567661,472930l254801,472930c233097,472930,215694,455354,215694,433872c215694,412195,233097,394814,254801,394814xm71952,364541c79382,364541,86225,368642,89549,375282l101084,398913,127087,402624c134517,403796,140578,408873,142924,415904c145270,423130,143315,430747,138036,436020l119071,454378,123373,478790c123764,480352,123959,481915,123959,483672c123959,494414,115161,503007,104408,503202c101280,503202,98151,502421,95219,500858l71952,488555,48686,500858c45754,502421,42626,503202,39497,503202c35587,503202,31481,501835,28158,499296c22097,495000,18968,487578,20337,480352l24834,454378,5869,436020c590,430747,-1365,423130,981,415904c3327,408873,9388,403796,16818,402624l42821,398913,54356,375282c57680,368642,64523,364541,71952,364541xm254801,212402l567661,212402c589170,212402,606768,229978,606768,251460c606768,273137,589170,290518,567661,290518l254801,290518c233097,290518,215694,273137,215694,251460c215694,229978,233097,212402,254801,212402xm71952,182200c79382,182200,86225,186494,89549,193131l101084,216750,127087,220459c134517,221630,140578,226705,142924,233732c145270,240759,143315,248567,138036,253837l119071,272186,123373,296586c123764,298147,123959,299709,123959,301270c123959,312006,115161,320790,104408,320790c101280,320790,98151,320009,95219,318643l71952,306345,48686,318643c45754,320009,42626,320790,39497,320790c35587,320790,31481,319619,28158,317081c22097,312787,18968,305369,20337,297952l24834,272186,5869,253837c590,248567,-1365,240759,981,233732c3327,226705,9388,221630,16818,220459l42821,216750,54356,193131c57680,186494,64523,182200,71952,182200xm254801,30273l567661,30273c589170,30273,606768,47654,606768,69331c606768,90813,589170,108389,567661,108389l254801,108389c233097,108389,215694,90813,215694,69331c215694,47654,233097,30273,254801,30273xm71952,c79382,,86225,4294,89549,10931l101084,34355,127087,38259c134517,39235,140578,44505,142924,51532c145270,58559,143315,66367,138036,71442l119071,89791,123373,114386c123764,115752,123959,117314,123959,119070c123959,129806,115161,138590,104408,138590c101280,138590,98151,137809,95219,136248l71952,124145,48686,136248c45754,137809,42626,138590,39497,138590c35587,138590,31481,137224,28158,134881c22097,130392,18968,122974,20337,115752l24834,89791,5869,71442c590,66367,-1365,58559,981,51532c3327,44505,9388,39235,16818,38259l42821,34355,54356,10931c57680,4294,64523,,71952,xe" filled="t" fillcolor="white" stroked="f" strokeweight="1pt">
                <v:stroke joinstyle="miter"/>
                <v:path o:connecttype="custom" o:connectlocs="61330,96655;136636,96655;146050,106217;136636,115779;61330,115779;51917,106217;61330,96655;17318,89244;21554,91873;24331,97658;30590,98567;34402,101818;33225,106743;28660,111237;29696,117213;29837,118408;25131,123190;22919,122616;17318,119604;11718,122616;9506,123190;6777,122233;4895,117596;5977,111237;1412,106743;236,101818;4048,98567;10307,97658;13083,91873;17318,89244;61330,51998;136636,51998;146050,61560;136636,71122;61330,71122;51917,61560;61330,51998;17318,44604;21554,47280;24331,53063;30590,53971;34402,57220;33225,62142;28660,66634;29696,72607;29837,73754;25131,78533;22919,78007;17318,74997;11718,78007;9506,78533;6777,77625;4895,72942;5977,66634;1412,62142;236,57220;4048,53971;10307,53063;13083,47280;17318,44604;61330,7411;136636,7411;146050,16973;136636,26534;61330,26534;51917,16973;61330,7411;17318,0;21554,2676;24331,8410;30590,9366;34402,12615;33225,17489;28660,21981;29696,28003;29837,29149;25131,33928;22919,33355;17318,30392;11718,33355;9506,33928;6777,33020;4895,28337;5977,21981;1412,17489;236,12615;4048,9366;10307,8410;13083,2676;17318,0" o:connectangles="0,0,0,0,0,0,0,0,0,0,0,0,0,0,0,0,0,0,0,0,0,0,0,0,0,0,0,0,0,0,0,0,0,0,0,0,0,0,0,0,0,0,0,0,0,0,0,0,0,0,0,0,0,0,0,0,0,0,0,0,0,0,0,0,0,0,0,0,0,0,0,0,0,0,0,0,0,0,0,0,0,0,0,0,0,0,0,0,0,0" textboxrect="0,0,606768,503202"/>
                <o:lock v:ext="edit" aspectratio="f"/>
                <v:textbox>
                  <w:txbxContent>
                    <w:p>
                      <w:pPr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8063865</wp:posOffset>
                </wp:positionV>
                <wp:extent cx="4371975" cy="1029970"/>
                <wp:effectExtent l="0" t="0" r="0" b="0"/>
                <wp:wrapNone/>
                <wp:docPr id="81" name="文本框 8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71975" cy="1029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具备扎实的专业知识与技能，有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着丰富的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授课经验；具备良好的语言表达能力和沟通能力，应变能力强，服务意识好，富有影响力和感染力；有团队合作精神，有责任心和毅力；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做事认真细致思路清晰主次分明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工作积极主动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有较强的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责任心与上进心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32" type="#_x0000_t202" style="width:344.25pt;height:81.1pt;margin-top:634.95pt;margin-left:145.1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具备扎实的专业知识与技能，有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着丰富的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授课经验；具备良好的语言表达能力和沟通能力，应变能力强，服务意识好，富有影响力和感染力；有团队合作精神，有责任心和毅力；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做事认真细致思路清晰主次分明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工作积极主动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有较强的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责任心与上进心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1918335</wp:posOffset>
                </wp:positionH>
                <wp:positionV relativeFrom="paragraph">
                  <wp:posOffset>7936230</wp:posOffset>
                </wp:positionV>
                <wp:extent cx="4175760" cy="0"/>
                <wp:effectExtent l="0" t="0" r="0" b="0"/>
                <wp:wrapNone/>
                <wp:docPr id="63" name="直接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75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787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33" style="mso-height-relative:page;mso-width-relative:page;position:absolute;z-index:251696128" from="151.05pt,624.9pt" to="479.85pt,624.9pt" coordsize="21600,21600" stroked="t" strokecolor="#878787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1576070</wp:posOffset>
                </wp:positionV>
                <wp:extent cx="146050" cy="125730"/>
                <wp:effectExtent l="0" t="0" r="6350" b="7620"/>
                <wp:wrapNone/>
                <wp:docPr id="69" name="table-blank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6050" cy="125730"/>
                        </a:xfrm>
                        <a:custGeom>
                          <a:avLst/>
                          <a:gdLst>
                            <a:gd name="T0" fmla="*/ 10000 w 10000"/>
                            <a:gd name="T1" fmla="*/ 2320 h 8569"/>
                            <a:gd name="T2" fmla="*/ 10000 w 10000"/>
                            <a:gd name="T3" fmla="*/ 4464 h 8569"/>
                            <a:gd name="T4" fmla="*/ 0 w 10000"/>
                            <a:gd name="T5" fmla="*/ 4464 h 8569"/>
                            <a:gd name="T6" fmla="*/ 0 w 10000"/>
                            <a:gd name="T7" fmla="*/ 2320 h 8569"/>
                            <a:gd name="T8" fmla="*/ 261 w 10000"/>
                            <a:gd name="T9" fmla="*/ 1690 h 8569"/>
                            <a:gd name="T10" fmla="*/ 891 w 10000"/>
                            <a:gd name="T11" fmla="*/ 1429 h 8569"/>
                            <a:gd name="T12" fmla="*/ 2855 w 10000"/>
                            <a:gd name="T13" fmla="*/ 1429 h 8569"/>
                            <a:gd name="T14" fmla="*/ 2855 w 10000"/>
                            <a:gd name="T15" fmla="*/ 535 h 8569"/>
                            <a:gd name="T16" fmla="*/ 3011 w 10000"/>
                            <a:gd name="T17" fmla="*/ 157 h 8569"/>
                            <a:gd name="T18" fmla="*/ 3390 w 10000"/>
                            <a:gd name="T19" fmla="*/ 0 h 8569"/>
                            <a:gd name="T20" fmla="*/ 6605 w 10000"/>
                            <a:gd name="T21" fmla="*/ 0 h 8569"/>
                            <a:gd name="T22" fmla="*/ 6984 w 10000"/>
                            <a:gd name="T23" fmla="*/ 157 h 8569"/>
                            <a:gd name="T24" fmla="*/ 7140 w 10000"/>
                            <a:gd name="T25" fmla="*/ 535 h 8569"/>
                            <a:gd name="T26" fmla="*/ 7140 w 10000"/>
                            <a:gd name="T27" fmla="*/ 1429 h 8569"/>
                            <a:gd name="T28" fmla="*/ 9104 w 10000"/>
                            <a:gd name="T29" fmla="*/ 1429 h 8569"/>
                            <a:gd name="T30" fmla="*/ 9734 w 10000"/>
                            <a:gd name="T31" fmla="*/ 1690 h 8569"/>
                            <a:gd name="T32" fmla="*/ 10000 w 10000"/>
                            <a:gd name="T33" fmla="*/ 2320 h 8569"/>
                            <a:gd name="T34" fmla="*/ 10000 w 10000"/>
                            <a:gd name="T35" fmla="*/ 4998 h 8569"/>
                            <a:gd name="T36" fmla="*/ 10000 w 10000"/>
                            <a:gd name="T37" fmla="*/ 7678 h 8569"/>
                            <a:gd name="T38" fmla="*/ 9739 w 10000"/>
                            <a:gd name="T39" fmla="*/ 8308 h 8569"/>
                            <a:gd name="T40" fmla="*/ 9109 w 10000"/>
                            <a:gd name="T41" fmla="*/ 8569 h 8569"/>
                            <a:gd name="T42" fmla="*/ 894 w 10000"/>
                            <a:gd name="T43" fmla="*/ 8569 h 8569"/>
                            <a:gd name="T44" fmla="*/ 264 w 10000"/>
                            <a:gd name="T45" fmla="*/ 8308 h 8569"/>
                            <a:gd name="T46" fmla="*/ 1 w 10000"/>
                            <a:gd name="T47" fmla="*/ 7678 h 8569"/>
                            <a:gd name="T48" fmla="*/ 1 w 10000"/>
                            <a:gd name="T49" fmla="*/ 4998 h 8569"/>
                            <a:gd name="T50" fmla="*/ 3750 w 10000"/>
                            <a:gd name="T51" fmla="*/ 4998 h 8569"/>
                            <a:gd name="T52" fmla="*/ 3750 w 10000"/>
                            <a:gd name="T53" fmla="*/ 5892 h 8569"/>
                            <a:gd name="T54" fmla="*/ 3856 w 10000"/>
                            <a:gd name="T55" fmla="*/ 6143 h 8569"/>
                            <a:gd name="T56" fmla="*/ 4108 w 10000"/>
                            <a:gd name="T57" fmla="*/ 6249 h 8569"/>
                            <a:gd name="T58" fmla="*/ 5893 w 10000"/>
                            <a:gd name="T59" fmla="*/ 6249 h 8569"/>
                            <a:gd name="T60" fmla="*/ 6144 w 10000"/>
                            <a:gd name="T61" fmla="*/ 6143 h 8569"/>
                            <a:gd name="T62" fmla="*/ 6250 w 10000"/>
                            <a:gd name="T63" fmla="*/ 5892 h 8569"/>
                            <a:gd name="T64" fmla="*/ 6250 w 10000"/>
                            <a:gd name="T65" fmla="*/ 4998 h 8569"/>
                            <a:gd name="T66" fmla="*/ 10000 w 10000"/>
                            <a:gd name="T67" fmla="*/ 4998 h 8569"/>
                            <a:gd name="T68" fmla="*/ 3573 w 10000"/>
                            <a:gd name="T69" fmla="*/ 1426 h 8569"/>
                            <a:gd name="T70" fmla="*/ 6429 w 10000"/>
                            <a:gd name="T71" fmla="*/ 1426 h 8569"/>
                            <a:gd name="T72" fmla="*/ 6429 w 10000"/>
                            <a:gd name="T73" fmla="*/ 712 h 8569"/>
                            <a:gd name="T74" fmla="*/ 3573 w 10000"/>
                            <a:gd name="T75" fmla="*/ 712 h 8569"/>
                            <a:gd name="T76" fmla="*/ 3573 w 10000"/>
                            <a:gd name="T77" fmla="*/ 1426 h 8569"/>
                            <a:gd name="T78" fmla="*/ 5715 w 10000"/>
                            <a:gd name="T79" fmla="*/ 4998 h 8569"/>
                            <a:gd name="T80" fmla="*/ 5715 w 10000"/>
                            <a:gd name="T81" fmla="*/ 5713 h 8569"/>
                            <a:gd name="T82" fmla="*/ 4285 w 10000"/>
                            <a:gd name="T83" fmla="*/ 5713 h 8569"/>
                            <a:gd name="T84" fmla="*/ 4285 w 10000"/>
                            <a:gd name="T85" fmla="*/ 4998 h 8569"/>
                            <a:gd name="T86" fmla="*/ 5715 w 10000"/>
                            <a:gd name="T87" fmla="*/ 4998 h 8569"/>
                          </a:gdLst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fill="norm" h="8569" w="10000" stroke="1">
                              <a:moveTo>
                                <a:pt x="10000" y="2320"/>
                              </a:moveTo>
                              <a:lnTo>
                                <a:pt x="10000" y="4464"/>
                              </a:lnTo>
                              <a:lnTo>
                                <a:pt x="0" y="4464"/>
                              </a:lnTo>
                              <a:lnTo>
                                <a:pt x="0" y="2320"/>
                              </a:lnTo>
                              <a:cubicBezTo>
                                <a:pt x="0" y="2075"/>
                                <a:pt x="88" y="1864"/>
                                <a:pt x="261" y="1690"/>
                              </a:cubicBezTo>
                              <a:cubicBezTo>
                                <a:pt x="436" y="1515"/>
                                <a:pt x="646" y="1429"/>
                                <a:pt x="891" y="1429"/>
                              </a:cubicBezTo>
                              <a:lnTo>
                                <a:pt x="2855" y="1429"/>
                              </a:lnTo>
                              <a:lnTo>
                                <a:pt x="2855" y="535"/>
                              </a:lnTo>
                              <a:cubicBezTo>
                                <a:pt x="2855" y="387"/>
                                <a:pt x="2906" y="260"/>
                                <a:pt x="3011" y="157"/>
                              </a:cubicBezTo>
                              <a:cubicBezTo>
                                <a:pt x="3116" y="52"/>
                                <a:pt x="3243" y="0"/>
                                <a:pt x="3390" y="0"/>
                              </a:cubicBezTo>
                              <a:lnTo>
                                <a:pt x="6605" y="0"/>
                              </a:lnTo>
                              <a:cubicBezTo>
                                <a:pt x="6754" y="0"/>
                                <a:pt x="6880" y="52"/>
                                <a:pt x="6984" y="157"/>
                              </a:cubicBezTo>
                              <a:cubicBezTo>
                                <a:pt x="7089" y="262"/>
                                <a:pt x="7140" y="388"/>
                                <a:pt x="7140" y="535"/>
                              </a:cubicBezTo>
                              <a:lnTo>
                                <a:pt x="7140" y="1429"/>
                              </a:lnTo>
                              <a:lnTo>
                                <a:pt x="9104" y="1429"/>
                              </a:lnTo>
                              <a:cubicBezTo>
                                <a:pt x="9349" y="1429"/>
                                <a:pt x="9560" y="1518"/>
                                <a:pt x="9734" y="1690"/>
                              </a:cubicBezTo>
                              <a:cubicBezTo>
                                <a:pt x="9912" y="1864"/>
                                <a:pt x="10000" y="2074"/>
                                <a:pt x="10000" y="2320"/>
                              </a:cubicBezTo>
                              <a:close/>
                              <a:moveTo>
                                <a:pt x="10000" y="4998"/>
                              </a:moveTo>
                              <a:lnTo>
                                <a:pt x="10000" y="7678"/>
                              </a:lnTo>
                              <a:cubicBezTo>
                                <a:pt x="10000" y="7923"/>
                                <a:pt x="9911" y="8134"/>
                                <a:pt x="9739" y="8308"/>
                              </a:cubicBezTo>
                              <a:cubicBezTo>
                                <a:pt x="9564" y="8483"/>
                                <a:pt x="9354" y="8569"/>
                                <a:pt x="9109" y="8569"/>
                              </a:cubicBezTo>
                              <a:lnTo>
                                <a:pt x="894" y="8569"/>
                              </a:lnTo>
                              <a:cubicBezTo>
                                <a:pt x="649" y="8569"/>
                                <a:pt x="438" y="8481"/>
                                <a:pt x="264" y="8308"/>
                              </a:cubicBezTo>
                              <a:cubicBezTo>
                                <a:pt x="89" y="8133"/>
                                <a:pt x="1" y="7923"/>
                                <a:pt x="1" y="7678"/>
                              </a:cubicBezTo>
                              <a:lnTo>
                                <a:pt x="1" y="4998"/>
                              </a:lnTo>
                              <a:lnTo>
                                <a:pt x="3750" y="4998"/>
                              </a:lnTo>
                              <a:lnTo>
                                <a:pt x="3750" y="5892"/>
                              </a:lnTo>
                              <a:cubicBezTo>
                                <a:pt x="3750" y="5988"/>
                                <a:pt x="3785" y="6072"/>
                                <a:pt x="3856" y="6143"/>
                              </a:cubicBezTo>
                              <a:cubicBezTo>
                                <a:pt x="3928" y="6214"/>
                                <a:pt x="4010" y="6249"/>
                                <a:pt x="4108" y="6249"/>
                              </a:cubicBezTo>
                              <a:lnTo>
                                <a:pt x="5893" y="6249"/>
                              </a:lnTo>
                              <a:cubicBezTo>
                                <a:pt x="5989" y="6249"/>
                                <a:pt x="6073" y="6214"/>
                                <a:pt x="6144" y="6143"/>
                              </a:cubicBezTo>
                              <a:cubicBezTo>
                                <a:pt x="6215" y="6072"/>
                                <a:pt x="6250" y="5989"/>
                                <a:pt x="6250" y="5892"/>
                              </a:cubicBezTo>
                              <a:lnTo>
                                <a:pt x="6250" y="4998"/>
                              </a:lnTo>
                              <a:lnTo>
                                <a:pt x="10000" y="4998"/>
                              </a:lnTo>
                              <a:close/>
                              <a:moveTo>
                                <a:pt x="3573" y="1426"/>
                              </a:moveTo>
                              <a:lnTo>
                                <a:pt x="6429" y="1426"/>
                              </a:lnTo>
                              <a:lnTo>
                                <a:pt x="6429" y="712"/>
                              </a:lnTo>
                              <a:lnTo>
                                <a:pt x="3573" y="712"/>
                              </a:lnTo>
                              <a:lnTo>
                                <a:pt x="3573" y="1426"/>
                              </a:lnTo>
                              <a:close/>
                              <a:moveTo>
                                <a:pt x="5715" y="4998"/>
                              </a:moveTo>
                              <a:lnTo>
                                <a:pt x="5715" y="5713"/>
                              </a:lnTo>
                              <a:lnTo>
                                <a:pt x="4285" y="5713"/>
                              </a:lnTo>
                              <a:lnTo>
                                <a:pt x="4285" y="4998"/>
                              </a:lnTo>
                              <a:lnTo>
                                <a:pt x="5715" y="4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table-blank" o:spid="_x0000_s1034" style="width:11.5pt;height:9.9pt;margin-top:124.1pt;margin-left:157.85pt;mso-height-relative:page;mso-width-relative:page;position:absolute;v-text-anchor:middle;z-index:251702272" coordsize="10000,8569" o:spt="100" adj="-11796480,,5400" path="m10000,2320l10000,4464,,4464,,2320c,2075,88,1864,261,1690c436,1515,646,1429,891,1429l2855,1429,2855,535c2855,387,2906,260,3011,157c3116,52,3243,,3390,l6605,c6754,,6880,52,6984,157c7089,262,7140,388,7140,535l7140,1429,9104,1429c9349,1429,9560,1518,9734,1690c9912,1864,10000,2074,10000,2320xm10000,4998l10000,7678c10000,7923,9911,8134,9739,8308c9564,8483,9354,8569,9109,8569l894,8569c649,8569,438,8481,264,8308c89,8133,1,7923,1,7678l1,4998,3750,4998,3750,5892c3750,5988,3785,6072,3856,6143c3928,6214,4010,6249,4108,6249l5893,6249c5989,6249,6073,6214,6144,6143c6215,6072,6250,5989,6250,5892l6250,4998,10000,4998xm3573,1426l6429,1426,6429,712,3573,712,3573,1426xm5715,4998l5715,5713,4285,5713,4285,4998,5715,4998xe" filled="t" fillcolor="white" stroked="f" strokeweight="1pt">
                <v:stroke joinstyle="miter"/>
                <v:path o:connecttype="custom" o:connectlocs="146050,34040;146050,65498;0,65498;0,34040;3811,24796;13013,20967;41697,20967;41697,7849;43975,2303;49510,0;96466,0;102001,2303;104279,7849;104279,20967;132963,20967;142165,24796;146050,34040;146050,73333;146050,112656;142238,121900;133036,125730;13056,125730;3855,121900;14,112656;14,73333;54768,73333;54768,86451;56316,90134;59997,91689;86067,91689;89733,90134;91281,86451;91281,73333;146050,73333;52183,20923;93895,20923;93895,10446;52183,10446;52183,20923;83467,73333;83467,83824;62582,83824;62582,73333;83467,73333" o:connectangles="0,0,0,0,0,0,0,0,0,0,0,0,0,0,0,0,0,0,0,0,0,0,0,0,0,0,0,0,0,0,0,0,0,0,0,0,0,0,0,0,0,0,0,0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2202815</wp:posOffset>
                </wp:positionH>
                <wp:positionV relativeFrom="page">
                  <wp:posOffset>328295</wp:posOffset>
                </wp:positionV>
                <wp:extent cx="927100" cy="44577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1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5" type="#_x0000_t202" style="width:73pt;height:35.1pt;margin-top:25.85pt;margin-left:173.45pt;mso-height-relative:page;mso-position-vertical-relative:page;mso-width-relative:page;mso-wrap-style:none;position:absolute;z-index:251675648" coordsize="21600,21600" filled="f" stroked="f" strokeweight="0.5pt"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-553085</wp:posOffset>
                </wp:positionV>
                <wp:extent cx="269875" cy="269875"/>
                <wp:effectExtent l="0" t="0" r="15875" b="158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9875" cy="2698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6" style="width:21.25pt;height:21.25pt;margin-top:-43.55pt;margin-left:153.15pt;mso-height-relative:page;mso-width-relative:page;position:absolute;v-text-anchor:middle;z-index:251679744" coordsize="21600,21600" filled="t" fillcolor="#6585c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ge">
                  <wp:posOffset>2392045</wp:posOffset>
                </wp:positionV>
                <wp:extent cx="927100" cy="44577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1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37" type="#_x0000_t202" style="width:73pt;height:35.1pt;margin-top:188.35pt;margin-left:173.65pt;mso-height-relative:page;mso-position-vertical-relative:page;mso-width-relative:page;mso-wrap-style:none;position:absolute;z-index:251673600" coordsize="21600,21600" filled="f" stroked="f" strokeweight="0.5pt"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1943735</wp:posOffset>
                </wp:positionH>
                <wp:positionV relativeFrom="paragraph">
                  <wp:posOffset>1509395</wp:posOffset>
                </wp:positionV>
                <wp:extent cx="269875" cy="269875"/>
                <wp:effectExtent l="0" t="0" r="15875" b="158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9875" cy="2698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8" style="width:21.25pt;height:21.25pt;margin-top:118.85pt;margin-left:153.05pt;mso-height-relative:page;mso-width-relative:page;position:absolute;v-text-anchor:middle;z-index:251685888" coordsize="21600,21600" filled="t" fillcolor="#6585cf" stroked="f" strokeweight="1pt"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1993265</wp:posOffset>
                </wp:positionH>
                <wp:positionV relativeFrom="paragraph">
                  <wp:posOffset>-474980</wp:posOffset>
                </wp:positionV>
                <wp:extent cx="173990" cy="111760"/>
                <wp:effectExtent l="0" t="0" r="16510" b="2540"/>
                <wp:wrapNone/>
                <wp:docPr id="89" name="graduation-hat-front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990" cy="111760"/>
                        </a:xfrm>
                        <a:custGeom>
                          <a:avLst/>
                          <a:gdLst>
                            <a:gd name="connsiteX0" fmla="*/ 104550 w 604718"/>
                            <a:gd name="connsiteY0" fmla="*/ 208330 h 382112"/>
                            <a:gd name="connsiteX1" fmla="*/ 156180 w 604718"/>
                            <a:gd name="connsiteY1" fmla="*/ 208330 h 382112"/>
                            <a:gd name="connsiteX2" fmla="*/ 261642 w 604718"/>
                            <a:gd name="connsiteY2" fmla="*/ 248878 h 382112"/>
                            <a:gd name="connsiteX3" fmla="*/ 298947 w 604718"/>
                            <a:gd name="connsiteY3" fmla="*/ 255007 h 382112"/>
                            <a:gd name="connsiteX4" fmla="*/ 340187 w 604718"/>
                            <a:gd name="connsiteY4" fmla="*/ 247621 h 382112"/>
                            <a:gd name="connsiteX5" fmla="*/ 433687 w 604718"/>
                            <a:gd name="connsiteY5" fmla="*/ 208330 h 382112"/>
                            <a:gd name="connsiteX6" fmla="*/ 490825 w 604718"/>
                            <a:gd name="connsiteY6" fmla="*/ 208330 h 382112"/>
                            <a:gd name="connsiteX7" fmla="*/ 490825 w 604718"/>
                            <a:gd name="connsiteY7" fmla="*/ 271509 h 382112"/>
                            <a:gd name="connsiteX8" fmla="*/ 458400 w 604718"/>
                            <a:gd name="connsiteY8" fmla="*/ 320701 h 382112"/>
                            <a:gd name="connsiteX9" fmla="*/ 329326 w 604718"/>
                            <a:gd name="connsiteY9" fmla="*/ 376337 h 382112"/>
                            <a:gd name="connsiteX10" fmla="*/ 264632 w 604718"/>
                            <a:gd name="connsiteY10" fmla="*/ 376337 h 382112"/>
                            <a:gd name="connsiteX11" fmla="*/ 136819 w 604718"/>
                            <a:gd name="connsiteY11" fmla="*/ 320701 h 382112"/>
                            <a:gd name="connsiteX12" fmla="*/ 104550 w 604718"/>
                            <a:gd name="connsiteY12" fmla="*/ 271509 h 382112"/>
                            <a:gd name="connsiteX13" fmla="*/ 300973 w 604718"/>
                            <a:gd name="connsiteY13" fmla="*/ 5 h 382112"/>
                            <a:gd name="connsiteX14" fmla="*/ 334162 w 604718"/>
                            <a:gd name="connsiteY14" fmla="*/ 4701 h 382112"/>
                            <a:gd name="connsiteX15" fmla="*/ 581267 w 604718"/>
                            <a:gd name="connsiteY15" fmla="*/ 92552 h 382112"/>
                            <a:gd name="connsiteX16" fmla="*/ 588822 w 604718"/>
                            <a:gd name="connsiteY16" fmla="*/ 114398 h 382112"/>
                            <a:gd name="connsiteX17" fmla="*/ 589136 w 604718"/>
                            <a:gd name="connsiteY17" fmla="*/ 114398 h 382112"/>
                            <a:gd name="connsiteX18" fmla="*/ 589136 w 604718"/>
                            <a:gd name="connsiteY18" fmla="*/ 270771 h 382112"/>
                            <a:gd name="connsiteX19" fmla="*/ 604718 w 604718"/>
                            <a:gd name="connsiteY19" fmla="*/ 321376 h 382112"/>
                            <a:gd name="connsiteX20" fmla="*/ 561278 w 604718"/>
                            <a:gd name="connsiteY20" fmla="*/ 321376 h 382112"/>
                            <a:gd name="connsiteX21" fmla="*/ 576388 w 604718"/>
                            <a:gd name="connsiteY21" fmla="*/ 271242 h 382112"/>
                            <a:gd name="connsiteX22" fmla="*/ 576388 w 604718"/>
                            <a:gd name="connsiteY22" fmla="*/ 120370 h 382112"/>
                            <a:gd name="connsiteX23" fmla="*/ 333376 w 604718"/>
                            <a:gd name="connsiteY23" fmla="*/ 222680 h 382112"/>
                            <a:gd name="connsiteX24" fmla="*/ 268058 w 604718"/>
                            <a:gd name="connsiteY24" fmla="*/ 223780 h 382112"/>
                            <a:gd name="connsiteX25" fmla="*/ 13556 w 604718"/>
                            <a:gd name="connsiteY25" fmla="*/ 125870 h 382112"/>
                            <a:gd name="connsiteX26" fmla="*/ 13714 w 604718"/>
                            <a:gd name="connsiteY26" fmla="*/ 100882 h 382112"/>
                            <a:gd name="connsiteX27" fmla="*/ 267901 w 604718"/>
                            <a:gd name="connsiteY27" fmla="*/ 5329 h 382112"/>
                            <a:gd name="connsiteX28" fmla="*/ 300973 w 604718"/>
                            <a:gd name="connsiteY28" fmla="*/ 5 h 382112"/>
                          </a:gdLst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fill="norm" h="382112" w="604718" stroke="1">
                              <a:moveTo>
                                <a:pt x="104550" y="208330"/>
                              </a:moveTo>
                              <a:lnTo>
                                <a:pt x="156180" y="208330"/>
                              </a:lnTo>
                              <a:lnTo>
                                <a:pt x="261642" y="248878"/>
                              </a:lnTo>
                              <a:cubicBezTo>
                                <a:pt x="274864" y="253907"/>
                                <a:pt x="289188" y="255007"/>
                                <a:pt x="298947" y="255007"/>
                              </a:cubicBezTo>
                              <a:cubicBezTo>
                                <a:pt x="314373" y="255007"/>
                                <a:pt x="329012" y="252493"/>
                                <a:pt x="340187" y="247621"/>
                              </a:cubicBezTo>
                              <a:lnTo>
                                <a:pt x="433687" y="208330"/>
                              </a:lnTo>
                              <a:lnTo>
                                <a:pt x="490825" y="208330"/>
                              </a:lnTo>
                              <a:lnTo>
                                <a:pt x="490825" y="271509"/>
                              </a:lnTo>
                              <a:cubicBezTo>
                                <a:pt x="490825" y="290998"/>
                                <a:pt x="476344" y="313000"/>
                                <a:pt x="458400" y="320701"/>
                              </a:cubicBezTo>
                              <a:lnTo>
                                <a:pt x="329326" y="376337"/>
                              </a:lnTo>
                              <a:cubicBezTo>
                                <a:pt x="311382" y="384038"/>
                                <a:pt x="282419" y="384038"/>
                                <a:pt x="264632" y="376337"/>
                              </a:cubicBezTo>
                              <a:lnTo>
                                <a:pt x="136819" y="320701"/>
                              </a:lnTo>
                              <a:cubicBezTo>
                                <a:pt x="119032" y="313000"/>
                                <a:pt x="104550" y="290998"/>
                                <a:pt x="104550" y="271509"/>
                              </a:cubicBezTo>
                              <a:close/>
                              <a:moveTo>
                                <a:pt x="300973" y="5"/>
                              </a:moveTo>
                              <a:cubicBezTo>
                                <a:pt x="312954" y="-93"/>
                                <a:pt x="324955" y="1479"/>
                                <a:pt x="334162" y="4701"/>
                              </a:cubicBezTo>
                              <a:lnTo>
                                <a:pt x="581267" y="92552"/>
                              </a:lnTo>
                              <a:cubicBezTo>
                                <a:pt x="596849" y="98053"/>
                                <a:pt x="599210" y="107168"/>
                                <a:pt x="588822" y="114398"/>
                              </a:cubicBezTo>
                              <a:lnTo>
                                <a:pt x="589136" y="114398"/>
                              </a:lnTo>
                              <a:lnTo>
                                <a:pt x="589136" y="270771"/>
                              </a:lnTo>
                              <a:lnTo>
                                <a:pt x="604718" y="321376"/>
                              </a:lnTo>
                              <a:lnTo>
                                <a:pt x="561278" y="321376"/>
                              </a:lnTo>
                              <a:lnTo>
                                <a:pt x="576388" y="271242"/>
                              </a:lnTo>
                              <a:lnTo>
                                <a:pt x="576388" y="120370"/>
                              </a:lnTo>
                              <a:lnTo>
                                <a:pt x="333376" y="222680"/>
                              </a:lnTo>
                              <a:cubicBezTo>
                                <a:pt x="315433" y="230224"/>
                                <a:pt x="286158" y="230695"/>
                                <a:pt x="268058" y="223780"/>
                              </a:cubicBezTo>
                              <a:lnTo>
                                <a:pt x="13556" y="125870"/>
                              </a:lnTo>
                              <a:cubicBezTo>
                                <a:pt x="-4544" y="118798"/>
                                <a:pt x="-4544" y="107640"/>
                                <a:pt x="13714" y="100882"/>
                              </a:cubicBezTo>
                              <a:lnTo>
                                <a:pt x="267901" y="5329"/>
                              </a:lnTo>
                              <a:cubicBezTo>
                                <a:pt x="277030" y="1872"/>
                                <a:pt x="288991" y="104"/>
                                <a:pt x="300973" y="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graduation-hat-front" o:spid="_x0000_s1039" style="width:13.7pt;height:8.8pt;margin-top:-37.4pt;margin-left:156.95pt;mso-height-relative:page;mso-width-relative:page;position:absolute;v-text-anchor:middle;z-index:251700224" coordsize="604718,382112" o:spt="100" adj="-11796480,,5400" path="m104550,208330l156180,208330,261642,248878c274864,253907,289188,255007,298947,255007c314373,255007,329012,252493,340187,247621l433687,208330,490825,208330,490825,271509c490825,290998,476344,313000,458400,320701l329326,376337c311382,384038,282419,384038,264632,376337l136819,320701c119032,313000,104550,290998,104550,271509xm300973,5c312954,-93,324955,1479,334162,4701l581267,92552c596849,98053,599210,107168,588822,114398l589136,114398,589136,270771,604718,321376,561278,321376,576388,271242,576388,120370,333376,222680c315433,230224,286158,230695,268058,223780l13556,125870c-4544,118798,-4544,107640,13714,100882l267901,5329c277030,1872,288991,104,300973,5xe" filled="t" fillcolor="white" stroked="f" strokeweight="1pt">
                <v:stroke joinstyle="miter"/>
                <v:path o:connecttype="custom" o:connectlocs="30081,60932;44936,60932;75279,72791;86013,74584;97878,72424;124780,60932;141220,60932;141220,79410;131891,93798;94753,110070;76140,110070;39365,93798;30081,79410;86596,1;96145,1374;167242,27069;169416,33459;169506,33459;169506,79195;173990,93995;161491,93995;165838,79332;165838,35205;95919,65129;77125,65451;3900,36814;3945,29505;77080,1558;86596,1" o:connectangles="0,0,0,0,0,0,0,0,0,0,0,0,0,0,0,0,0,0,0,0,0,0,0,0,0,0,0,0,0"/>
                <o:lock v:ext="edit" aspectratio="f"/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3995420</wp:posOffset>
                </wp:positionV>
                <wp:extent cx="4305300" cy="1234440"/>
                <wp:effectExtent l="0" t="0" r="0" b="0"/>
                <wp:wrapNone/>
                <wp:docPr id="53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05300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内容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针对学生的实际情况与课程要求，制定教学辅导方案；按照辅导计划备课，写好教案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根据学生实际学情因材施教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积极参加学校组织的教师培训或教研活动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kern w:val="24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及时整理学生学习情况及问题，及时与家长沟通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2"/>
                                <w:szCs w:val="22"/>
                                <w:shd w:val="clear" w:color="auto" w:fill="FFFFF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0" type="#_x0000_t202" style="width:339pt;height:97.2pt;margin-top:314.6pt;margin-left:145.15pt;mso-height-relative:page;mso-width-relative:page;position:absolute;z-index:251694080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内容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针对学生的实际情况与课程要求，制定教学辅导方案；按照辅导计划备课，写好教案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根据学生实际学情因材施教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积极参加学校组织的教师培训或教研活动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kern w:val="24"/>
                          <w:sz w:val="22"/>
                          <w:szCs w:val="22"/>
                          <w:shd w:val="clear" w:color="auto" w:fill="FFFFFF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及时整理学生学习情况及问题，及时与家长沟通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i w:val="0"/>
                          <w:caps w:val="0"/>
                          <w:color w:val="404040" w:themeColor="text1" w:themeTint="BF"/>
                          <w:spacing w:val="0"/>
                          <w:sz w:val="22"/>
                          <w:szCs w:val="22"/>
                          <w:shd w:val="clear" w:color="auto" w:fill="FFFFF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200025</wp:posOffset>
                </wp:positionV>
                <wp:extent cx="4250690" cy="777240"/>
                <wp:effectExtent l="0" t="0" r="0" b="0"/>
                <wp:wrapNone/>
                <wp:docPr id="2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50690" cy="777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教育学、心理学、英语口语、英语泛读、英语精读、英文写作、英语教学论、英语听力、英美国文学、英美概况等。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校内荣誉：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连续2年获得校综合奖学金“励志奖”；学习成绩优异，荣获校三好学生。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1" type="#_x0000_t202" style="width:334.7pt;height:61.2pt;margin-top:15.75pt;margin-left:145.15pt;mso-height-relative:page;mso-width-relative:page;position:absolute;z-index:25166950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教育学、心理学、英语口语、英语泛读、英语精读、英文写作、英语教学论、英语听力、英美国文学、英美概况等。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校内荣誉：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连续2年获得校综合奖学金“励志奖”；学习成绩优异，荣获校三好学生。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2296160</wp:posOffset>
                </wp:positionV>
                <wp:extent cx="4277995" cy="1234440"/>
                <wp:effectExtent l="0" t="0" r="0" b="0"/>
                <wp:wrapNone/>
                <wp:docPr id="57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77995" cy="1234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工作内容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进行个性化教学辅导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，根据每个学生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学习以及性格的特点制定适合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的个性化学习计划和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方案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及时了解学生成绩及心理变化， 适时调整和优化教学方式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pStyle w:val="NormalWeb"/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240" w:lineRule="auto"/>
                              <w:ind w:left="425" w:hanging="425" w:leftChars="0" w:firstLineChars="0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积极参加学校和部门组织的各种培训、教研、会议等活动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2" type="#_x0000_t202" style="width:336.85pt;height:97.2pt;margin-top:180.8pt;margin-left:145.15pt;mso-height-relative:page;mso-width-relative:page;position:absolute;z-index:25169203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工作内容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进行个性化教学辅导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工作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，根据每个学生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学习以及性格的特点制定适合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的个性化学习计划和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方案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及时了解学生成绩及心理变化， 适时调整和优化教学方式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pStyle w:val="NormalWeb"/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2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240" w:lineRule="auto"/>
                        <w:ind w:left="425" w:hanging="425" w:leftChars="0" w:firstLineChars="0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积极参加学校和部门组织的各种培训、教研、会议等活动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kern w:val="24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3663315</wp:posOffset>
                </wp:positionV>
                <wp:extent cx="4351020" cy="320040"/>
                <wp:effectExtent l="0" t="0" r="0" b="0"/>
                <wp:wrapNone/>
                <wp:docPr id="29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1020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北京某区某某学校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英语老师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3" type="#_x0000_t202" style="width:342.6pt;height:25.2pt;margin-top:288.45pt;margin-left:145.15pt;mso-height-relative:page;mso-width-relative:page;position:absolute;z-index:251712512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北京某区某某学校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英语老师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-114300</wp:posOffset>
                </wp:positionV>
                <wp:extent cx="4355465" cy="320040"/>
                <wp:effectExtent l="0" t="0" r="0" b="0"/>
                <wp:wrapNone/>
                <wp:docPr id="2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546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06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旗黑-55简" w:eastAsia="宋体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北京某师范大学 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英语师范专业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4" type="#_x0000_t202" style="width:342.95pt;height:25.2pt;margin-top:-9pt;margin-left:145.15pt;mso-height-relative:page;mso-width-relative:page;position:absolute;z-index:251667456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06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旗黑-55简" w:eastAsia="宋体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北京某师范大学 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英语师范专业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1979295</wp:posOffset>
                </wp:positionV>
                <wp:extent cx="4351655" cy="320040"/>
                <wp:effectExtent l="0" t="0" r="0" b="0"/>
                <wp:wrapNone/>
                <wp:docPr id="55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351655" cy="320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汉仪旗黑-55简" w:eastAsia="宋体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XX.11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北京某某培训学校 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英语老师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5" type="#_x0000_t202" style="width:342.65pt;height:25.2pt;margin-top:155.85pt;margin-left:145.15pt;mso-height-relative:page;mso-width-relative:page;position:absolute;z-index:251689984" coordsize="21600,21600" filled="f" stroked="f">
                <o:lock v:ext="edit" aspectratio="f"/>
                <v:textbox style="mso-fit-shape-to-text:t">
                  <w:txbxContent>
                    <w:p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汉仪旗黑-55简" w:eastAsia="宋体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XX.11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北京某某培训学校 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英语老师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1898015</wp:posOffset>
                </wp:positionH>
                <wp:positionV relativeFrom="paragraph">
                  <wp:posOffset>1862455</wp:posOffset>
                </wp:positionV>
                <wp:extent cx="4175760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75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787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6" style="mso-height-relative:page;mso-width-relative:page;position:absolute;z-index:251687936" from="149.45pt,146.65pt" to="478.25pt,146.65pt" coordsize="21600,21600" stroked="t" strokecolor="#878787" strokeweight="1.5pt">
                <v:stroke joinstyle="miter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-205740</wp:posOffset>
                </wp:positionV>
                <wp:extent cx="417576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1757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87878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47" style="mso-height-relative:page;mso-width-relative:page;position:absolute;z-index:251681792" from="150.1pt,-16.2pt" to="478.9pt,-16.2pt" coordsize="21600,21600" stroked="t" strokecolor="#878787" strokeweight="1.5pt">
                <v:stroke joinstyle="miter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ge">
                  <wp:posOffset>6454775</wp:posOffset>
                </wp:positionV>
                <wp:extent cx="927100" cy="4457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271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right="0" w:firstLine="0" w:leftChars="0" w:rightChars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48" type="#_x0000_t202" style="width:73pt;height:35.1pt;margin-top:508.25pt;margin-left:173.4pt;mso-height-relative:page;mso-position-vertical-relative:page;mso-width-relative:page;mso-wrap-style:none;position:absolute;z-index:251708416" coordsize="21600,21600" filled="f" stroked="f" strokeweight="0.5pt"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right="0" w:firstLine="0" w:leftChars="0" w:rightChars="0" w:firstLineChars="0"/>
                        <w:jc w:val="center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1654175</wp:posOffset>
                </wp:positionV>
                <wp:extent cx="2362200" cy="86995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2200" cy="86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稻小壳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英语教师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49" type="#_x0000_t202" style="width:186pt;height:68.5pt;margin-top:130.25pt;margin-left:-63.8pt;mso-height-relative:page;mso-width-relative:page;position:absolute;z-index:251716608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稻小壳</w:t>
                      </w:r>
                    </w:p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英语教师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column">
                  <wp:posOffset>-948055</wp:posOffset>
                </wp:positionH>
                <wp:positionV relativeFrom="paragraph">
                  <wp:posOffset>-186055</wp:posOffset>
                </wp:positionV>
                <wp:extent cx="2637790" cy="9968865"/>
                <wp:effectExtent l="0" t="0" r="10160" b="133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37790" cy="9968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0" style="width:207.7pt;height:784.95pt;margin-top:-14.65pt;margin-left:-74.65pt;mso-height-relative:page;mso-width-relative:page;position:absolute;v-text-anchor:middle;z-index:-251601920" coordsize="21600,21600" filled="t" fillcolor="#e0e7f5" stroked="f" strokeweight="1pt">
                <v:fill opacity="0.5"/>
                <v:stroke joinstyle="miter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19685</wp:posOffset>
                </wp:positionH>
                <wp:positionV relativeFrom="paragraph">
                  <wp:posOffset>-1908810</wp:posOffset>
                </wp:positionV>
                <wp:extent cx="703580" cy="2637790"/>
                <wp:effectExtent l="0" t="0" r="10160" b="1270"/>
                <wp:wrapNone/>
                <wp:docPr id="5" name="同侧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703580" cy="26377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同侧圆角矩形 46" o:spid="_x0000_s1051" style="width:55.4pt;height:207.7pt;margin-top:-150.3pt;margin-left:1.55pt;mso-height-relative:page;mso-width-relative:page;position:absolute;rotation:90;v-text-anchor:middle;z-index:251731968" coordsize="21600,21600" filled="t" fillcolor="#6585cf" stroked="f" strokeweight="1pt">
                <v:stroke joinstyle="miter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-70485</wp:posOffset>
            </wp:positionV>
            <wp:extent cx="1657350" cy="1657350"/>
            <wp:effectExtent l="0" t="0" r="0" b="0"/>
            <wp:wrapNone/>
            <wp:docPr id="2" name="图片 2" descr="F:\0B-简历\图片素材\简历头像\用于圆形和方形头像500x500\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0B-简历\图片素材\简历头像\用于圆形和方形头像500x500\03.jpg0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4100830</wp:posOffset>
                </wp:positionV>
                <wp:extent cx="383540" cy="1934210"/>
                <wp:effectExtent l="46355" t="46355" r="114935" b="103505"/>
                <wp:wrapNone/>
                <wp:docPr id="36" name="同侧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1273810" y="4495800"/>
                          <a:ext cx="383540" cy="19342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76200" dist="25400" dir="2700000" sx="101000" sy="101000" kx="0" ky="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同侧圆角矩形 46" o:spid="_x0000_s1052" style="width:30.2pt;height:152.3pt;margin-top:322.9pt;margin-left:14.1pt;mso-height-relative:page;mso-width-relative:page;position:absolute;rotation:90;v-text-anchor:middle;z-index:251718656" coordsize="21600,21600" filled="t" fillcolor="#6585cf" stroked="f" strokeweight="1pt">
                <v:stroke joinstyle="miter"/>
                <v:shadow on="t" type="perspective" color="black" opacity="13107f" origin="-0.5,-0.5" offset="1.41pt,1.41pt" matrix="66191f,0,0,66191f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1964055</wp:posOffset>
                </wp:positionV>
                <wp:extent cx="383540" cy="1934210"/>
                <wp:effectExtent l="46355" t="46355" r="114935" b="103505"/>
                <wp:wrapNone/>
                <wp:docPr id="46" name="同侧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1273810" y="2492375"/>
                          <a:ext cx="383540" cy="19342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76200" dist="25400" dir="2700000" sx="101000" sy="101000" kx="0" ky="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同侧圆角矩形 46" o:spid="_x0000_s1053" style="width:30.2pt;height:152.3pt;margin-top:154.65pt;margin-left:14.1pt;mso-height-relative:page;mso-width-relative:page;position:absolute;rotation:90;v-text-anchor:middle;z-index:251726848" coordsize="21600,21600" filled="t" fillcolor="#6585cf" stroked="f" strokeweight="1pt">
                <v:stroke joinstyle="miter"/>
                <v:shadow on="t" type="perspective" color="black" opacity="13107f" origin="-0.5,-0.5" offset="1.41pt,1.41pt" matrix="66191f,0,0,66191f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6339840</wp:posOffset>
                </wp:positionV>
                <wp:extent cx="383540" cy="1934210"/>
                <wp:effectExtent l="46355" t="46355" r="114935" b="103505"/>
                <wp:wrapNone/>
                <wp:docPr id="42" name="同侧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1273810" y="6582410"/>
                          <a:ext cx="383540" cy="193421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76200" dist="25400" dir="2700000" sx="101000" sy="101000" kx="0" ky="0" algn="t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同侧圆角矩形 46" o:spid="_x0000_s1054" style="width:30.2pt;height:152.3pt;margin-top:499.2pt;margin-left:14.1pt;mso-height-relative:page;mso-width-relative:page;position:absolute;rotation:90;v-text-anchor:middle;z-index:251722752" coordsize="21600,21600" filled="t" fillcolor="#6585cf" stroked="f" strokeweight="1pt">
                <v:stroke joinstyle="miter"/>
                <v:shadow on="t" type="perspective" color="black" opacity="13107f" origin="-0.5,-0.5" offset="1.41pt,1.41pt" matrix="66191f,0,0,66191f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-810260</wp:posOffset>
                </wp:positionH>
                <wp:positionV relativeFrom="paragraph">
                  <wp:posOffset>-874395</wp:posOffset>
                </wp:positionV>
                <wp:extent cx="2362200" cy="52959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62200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4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52"/>
                                <w:szCs w:val="7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5" type="#_x0000_t202" style="width:186pt;height:41.7pt;margin-top:-68.85pt;margin-left:-63.8pt;mso-height-relative:page;mso-width-relative:page;position:absolute;z-index:251734016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36"/>
                          <w:szCs w:val="4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52"/>
                          <w:szCs w:val="7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-608330</wp:posOffset>
                </wp:positionH>
                <wp:positionV relativeFrom="page">
                  <wp:posOffset>8633460</wp:posOffset>
                </wp:positionV>
                <wp:extent cx="1886585" cy="1350645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6585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20XX.08：全国“十佳”外语教师荣誉称号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20XX.10：荣获某市第八批教学能手荣誉称号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56" type="#_x0000_t202" style="width:148.55pt;height:106.35pt;margin-top:679.8pt;margin-left:-47.9pt;mso-height-relative:page;mso-position-vertical-relative:page;mso-width-relative:page;position:absolute;z-index:251661312" coordsize="21600,21600" filled="f" stroked="f" strokeweight="0.5pt">
                <o:lock v:ext="edit" aspectratio="f"/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20XX.08：全国“十佳”外语教师荣誉称号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20XX.10：荣获某市第八批教学能手荣誉称号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ge">
                  <wp:posOffset>6341745</wp:posOffset>
                </wp:positionV>
                <wp:extent cx="2084705" cy="1350645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84705" cy="135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地址：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广东省深圳市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15888888888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微信：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15888888888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jianlimoban-ziyuan.com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6" o:spid="_x0000_s1057" type="#_x0000_t202" style="width:164.15pt;height:106.35pt;margin-top:499.35pt;margin-left:-47.15pt;mso-position-vertical-relative:page;mso-wrap-distance-bottom:0;mso-wrap-distance-left:9pt;mso-wrap-distance-right:9pt;mso-wrap-distance-top:0;position:absolute;v-text-anchor:top;z-index:251662336" filled="f" fillcolor="this" stroked="f" strokeweight="0.5pt">
                <v:textbox style="mso-fit-shape-to-text:t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地址：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广东省深圳市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15888888888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微信：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15888888888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</w:rPr>
                        <w:t>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-598805</wp:posOffset>
                </wp:positionH>
                <wp:positionV relativeFrom="page">
                  <wp:posOffset>4185285</wp:posOffset>
                </wp:positionV>
                <wp:extent cx="1974215" cy="146240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74215" cy="1462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    日：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1996-08-08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    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硕士研究生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    贯：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北京市海淀区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0" w:right="0" w:firstLine="0" w:leftChars="0" w:rightChars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政治面貌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共产党员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155.45pt;height:115.15pt;margin-top:329.55pt;margin-left:-47.15pt;mso-height-relative:page;mso-position-vertical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    日：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1996-08-08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    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硕士研究生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    贯：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北京市海淀区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0" w:right="0" w:firstLine="0" w:leftChars="0" w:rightChars="0" w:firstLine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政治面貌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共产党员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2580640</wp:posOffset>
                </wp:positionV>
                <wp:extent cx="1043940" cy="39687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8960" y="3637915"/>
                          <a:ext cx="1043940" cy="396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旗黑-55简" w:eastAsia="汉仪旗黑-55简" w:hAnsi="汉仪旗黑-55简" w:cs="汉仪旗黑-55简" w:hint="eastAsia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基本信息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82.2pt;height:31.25pt;margin-top:203.2pt;margin-left:-11.9pt;mso-height-relative:page;mso-width-relative:page;position:absolute;z-index:251728896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汉仪旗黑-55简" w:eastAsia="汉仪旗黑-55简" w:hAnsi="汉仪旗黑-55简" w:cs="汉仪旗黑-55简" w:hint="eastAsia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6962775</wp:posOffset>
                </wp:positionV>
                <wp:extent cx="1043940" cy="374650"/>
                <wp:effectExtent l="0" t="0" r="0" b="0"/>
                <wp:wrapNone/>
                <wp:docPr id="4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8960" y="7734300"/>
                          <a:ext cx="1043940" cy="37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旗黑-55简" w:eastAsia="汉仪旗黑-55简" w:hAnsi="汉仪旗黑-55简" w:cs="汉仪旗黑-55简" w:hint="eastAsia"/>
                                <w:lang w:val="en-US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获得荣誉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60" type="#_x0000_t202" style="width:82.2pt;height:29.5pt;margin-top:548.25pt;margin-left:-11.9pt;mso-height-relative:page;mso-width-relative:page;position:absolute;z-index:251724800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汉仪旗黑-55简" w:eastAsia="汉仪旗黑-55简" w:hAnsi="汉仪旗黑-55简" w:cs="汉仪旗黑-55简" w:hint="eastAsia"/>
                          <w:lang w:val="en-US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获得荣誉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4723765</wp:posOffset>
                </wp:positionV>
                <wp:extent cx="1043940" cy="377190"/>
                <wp:effectExtent l="0" t="0" r="0" b="0"/>
                <wp:wrapNone/>
                <wp:docPr id="3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568960" y="5647690"/>
                          <a:ext cx="1043940" cy="377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汉仪旗黑-55简" w:eastAsia="汉仪旗黑-55简" w:hAnsi="汉仪旗黑-55简" w:cs="汉仪旗黑-55简" w:hint="eastAsia"/>
                                <w:lang w:val="en-US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联系方式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61" type="#_x0000_t202" style="width:82.2pt;height:29.7pt;margin-top:371.95pt;margin-left:-11.9pt;mso-height-relative:page;mso-width-relative:page;position:absolute;z-index:251720704" coordsize="21600,21600" filled="f" stroked="f" strokeweight="0.5pt"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汉仪旗黑-55简" w:eastAsia="汉仪旗黑-55简" w:hAnsi="汉仪旗黑-55简" w:cs="汉仪旗黑-55简" w:hint="eastAsia"/>
                          <w:lang w:val="en-US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FFFFFF" w:themeColor="background1"/>
                          <w:sz w:val="28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联系方式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bookmarkStart w:id="0" w:name="_GoBack"/>
      <w:bookmarkEnd w:id="0"/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-1141730</wp:posOffset>
                </wp:positionH>
                <wp:positionV relativeFrom="paragraph">
                  <wp:posOffset>-332740</wp:posOffset>
                </wp:positionV>
                <wp:extent cx="6892290" cy="9250680"/>
                <wp:effectExtent l="0" t="0" r="3810" b="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892290" cy="9250680"/>
                          <a:chOff x="10945" y="18320"/>
                          <a:chExt cx="10854" cy="14568"/>
                        </a:xfrm>
                      </wpg:grpSpPr>
                      <wpg:grpSp>
                        <wpg:cNvPr id="10" name="组合 45"/>
                        <wpg:cNvGrpSpPr/>
                        <wpg:grpSpPr>
                          <a:xfrm>
                            <a:off x="10945" y="18320"/>
                            <a:ext cx="10855" cy="14568"/>
                            <a:chOff x="15879" y="18320"/>
                            <a:chExt cx="10855" cy="14568"/>
                          </a:xfrm>
                        </wpg:grpSpPr>
                        <wpg:grpSp>
                          <wpg:cNvPr id="11" name="组合 36"/>
                          <wpg:cNvGrpSpPr/>
                          <wpg:grpSpPr>
                            <a:xfrm>
                              <a:off x="16852" y="19921"/>
                              <a:ext cx="3135" cy="3274"/>
                              <a:chOff x="10850" y="2841"/>
                              <a:chExt cx="3135" cy="3274"/>
                            </a:xfrm>
                          </wpg:grpSpPr>
                          <wps:wsp xmlns:wps="http://schemas.microsoft.com/office/word/2010/wordprocessingShape">
                            <wps:cNvPr id="39" name="文本框 30"/>
                            <wps:cNvSpPr txBox="1"/>
                            <wps:spPr>
                              <a:xfrm>
                                <a:off x="10887" y="5636"/>
                                <a:ext cx="2288" cy="47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汉仪旗黑-55简" w:eastAsia="汉仪旗黑-55简" w:hAnsi="汉仪旗黑-55简" w:cs="汉仪旗黑-55简"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英</w:t>
                                  </w: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文｜</w:t>
                                  </w: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94" name="文本框 17"/>
                            <wps:cNvSpPr txBox="1"/>
                            <wps:spPr>
                              <a:xfrm>
                                <a:off x="10892" y="4279"/>
                                <a:ext cx="1702" cy="46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汉仪旗黑-55简" w:eastAsia="汉仪旗黑-55简" w:hAnsi="汉仪旗黑-55简" w:cs="汉仪旗黑-55简" w:hint="eastAsia"/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中文｜</w:t>
                                  </w:r>
                                  <w:r>
                                    <w:rPr>
                                      <w:rFonts w:ascii="汉仪旗黑-55简" w:eastAsia="汉仪旗黑-55简" w:hAnsi="汉仪旗黑-55简" w:cs="汉仪旗黑-55简" w:hint="eastAsia"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字体名称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g:grpSp>
                            <wpg:cNvPr id="12" name="组合 57"/>
                            <wpg:cNvGrpSpPr/>
                            <wpg:grpSpPr>
                              <a:xfrm>
                                <a:off x="10850" y="2841"/>
                                <a:ext cx="3135" cy="1462"/>
                                <a:chOff x="1166" y="2173"/>
                                <a:chExt cx="3135" cy="1462"/>
                              </a:xfrm>
                            </wpg:grpSpPr>
                            <wps:wsp xmlns:wps="http://schemas.microsoft.com/office/word/2010/wordprocessingShape">
                              <wps:cNvPr id="97" name="文本框 16"/>
                              <wps:cNvSpPr txBox="1"/>
                              <wps:spPr>
                                <a:xfrm>
                                  <a:off x="1166" y="2173"/>
                                  <a:ext cx="1506" cy="146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sz w:val="76"/>
                                        <w:szCs w:val="76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bCs w:val="0"/>
                                        <w:color w:val="FF2832"/>
                                        <w:kern w:val="24"/>
                                        <w:sz w:val="76"/>
                                        <w:szCs w:val="76"/>
                                      </w:rPr>
                                      <w:t>01</w:t>
                                    </w:r>
                                  </w:p>
                                </w:txbxContent>
                              </wps:txbx>
                              <wps:bodyPr wrap="square" rtlCol="0"/>
                            </wps:wsp>
                            <wps:wsp xmlns:wps="http://schemas.microsoft.com/office/word/2010/wordprocessingShape">
                              <wps:cNvPr id="98" name="文本框 18"/>
                              <wps:cNvSpPr txBox="1"/>
                              <wps:spPr>
                                <a:xfrm>
                                  <a:off x="2015" y="2524"/>
                                  <a:ext cx="2286" cy="9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>
                                    <w:pPr>
                                      <w:pStyle w:val="NormalWeb"/>
                                      <w:kinsoku/>
                                      <w:ind w:left="0"/>
                                      <w:jc w:val="left"/>
                                      <w:rPr>
                                        <w:rFonts w:ascii="黑体" w:eastAsia="黑体" w:hAnsi="黑体" w:cs="黑体" w:hint="eastAsia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黑体" w:eastAsia="黑体" w:hAnsi="黑体" w:cs="黑体" w:hint="eastAsia"/>
                                        <w:b/>
                                        <w:color w:val="222222"/>
                                        <w:kern w:val="24"/>
                                        <w:sz w:val="44"/>
                                        <w:szCs w:val="44"/>
                                      </w:rPr>
                                      <w:t>字体说明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3" name="组合 105"/>
                          <wpg:cNvGrpSpPr/>
                          <wpg:grpSpPr>
                            <a:xfrm>
                              <a:off x="15879" y="18320"/>
                              <a:ext cx="6797" cy="1611"/>
                              <a:chOff x="0" y="731"/>
                              <a:chExt cx="6797" cy="1611"/>
                            </a:xfrm>
                          </wpg:grpSpPr>
                          <wps:wsp xmlns:wps="http://schemas.microsoft.com/office/word/2010/wordprocessingShape">
                            <wps:cNvPr id="14" name="矩形 11"/>
                            <wps:cNvSpPr/>
                            <wps:spPr>
                              <a:xfrm>
                                <a:off x="0" y="861"/>
                                <a:ext cx="170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283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 xmlns:wps="http://schemas.microsoft.com/office/word/2010/wordprocessingShape">
                            <wps:cNvPr id="107" name="文本框 12"/>
                            <wps:cNvSpPr txBox="1"/>
                            <wps:spPr>
                              <a:xfrm>
                                <a:off x="166" y="731"/>
                                <a:ext cx="6631" cy="10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xxx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儿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</w:rPr>
                                    <w:t>文字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52"/>
                                      <w:szCs w:val="52"/>
                                    </w:rPr>
                                    <w:t>模板使用说明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108" name="文本框 13"/>
                            <wps:cNvSpPr txBox="1"/>
                            <wps:spPr>
                              <a:xfrm>
                                <a:off x="74" y="1606"/>
                                <a:ext cx="5913" cy="73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color w:val="222222"/>
                                      <w:kern w:val="24"/>
                                      <w:sz w:val="24"/>
                                      <w:szCs w:val="24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（本页为说明页，用户使用模板时可删除本页内容）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38" name="组合 89"/>
                          <wpg:cNvGrpSpPr/>
                          <wpg:grpSpPr>
                            <a:xfrm>
                              <a:off x="16849" y="26550"/>
                              <a:ext cx="3924" cy="1410"/>
                              <a:chOff x="1213" y="2210"/>
                              <a:chExt cx="3924" cy="1410"/>
                            </a:xfrm>
                          </wpg:grpSpPr>
                          <wps:wsp xmlns:wps="http://schemas.microsoft.com/office/word/2010/wordprocessingShape">
                            <wps:cNvPr id="103" name="文本框 90"/>
                            <wps:cNvSpPr txBox="1"/>
                            <wps:spPr>
                              <a:xfrm>
                                <a:off x="1213" y="2210"/>
                                <a:ext cx="1555" cy="14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FF2832"/>
                                      <w:kern w:val="24"/>
                                      <w:sz w:val="76"/>
                                      <w:szCs w:val="76"/>
                                      <w:lang w:val="en-US" w:eastAsia="zh-CN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 xmlns:wps="http://schemas.microsoft.com/office/word/2010/wordprocessingShape">
                            <wps:cNvPr id="104" name="文本框 91"/>
                            <wps:cNvSpPr txBox="1"/>
                            <wps:spPr>
                              <a:xfrm>
                                <a:off x="2236" y="2569"/>
                                <a:ext cx="2901" cy="9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44"/>
                                      <w:szCs w:val="4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44"/>
                                      <w:szCs w:val="44"/>
                                      <w:lang w:val="en-US" w:eastAsia="zh-CN"/>
                                    </w:rPr>
                                    <w:t>删除页面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s:wsp xmlns:wps="http://schemas.microsoft.com/office/word/2010/wordprocessingShape">
                          <wps:cNvPr id="40" name="文本框 68"/>
                          <wps:cNvSpPr txBox="1"/>
                          <wps:spPr>
                            <a:xfrm>
                              <a:off x="16874" y="27744"/>
                              <a:ext cx="5297" cy="46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spacing w:line="240" w:lineRule="auto"/>
                                  <w:jc w:val="left"/>
                                  <w:textAlignment w:val="top"/>
                                  <w:rPr>
                                    <w:rFonts w:ascii="黑体" w:eastAsia="黑体" w:hAnsi="黑体" w:cs="黑体" w:hint="eastAsia"/>
                                    <w:b/>
                                    <w:snapToGrid w:val="0"/>
                                    <w:color w:val="222222"/>
                                    <w:spacing w:val="6"/>
                                    <w:kern w:val="0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ascii="黑体" w:eastAsia="黑体" w:hAnsi="黑体" w:cs="黑体" w:hint="eastAsia"/>
                                    <w:color w:val="222222"/>
                                    <w:kern w:val="24"/>
                                    <w:sz w:val="18"/>
                                    <w:szCs w:val="18"/>
                                    <w:lang w:val="en-US" w:eastAsia="zh-CN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使用本套模板中，若要删除多余空白页时，具体操作如下：</w:t>
                                </w:r>
                              </w:p>
                              <w:p>
                                <w:pPr>
                                  <w:rPr>
                                    <w:rFonts w:ascii="黑体" w:eastAsia="黑体" w:hAnsi="黑体" w:cs="黑体" w:hint="eastAsia"/>
                                    <w:sz w:val="18"/>
                                    <w:szCs w:val="18"/>
                                    <w:lang w:val="en-US" w:eastAsia="zh-CN"/>
                                  </w:rPr>
                                </w:pPr>
                              </w:p>
                            </w:txbxContent>
                          </wps:txbx>
                          <wps:bodyPr wrap="square" rtlCol="0"/>
                        </wps:wsp>
                        <pic:pic xmlns:pic="http://schemas.openxmlformats.org/drawingml/2006/picture">
                          <pic:nvPicPr>
                            <pic:cNvPr id="41" name="图片 3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156" y="28404"/>
                              <a:ext cx="4366" cy="12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7" name="组合 109"/>
                          <wpg:cNvGrpSpPr/>
                          <wpg:grpSpPr>
                            <a:xfrm>
                              <a:off x="22013" y="30161"/>
                              <a:ext cx="4644" cy="2727"/>
                              <a:chOff x="13147" y="13730"/>
                              <a:chExt cx="4644" cy="2024"/>
                            </a:xfrm>
                          </wpg:grpSpPr>
                          <wps:wsp xmlns:wps="http://schemas.microsoft.com/office/word/2010/wordprocessingShape">
                            <wps:cNvPr id="19" name="文本框 67"/>
                            <wps:cNvSpPr txBox="1"/>
                            <wps:spPr>
                              <a:xfrm>
                                <a:off x="13147" y="13730"/>
                                <a:ext cx="1287" cy="4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方法二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32" name="文本框 68"/>
                            <wps:cNvSpPr txBox="1"/>
                            <wps:spPr>
                              <a:xfrm>
                                <a:off x="13198" y="15187"/>
                                <a:ext cx="4593" cy="56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3、再次按「Delete」键即可删除空白页。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44" name="文本框 68"/>
                            <wps:cNvSpPr txBox="1"/>
                            <wps:spPr>
                              <a:xfrm>
                                <a:off x="13198" y="14727"/>
                                <a:ext cx="4593" cy="3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2、在空白页光标处，按「Shift+Backspace」键。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73" name="文本框 68"/>
                            <wps:cNvSpPr txBox="1"/>
                            <wps:spPr>
                              <a:xfrm>
                                <a:off x="13198" y="14206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</wpg:grpSp>
                        <wpg:grpSp>
                          <wpg:cNvPr id="33" name="组合 110"/>
                          <wpg:cNvGrpSpPr/>
                          <wpg:grpSpPr>
                            <a:xfrm>
                              <a:off x="16849" y="28647"/>
                              <a:ext cx="4874" cy="4215"/>
                              <a:chOff x="7983" y="11526"/>
                              <a:chExt cx="4874" cy="4215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图片 80" descr="WPS图片编辑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xmlns:r="http://schemas.openxmlformats.org/officeDocument/2006/relationships" r:embed="rId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056" y="13547"/>
                                <a:ext cx="4614" cy="9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 xmlns:wps="http://schemas.microsoft.com/office/word/2010/wordprocessingShape">
                            <wps:cNvPr id="48" name="文本框 68"/>
                            <wps:cNvSpPr txBox="1"/>
                            <wps:spPr>
                              <a:xfrm>
                                <a:off x="7983" y="12790"/>
                                <a:ext cx="4820" cy="7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2、点击「开始」选项卡下的「显示/隐藏编辑标记」按钮。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78" name="文本框 68"/>
                            <wps:cNvSpPr txBox="1"/>
                            <wps:spPr>
                              <a:xfrm>
                                <a:off x="8007" y="14931"/>
                                <a:ext cx="4850" cy="81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3"/>
                                    </w:numPr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在分页符的后面点击光标，然后按「Delete」删除键</w:t>
                                  </w:r>
                                </w:p>
                                <w:p>
                                  <w:pPr>
                                    <w:pStyle w:val="NormalWeb"/>
                                    <w:numPr>
                                      <w:ilvl w:val="0"/>
                                      <w:numId w:val="0"/>
                                    </w:numPr>
                                    <w:kinsoku/>
                                    <w:spacing w:line="240" w:lineRule="auto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即可。</w:t>
                                  </w:r>
                                </w:p>
                                <w:p>
                                  <w:pPr>
                                    <w:rPr>
                                      <w:rFonts w:ascii="黑体" w:eastAsia="黑体" w:hAnsi="黑体" w:cs="黑体" w:hint="eastAsia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49" name="文本框 68"/>
                            <wps:cNvSpPr txBox="1"/>
                            <wps:spPr>
                              <a:xfrm>
                                <a:off x="7983" y="12085"/>
                                <a:ext cx="4593" cy="49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spacing w:line="240" w:lineRule="auto"/>
                                    <w:ind w:left="0"/>
                                    <w:jc w:val="left"/>
                                    <w:textAlignment w:val="top"/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sz w:val="18"/>
                                      <w:szCs w:val="18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bCs/>
                                      <w:color w:val="222222"/>
                                      <w:kern w:val="24"/>
                                      <w:sz w:val="18"/>
                                      <w:szCs w:val="18"/>
                                      <w:lang w:val="en-US" w:eastAsia="zh-CN"/>
                                      <w14:textFill>
                                        <w14:solidFill>
                                          <w14:srgbClr w14:val="222222">
                                            <w14:alpha w14:val="40000"/>
                                          </w14:srgbClr>
                                        </w14:solidFill>
                                      </w14:textFill>
                                    </w:rPr>
                                    <w:t>1、删除多余页面的文本内容，成为空白页。</w:t>
                                  </w:r>
                                </w:p>
                              </w:txbxContent>
                            </wps:txbx>
                            <wps:bodyPr wrap="square" rtlCol="0"/>
                          </wps:wsp>
                          <wps:wsp xmlns:wps="http://schemas.microsoft.com/office/word/2010/wordprocessingShape">
                            <wps:cNvPr id="84" name="文本框 67"/>
                            <wps:cNvSpPr txBox="1"/>
                            <wps:spPr>
                              <a:xfrm>
                                <a:off x="7983" y="11526"/>
                                <a:ext cx="1287" cy="70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>
                                  <w:pPr>
                                    <w:pStyle w:val="NormalWeb"/>
                                    <w:kinsoku/>
                                    <w:ind w:left="0"/>
                                    <w:jc w:val="left"/>
                                    <w:rPr>
                                      <w:rFonts w:ascii="黑体" w:eastAsia="黑体" w:hAnsi="黑体" w:cs="黑体" w:hint="eastAsi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>方法一</w:t>
                                  </w:r>
                                  <w:r>
                                    <w:rPr>
                                      <w:rFonts w:ascii="黑体" w:eastAsia="黑体" w:hAnsi="黑体" w:cs="黑体" w:hint="eastAsia"/>
                                      <w:b/>
                                      <w:color w:val="222222"/>
                                      <w:kern w:val="24"/>
                                      <w:sz w:val="22"/>
                                      <w:szCs w:val="22"/>
                                    </w:rPr>
                                    <w:t>：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wpg:grpSp>
                        <wpg:grpSp>
                          <wpg:cNvPr id="50" name="组合 112"/>
                          <wpg:cNvGrpSpPr/>
                          <wpg:grpSpPr>
                            <a:xfrm>
                              <a:off x="16914" y="22505"/>
                              <a:ext cx="9820" cy="1355"/>
                              <a:chOff x="8048" y="5734"/>
                              <a:chExt cx="9820" cy="1355"/>
                            </a:xfrm>
                          </wpg:grpSpPr>
                          <wps:wsp xmlns:wps="http://schemas.microsoft.com/office/word/2010/wordprocessingShape">
                            <wps:cNvPr id="51" name="直接连接符 37"/>
                            <wps:cNvCnPr/>
                            <wps:spPr>
                              <a:xfrm>
                                <a:off x="8048" y="7089"/>
                                <a:ext cx="982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 xmlns:wps="http://schemas.microsoft.com/office/word/2010/wordprocessingShape">
                            <wps:cNvPr id="34" name="直接连接符 24"/>
                            <wps:cNvCnPr/>
                            <wps:spPr>
                              <a:xfrm>
                                <a:off x="8048" y="5734"/>
                                <a:ext cx="9820" cy="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rgbClr val="222222">
                                    <a:alpha val="8000"/>
                                  </a:srgb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 xmlns:wps="http://schemas.microsoft.com/office/word/2010/wordprocessingShape">
                          <wps:cNvPr id="35" name="文本框 55"/>
                          <wps:cNvSpPr txBox="1"/>
                          <wps:spPr>
                            <a:xfrm>
                              <a:off x="16753" y="25383"/>
                              <a:ext cx="8525" cy="119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NormalWeb"/>
                                  <w:kinsoku/>
                                  <w:spacing w:line="360" w:lineRule="auto"/>
                                  <w:ind w:left="0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黑体" w:eastAsia="黑体" w:hAnsi="黑体"/>
                                    <w:color w:val="222222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【说明】</w:t>
                                </w:r>
                              </w:p>
                              <w:p>
                                <w:pPr>
                                  <w:pStyle w:val="NormalWeb"/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88" w:lineRule="auto"/>
                                  <w:ind w:left="62"/>
                                  <w:jc w:val="left"/>
                                  <w:textAlignment w:val="top"/>
                                </w:pPr>
                                <w:r>
                                  <w:rPr>
                                    <w:rFonts w:ascii="黑体" w:eastAsia="黑体" w:hAnsi="黑体"/>
                                    <w:color w:val="222222"/>
                                    <w:kern w:val="24"/>
                                    <w:sz w:val="14"/>
                                    <w:szCs w:val="14"/>
                                    <w14:textFill>
                                      <w14:solidFill>
                                        <w14:srgbClr w14:val="222222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模板中使用的字体仅限于个人学习、研究或欣赏目的使用，如需商用请您自行向版权方购买、获取商用版权。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 xmlns:wps="http://schemas.microsoft.com/office/word/2010/wordprocessingShape">
                        <wps:cNvPr id="93" name="文本框 36"/>
                        <wps:cNvSpPr txBox="1"/>
                        <wps:spPr>
                          <a:xfrm>
                            <a:off x="11925" y="23138"/>
                            <a:ext cx="3098" cy="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汉仪旗黑-55简</w:t>
                              </w:r>
                            </w:p>
                            <w:p>
                              <w:pPr>
                                <w:rPr>
                                  <w:rFonts w:hint="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wrap="square" rtlCol="0"/>
                      </wps:wsp>
                      <wps:wsp xmlns:wps="http://schemas.microsoft.com/office/word/2010/wordprocessingShape">
                        <wps:cNvPr id="95" name="文本框 23"/>
                        <wps:cNvSpPr txBox="1"/>
                        <wps:spPr>
                          <a:xfrm>
                            <a:off x="11916" y="21783"/>
                            <a:ext cx="3712" cy="8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keepNext w:val="0"/>
                                <w:keepLines w:val="0"/>
                                <w:pageBreakBefore w:val="0"/>
                                <w:widowControl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ind w:left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color w:val="222222"/>
                                  <w:kern w:val="24"/>
                                  <w:sz w:val="40"/>
                                  <w:szCs w:val="40"/>
                                  <w:lang w:val="en-US" w:eastAsia="zh-CN"/>
                                </w:rPr>
                                <w:t>汉仪旗黑-55简</w:t>
                              </w:r>
                            </w:p>
                          </w:txbxContent>
                        </wps:txbx>
                        <wps:bodyPr wrap="square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" o:spid="_x0000_s1062" style="width:543pt;height:728.4pt;margin-top:-26.2pt;margin-left:-89.9pt;mso-wrap-distance-bottom:0;mso-wrap-distance-left:9pt;mso-wrap-distance-right:9pt;mso-wrap-distance-top:0;position:absolute;z-index:251735040" coordorigin="21781,27163" coordsize="21600,21600">
                <v:group id="_x0000_s1063" style="width:21602;height:21600;left:21781;position:absolute;top:27163" coordorigin="31597,27163" coordsize="21600,21600">
                  <v:group id="_x0000_s1064" style="width:6238;height:4854;left:33533;position:absolute;top:29537" coordorigin="74755,18743" coordsize="21600,21600">
                    <v:shape id="_x0000_s1065" type="#_x0000_t202" style="width:15764;height:3160;left:75011;position:absolute;top:37183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英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</w:rPr>
                              <w:t>文｜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shape id="_x0000_s1066" type="#_x0000_t202" style="width:11727;height:3055;left:75045;position:absolute;top:2823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汉仪旗黑-55简" w:eastAsia="汉仪旗黑-55简" w:hAnsi="汉仪旗黑-55简" w:cs="汉仪旗黑-55简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</w:rPr>
                              <w:t>中文｜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字体名称</w:t>
                            </w:r>
                          </w:p>
                        </w:txbxContent>
                      </v:textbox>
                    </v:shape>
                    <v:group id="_x0000_s1067" style="width:21600;height:9645;left:74756;position:absolute;top:18743" coordorigin="8033,32104" coordsize="21600,21600">
                      <v:shape id="_x0000_s1068" type="#_x0000_t202" style="width:10376;height:21600;left:8034;position:absolute;top:32105;v-text-anchor:top" filled="f" fillcolor="this">
                        <v:textbox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sz w:val="76"/>
                                  <w:szCs w:val="76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bCs w:val="0"/>
                                  <w:color w:val="FF2832"/>
                                  <w:kern w:val="24"/>
                                  <w:sz w:val="76"/>
                                  <w:szCs w:val="76"/>
                                </w:rPr>
                                <w:t>01</w:t>
                              </w:r>
                            </w:p>
                          </w:txbxContent>
                        </v:textbox>
                      </v:shape>
                      <v:shape id="_x0000_s1069" type="#_x0000_t202" style="width:15750;height:14700;left:13883;position:absolute;top:37290;v-text-anchor:top" filled="f" fillcolor="this">
                        <v:textbox style="mso-fit-shape-to-text:t">
                          <w:txbxContent>
                            <w:p>
                              <w:pPr>
                                <w:pStyle w:val="NormalWeb"/>
                                <w:kinsoku/>
                                <w:ind w:left="0"/>
                                <w:jc w:val="left"/>
                                <w:rPr>
                                  <w:rFonts w:ascii="黑体" w:eastAsia="黑体" w:hAnsi="黑体" w:cs="黑体" w:hint="eastAsia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黑体" w:eastAsia="黑体" w:hAnsi="黑体" w:cs="黑体" w:hint="eastAsia"/>
                                  <w:b/>
                                  <w:color w:val="222222"/>
                                  <w:kern w:val="24"/>
                                  <w:sz w:val="44"/>
                                  <w:szCs w:val="44"/>
                                </w:rPr>
                                <w:t>字体说明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_x0000_s1070" style="width:13525;height:2389;left:31597;position:absolute;top:27163" coordorigin="0,9801" coordsize="21600,21600">
                    <v:rect id="_x0000_s1071" style="width:540;height:9882;position:absolute;top:11544;v-text-anchor:middle" fillcolor="#ff2832" stroked="f" strokecolor="#978749" strokeweight="1pt"/>
                    <v:shape id="_x0000_s1072" type="#_x0000_t202" style="width:21072;height:13891;left:528;position:absolute;top:9801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xxx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儿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  <w:lang w:val="en-US" w:eastAsia="zh-CN"/>
                              </w:rPr>
                              <w:t>文字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52"/>
                                <w:szCs w:val="52"/>
                              </w:rPr>
                              <w:t>模板使用说明</w:t>
                            </w:r>
                          </w:p>
                        </w:txbxContent>
                      </v:textbox>
                    </v:shape>
                    <v:shape id="_x0000_s1073" type="#_x0000_t202" style="width:18791;height:9868;left:235;position:absolute;top:21533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color w:val="222222"/>
                                <w:kern w:val="24"/>
                                <w:sz w:val="24"/>
                                <w:szCs w:val="24"/>
                              </w:rPr>
                              <w:t>（本页为说明页，用户使用模板时可删除本页内容）</w:t>
                            </w:r>
                          </w:p>
                        </w:txbxContent>
                      </v:textbox>
                    </v:shape>
                  </v:group>
                  <v:group id="_x0000_s1074" style="width:7808;height:2091;left:33527;position:absolute;top:39366" coordorigin="6677,33855" coordsize="21600,21600">
                    <v:shape id="_x0000_s1075" type="#_x0000_t202" style="width:8560;height:21600;left:6677;position:absolute;top:33855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76"/>
                                <w:szCs w:val="76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</w:rPr>
                              <w:t>0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FF2832"/>
                                <w:kern w:val="24"/>
                                <w:sz w:val="76"/>
                                <w:szCs w:val="76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76" type="#_x0000_t202" style="width:15969;height:15243;left:12308;position:absolute;top:39355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44"/>
                                <w:szCs w:val="44"/>
                                <w:lang w:val="en-US" w:eastAsia="zh-CN"/>
                              </w:rPr>
                              <w:t>删除页面</w:t>
                            </w:r>
                          </w:p>
                        </w:txbxContent>
                      </v:textbox>
                    </v:shape>
                  </v:group>
                  <v:shape id="_x0000_s1077" type="#_x0000_t202" style="width:10540;height:695;left:33577;position:absolute;top:41136;v-text-anchor:top" filled="f" fillcolor="this">
                    <v:textbox>
                      <w:txbxContent>
                        <w:p>
                          <w:pPr>
                            <w:pStyle w:val="NormalWeb"/>
                            <w:numPr>
                              <w:ilvl w:val="0"/>
                              <w:numId w:val="0"/>
                            </w:numPr>
                            <w:kinsoku/>
                            <w:spacing w:line="240" w:lineRule="auto"/>
                            <w:jc w:val="left"/>
                            <w:textAlignment w:val="top"/>
                            <w:rPr>
                              <w:rFonts w:ascii="黑体" w:eastAsia="黑体" w:hAnsi="黑体" w:cs="黑体" w:hint="eastAsia"/>
                              <w:b/>
                              <w:snapToGrid w:val="0"/>
                              <w:color w:val="222222"/>
                              <w:spacing w:val="6"/>
                              <w:kern w:val="0"/>
                              <w:sz w:val="18"/>
                              <w:szCs w:val="18"/>
                              <w:lang w:val="en-US" w:eastAsia="zh-CN"/>
                            </w:rPr>
                          </w:pPr>
                          <w:r>
                            <w:rPr>
                              <w:rFonts w:ascii="黑体" w:eastAsia="黑体" w:hAnsi="黑体" w:cs="黑体" w:hint="eastAsia"/>
                              <w:color w:val="222222"/>
                              <w:kern w:val="24"/>
                              <w:sz w:val="18"/>
                              <w:szCs w:val="18"/>
                              <w:lang w:val="en-US" w:eastAsia="zh-CN"/>
                            </w:rPr>
                            <w:t>使用本套模板中，若要删除多余空白页时，具体操作如下：</w:t>
                          </w:r>
                        </w:p>
                        <w:p>
                          <w:pPr>
                            <w:rPr>
                              <w:rFonts w:ascii="黑体" w:eastAsia="黑体" w:hAnsi="黑体" w:cs="黑体" w:hint="eastAsia"/>
                              <w:sz w:val="18"/>
                              <w:szCs w:val="18"/>
                              <w:lang w:val="en-US" w:eastAsia="zh-CN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78" type="#_x0000_t75" style="width:8688;height:1904;left:44087;position:absolute;top:42115" filled="f" stroked="f">
                    <v:imagedata r:id="rId6" o:title=""/>
                  </v:shape>
                  <v:group id="_x0000_s1079" style="width:9241;height:4043;left:43803;position:absolute;top:44720" coordorigin="61148,146525" coordsize="21600,21600">
                    <v:shape id="_x0000_s1080" type="#_x0000_t202" style="width:5986;height:4866;left:61149;position:absolute;top:14652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  <v:shape id="_x0000_s1081" type="#_x0000_t202" style="width:21363;height:6051;left:61386;position:absolute;top:16207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3、再次按「Delete」键即可删除空白页。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082" type="#_x0000_t202" style="width:21363;height:4098;left:61386;position:absolute;top:15716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2、在空白页光标处，按「Shift+Backspace」键。</w:t>
                            </w:r>
                          </w:p>
                        </w:txbxContent>
                      </v:textbox>
                    </v:shape>
                    <v:shape id="_x0000_s1083" type="#_x0000_t202" style="width:21363;height:5240;left:61386;position:absolute;top:151606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</v:group>
                  <v:group id="_x0000_s1084" style="width:9699;height:6250;left:33527;position:absolute;top:42475" coordorigin="35378,59065" coordsize="21600,21600">
                    <v:shape id="_x0000_s1085" type="#_x0000_t75" style="width:20448;height:5012;left:35702;position:absolute;top:69422">
                      <v:imagedata r:id="rId7" o:title=""/>
                    </v:shape>
                    <v:shape id="_x0000_s1086" type="#_x0000_t202" style="width:21361;height:3767;left:35378;position:absolute;top:65543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2、点击「开始」选项卡下的「显示/隐藏编辑标记」按钮。</w:t>
                            </w:r>
                          </w:p>
                        </w:txbxContent>
                      </v:textbox>
                    </v:shape>
                    <v:shape id="_x0000_s1087" type="#_x0000_t202" style="width:21494;height:4151;left:35484;position:absolute;top:76515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在分页符的后面点击光标，然后按「Delete」删除键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即可。</w:t>
                            </w:r>
                          </w:p>
                          <w:p>
                            <w:pPr>
                              <w:rPr>
                                <w:rFonts w:ascii="黑体" w:eastAsia="黑体" w:hAnsi="黑体" w:cs="黑体" w:hint="eastAsia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</w:txbxContent>
                      </v:textbox>
                    </v:shape>
                    <v:shape id="_x0000_s1088" type="#_x0000_t202" style="width:20355;height:2516;left:35378;position:absolute;top:61930;v-text-anchor:top" filled="f" fillcolor="this">
                      <v:textbox>
                        <w:txbxContent>
                          <w:p>
                            <w:pPr>
                              <w:pStyle w:val="NormalWeb"/>
                              <w:kinsoku/>
                              <w:spacing w:line="240" w:lineRule="auto"/>
                              <w:ind w:left="0"/>
                              <w:jc w:val="left"/>
                              <w:textAlignment w:val="top"/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bCs/>
                                <w:color w:val="222222"/>
                                <w:kern w:val="24"/>
                                <w:sz w:val="18"/>
                                <w:szCs w:val="18"/>
                                <w:lang w:val="en-US" w:eastAsia="zh-CN"/>
                              </w:rPr>
                              <w:t>1、删除多余页面的文本内容，成为空白页。</w:t>
                            </w:r>
                          </w:p>
                        </w:txbxContent>
                      </v:textbox>
                    </v:shape>
                    <v:shape id="_x0000_s1089" type="#_x0000_t202" style="width:5704;height:3633;left:35378;position:absolute;top:59066;v-text-anchor:top" filled="f" fillcolor="this">
                      <v:textbox style="mso-fit-shape-to-text:t">
                        <w:txbxContent>
                          <w:p>
                            <w:pPr>
                              <w:pStyle w:val="NormalWeb"/>
                              <w:kinsoku/>
                              <w:ind w:left="0"/>
                              <w:jc w:val="left"/>
                              <w:rPr>
                                <w:rFonts w:ascii="黑体" w:eastAsia="黑体" w:hAnsi="黑体" w:cs="黑体" w:hint="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  <w:lang w:val="en-US" w:eastAsia="zh-CN"/>
                              </w:rPr>
                              <w:t>方法一</w:t>
                            </w:r>
                            <w:r>
                              <w:rPr>
                                <w:rFonts w:ascii="黑体" w:eastAsia="黑体" w:hAnsi="黑体" w:cs="黑体" w:hint="eastAsia"/>
                                <w:b/>
                                <w:color w:val="222222"/>
                                <w:kern w:val="24"/>
                                <w:sz w:val="22"/>
                                <w:szCs w:val="22"/>
                              </w:rPr>
                              <w:t>：</w:t>
                            </w:r>
                          </w:p>
                        </w:txbxContent>
                      </v:textbox>
                    </v:shape>
                  </v:group>
                  <v:group id="_x0000_s1090" style="width:19540;height:2009;left:33657;position:absolute;top:33368" coordorigin="17702,91405" coordsize="21600,21600">
                    <v:line id="_x0000_s1091" style="position:absolute;v-text-anchor:top" from="17702,113005" to="39302,113005" fillcolor="this" stroked="t" strokecolor="#222" strokeweight="0.75pt">
                      <v:stroke opacity="5140f"/>
                    </v:line>
                    <v:line id="_x0000_s1092" style="position:absolute;v-text-anchor:top" from="17702,91405" to="39302,91405" fillcolor="this" stroked="t" strokecolor="#222" strokeweight="0.75pt">
                      <v:stroke opacity="5140f"/>
                    </v:line>
                  </v:group>
                  <v:shape id="_x0000_s1093" type="#_x0000_t202" style="width:16964;height:1770;left:33336;position:absolute;top:37635;v-text-anchor:top" filled="f" fillcolor="this">
                    <v:textbox style="mso-fit-shape-to-text:t">
                      <w:txbxContent>
                        <w:p>
                          <w:pPr>
                            <w:pStyle w:val="NormalWeb"/>
                            <w:kinsoku/>
                            <w:spacing w:line="360" w:lineRule="auto"/>
                            <w:ind w:left="0"/>
                            <w:jc w:val="left"/>
                            <w:textAlignment w:val="top"/>
                          </w:pPr>
                          <w:r>
                            <w:rPr>
                              <w:rFonts w:ascii="黑体" w:eastAsia="黑体" w:hAnsi="黑体"/>
                              <w:color w:val="222222"/>
                              <w:kern w:val="24"/>
                              <w:sz w:val="14"/>
                              <w:szCs w:val="14"/>
                            </w:rPr>
                            <w:t>【说明】</w:t>
                          </w:r>
                        </w:p>
                        <w:p>
                          <w:pPr>
                            <w:pStyle w:val="NormalWeb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88" w:lineRule="auto"/>
                            <w:ind w:left="62"/>
                            <w:jc w:val="left"/>
                            <w:textAlignment w:val="top"/>
                          </w:pPr>
                          <w:r>
                            <w:rPr>
                              <w:rFonts w:ascii="黑体" w:eastAsia="黑体" w:hAnsi="黑体"/>
                              <w:color w:val="222222"/>
                              <w:kern w:val="24"/>
                              <w:sz w:val="14"/>
                              <w:szCs w:val="14"/>
                            </w:rPr>
                            <w:t>模板中使用的字体仅限于个人学习、研究或欣赏目的使用，如需商用请您自行向版权方购买、获取商用版权。</w:t>
                          </w:r>
                        </w:p>
                      </w:txbxContent>
                    </v:textbox>
                  </v:shape>
                </v:group>
                <v:shape id="_x0000_s1094" type="#_x0000_t202" style="width:6165;height:1220;left:23731;position:absolute;top:34307;v-text-anchor:top" filled="f" fillcolor="this">
                  <v:textbox>
                    <w:txbxContent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222222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汉仪旗黑-55简</w:t>
                        </w:r>
                      </w:p>
                      <w:p>
                        <w:pPr>
                          <w:rPr>
                            <w:rFonts w:hint="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95" type="#_x0000_t202" style="width:7387;height:1220;left:23713;position:absolute;top:32298;v-text-anchor:top" filled="f" fillcolor="this">
                  <v:textbox>
                    <w:txbxContent>
                      <w:p>
                        <w:pPr>
                          <w:pStyle w:val="NormalWeb"/>
                          <w:keepNext w:val="0"/>
                          <w:keepLines w:val="0"/>
                          <w:pageBreakBefore w:val="0"/>
                          <w:widowControl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ind w:left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lang w:val="en-US" w:eastAsia="zh-CN"/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color w:val="222222"/>
                            <w:kern w:val="24"/>
                            <w:sz w:val="40"/>
                            <w:szCs w:val="40"/>
                            <w:lang w:val="en-US" w:eastAsia="zh-CN"/>
                          </w:rPr>
                          <w:t>汉仪旗黑-55简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gBorders>
      <w:cols w:num="1" w:space="0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60001" w:csb1="00000000"/>
    <w:embedRegular r:id="rId1" w:subsetted="1" w:fontKey="{32D11890-82FF-48DD-863B-78E7EB6D17D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38D114E-1037-4E4B-87E3-4F0984C97DD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FFBA93C-65DD-4A50-9B7F-F0325085B604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4" w:fontKey="{A12996F4-F8F0-4971-934F-D37FD614BA68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5" w:fontKey="{3EC14E1C-B9AD-4584-8750-9C5FC05364F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0AEC2DF"/>
    <w:multiLevelType w:val="singleLevel"/>
    <w:tmpl w:val="C0AEC2D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DFBF137"/>
    <w:multiLevelType w:val="singleLevel"/>
    <w:tmpl w:val="EDFBF137"/>
    <w:lvl w:ilvl="0">
      <w:start w:val="3"/>
      <w:numFmt w:val="decimal"/>
      <w:suff w:val="nothing"/>
      <w:lvlText w:val="%1、"/>
      <w:lvlJc w:val="left"/>
    </w:lvl>
  </w:abstractNum>
  <w:abstractNum w:abstractNumId="2">
    <w:nsid w:val="4BCB7990"/>
    <w:multiLevelType w:val="singleLevel"/>
    <w:tmpl w:val="4BCB799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bordersDoNotSurroundHeader/>
  <w:bordersDoNotSurroundFooter/>
  <w:attachedTemplate r:id="rId1"/>
  <w:defaultTabStop w:val="420"/>
  <w:drawingGridHorizontalSpacing w:val="210"/>
  <w:drawingGridVerticalSpacing w:val="156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34B6E9B"/>
    <w:rsid w:val="000F7924"/>
    <w:rsid w:val="002D5BD5"/>
    <w:rsid w:val="0042145B"/>
    <w:rsid w:val="009D1197"/>
    <w:rsid w:val="00D618CF"/>
    <w:rsid w:val="02E45722"/>
    <w:rsid w:val="04AC417B"/>
    <w:rsid w:val="07694CA4"/>
    <w:rsid w:val="08F75DCD"/>
    <w:rsid w:val="09FF37E5"/>
    <w:rsid w:val="0A391D18"/>
    <w:rsid w:val="0CBD776F"/>
    <w:rsid w:val="0EDE76ED"/>
    <w:rsid w:val="101C4AD0"/>
    <w:rsid w:val="13B626E4"/>
    <w:rsid w:val="14FB39BC"/>
    <w:rsid w:val="18951C4B"/>
    <w:rsid w:val="19116F28"/>
    <w:rsid w:val="1DB401C9"/>
    <w:rsid w:val="223C616A"/>
    <w:rsid w:val="237F0571"/>
    <w:rsid w:val="24E23906"/>
    <w:rsid w:val="2774416F"/>
    <w:rsid w:val="294E7F5A"/>
    <w:rsid w:val="29AF49D7"/>
    <w:rsid w:val="2BC42DA8"/>
    <w:rsid w:val="2C3018A7"/>
    <w:rsid w:val="2C732A17"/>
    <w:rsid w:val="2C8F51AE"/>
    <w:rsid w:val="2EB430C8"/>
    <w:rsid w:val="2FB51DB9"/>
    <w:rsid w:val="32957D24"/>
    <w:rsid w:val="334F7E9F"/>
    <w:rsid w:val="34C51A0A"/>
    <w:rsid w:val="3A85383B"/>
    <w:rsid w:val="3B792B7C"/>
    <w:rsid w:val="3CF03347"/>
    <w:rsid w:val="3D623448"/>
    <w:rsid w:val="3DD32E8B"/>
    <w:rsid w:val="409E773A"/>
    <w:rsid w:val="416449E5"/>
    <w:rsid w:val="41C13419"/>
    <w:rsid w:val="431F0FE5"/>
    <w:rsid w:val="434B6E9B"/>
    <w:rsid w:val="444825E0"/>
    <w:rsid w:val="446F0B74"/>
    <w:rsid w:val="46065477"/>
    <w:rsid w:val="4A7A516C"/>
    <w:rsid w:val="4CC5460A"/>
    <w:rsid w:val="4F1D26B9"/>
    <w:rsid w:val="4FCF5FAD"/>
    <w:rsid w:val="56516DE7"/>
    <w:rsid w:val="5834502C"/>
    <w:rsid w:val="5A651F56"/>
    <w:rsid w:val="5B212F72"/>
    <w:rsid w:val="5C032C71"/>
    <w:rsid w:val="5C1628A7"/>
    <w:rsid w:val="5D205BDF"/>
    <w:rsid w:val="5DB004C0"/>
    <w:rsid w:val="5E1A0EBB"/>
    <w:rsid w:val="5E401B0E"/>
    <w:rsid w:val="5E55745A"/>
    <w:rsid w:val="5FC16CD4"/>
    <w:rsid w:val="61705B2C"/>
    <w:rsid w:val="6410660C"/>
    <w:rsid w:val="644F0C5F"/>
    <w:rsid w:val="65857227"/>
    <w:rsid w:val="668A3033"/>
    <w:rsid w:val="68723EBC"/>
    <w:rsid w:val="6A2F6EFA"/>
    <w:rsid w:val="6BEB12FB"/>
    <w:rsid w:val="6C2F09CD"/>
    <w:rsid w:val="6E467EF1"/>
    <w:rsid w:val="729E440C"/>
    <w:rsid w:val="78431FA3"/>
    <w:rsid w:val="78D24093"/>
    <w:rsid w:val="79BC387E"/>
    <w:rsid w:val="7ACC7817"/>
    <w:rsid w:val="7B380E29"/>
    <w:rsid w:val="7C4B495C"/>
    <w:rsid w:val="7CB80398"/>
    <w:rsid w:val="7E254DDB"/>
    <w:rsid w:val="7E5D2D06"/>
    <w:rsid w:val="7F2D1C33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qFormat="1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 w:qFormat="1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unhideWhenUsed/>
    <w:qFormat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kedao\AppData\Roaming\kingsoft\office6\templates\download\&#40664;&#35748;\&#12304;&#29483;&#30524;&#12305;&#31616;&#32422;&#21019;&#24847;&#31616;&#21382;38.docx" TargetMode="External" /></Relationships>
</file>

<file path=word/theme/theme1.xml><?xml version="1.0" encoding="utf-8"?>
<a:theme xmlns:a="http://schemas.openxmlformats.org/drawingml/2006/main" name="Office 主题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【猫眼】简约创意简历38.docx</Template>
  <TotalTime>6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A4369B683DDD4703BFE9E389B4055A0C</vt:lpwstr>
  </property>
  <property fmtid="{D5CDD505-2E9C-101B-9397-08002B2CF9AE}" pid="3" name="KSOProductBuildVer">
    <vt:lpwstr>2052-11.1.0.10723</vt:lpwstr>
  </property>
  <property fmtid="{D5CDD505-2E9C-101B-9397-08002B2CF9AE}" pid="4" name="KSOTemplateUUID">
    <vt:lpwstr>v1.0_mb_BYqVYU/ouesCIa77KaHy7A==</vt:lpwstr>
  </property>
</Properties>
</file>