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878B0F7"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6992620</wp:posOffset>
                </wp:positionV>
                <wp:extent cx="5486400" cy="78168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86400" cy="781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eastAsia="zh-CN"/>
                              </w:rPr>
                              <w:t>语言技能：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  <w:t>英语CET6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，流利的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  <w:t>读说写能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专业技能：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  <w:t>熟悉日常办公行政服务要求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val="en-US" w:eastAsia="zh-CN"/>
                              </w:rPr>
                              <w:t>, 商务写作能力扎实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  <w:t>熟练使用办公软件（Office）等办公软件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val="en-US" w:eastAsia="zh-CN"/>
                              </w:rPr>
                              <w:t>,如excel、word、PPT等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6in;height:61.55pt;margin-top:550.6pt;margin-left:52.5pt;mso-height-relative:page;mso-width-relative:page;position:absolute;z-index:251719680" coordsize="21600,21600" filled="f" stroked="f" strokeweight="0.5pt">
                <o:lock v:ext="edit" aspectratio="f"/>
                <v:textbox>
                  <w:txbxContent>
                    <w:p w14:paraId="479DA852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eastAsia="zh-CN"/>
                        </w:rPr>
                        <w:t>语言技能：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  <w:t>英语CET6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，流利的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333333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读说写能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力</w:t>
                      </w:r>
                    </w:p>
                    <w:p w14:paraId="660DDCB9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专业技能：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  <w:t>熟悉日常办公行政服务要求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val="en-US" w:eastAsia="zh-CN"/>
                        </w:rPr>
                        <w:t>, 商务写作能力扎实</w:t>
                      </w:r>
                    </w:p>
                    <w:p w14:paraId="350D8417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办公技能：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  <w:t>熟练使用办公软件（Office）等办公软件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val="en-US" w:eastAsia="zh-CN"/>
                        </w:rPr>
                        <w:t>,如excel、word、PPT等</w:t>
                      </w:r>
                    </w:p>
                    <w:p w14:paraId="0A4D0AAA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7939405</wp:posOffset>
                </wp:positionV>
                <wp:extent cx="1006475" cy="387350"/>
                <wp:effectExtent l="0" t="0" r="0" b="0"/>
                <wp:wrapNone/>
                <wp:docPr id="12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647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自我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type="#_x0000_t202" style="width:79.25pt;height:30.5pt;margin-top:625.15pt;margin-left:-46.1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0BADF034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/>
                          <w:sz w:val="28"/>
                          <w:szCs w:val="28"/>
                        </w:rPr>
                        <w:t>自我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/>
                          <w:sz w:val="28"/>
                          <w:szCs w:val="28"/>
                          <w:lang w:eastAsia="zh-CN"/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-1444625</wp:posOffset>
                </wp:positionH>
                <wp:positionV relativeFrom="paragraph">
                  <wp:posOffset>7954645</wp:posOffset>
                </wp:positionV>
                <wp:extent cx="7502525" cy="326390"/>
                <wp:effectExtent l="0" t="0" r="3175" b="16510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02525" cy="326390"/>
                          <a:chOff x="5212" y="3525"/>
                          <a:chExt cx="11572" cy="514"/>
                        </a:xfrm>
                      </wpg:grpSpPr>
                      <wps:wsp xmlns:wps="http://schemas.microsoft.com/office/word/2010/wordprocessingShape">
                        <wps:cNvPr id="157" name="任意多边形 47"/>
                        <wps:cNvSpPr/>
                        <wps:spPr>
                          <a:xfrm rot="16200000" flipH="1">
                            <a:off x="11859" y="-886"/>
                            <a:ext cx="272" cy="957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anchor="ctr" upright="1"/>
                      </wps:wsp>
                      <wps:wsp xmlns:wps="http://schemas.microsoft.com/office/word/2010/wordprocessingShape">
                        <wps:cNvPr id="161" name="梯形 146"/>
                        <wps:cNvSpPr/>
                        <wps:spPr>
                          <a:xfrm>
                            <a:off x="5377" y="3594"/>
                            <a:ext cx="3430" cy="432"/>
                          </a:xfrm>
                          <a:prstGeom prst="trapezoid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2" name="梯形 145"/>
                        <wps:cNvSpPr/>
                        <wps:spPr>
                          <a:xfrm>
                            <a:off x="5212" y="3525"/>
                            <a:ext cx="3319" cy="506"/>
                          </a:xfrm>
                          <a:prstGeom prst="trapezoid">
                            <a:avLst/>
                          </a:prstGeom>
                          <a:solidFill>
                            <a:srgbClr val="3432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590.75pt;height:25.7pt;margin-top:626.35pt;margin-left:-113.75pt;mso-height-relative:page;mso-width-relative:page;position:absolute;z-index:251663360" coordorigin="5212,3525" coordsize="11572,514">
                <o:lock v:ext="edit" aspectratio="f"/>
                <v:rect id="任意多边形 47" o:spid="_x0000_s1028" style="width:272;height:9579;flip:x;left:11859;position:absolute;rotation:90;top:-886;v-text-anchor:middle" coordsize="21600,21600" filled="t" fillcolor="#d9d9d9" stroked="f" strokeweight="2pt">
                  <o:lock v:ext="edit" aspectratio="f"/>
                  <v:textbox>
                    <w:txbxContent>
                      <w:p w14:paraId="092F818E">
                        <w:pPr>
                          <w:jc w:val="center"/>
                        </w:pPr>
                      </w:p>
                    </w:txbxContent>
                  </v:textbox>
                </v:rect>
                <v:shape id="梯形 146" o:spid="_x0000_s1029" style="width:3430;height:432;left:5377;position:absolute;top:3594;v-text-anchor:middle" coordsize="3430,432" path="m,432l108,,3322,,3430,432xe" filled="t" fillcolor="#ffc000" stroked="f" strokeweight="1pt">
                  <v:stroke joinstyle="miter"/>
                  <v:path o:connecttype="custom" o:connectlocs="1715,0;54,216;1715,432;3376,216" o:connectangles="247,164,82,0"/>
                  <o:lock v:ext="edit" aspectratio="f"/>
                </v:shape>
                <v:shape id="梯形 145" o:spid="_x0000_s1030" style="width:3319;height:506;left:5212;position:absolute;top:3525;v-text-anchor:middle" coordsize="3319,506" path="m,506l126,,3192,,3319,506xe" filled="t" fillcolor="#343235" stroked="f" strokeweight="1pt">
                  <v:stroke joinstyle="miter"/>
                  <v:path o:connecttype="custom" o:connectlocs="1659,0;63,253;1659,506;3255,253" o:connectangles="247,164,82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-1444625</wp:posOffset>
                </wp:positionH>
                <wp:positionV relativeFrom="paragraph">
                  <wp:posOffset>6486525</wp:posOffset>
                </wp:positionV>
                <wp:extent cx="7502525" cy="326390"/>
                <wp:effectExtent l="0" t="0" r="3175" b="16510"/>
                <wp:wrapNone/>
                <wp:docPr id="163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02525" cy="326390"/>
                          <a:chOff x="5212" y="3525"/>
                          <a:chExt cx="11572" cy="514"/>
                        </a:xfrm>
                      </wpg:grpSpPr>
                      <wps:wsp xmlns:wps="http://schemas.microsoft.com/office/word/2010/wordprocessingShape">
                        <wps:cNvPr id="164" name="任意多边形 47"/>
                        <wps:cNvSpPr/>
                        <wps:spPr>
                          <a:xfrm rot="16200000" flipH="1">
                            <a:off x="11859" y="-886"/>
                            <a:ext cx="272" cy="957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anchor="ctr" upright="1"/>
                      </wps:wsp>
                      <wps:wsp xmlns:wps="http://schemas.microsoft.com/office/word/2010/wordprocessingShape">
                        <wps:cNvPr id="165" name="梯形 146"/>
                        <wps:cNvSpPr/>
                        <wps:spPr>
                          <a:xfrm>
                            <a:off x="5377" y="3594"/>
                            <a:ext cx="3430" cy="432"/>
                          </a:xfrm>
                          <a:prstGeom prst="trapezoid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6" name="梯形 145"/>
                        <wps:cNvSpPr/>
                        <wps:spPr>
                          <a:xfrm>
                            <a:off x="5212" y="3525"/>
                            <a:ext cx="3319" cy="506"/>
                          </a:xfrm>
                          <a:prstGeom prst="trapezoid">
                            <a:avLst/>
                          </a:prstGeom>
                          <a:solidFill>
                            <a:srgbClr val="3432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590.75pt;height:25.7pt;margin-top:510.75pt;margin-left:-113.75pt;mso-height-relative:page;mso-width-relative:page;position:absolute;z-index:251665408" coordorigin="5212,3525" coordsize="11572,514">
                <o:lock v:ext="edit" aspectratio="f"/>
                <v:rect id="任意多边形 47" o:spid="_x0000_s1032" style="width:272;height:9579;flip:x;left:11859;position:absolute;rotation:90;top:-886;v-text-anchor:middle" coordsize="21600,21600" filled="t" fillcolor="#d9d9d9" stroked="f" strokeweight="2pt">
                  <o:lock v:ext="edit" aspectratio="f"/>
                  <v:textbox>
                    <w:txbxContent>
                      <w:p w14:paraId="48007FF4">
                        <w:pPr>
                          <w:jc w:val="center"/>
                        </w:pPr>
                      </w:p>
                    </w:txbxContent>
                  </v:textbox>
                </v:rect>
                <v:shape id="梯形 146" o:spid="_x0000_s1033" style="width:3430;height:432;left:5377;position:absolute;top:3594;v-text-anchor:middle" coordsize="3430,432" path="m,432l108,,3322,,3430,432xe" filled="t" fillcolor="#ffc000" stroked="f" strokeweight="1pt">
                  <v:stroke joinstyle="miter"/>
                  <v:path o:connecttype="custom" o:connectlocs="1715,0;54,216;1715,432;3376,216" o:connectangles="247,164,82,0"/>
                  <o:lock v:ext="edit" aspectratio="f"/>
                </v:shape>
                <v:shape id="梯形 145" o:spid="_x0000_s1034" style="width:3319;height:506;left:5212;position:absolute;top:3525;v-text-anchor:middle" coordsize="3319,506" path="m,506l126,,3192,,3319,506xe" filled="t" fillcolor="#343235" stroked="f" strokeweight="1pt">
                  <v:stroke joinstyle="miter"/>
                  <v:path o:connecttype="custom" o:connectlocs="1659,0;63,253;1659,506;3255,253" o:connectangles="247,164,82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6468745</wp:posOffset>
                </wp:positionV>
                <wp:extent cx="1001395" cy="387350"/>
                <wp:effectExtent l="0" t="0" r="0" b="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139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78.85pt;height:30.5pt;margin-top:509.35pt;margin-left:-46.1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3D6FB01D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4949190</wp:posOffset>
                </wp:positionV>
                <wp:extent cx="5430520" cy="1477645"/>
                <wp:effectExtent l="0" t="0" r="0" b="0"/>
                <wp:wrapNone/>
                <wp:docPr id="14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30520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eastAsia="zh-CN"/>
                              </w:rPr>
                              <w:t>广州人力资源有限公司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 xml:space="preserve"> /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eastAsia="zh-CN"/>
                              </w:rPr>
                              <w:t>行政专员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/>
                                <w:sz w:val="22"/>
                                <w:szCs w:val="24"/>
                              </w:rPr>
                              <w:t>工作描述：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、负责公文收发、呈送、打印、通讯以及文书档案和印章等的使用管理工作；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2、负责对公司人员申领办公用品进行记录、发放、管理及流程优化；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3、负责公司办公家具、设备、用品的选购与使用管理；</w:t>
                            </w:r>
                          </w:p>
                          <w:p>
                            <w:pPr>
                              <w:rPr>
                                <w:rFonts w:ascii="汉仪文黑-55简" w:eastAsia="汉仪文黑-55简" w:hAnsi="汉仪文黑-55简" w:cs="汉仪文黑-55简"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36" type="#_x0000_t202" style="width:427.6pt;height:116.35pt;margin-top:389.7pt;margin-left:48.25pt;mso-height-relative:page;mso-width-relative:page;position:absolute;z-index:251703296" coordsize="21600,21600" filled="f" stroked="f" strokeweight="0.5pt">
                <o:lock v:ext="edit" aspectratio="f"/>
                <v:textbox>
                  <w:txbxContent>
                    <w:p w14:paraId="1EB02A87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24"/>
                          <w:szCs w:val="24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eastAsia="zh-CN"/>
                        </w:rPr>
                        <w:t>广州人力资源有限公司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 xml:space="preserve"> /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eastAsia="zh-CN"/>
                        </w:rPr>
                        <w:t>行政专员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24"/>
                          <w:szCs w:val="24"/>
                          <w:lang w:val="en-US" w:eastAsia="zh-CN"/>
                        </w:rPr>
                        <w:t xml:space="preserve">     </w:t>
                      </w:r>
                    </w:p>
                    <w:p w14:paraId="68EC8CB7"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/>
                          <w:sz w:val="22"/>
                          <w:szCs w:val="24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/>
                          <w:sz w:val="22"/>
                          <w:szCs w:val="24"/>
                        </w:rPr>
                        <w:t>工作描述：</w:t>
                      </w:r>
                    </w:p>
                    <w:p w14:paraId="2351964B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val="en-US" w:eastAsia="zh-CN"/>
                        </w:rPr>
                        <w:t>1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、负责公文收发、呈送、打印、通讯以及文书档案和印章等的使用管理工作；</w:t>
                      </w:r>
                    </w:p>
                    <w:p w14:paraId="45F0AB3C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2、负责对公司人员申领办公用品进行记录、发放、管理及流程优化；</w:t>
                      </w:r>
                    </w:p>
                    <w:p w14:paraId="7F8C273D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3、负责公司办公家具、设备、用品的选购与使用管理；</w:t>
                      </w:r>
                    </w:p>
                    <w:p w14:paraId="4444B4D1">
                      <w:pPr>
                        <w:rPr>
                          <w:rFonts w:ascii="汉仪文黑-55简" w:eastAsia="汉仪文黑-55简" w:hAnsi="汉仪文黑-55简" w:cs="汉仪文黑-55简"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4982210</wp:posOffset>
                </wp:positionV>
                <wp:extent cx="926465" cy="604520"/>
                <wp:effectExtent l="0" t="0" r="0" b="0"/>
                <wp:wrapNone/>
                <wp:docPr id="14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6465" cy="60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21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 xml:space="preserve">06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37" type="#_x0000_t202" style="width:72.95pt;height:47.6pt;margin-top:392.3pt;margin-left:-46.1pt;mso-height-relative:page;mso-width-relative:page;position:absolute;z-index:251715584" coordsize="21600,21600" filled="f" stroked="f" strokeweight="0.5pt">
                <o:lock v:ext="edit" aspectratio="f"/>
                <v:textbox>
                  <w:txbxContent>
                    <w:p w14:paraId="75D86AAF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08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-</w:t>
                      </w:r>
                    </w:p>
                    <w:p w14:paraId="13C2D13E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333333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21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 xml:space="preserve">06 </w:t>
                      </w:r>
                    </w:p>
                    <w:p w14:paraId="2E64C4F2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3379470</wp:posOffset>
                </wp:positionV>
                <wp:extent cx="5380990" cy="1566545"/>
                <wp:effectExtent l="0" t="0" r="0" b="0"/>
                <wp:wrapNone/>
                <wp:docPr id="142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80990" cy="156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广州正佳文旅集团有限公司  /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eastAsia="zh-CN"/>
                              </w:rPr>
                              <w:t>行政专员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697E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595959"/>
                                <w:sz w:val="22"/>
                                <w:szCs w:val="24"/>
                              </w:rPr>
                              <w:t>工作描述：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1、负责跟进海洋馆各项呈总经理/集团的文件的审批、用章流程； 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br/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2、负责对公司各类函件、传真、报刊的登记及分发工作；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br/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3、负责公司档案日常管理工作，包括各类文件及资料的收集、归档、整理、保管、借阅及销毁，以及档案检索目录的编辑工作，严格执行重要资料档案的保密工作；</w:t>
                            </w:r>
                          </w:p>
                          <w:p>
                            <w:pPr>
                              <w:rPr>
                                <w:rFonts w:ascii="汉仪文黑-55简" w:eastAsia="汉仪文黑-55简" w:hAnsi="汉仪文黑-55简" w:cs="汉仪文黑-55简" w:hint="eastAsia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38" type="#_x0000_t202" style="width:423.7pt;height:123.35pt;margin-top:266.1pt;margin-left:48.25pt;mso-height-relative:page;mso-width-relative:page;position:absolute;z-index:251699200" coordsize="21600,21600" filled="f" stroked="f" strokeweight="0.5pt">
                <o:lock v:ext="edit" aspectratio="f"/>
                <v:textbox>
                  <w:txbxContent>
                    <w:p w14:paraId="7227AA03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广州正佳文旅集团有限公司  /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eastAsia="zh-CN"/>
                        </w:rPr>
                        <w:t>行政专员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697E9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24"/>
                          <w:szCs w:val="24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959"/>
                          <w:sz w:val="24"/>
                          <w:szCs w:val="24"/>
                          <w:lang w:val="en-US" w:eastAsia="zh-CN"/>
                        </w:rPr>
                        <w:t xml:space="preserve">      </w:t>
                      </w:r>
                    </w:p>
                    <w:p w14:paraId="24EC8039"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/>
                          <w:sz w:val="22"/>
                          <w:szCs w:val="24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595959"/>
                          <w:sz w:val="22"/>
                          <w:szCs w:val="24"/>
                        </w:rPr>
                        <w:t>工作描述：</w:t>
                      </w:r>
                    </w:p>
                    <w:p w14:paraId="576BACE8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1、负责跟进海洋馆各项呈总经理/集团的文件的审批、用章流程； 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br/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2、负责对公司各类函件、传真、报刊的登记及分发工作；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br/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3、负责公司档案日常管理工作，包括各类文件及资料的收集、归档、整理、保管、借阅及销毁，以及档案检索目录的编辑工作，严格执行重要资料档案的保密工作；</w:t>
                      </w:r>
                    </w:p>
                    <w:p w14:paraId="161212C0">
                      <w:pPr>
                        <w:rPr>
                          <w:rFonts w:ascii="汉仪文黑-55简" w:eastAsia="汉仪文黑-55简" w:hAnsi="汉仪文黑-55简" w:cs="汉仪文黑-55简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8415655</wp:posOffset>
                </wp:positionV>
                <wp:extent cx="5199380" cy="925830"/>
                <wp:effectExtent l="0" t="0" r="0" b="0"/>
                <wp:wrapNone/>
                <wp:docPr id="8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99380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本人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</w:rPr>
                              <w:t>具有良好的书面、口头表达能力、极强的亲和力与服务意识，沟通领悟能力强，逻辑思维能力强；良好的职业操守和职业素质，富有亲和力，认同企业文化，能承受一定工作压力，工作态度乐观积极，良好的团队合作意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39" type="#_x0000_t202" style="width:409.4pt;height:72.9pt;margin-top:662.65pt;margin-left:48.9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 w14:paraId="5A735B33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本人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</w:rPr>
                        <w:t>具有良好的书面、口头表达能力、极强的亲和力与服务意识，沟通领悟能力强，逻辑思维能力强；良好的职业操守和职业素质，富有亲和力，认同企业文化，能承受一定工作压力，工作态度乐观积极，良好的团队合作意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-1444625</wp:posOffset>
                </wp:positionH>
                <wp:positionV relativeFrom="paragraph">
                  <wp:posOffset>2835910</wp:posOffset>
                </wp:positionV>
                <wp:extent cx="7502525" cy="326390"/>
                <wp:effectExtent l="0" t="0" r="3175" b="16510"/>
                <wp:wrapNone/>
                <wp:docPr id="151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02525" cy="326390"/>
                          <a:chOff x="5212" y="3525"/>
                          <a:chExt cx="11572" cy="514"/>
                        </a:xfrm>
                      </wpg:grpSpPr>
                      <wps:wsp xmlns:wps="http://schemas.microsoft.com/office/word/2010/wordprocessingShape">
                        <wps:cNvPr id="152" name="任意多边形 47"/>
                        <wps:cNvSpPr/>
                        <wps:spPr>
                          <a:xfrm rot="16200000" flipH="1">
                            <a:off x="11859" y="-886"/>
                            <a:ext cx="272" cy="957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anchor="ctr" upright="1"/>
                      </wps:wsp>
                      <wps:wsp xmlns:wps="http://schemas.microsoft.com/office/word/2010/wordprocessingShape">
                        <wps:cNvPr id="153" name="梯形 146"/>
                        <wps:cNvSpPr/>
                        <wps:spPr>
                          <a:xfrm>
                            <a:off x="5377" y="3594"/>
                            <a:ext cx="3430" cy="432"/>
                          </a:xfrm>
                          <a:prstGeom prst="trapezoid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5" name="梯形 145"/>
                        <wps:cNvSpPr/>
                        <wps:spPr>
                          <a:xfrm>
                            <a:off x="5212" y="3525"/>
                            <a:ext cx="3319" cy="506"/>
                          </a:xfrm>
                          <a:prstGeom prst="trapezoid">
                            <a:avLst/>
                          </a:prstGeom>
                          <a:solidFill>
                            <a:srgbClr val="3432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90.75pt;height:25.7pt;margin-top:223.3pt;margin-left:-113.75pt;mso-height-relative:page;mso-width-relative:page;position:absolute;z-index:251661312" coordorigin="5212,3525" coordsize="11572,514">
                <o:lock v:ext="edit" aspectratio="f"/>
                <v:rect id="任意多边形 47" o:spid="_x0000_s1041" style="width:272;height:9579;flip:x;left:11859;position:absolute;rotation:90;top:-886;v-text-anchor:middle" coordsize="21600,21600" filled="t" fillcolor="#d9d9d9" stroked="f" strokeweight="2pt">
                  <o:lock v:ext="edit" aspectratio="f"/>
                  <v:textbox>
                    <w:txbxContent>
                      <w:p w14:paraId="0032A2DE">
                        <w:pPr>
                          <w:jc w:val="center"/>
                        </w:pPr>
                      </w:p>
                    </w:txbxContent>
                  </v:textbox>
                </v:rect>
                <v:shape id="梯形 146" o:spid="_x0000_s1042" style="width:3430;height:432;left:5377;position:absolute;top:3594;v-text-anchor:middle" coordsize="3430,432" path="m,432l108,,3322,,3430,432xe" filled="t" fillcolor="#ffc000" stroked="f" strokeweight="1pt">
                  <v:stroke joinstyle="miter"/>
                  <v:path o:connecttype="custom" o:connectlocs="1715,0;54,216;1715,432;3376,216" o:connectangles="247,164,82,0"/>
                  <o:lock v:ext="edit" aspectratio="f"/>
                </v:shape>
                <v:shape id="梯形 145" o:spid="_x0000_s1043" style="width:3319;height:506;left:5212;position:absolute;top:3525;v-text-anchor:middle" coordsize="3319,506" path="m,506l126,,3192,,3319,506xe" filled="t" fillcolor="#343235" stroked="f" strokeweight="1pt">
                  <v:stroke joinstyle="miter"/>
                  <v:path o:connecttype="custom" o:connectlocs="1659,0;63,253;1659,506;3255,253" o:connectangles="247,164,82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-1444625</wp:posOffset>
                </wp:positionH>
                <wp:positionV relativeFrom="paragraph">
                  <wp:posOffset>1350010</wp:posOffset>
                </wp:positionV>
                <wp:extent cx="7502525" cy="326390"/>
                <wp:effectExtent l="0" t="0" r="3175" b="16510"/>
                <wp:wrapNone/>
                <wp:docPr id="147" name="组合 1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02525" cy="326390"/>
                          <a:chOff x="5212" y="3525"/>
                          <a:chExt cx="11572" cy="514"/>
                        </a:xfrm>
                      </wpg:grpSpPr>
                      <wps:wsp xmlns:wps="http://schemas.microsoft.com/office/word/2010/wordprocessingShape">
                        <wps:cNvPr id="127" name="任意多边形 47"/>
                        <wps:cNvSpPr/>
                        <wps:spPr>
                          <a:xfrm rot="16200000" flipH="1">
                            <a:off x="11859" y="-886"/>
                            <a:ext cx="272" cy="957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2540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wrap="square" anchor="ctr" upright="1"/>
                      </wps:wsp>
                      <wps:wsp xmlns:wps="http://schemas.microsoft.com/office/word/2010/wordprocessingShape">
                        <wps:cNvPr id="146" name="梯形 146"/>
                        <wps:cNvSpPr/>
                        <wps:spPr>
                          <a:xfrm>
                            <a:off x="5377" y="3594"/>
                            <a:ext cx="3430" cy="432"/>
                          </a:xfrm>
                          <a:prstGeom prst="trapezoid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5" name="梯形 145"/>
                        <wps:cNvSpPr/>
                        <wps:spPr>
                          <a:xfrm>
                            <a:off x="5212" y="3525"/>
                            <a:ext cx="3319" cy="506"/>
                          </a:xfrm>
                          <a:prstGeom prst="trapezoid">
                            <a:avLst/>
                          </a:prstGeom>
                          <a:solidFill>
                            <a:srgbClr val="3432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590.75pt;height:25.7pt;margin-top:106.3pt;margin-left:-113.75pt;mso-height-relative:page;mso-width-relative:page;position:absolute;z-index:251659264" coordorigin="5212,3525" coordsize="11572,514">
                <o:lock v:ext="edit" aspectratio="f"/>
                <v:rect id="任意多边形 47" o:spid="_x0000_s1045" style="width:272;height:9579;flip:x;left:11859;position:absolute;rotation:90;top:-886;v-text-anchor:middle" coordsize="21600,21600" filled="t" fillcolor="#d9d9d9" stroked="f" strokeweight="2pt">
                  <o:lock v:ext="edit" aspectratio="f"/>
                  <v:textbox>
                    <w:txbxContent>
                      <w:p w14:paraId="5760E7CE">
                        <w:pPr>
                          <w:jc w:val="center"/>
                        </w:pPr>
                      </w:p>
                    </w:txbxContent>
                  </v:textbox>
                </v:rect>
                <v:shape id="_x0000_s1026" o:spid="_x0000_s1046" style="width:3430;height:432;left:5377;position:absolute;top:3594;v-text-anchor:middle" coordsize="3430,432" path="m,432l108,,3322,,3430,432xe" filled="t" fillcolor="#ffc000" stroked="f" strokeweight="1pt">
                  <v:stroke joinstyle="miter"/>
                  <v:path o:connecttype="custom" o:connectlocs="1715,0;54,216;1715,432;3376,216" o:connectangles="247,164,82,0"/>
                  <o:lock v:ext="edit" aspectratio="f"/>
                </v:shape>
                <v:shape id="_x0000_s1026" o:spid="_x0000_s1047" style="width:3319;height:506;left:5212;position:absolute;top:3525;v-text-anchor:middle" coordsize="3319,506" path="m,506l126,,3192,,3319,506xe" filled="t" fillcolor="#343235" stroked="f" strokeweight="1pt">
                  <v:stroke joinstyle="miter"/>
                  <v:path o:connecttype="custom" o:connectlocs="1659,0;63,253;1659,506;3255,253" o:connectangles="247,164,82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2833370</wp:posOffset>
                </wp:positionV>
                <wp:extent cx="1029335" cy="387350"/>
                <wp:effectExtent l="0" t="0" r="0" b="0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933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81.05pt;height:30.5pt;margin-top:223.1pt;margin-left:-46.1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2C0A253E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-942340</wp:posOffset>
                </wp:positionV>
                <wp:extent cx="2178050" cy="1916430"/>
                <wp:effectExtent l="0" t="0" r="12700" b="7620"/>
                <wp:wrapNone/>
                <wp:docPr id="150" name="梯形 1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2178050" cy="1916430"/>
                        </a:xfrm>
                        <a:prstGeom prst="trapezoid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style="width:171.5pt;height:150.9pt;margin-top:-74.2pt;margin-left:240.6pt;flip:y;mso-height-relative:page;mso-width-relative:page;position:absolute;v-text-anchor:middle;z-index:251669504" coordsize="2178050,1916430" path="m,1916430l479107,,1698942,,2178050,1916430xe" filled="t" fillcolor="#ffc000" stroked="f" strokeweight="1pt">
                <v:stroke joinstyle="miter"/>
                <v:path o:connecttype="custom" o:connectlocs="1089025,0;239553,958215;1089025,1916430;1938496,958215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-4620260</wp:posOffset>
                </wp:positionV>
                <wp:extent cx="267335" cy="7630795"/>
                <wp:effectExtent l="0" t="0" r="8255" b="18415"/>
                <wp:wrapNone/>
                <wp:docPr id="149" name="任意多边形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H="1">
                          <a:off x="0" y="0"/>
                          <a:ext cx="267335" cy="76307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任意多边形 47" o:spid="_x0000_s1050" style="width:21.05pt;height:600.85pt;margin-top:-363.8pt;margin-left:194.5pt;flip:x;mso-height-relative:page;mso-width-relative:page;position:absolute;rotation:90;v-text-anchor:middle;z-index:251667456" coordsize="21600,21600" filled="t" fillcolor="#d9d9d9" stroked="f" strokeweight="2pt">
                <o:lock v:ext="edit" aspectratio="f"/>
                <v:textbox>
                  <w:txbxContent>
                    <w:p w14:paraId="61C0F5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-375920</wp:posOffset>
            </wp:positionV>
            <wp:extent cx="1330960" cy="1331595"/>
            <wp:effectExtent l="9525" t="9525" r="15875" b="15240"/>
            <wp:wrapNone/>
            <wp:docPr id="188" name="图片 188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1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-622300</wp:posOffset>
                </wp:positionV>
                <wp:extent cx="1576705" cy="801370"/>
                <wp:effectExtent l="0" t="0" r="0" b="0"/>
                <wp:wrapNone/>
                <wp:docPr id="44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6705" cy="80137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B3838" w:themeColor="background2" w:themeShade="40"/>
                                <w:sz w:val="64"/>
                                <w:szCs w:val="6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3B3838" w:themeColor="background2" w:themeShade="40"/>
                                <w:sz w:val="64"/>
                                <w:szCs w:val="64"/>
                                <w:lang w:val="en-US" w:eastAsia="zh-CN"/>
                              </w:rPr>
                              <w:t>佰通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7" o:spid="_x0000_s1051" type="#_x0000_t202" style="width:124.15pt;height:63.1pt;margin-top:-49pt;margin-left:74.85pt;mso-height-relative:page;mso-width-relative:page;position:absolute;z-index:251686912" coordsize="21600,21600" filled="f" stroked="f" strokeweight="1.25pt">
                <o:lock v:ext="edit" aspectratio="f"/>
                <v:textbox>
                  <w:txbxContent>
                    <w:p w14:paraId="5FFC1AC8">
                      <w:pPr>
                        <w:jc w:val="both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B3838" w:themeColor="background2" w:themeShade="40"/>
                          <w:sz w:val="64"/>
                          <w:szCs w:val="6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3B3838" w:themeColor="background2" w:themeShade="40"/>
                          <w:sz w:val="64"/>
                          <w:szCs w:val="64"/>
                          <w:lang w:val="en-US" w:eastAsia="zh-CN"/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192405</wp:posOffset>
                </wp:positionV>
                <wp:extent cx="2293620" cy="359410"/>
                <wp:effectExtent l="0" t="0" r="0" b="0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362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7F7F7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655"/>
                                <w:sz w:val="28"/>
                                <w:szCs w:val="28"/>
                              </w:rPr>
                              <w:t>求职意向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595655"/>
                                <w:sz w:val="28"/>
                                <w:szCs w:val="28"/>
                                <w:lang w:val="en-US" w:eastAsia="zh-CN"/>
                              </w:rPr>
                              <w:t xml:space="preserve">: 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62626"/>
                                <w:kern w:val="24"/>
                                <w:sz w:val="24"/>
                                <w:szCs w:val="24"/>
                                <w:lang w:val="en-US" w:eastAsia="zh-CN" w:bidi="ar-SA"/>
                              </w:rPr>
                              <w:t>行政专员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9565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52" type="#_x0000_t202" style="width:180.6pt;height:28.3pt;margin-top:15.15pt;margin-left:74.8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1D827652">
                      <w:p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7F7F7F"/>
                          <w:sz w:val="28"/>
                          <w:szCs w:val="28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655"/>
                          <w:sz w:val="28"/>
                          <w:szCs w:val="28"/>
                        </w:rPr>
                        <w:t>求职意向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595655"/>
                          <w:sz w:val="28"/>
                          <w:szCs w:val="28"/>
                          <w:lang w:val="en-US" w:eastAsia="zh-CN"/>
                        </w:rPr>
                        <w:t xml:space="preserve">: 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262626"/>
                          <w:kern w:val="24"/>
                          <w:sz w:val="24"/>
                          <w:szCs w:val="24"/>
                          <w:lang w:val="en-US" w:eastAsia="zh-CN" w:bidi="ar-SA"/>
                        </w:rPr>
                        <w:t>行政专员</w:t>
                      </w:r>
                    </w:p>
                    <w:p w14:paraId="48753CC0">
                      <w:p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95655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476250</wp:posOffset>
                </wp:positionV>
                <wp:extent cx="1955800" cy="328930"/>
                <wp:effectExtent l="0" t="0" r="0" b="0"/>
                <wp:wrapNone/>
                <wp:docPr id="50" name="文本框 3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580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电子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邮箱：12345@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126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.com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2525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2" o:spid="_x0000_s1053" type="#_x0000_t202" style="width:154pt;height:25.9pt;margin-top:37.5pt;margin-left:292.4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 w14:paraId="56501C5F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电子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邮箱：12345@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126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.com</w:t>
                      </w:r>
                    </w:p>
                    <w:p w14:paraId="387ACF6B">
                      <w:p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2525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-490855</wp:posOffset>
                </wp:positionV>
                <wp:extent cx="1209675" cy="328930"/>
                <wp:effectExtent l="0" t="0" r="0" b="0"/>
                <wp:wrapNone/>
                <wp:docPr id="37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0967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性    别： 女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54" type="#_x0000_t202" style="width:95.25pt;height:25.9pt;margin-top:-38.65pt;margin-left:359.45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 w14:paraId="09195D32">
                      <w:p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性    别： 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-158115</wp:posOffset>
                </wp:positionV>
                <wp:extent cx="1550670" cy="328930"/>
                <wp:effectExtent l="0" t="0" r="0" b="0"/>
                <wp:wrapNone/>
                <wp:docPr id="4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506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毕业院校： 广州大学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0" o:spid="_x0000_s1055" type="#_x0000_t202" style="width:122.1pt;height:25.9pt;margin-top:-12.45pt;margin-left:326.4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797BF94E">
                      <w:p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毕业院校： 广州大学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137795</wp:posOffset>
                </wp:positionV>
                <wp:extent cx="1774825" cy="317500"/>
                <wp:effectExtent l="0" t="0" r="0" b="0"/>
                <wp:wrapNone/>
                <wp:docPr id="3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4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3888880000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 w:val="0"/>
                                <w:bCs w:val="0"/>
                                <w:color w:val="52525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56" type="#_x0000_t202" style="width:139.75pt;height:25pt;margin-top:10.85pt;margin-left:308.2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 w14:paraId="1042EC98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3888880000</w:t>
                      </w:r>
                    </w:p>
                    <w:p w14:paraId="103A6D24">
                      <w:pPr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 w:val="0"/>
                          <w:bCs w:val="0"/>
                          <w:color w:val="52525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5713730</wp:posOffset>
                </wp:positionH>
                <wp:positionV relativeFrom="paragraph">
                  <wp:posOffset>-436880</wp:posOffset>
                </wp:positionV>
                <wp:extent cx="205105" cy="205105"/>
                <wp:effectExtent l="0" t="0" r="4445" b="4445"/>
                <wp:wrapNone/>
                <wp:docPr id="39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856730" y="397510"/>
                          <a:ext cx="205105" cy="205105"/>
                        </a:xfrm>
                        <a:custGeom>
                          <a:avLst/>
                          <a:gdLst/>
                          <a:cxnLst>
                            <a:cxn ang="0">
                              <a:pos x="0" y="42427"/>
                            </a:cxn>
                            <a:cxn ang="0">
                              <a:pos x="41968" y="0"/>
                            </a:cxn>
                            <a:cxn ang="0">
                              <a:pos x="210126" y="0"/>
                            </a:cxn>
                            <a:cxn ang="0">
                              <a:pos x="252095" y="42427"/>
                            </a:cxn>
                            <a:cxn ang="0">
                              <a:pos x="252095" y="211572"/>
                            </a:cxn>
                            <a:cxn ang="0">
                              <a:pos x="210126" y="254000"/>
                            </a:cxn>
                            <a:cxn ang="0">
                              <a:pos x="41968" y="254000"/>
                            </a:cxn>
                            <a:cxn ang="0">
                              <a:pos x="0" y="211572"/>
                            </a:cxn>
                            <a:cxn ang="0">
                              <a:pos x="0" y="42427"/>
                            </a:cxn>
                            <a:cxn ang="0">
                              <a:pos x="79431" y="151608"/>
                            </a:cxn>
                            <a:cxn ang="0">
                              <a:pos x="63094" y="193187"/>
                            </a:cxn>
                            <a:cxn ang="0">
                              <a:pos x="126188" y="199409"/>
                            </a:cxn>
                            <a:cxn ang="0">
                              <a:pos x="189000" y="193187"/>
                            </a:cxn>
                            <a:cxn ang="0">
                              <a:pos x="172663" y="151608"/>
                            </a:cxn>
                            <a:cxn ang="0">
                              <a:pos x="126188" y="140293"/>
                            </a:cxn>
                            <a:cxn ang="0">
                              <a:pos x="79431" y="151608"/>
                            </a:cxn>
                            <a:cxn ang="0">
                              <a:pos x="126188" y="54307"/>
                            </a:cxn>
                            <a:cxn ang="0">
                              <a:pos x="89571" y="87118"/>
                            </a:cxn>
                            <a:cxn ang="0">
                              <a:pos x="89571" y="97300"/>
                            </a:cxn>
                            <a:cxn ang="0">
                              <a:pos x="126188" y="130111"/>
                            </a:cxn>
                            <a:cxn ang="0">
                              <a:pos x="162523" y="97300"/>
                            </a:cxn>
                            <a:cxn ang="0">
                              <a:pos x="162523" y="87118"/>
                            </a:cxn>
                            <a:cxn ang="0">
                              <a:pos x="126188" y="54307"/>
                            </a:cxn>
                            <a:cxn ang="0">
                              <a:pos x="126188" y="54307"/>
                            </a:cxn>
                            <a:cxn ang="0">
                              <a:pos x="126188" y="54307"/>
                            </a:cxn>
                          </a:cxnLst>
                          <a:pathLst>
                            <a:path fill="norm" h="898" w="895" stroke="1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282" y="536"/>
                              </a:moveTo>
                              <a:cubicBezTo>
                                <a:pt x="282" y="536"/>
                                <a:pt x="282" y="536"/>
                                <a:pt x="224" y="683"/>
                              </a:cubicBezTo>
                              <a:cubicBezTo>
                                <a:pt x="224" y="683"/>
                                <a:pt x="336" y="705"/>
                                <a:pt x="448" y="705"/>
                              </a:cubicBezTo>
                              <a:cubicBezTo>
                                <a:pt x="559" y="705"/>
                                <a:pt x="671" y="683"/>
                                <a:pt x="671" y="683"/>
                              </a:cubicBezTo>
                              <a:cubicBezTo>
                                <a:pt x="671" y="683"/>
                                <a:pt x="671" y="683"/>
                                <a:pt x="613" y="536"/>
                              </a:cubicBezTo>
                              <a:cubicBezTo>
                                <a:pt x="613" y="536"/>
                                <a:pt x="528" y="496"/>
                                <a:pt x="448" y="496"/>
                              </a:cubicBezTo>
                              <a:cubicBezTo>
                                <a:pt x="371" y="496"/>
                                <a:pt x="282" y="536"/>
                                <a:pt x="282" y="536"/>
                              </a:cubicBezTo>
                              <a:close/>
                              <a:moveTo>
                                <a:pt x="448" y="192"/>
                              </a:moveTo>
                              <a:cubicBezTo>
                                <a:pt x="385" y="192"/>
                                <a:pt x="327" y="241"/>
                                <a:pt x="318" y="308"/>
                              </a:cubicBezTo>
                              <a:cubicBezTo>
                                <a:pt x="318" y="313"/>
                                <a:pt x="318" y="340"/>
                                <a:pt x="318" y="344"/>
                              </a:cubicBezTo>
                              <a:cubicBezTo>
                                <a:pt x="318" y="375"/>
                                <a:pt x="367" y="460"/>
                                <a:pt x="448" y="460"/>
                              </a:cubicBezTo>
                              <a:cubicBezTo>
                                <a:pt x="528" y="460"/>
                                <a:pt x="577" y="375"/>
                                <a:pt x="577" y="344"/>
                              </a:cubicBezTo>
                              <a:cubicBezTo>
                                <a:pt x="577" y="335"/>
                                <a:pt x="577" y="313"/>
                                <a:pt x="577" y="308"/>
                              </a:cubicBezTo>
                              <a:cubicBezTo>
                                <a:pt x="568" y="241"/>
                                <a:pt x="510" y="192"/>
                                <a:pt x="448" y="192"/>
                              </a:cubicBezTo>
                              <a:close/>
                              <a:moveTo>
                                <a:pt x="448" y="192"/>
                              </a:moveTo>
                              <a:cubicBezTo>
                                <a:pt x="448" y="192"/>
                                <a:pt x="448" y="192"/>
                                <a:pt x="448" y="192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57" style="width:16.15pt;height:16.15pt;margin-top:-34.4pt;margin-left:449.9pt;mso-height-relative:page;mso-width-relative:page;position:absolute;z-index:251701248" coordsize="895,898" o:spt="100" adj="-11796480,,5400" path="m,150c,67,67,,149,c746,,746,,746,c828,,895,67,895,150c895,748,895,748,895,748c895,831,828,898,746,898c149,898,149,898,149,898c67,898,,831,,748l,150xm282,536c282,536,282,536,224,683c224,683,336,705,448,705c559,705,671,683,671,683c671,683,671,683,613,536c613,536,528,496,448,496c371,496,282,536,282,536xm448,192c385,192,327,241,318,308c318,313,318,340,318,344c318,375,367,460,448,460c528,460,577,375,577,344c577,335,577,313,577,308c568,241,510,192,448,192xm448,192c448,192,448,192,448,192e" filled="t" fillcolor="white" stroked="f">
                <v:stroke joinstyle="miter"/>
                <v:path o:connecttype="custom" o:connectlocs="0,42427;41968,0;210126,0;252095,42427;252095,211572;210126,254000;41968,254000;0,211572;0,42427;79431,151608;63094,193187;126188,199409;189000,193187;172663,151608;126188,140293;79431,151608;126188,54307;89571,87118;89571,97300;126188,130111;162523,97300;162523,87118;126188,54307;126188,54307;126188,54307" o:connectangles="0,0,0,0,0,0,0,0,0,0,0,0,0,0,0,0,0,0,0,0,0,0,0,0,0" textboxrect="0,0,895,898"/>
                <o:lock v:ext="edit" aspectratio="f"/>
                <v:textbox>
                  <w:txbxContent>
                    <w:p w14:paraId="7D05FB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-120015</wp:posOffset>
                </wp:positionV>
                <wp:extent cx="205105" cy="205105"/>
                <wp:effectExtent l="0" t="0" r="4445" b="4445"/>
                <wp:wrapNone/>
                <wp:docPr id="38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858000" y="737235"/>
                          <a:ext cx="205105" cy="205105"/>
                        </a:xfrm>
                        <a:custGeom>
                          <a:avLst/>
                          <a:gdLst/>
                          <a:cxnLst>
                            <a:cxn ang="0">
                              <a:pos x="0" y="42003"/>
                            </a:cxn>
                            <a:cxn ang="0">
                              <a:pos x="41863" y="0"/>
                            </a:cxn>
                            <a:cxn ang="0">
                              <a:pos x="209596" y="0"/>
                            </a:cxn>
                            <a:cxn ang="0">
                              <a:pos x="251460" y="42003"/>
                            </a:cxn>
                            <a:cxn ang="0">
                              <a:pos x="251460" y="209456"/>
                            </a:cxn>
                            <a:cxn ang="0">
                              <a:pos x="209596" y="251460"/>
                            </a:cxn>
                            <a:cxn ang="0">
                              <a:pos x="41863" y="251460"/>
                            </a:cxn>
                            <a:cxn ang="0">
                              <a:pos x="0" y="209456"/>
                            </a:cxn>
                            <a:cxn ang="0">
                              <a:pos x="0" y="42003"/>
                            </a:cxn>
                            <a:cxn ang="0">
                              <a:pos x="125308" y="197415"/>
                            </a:cxn>
                            <a:cxn ang="0">
                              <a:pos x="65182" y="107808"/>
                            </a:cxn>
                            <a:cxn ang="0">
                              <a:pos x="125308" y="53764"/>
                            </a:cxn>
                            <a:cxn ang="0">
                              <a:pos x="185153" y="107808"/>
                            </a:cxn>
                            <a:cxn ang="0">
                              <a:pos x="125308" y="197415"/>
                            </a:cxn>
                            <a:cxn ang="0">
                              <a:pos x="125308" y="72245"/>
                            </a:cxn>
                            <a:cxn ang="0">
                              <a:pos x="85693" y="107808"/>
                            </a:cxn>
                            <a:cxn ang="0">
                              <a:pos x="125308" y="144771"/>
                            </a:cxn>
                            <a:cxn ang="0">
                              <a:pos x="166328" y="107808"/>
                            </a:cxn>
                            <a:cxn ang="0">
                              <a:pos x="125308" y="72245"/>
                            </a:cxn>
                            <a:cxn ang="0">
                              <a:pos x="125308" y="72245"/>
                            </a:cxn>
                            <a:cxn ang="0">
                              <a:pos x="125308" y="72245"/>
                            </a:cxn>
                          </a:cxnLst>
                          <a:pathLst>
                            <a:path fill="norm" h="898" w="895" stroke="1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446" y="705"/>
                              </a:moveTo>
                              <a:cubicBezTo>
                                <a:pt x="446" y="705"/>
                                <a:pt x="232" y="493"/>
                                <a:pt x="232" y="385"/>
                              </a:cubicBezTo>
                              <a:cubicBezTo>
                                <a:pt x="232" y="282"/>
                                <a:pt x="331" y="192"/>
                                <a:pt x="446" y="192"/>
                              </a:cubicBezTo>
                              <a:cubicBezTo>
                                <a:pt x="566" y="192"/>
                                <a:pt x="659" y="282"/>
                                <a:pt x="659" y="385"/>
                              </a:cubicBezTo>
                              <a:cubicBezTo>
                                <a:pt x="659" y="493"/>
                                <a:pt x="446" y="705"/>
                                <a:pt x="446" y="705"/>
                              </a:cubicBezTo>
                              <a:close/>
                              <a:moveTo>
                                <a:pt x="446" y="258"/>
                              </a:moveTo>
                              <a:cubicBezTo>
                                <a:pt x="367" y="258"/>
                                <a:pt x="305" y="315"/>
                                <a:pt x="305" y="385"/>
                              </a:cubicBezTo>
                              <a:cubicBezTo>
                                <a:pt x="305" y="456"/>
                                <a:pt x="367" y="517"/>
                                <a:pt x="446" y="517"/>
                              </a:cubicBezTo>
                              <a:cubicBezTo>
                                <a:pt x="524" y="517"/>
                                <a:pt x="592" y="456"/>
                                <a:pt x="592" y="385"/>
                              </a:cubicBezTo>
                              <a:cubicBezTo>
                                <a:pt x="592" y="315"/>
                                <a:pt x="524" y="258"/>
                                <a:pt x="446" y="258"/>
                              </a:cubicBezTo>
                              <a:close/>
                              <a:moveTo>
                                <a:pt x="446" y="258"/>
                              </a:moveTo>
                              <a:cubicBezTo>
                                <a:pt x="446" y="258"/>
                                <a:pt x="446" y="258"/>
                                <a:pt x="446" y="258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58" style="width:16.15pt;height:16.15pt;margin-top:-9.45pt;margin-left:450pt;mso-height-relative:page;mso-width-relative:page;position:absolute;z-index:251697152" coordsize="895,898" o:spt="100" adj="-11796480,,5400" path="m,150c,67,67,,149,c746,,746,,746,c828,,895,67,895,150c895,748,895,748,895,748c895,831,828,898,746,898c149,898,149,898,149,898c67,898,,831,,748l,150xm446,705c446,705,232,493,232,385c232,282,331,192,446,192c566,192,659,282,659,385c659,493,446,705,446,705xm446,258c367,258,305,315,305,385c305,456,367,517,446,517c524,517,592,456,592,385c592,315,524,258,446,258xm446,258c446,258,446,258,446,258e" filled="t" fillcolor="white" stroked="f">
                <v:stroke joinstyle="miter"/>
                <v:path o:connecttype="custom" o:connectlocs="0,42003;41863,0;209596,0;251460,42003;251460,209456;209596,251460;41863,251460;0,209456;0,42003;125308,197415;65182,107808;125308,53764;185153,107808;125308,197415;125308,72245;85693,107808;125308,144771;166328,107808;125308,72245;125308,72245;125308,72245" o:connectangles="0,0,0,0,0,0,0,0,0,0,0,0,0,0,0,0,0,0,0,0,0" textboxrect="0,0,895,898"/>
                <o:lock v:ext="edit" aspectratio="f"/>
                <v:textbox>
                  <w:txbxContent>
                    <w:p w14:paraId="10D1D6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5716270</wp:posOffset>
                </wp:positionH>
                <wp:positionV relativeFrom="paragraph">
                  <wp:posOffset>200025</wp:posOffset>
                </wp:positionV>
                <wp:extent cx="204470" cy="204470"/>
                <wp:effectExtent l="0" t="0" r="5080" b="5080"/>
                <wp:wrapNone/>
                <wp:docPr id="5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859270" y="1171575"/>
                          <a:ext cx="204470" cy="204470"/>
                        </a:xfrm>
                        <a:custGeom>
                          <a:avLst/>
                          <a:gdLst/>
                          <a:cxnLst>
                            <a:cxn ang="0">
                              <a:pos x="0" y="42003"/>
                            </a:cxn>
                            <a:cxn ang="0">
                              <a:pos x="41863" y="0"/>
                            </a:cxn>
                            <a:cxn ang="0">
                              <a:pos x="209596" y="0"/>
                            </a:cxn>
                            <a:cxn ang="0">
                              <a:pos x="251460" y="42003"/>
                            </a:cxn>
                            <a:cxn ang="0">
                              <a:pos x="251460" y="209456"/>
                            </a:cxn>
                            <a:cxn ang="0">
                              <a:pos x="209596" y="251460"/>
                            </a:cxn>
                            <a:cxn ang="0">
                              <a:pos x="41863" y="251460"/>
                            </a:cxn>
                            <a:cxn ang="0">
                              <a:pos x="0" y="209456"/>
                            </a:cxn>
                            <a:cxn ang="0">
                              <a:pos x="0" y="42003"/>
                            </a:cxn>
                            <a:cxn ang="0">
                              <a:pos x="199201" y="182294"/>
                            </a:cxn>
                            <a:cxn ang="0">
                              <a:pos x="190491" y="192375"/>
                            </a:cxn>
                            <a:cxn ang="0">
                              <a:pos x="154247" y="188735"/>
                            </a:cxn>
                            <a:cxn ang="0">
                              <a:pos x="145537" y="183694"/>
                            </a:cxn>
                            <a:cxn ang="0">
                              <a:pos x="102831" y="147011"/>
                            </a:cxn>
                            <a:cxn ang="0">
                              <a:pos x="102831" y="147011"/>
                            </a:cxn>
                            <a:cxn ang="0">
                              <a:pos x="75297" y="63845"/>
                            </a:cxn>
                            <a:cxn ang="0">
                              <a:pos x="105360" y="70285"/>
                            </a:cxn>
                            <a:cxn ang="0">
                              <a:pos x="110417" y="99127"/>
                            </a:cxn>
                            <a:cxn ang="0">
                              <a:pos x="126713" y="138331"/>
                            </a:cxn>
                            <a:cxn ang="0">
                              <a:pos x="161833" y="152052"/>
                            </a:cxn>
                            <a:cxn ang="0">
                              <a:pos x="191615" y="157092"/>
                            </a:cxn>
                            <a:cxn ang="0">
                              <a:pos x="199201" y="182294"/>
                            </a:cxn>
                            <a:cxn ang="0">
                              <a:pos x="199201" y="182294"/>
                            </a:cxn>
                            <a:cxn ang="0">
                              <a:pos x="199201" y="182294"/>
                            </a:cxn>
                          </a:cxnLst>
                          <a:pathLst>
                            <a:path fill="norm" h="898" w="895" stroke="1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709" y="651"/>
                              </a:moveTo>
                              <a:cubicBezTo>
                                <a:pt x="696" y="678"/>
                                <a:pt x="678" y="687"/>
                                <a:pt x="678" y="687"/>
                              </a:cubicBezTo>
                              <a:cubicBezTo>
                                <a:pt x="642" y="705"/>
                                <a:pt x="593" y="696"/>
                                <a:pt x="549" y="674"/>
                              </a:cubicBezTo>
                              <a:cubicBezTo>
                                <a:pt x="549" y="674"/>
                                <a:pt x="549" y="674"/>
                                <a:pt x="518" y="656"/>
                              </a:cubicBezTo>
                              <a:cubicBezTo>
                                <a:pt x="455" y="624"/>
                                <a:pt x="366" y="525"/>
                                <a:pt x="366" y="525"/>
                              </a:cubicBezTo>
                              <a:cubicBezTo>
                                <a:pt x="366" y="525"/>
                                <a:pt x="366" y="525"/>
                                <a:pt x="366" y="525"/>
                              </a:cubicBezTo>
                              <a:cubicBezTo>
                                <a:pt x="304" y="462"/>
                                <a:pt x="184" y="300"/>
                                <a:pt x="268" y="228"/>
                              </a:cubicBezTo>
                              <a:cubicBezTo>
                                <a:pt x="313" y="192"/>
                                <a:pt x="344" y="206"/>
                                <a:pt x="375" y="251"/>
                              </a:cubicBezTo>
                              <a:cubicBezTo>
                                <a:pt x="406" y="291"/>
                                <a:pt x="429" y="318"/>
                                <a:pt x="393" y="354"/>
                              </a:cubicBezTo>
                              <a:cubicBezTo>
                                <a:pt x="393" y="354"/>
                                <a:pt x="348" y="390"/>
                                <a:pt x="451" y="494"/>
                              </a:cubicBezTo>
                              <a:cubicBezTo>
                                <a:pt x="544" y="579"/>
                                <a:pt x="576" y="543"/>
                                <a:pt x="576" y="543"/>
                              </a:cubicBezTo>
                              <a:cubicBezTo>
                                <a:pt x="602" y="507"/>
                                <a:pt x="642" y="530"/>
                                <a:pt x="682" y="561"/>
                              </a:cubicBezTo>
                              <a:cubicBezTo>
                                <a:pt x="718" y="588"/>
                                <a:pt x="731" y="615"/>
                                <a:pt x="709" y="651"/>
                              </a:cubicBezTo>
                              <a:close/>
                              <a:moveTo>
                                <a:pt x="709" y="651"/>
                              </a:moveTo>
                              <a:cubicBezTo>
                                <a:pt x="709" y="651"/>
                                <a:pt x="709" y="651"/>
                                <a:pt x="709" y="651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59" style="width:16.1pt;height:16.1pt;margin-top:15.75pt;margin-left:450.1pt;mso-height-relative:page;mso-width-relative:page;position:absolute;z-index:251705344" coordsize="895,898" o:spt="100" adj="-11796480,,5400" path="m,150c,67,67,,149,c746,,746,,746,c828,,895,67,895,150c895,748,895,748,895,748c895,831,828,898,746,898c149,898,149,898,149,898c67,898,,831,,748l,150xm709,651c696,678,678,687,678,687c642,705,593,696,549,674c549,674,549,674,518,656c455,624,366,525,366,525c366,525,366,525,366,525c304,462,184,300,268,228c313,192,344,206,375,251c406,291,429,318,393,354c393,354,348,390,451,494c544,579,576,543,576,543c602,507,642,530,682,561c718,588,731,615,709,651xm709,651c709,651,709,651,709,651e" filled="t" fillcolor="white" stroked="f">
                <v:stroke joinstyle="miter"/>
                <v:path o:connecttype="custom" o:connectlocs="0,42003;41863,0;209596,0;251460,42003;251460,209456;209596,251460;41863,251460;0,209456;0,42003;199201,182294;190491,192375;154247,188735;145537,183694;102831,147011;102831,147011;75297,63845;105360,70285;110417,99127;126713,138331;161833,152052;191615,157092;199201,182294;199201,182294;199201,182294" o:connectangles="0,0,0,0,0,0,0,0,0,0,0,0,0,0,0,0,0,0,0,0,0,0,0,0" textboxrect="0,0,895,898"/>
                <o:lock v:ext="edit" aspectratio="f"/>
                <v:textbox>
                  <w:txbxContent>
                    <w:p w14:paraId="21A43E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542925</wp:posOffset>
                </wp:positionV>
                <wp:extent cx="205105" cy="205105"/>
                <wp:effectExtent l="0" t="0" r="4445" b="4445"/>
                <wp:wrapNone/>
                <wp:docPr id="7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859905" y="1548765"/>
                          <a:ext cx="205105" cy="205105"/>
                        </a:xfrm>
                        <a:custGeom>
                          <a:avLst/>
                          <a:gdLst/>
                          <a:cxnLst>
                            <a:cxn ang="0">
                              <a:pos x="0" y="42003"/>
                            </a:cxn>
                            <a:cxn ang="0">
                              <a:pos x="41863" y="0"/>
                            </a:cxn>
                            <a:cxn ang="0">
                              <a:pos x="209596" y="0"/>
                            </a:cxn>
                            <a:cxn ang="0">
                              <a:pos x="251460" y="42003"/>
                            </a:cxn>
                            <a:cxn ang="0">
                              <a:pos x="251460" y="209456"/>
                            </a:cxn>
                            <a:cxn ang="0">
                              <a:pos x="209596" y="251460"/>
                            </a:cxn>
                            <a:cxn ang="0">
                              <a:pos x="41863" y="251460"/>
                            </a:cxn>
                            <a:cxn ang="0">
                              <a:pos x="0" y="209456"/>
                            </a:cxn>
                            <a:cxn ang="0">
                              <a:pos x="0" y="42003"/>
                            </a:cxn>
                            <a:cxn ang="0">
                              <a:pos x="202010" y="178374"/>
                            </a:cxn>
                            <a:cxn ang="0">
                              <a:pos x="202010" y="178374"/>
                            </a:cxn>
                            <a:cxn ang="0">
                              <a:pos x="202010" y="178374"/>
                            </a:cxn>
                            <a:cxn ang="0">
                              <a:pos x="202010" y="178374"/>
                            </a:cxn>
                            <a:cxn ang="0">
                              <a:pos x="48325" y="178374"/>
                            </a:cxn>
                            <a:cxn ang="0">
                              <a:pos x="96088" y="135250"/>
                            </a:cxn>
                            <a:cxn ang="0">
                              <a:pos x="125308" y="159052"/>
                            </a:cxn>
                            <a:cxn ang="0">
                              <a:pos x="154247" y="135250"/>
                            </a:cxn>
                            <a:cxn ang="0">
                              <a:pos x="202010" y="178374"/>
                            </a:cxn>
                            <a:cxn ang="0">
                              <a:pos x="91593" y="130770"/>
                            </a:cxn>
                            <a:cxn ang="0">
                              <a:pos x="91593" y="130770"/>
                            </a:cxn>
                            <a:cxn ang="0">
                              <a:pos x="91593" y="130770"/>
                            </a:cxn>
                            <a:cxn ang="0">
                              <a:pos x="91593" y="130770"/>
                            </a:cxn>
                            <a:cxn ang="0">
                              <a:pos x="48325" y="168853"/>
                            </a:cxn>
                            <a:cxn ang="0">
                              <a:pos x="48325" y="97167"/>
                            </a:cxn>
                            <a:cxn ang="0">
                              <a:pos x="91593" y="130770"/>
                            </a:cxn>
                            <a:cxn ang="0">
                              <a:pos x="202010" y="168853"/>
                            </a:cxn>
                            <a:cxn ang="0">
                              <a:pos x="202010" y="168853"/>
                            </a:cxn>
                            <a:cxn ang="0">
                              <a:pos x="202010" y="168853"/>
                            </a:cxn>
                            <a:cxn ang="0">
                              <a:pos x="202010" y="168853"/>
                            </a:cxn>
                            <a:cxn ang="0">
                              <a:pos x="158742" y="130770"/>
                            </a:cxn>
                            <a:cxn ang="0">
                              <a:pos x="202010" y="97167"/>
                            </a:cxn>
                            <a:cxn ang="0">
                              <a:pos x="202010" y="168853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48325" y="87646"/>
                            </a:cxn>
                            <a:cxn ang="0">
                              <a:pos x="48325" y="73085"/>
                            </a:cxn>
                            <a:cxn ang="0">
                              <a:pos x="202010" y="73085"/>
                            </a:cxn>
                            <a:cxn ang="0">
                              <a:pos x="202010" y="87646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</a:cxnLst>
                          <a:pathLst>
                            <a:path fill="norm" h="898" w="895" stroke="1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719" y="637"/>
                              </a:move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ubicBezTo>
                                <a:pt x="172" y="637"/>
                                <a:pt x="172" y="637"/>
                                <a:pt x="172" y="637"/>
                              </a:cubicBezTo>
                              <a:cubicBezTo>
                                <a:pt x="342" y="483"/>
                                <a:pt x="342" y="483"/>
                                <a:pt x="342" y="483"/>
                              </a:cubicBezTo>
                              <a:cubicBezTo>
                                <a:pt x="446" y="568"/>
                                <a:pt x="446" y="568"/>
                                <a:pt x="446" y="568"/>
                              </a:cubicBezTo>
                              <a:cubicBezTo>
                                <a:pt x="549" y="483"/>
                                <a:pt x="549" y="483"/>
                                <a:pt x="549" y="483"/>
                              </a:cubicBez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lose/>
                              <a:moveTo>
                                <a:pt x="326" y="467"/>
                              </a:move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ubicBezTo>
                                <a:pt x="172" y="603"/>
                                <a:pt x="172" y="603"/>
                                <a:pt x="172" y="603"/>
                              </a:cubicBezTo>
                              <a:cubicBezTo>
                                <a:pt x="172" y="347"/>
                                <a:pt x="172" y="347"/>
                                <a:pt x="172" y="347"/>
                              </a:cubicBez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lose/>
                              <a:moveTo>
                                <a:pt x="719" y="603"/>
                              </a:move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ubicBezTo>
                                <a:pt x="565" y="467"/>
                                <a:pt x="565" y="467"/>
                                <a:pt x="565" y="467"/>
                              </a:cubicBezTo>
                              <a:cubicBezTo>
                                <a:pt x="719" y="347"/>
                                <a:pt x="719" y="347"/>
                                <a:pt x="719" y="347"/>
                              </a:cubicBez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lose/>
                              <a:moveTo>
                                <a:pt x="446" y="536"/>
                              </a:move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172" y="313"/>
                                <a:pt x="172" y="313"/>
                                <a:pt x="172" y="313"/>
                              </a:cubicBezTo>
                              <a:cubicBezTo>
                                <a:pt x="172" y="261"/>
                                <a:pt x="172" y="261"/>
                                <a:pt x="172" y="261"/>
                              </a:cubicBezTo>
                              <a:cubicBezTo>
                                <a:pt x="719" y="261"/>
                                <a:pt x="719" y="261"/>
                                <a:pt x="719" y="261"/>
                              </a:cubicBezTo>
                              <a:cubicBezTo>
                                <a:pt x="719" y="313"/>
                                <a:pt x="719" y="313"/>
                                <a:pt x="719" y="313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lose/>
                              <a:moveTo>
                                <a:pt x="446" y="536"/>
                              </a:move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60" style="width:16.15pt;height:16.15pt;margin-top:42.75pt;margin-left:450.15pt;mso-height-relative:page;mso-width-relative:page;position:absolute;z-index:251707392" coordsize="895,898" o:spt="100" adj="-11796480,,5400" path="m,150c,67,67,,149,c746,,746,,746,c828,,895,67,895,150c895,748,895,748,895,748c895,831,828,898,746,898c149,898,149,898,149,898c67,898,,831,,748l,150xm719,637c719,637,719,637,719,637c719,637,719,637,719,637c719,637,719,637,719,637c172,637,172,637,172,637c342,483,342,483,342,483c446,568,446,568,446,568c549,483,549,483,549,483c719,637,719,637,719,637xm326,467c326,467,326,467,326,467c326,467,326,467,326,467c326,467,326,467,326,467c172,603,172,603,172,603c172,347,172,347,172,347c326,467,326,467,326,467xm719,603c719,603,719,603,719,603c719,603,719,603,719,603c719,603,719,603,719,603c565,467,565,467,565,467c719,347,719,347,719,347c719,603,719,603,719,603xm446,536c446,536,446,536,446,536c446,536,446,536,446,536c446,536,446,536,446,536c172,313,172,313,172,313c172,261,172,261,172,261c719,261,719,261,719,261c719,313,719,313,719,313c446,536,446,536,446,536xm446,536c446,536,446,536,446,536c446,536,446,536,446,536xe" filled="t" fillcolor="white" stroked="f">
                <v:stroke joinstyle="miter"/>
                <v:path o:connecttype="custom" o:connectlocs="0,42003;41863,0;209596,0;251460,42003;251460,209456;209596,251460;41863,251460;0,209456;0,42003;202010,178374;202010,178374;202010,178374;202010,178374;48325,178374;96088,135250;125308,159052;154247,135250;202010,178374;91593,130770;91593,130770;91593,130770;91593,130770;48325,168853;48325,97167;91593,130770;202010,168853;202010,168853;202010,168853;202010,168853;158742,130770;202010,97167;202010,168853;125308,150091;125308,150091;125308,150091;125308,150091;48325,87646;48325,73085;202010,73085;202010,87646;125308,150091;125308,150091;125308,150091;125308,150091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-931545</wp:posOffset>
                </wp:positionV>
                <wp:extent cx="3789045" cy="1905635"/>
                <wp:effectExtent l="0" t="0" r="1905" b="18415"/>
                <wp:wrapNone/>
                <wp:docPr id="148" name="任意多边形 1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3789045" cy="1905635"/>
                        </a:xfrm>
                        <a:custGeom>
                          <a:avLst/>
                          <a:gdLst>
                            <a:gd name="connsiteX0" fmla="*/ 0 w 6619"/>
                            <a:gd name="connsiteY0" fmla="*/ 3037 h 3037"/>
                            <a:gd name="connsiteX1" fmla="*/ 759 w 6619"/>
                            <a:gd name="connsiteY1" fmla="*/ 0 h 3037"/>
                            <a:gd name="connsiteX2" fmla="*/ 6586 w 6619"/>
                            <a:gd name="connsiteY2" fmla="*/ 2 h 3037"/>
                            <a:gd name="connsiteX3" fmla="*/ 6619 w 6619"/>
                            <a:gd name="connsiteY3" fmla="*/ 3037 h 3037"/>
                            <a:gd name="connsiteX4" fmla="*/ 0 w 6619"/>
                            <a:gd name="connsiteY4" fmla="*/ 3037 h 303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3037" w="6619" stroke="1">
                              <a:moveTo>
                                <a:pt x="0" y="3037"/>
                              </a:moveTo>
                              <a:lnTo>
                                <a:pt x="759" y="0"/>
                              </a:lnTo>
                              <a:lnTo>
                                <a:pt x="6586" y="2"/>
                              </a:lnTo>
                              <a:lnTo>
                                <a:pt x="6619" y="3037"/>
                              </a:lnTo>
                              <a:lnTo>
                                <a:pt x="0" y="3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32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style="width:298.35pt;height:150.05pt;margin-top:-73.35pt;margin-left:256.45pt;flip:y;mso-height-relative:page;mso-width-relative:page;position:absolute;v-text-anchor:middle;z-index:251671552" coordsize="6619,3037" o:spt="100" adj="-11796480,,5400" path="m,3037l759,,6586,2,6619,3037,,3037xe" filled="t" fillcolor="#343235" stroked="f" strokeweight="1pt">
                <v:stroke joinstyle="miter"/>
                <v:path o:connecttype="custom" o:connectlocs="0,1905635;434489,0;3770154,1254;3789045,1905635;0,1905635" o:connectangles="0,0,0,0,0" textboxrect="0,0,6619,3037"/>
                <o:lock v:ext="edit" aspectratio="f"/>
                <v:textbox>
                  <w:txbxContent>
                    <w:p w14:paraId="07BE63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3366770</wp:posOffset>
                </wp:positionV>
                <wp:extent cx="902335" cy="592455"/>
                <wp:effectExtent l="0" t="0" r="0" b="0"/>
                <wp:wrapNone/>
                <wp:docPr id="13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02335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21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9-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eastAsia="zh-CN"/>
                              </w:rPr>
                              <w:t>至今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62" type="#_x0000_t202" style="width:71.05pt;height:46.65pt;margin-top:265.1pt;margin-left:-46.1pt;mso-height-relative:page;mso-width-relative:page;position:absolute;z-index:251713536" coordsize="21600,21600" filled="f" stroked="f" strokeweight="0.5pt">
                <o:lock v:ext="edit" aspectratio="f"/>
                <v:textbox>
                  <w:txbxContent>
                    <w:p w14:paraId="2AC1689B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21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9-</w:t>
                      </w:r>
                    </w:p>
                    <w:p w14:paraId="32DEC39D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333333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eastAsia="zh-CN"/>
                        </w:rPr>
                        <w:t>至今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 w14:paraId="617C23A9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1759585</wp:posOffset>
                </wp:positionV>
                <wp:extent cx="878840" cy="640080"/>
                <wp:effectExtent l="0" t="0" r="0" b="0"/>
                <wp:wrapNone/>
                <wp:docPr id="13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7884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16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.9-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 xml:space="preserve">9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63" type="#_x0000_t202" style="width:69.2pt;height:50.4pt;margin-top:138.55pt;margin-left:-46.1pt;mso-height-relative:page;mso-width-relative:page;position:absolute;z-index:251711488" coordsize="21600,21600" filled="f" stroked="f" strokeweight="0.5pt">
                <o:lock v:ext="edit" aspectratio="f"/>
                <v:textbox>
                  <w:txbxContent>
                    <w:p w14:paraId="609852CA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16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.9-</w:t>
                      </w:r>
                    </w:p>
                    <w:p w14:paraId="377270D1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333333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 xml:space="preserve">9 </w:t>
                      </w:r>
                    </w:p>
                    <w:p w14:paraId="3402D1F3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1776730</wp:posOffset>
                </wp:positionV>
                <wp:extent cx="5328920" cy="944245"/>
                <wp:effectExtent l="0" t="0" r="0" b="0"/>
                <wp:wrapNone/>
                <wp:docPr id="143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28920" cy="944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color w:val="4239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  <w:lang w:val="en-US" w:eastAsia="zh-CN"/>
                              </w:rPr>
                              <w:t>广州大学 / 行政管理 / 大学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42393B"/>
                                <w:sz w:val="24"/>
                                <w:szCs w:val="24"/>
                              </w:rPr>
                              <w:t>本科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333333"/>
                                <w:spacing w:val="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val="en-US" w:eastAsia="zh-CN"/>
                              </w:rPr>
                              <w:t>主修课程：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行政管理学、</w:t>
                            </w:r>
                            <w:hyperlink r:id="rId6" w:tgtFrame="https://wenda.so.com/q/_blank" w:history="1"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color w:val="525252"/>
                                  <w:sz w:val="22"/>
                                  <w:szCs w:val="22"/>
                                  <w:lang w:eastAsia="zh-CN"/>
                                </w:rPr>
                                <w:t>市政学</w:t>
                              </w:r>
                            </w:hyperlink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hyperlink r:id="rId7" w:tgtFrame="https://wenda.so.com/q/_blank" w:history="1"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color w:val="525252"/>
                                  <w:sz w:val="22"/>
                                  <w:szCs w:val="22"/>
                                  <w:lang w:eastAsia="zh-CN"/>
                                </w:rPr>
                                <w:t>社会学</w:t>
                              </w:r>
                            </w:hyperlink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hyperlink r:id="rId8" w:tgtFrame="https://wenda.so.com/q/_blank" w:history="1"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color w:val="525252"/>
                                  <w:sz w:val="22"/>
                                  <w:szCs w:val="22"/>
                                  <w:lang w:eastAsia="zh-CN"/>
                                </w:rPr>
                                <w:t>人力资源开发与管理</w:t>
                              </w:r>
                            </w:hyperlink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hyperlink r:id="rId9" w:tgtFrame="https://wenda.so.com/q/_blank" w:history="1"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color w:val="525252"/>
                                  <w:sz w:val="22"/>
                                  <w:szCs w:val="22"/>
                                  <w:lang w:eastAsia="zh-CN"/>
                                </w:rPr>
                                <w:t>组织行为学</w:t>
                              </w:r>
                            </w:hyperlink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、西方经济学、</w:t>
                            </w:r>
                            <w:hyperlink r:id="rId10" w:tgtFrame="https://wenda.so.com/q/_blank" w:history="1"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color w:val="525252"/>
                                  <w:sz w:val="22"/>
                                  <w:szCs w:val="22"/>
                                  <w:lang w:eastAsia="zh-CN"/>
                                </w:rPr>
                                <w:t>行政法学</w:t>
                              </w:r>
                            </w:hyperlink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hyperlink r:id="rId11" w:tgtFrame="https://wenda.so.com/q/_blank" w:history="1"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color w:val="525252"/>
                                  <w:sz w:val="22"/>
                                  <w:szCs w:val="22"/>
                                  <w:lang w:eastAsia="zh-CN"/>
                                </w:rPr>
                                <w:t>行政公文</w:t>
                              </w:r>
                            </w:hyperlink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525252"/>
                                <w:sz w:val="22"/>
                                <w:szCs w:val="22"/>
                                <w:lang w:eastAsia="zh-CN"/>
                              </w:rPr>
                              <w:t>与写作、社会调查实习、毕业实习等。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419.6pt;height:74.35pt;margin-top:139.9pt;margin-left:48.25pt;mso-height-relative:page;mso-width-relative:page;position:absolute;z-index:251717632" coordsize="21600,21600" filled="f" stroked="f" strokeweight="0.5pt">
                <o:lock v:ext="edit" aspectratio="f"/>
                <v:textbox>
                  <w:txbxContent>
                    <w:p w14:paraId="30A5D57E"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color w:val="42393B"/>
                          <w:sz w:val="24"/>
                          <w:szCs w:val="24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  <w:lang w:val="en-US" w:eastAsia="zh-CN"/>
                        </w:rPr>
                        <w:t>广州大学 / 行政管理 / 大学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42393B"/>
                          <w:sz w:val="24"/>
                          <w:szCs w:val="24"/>
                        </w:rPr>
                        <w:t>本科</w:t>
                      </w:r>
                    </w:p>
                    <w:p w14:paraId="65BCCE13"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333333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行政管理学、</w:t>
                      </w:r>
                      <w:hyperlink r:id="rId6" w:tgtFrame="https://wenda.so.com/q/_blank" w:history="1">
                        <w:r>
                          <w:rPr>
                            <w:rFonts w:ascii="汉仪文黑-55简" w:eastAsia="汉仪文黑-55简" w:hAnsi="汉仪文黑-55简" w:cs="汉仪文黑-55简" w:hint="eastAsia"/>
                            <w:color w:val="525252"/>
                            <w:sz w:val="22"/>
                            <w:szCs w:val="22"/>
                            <w:lang w:eastAsia="zh-CN"/>
                          </w:rPr>
                          <w:t>市政学</w:t>
                        </w:r>
                      </w:hyperlink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、</w:t>
                      </w:r>
                      <w:hyperlink r:id="rId7" w:tgtFrame="https://wenda.so.com/q/_blank" w:history="1">
                        <w:r>
                          <w:rPr>
                            <w:rFonts w:ascii="汉仪文黑-55简" w:eastAsia="汉仪文黑-55简" w:hAnsi="汉仪文黑-55简" w:cs="汉仪文黑-55简" w:hint="eastAsia"/>
                            <w:color w:val="525252"/>
                            <w:sz w:val="22"/>
                            <w:szCs w:val="22"/>
                            <w:lang w:eastAsia="zh-CN"/>
                          </w:rPr>
                          <w:t>社会学</w:t>
                        </w:r>
                      </w:hyperlink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、</w:t>
                      </w:r>
                      <w:hyperlink r:id="rId8" w:tgtFrame="https://wenda.so.com/q/_blank" w:history="1">
                        <w:r>
                          <w:rPr>
                            <w:rFonts w:ascii="汉仪文黑-55简" w:eastAsia="汉仪文黑-55简" w:hAnsi="汉仪文黑-55简" w:cs="汉仪文黑-55简" w:hint="eastAsia"/>
                            <w:color w:val="525252"/>
                            <w:sz w:val="22"/>
                            <w:szCs w:val="22"/>
                            <w:lang w:eastAsia="zh-CN"/>
                          </w:rPr>
                          <w:t>人力资源开发与管理</w:t>
                        </w:r>
                      </w:hyperlink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、</w:t>
                      </w:r>
                      <w:hyperlink r:id="rId9" w:tgtFrame="https://wenda.so.com/q/_blank" w:history="1">
                        <w:r>
                          <w:rPr>
                            <w:rFonts w:ascii="汉仪文黑-55简" w:eastAsia="汉仪文黑-55简" w:hAnsi="汉仪文黑-55简" w:cs="汉仪文黑-55简" w:hint="eastAsia"/>
                            <w:color w:val="525252"/>
                            <w:sz w:val="22"/>
                            <w:szCs w:val="22"/>
                            <w:lang w:eastAsia="zh-CN"/>
                          </w:rPr>
                          <w:t>组织行为学</w:t>
                        </w:r>
                      </w:hyperlink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、西方经济学、</w:t>
                      </w:r>
                      <w:hyperlink r:id="rId10" w:tgtFrame="https://wenda.so.com/q/_blank" w:history="1">
                        <w:r>
                          <w:rPr>
                            <w:rFonts w:ascii="汉仪文黑-55简" w:eastAsia="汉仪文黑-55简" w:hAnsi="汉仪文黑-55简" w:cs="汉仪文黑-55简" w:hint="eastAsia"/>
                            <w:color w:val="525252"/>
                            <w:sz w:val="22"/>
                            <w:szCs w:val="22"/>
                            <w:lang w:eastAsia="zh-CN"/>
                          </w:rPr>
                          <w:t>行政法学</w:t>
                        </w:r>
                      </w:hyperlink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、</w:t>
                      </w:r>
                      <w:hyperlink r:id="rId11" w:tgtFrame="https://wenda.so.com/q/_blank" w:history="1">
                        <w:r>
                          <w:rPr>
                            <w:rFonts w:ascii="汉仪文黑-55简" w:eastAsia="汉仪文黑-55简" w:hAnsi="汉仪文黑-55简" w:cs="汉仪文黑-55简" w:hint="eastAsia"/>
                            <w:color w:val="525252"/>
                            <w:sz w:val="22"/>
                            <w:szCs w:val="22"/>
                            <w:lang w:eastAsia="zh-CN"/>
                          </w:rPr>
                          <w:t>行政公文</w:t>
                        </w:r>
                      </w:hyperlink>
                      <w:r>
                        <w:rPr>
                          <w:rFonts w:ascii="汉仪文黑-55简" w:eastAsia="汉仪文黑-55简" w:hAnsi="汉仪文黑-55简" w:cs="汉仪文黑-55简" w:hint="eastAsia"/>
                          <w:color w:val="525252"/>
                          <w:sz w:val="22"/>
                          <w:szCs w:val="22"/>
                          <w:lang w:eastAsia="zh-CN"/>
                        </w:rPr>
                        <w:t>与写作、社会调查实习、毕业实习等。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1330960</wp:posOffset>
                </wp:positionV>
                <wp:extent cx="1033780" cy="337820"/>
                <wp:effectExtent l="0" t="0" r="0" b="0"/>
                <wp:wrapNone/>
                <wp:docPr id="136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378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9" o:spid="_x0000_s1065" type="#_x0000_t202" style="width:81.4pt;height:26.6pt;margin-top:104.8pt;margin-left:-46.1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5249FF8D">
                      <w:pPr>
                        <w:adjustRightInd w:val="0"/>
                        <w:snapToGrid w:val="0"/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color w:val="FFFFFF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-1250315</wp:posOffset>
                </wp:positionH>
                <wp:positionV relativeFrom="paragraph">
                  <wp:posOffset>-1040765</wp:posOffset>
                </wp:positionV>
                <wp:extent cx="7753350" cy="11715750"/>
                <wp:effectExtent l="0" t="0" r="0" b="0"/>
                <wp:wrapNone/>
                <wp:docPr id="46" name="矩形 4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1171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429" o:spid="_x0000_s1066" style="width:610.5pt;height:922.5pt;margin-top:-81.95pt;margin-left:-98.45pt;mso-height-relative:page;mso-width-relative:page;position:absolute;z-index:-251641856" coordsize="21600,21600" filled="t" fillcolor="white" stroked="f" strokeweight="1.25pt"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F8613F4-7DF3-466A-9E48-A1F1FF4303EC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2" w:fontKey="{548B47C4-6D03-45D4-8F8C-DCE28F38C18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28E8C99A-CC51-455D-8F11-C555AB65D7E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FB0A4B37-02F6-4D54-A25F-6F214FCB76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936F15"/>
    <w:rsid w:val="00A917B4"/>
    <w:rsid w:val="00C92AAA"/>
    <w:rsid w:val="00D036C3"/>
    <w:rsid w:val="00D97949"/>
    <w:rsid w:val="00E6068F"/>
    <w:rsid w:val="012968A8"/>
    <w:rsid w:val="01701FD7"/>
    <w:rsid w:val="01894E35"/>
    <w:rsid w:val="019835D6"/>
    <w:rsid w:val="01D5594B"/>
    <w:rsid w:val="02353540"/>
    <w:rsid w:val="023772EA"/>
    <w:rsid w:val="02466DF4"/>
    <w:rsid w:val="02491B6D"/>
    <w:rsid w:val="026B1029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1D3F2A"/>
    <w:rsid w:val="05726074"/>
    <w:rsid w:val="05924FA8"/>
    <w:rsid w:val="05934C7C"/>
    <w:rsid w:val="05A3343E"/>
    <w:rsid w:val="05B11293"/>
    <w:rsid w:val="05B16635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6A37DE2"/>
    <w:rsid w:val="071850DF"/>
    <w:rsid w:val="073D5688"/>
    <w:rsid w:val="075057EF"/>
    <w:rsid w:val="076D2A28"/>
    <w:rsid w:val="076E74F9"/>
    <w:rsid w:val="07820B94"/>
    <w:rsid w:val="07B0512D"/>
    <w:rsid w:val="07C7693D"/>
    <w:rsid w:val="07ED2C51"/>
    <w:rsid w:val="07FB644E"/>
    <w:rsid w:val="07FC091D"/>
    <w:rsid w:val="08575FFD"/>
    <w:rsid w:val="08B10699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BB458F"/>
    <w:rsid w:val="0AC60DB6"/>
    <w:rsid w:val="0AC6218B"/>
    <w:rsid w:val="0AD05B39"/>
    <w:rsid w:val="0B1F59B1"/>
    <w:rsid w:val="0B492593"/>
    <w:rsid w:val="0B6F6730"/>
    <w:rsid w:val="0B9A23D1"/>
    <w:rsid w:val="0BA61BD1"/>
    <w:rsid w:val="0BBD728C"/>
    <w:rsid w:val="0BFC1795"/>
    <w:rsid w:val="0C653676"/>
    <w:rsid w:val="0C6725E8"/>
    <w:rsid w:val="0C851D03"/>
    <w:rsid w:val="0CAC4B4C"/>
    <w:rsid w:val="0CBB5AEB"/>
    <w:rsid w:val="0CCE2B10"/>
    <w:rsid w:val="0CFA5AB9"/>
    <w:rsid w:val="0D450288"/>
    <w:rsid w:val="0DC52185"/>
    <w:rsid w:val="0DC5664A"/>
    <w:rsid w:val="0DDA5C85"/>
    <w:rsid w:val="0DF071A2"/>
    <w:rsid w:val="0E1513DE"/>
    <w:rsid w:val="0E642DE5"/>
    <w:rsid w:val="0E6E7B0F"/>
    <w:rsid w:val="0E7200BB"/>
    <w:rsid w:val="0EBC5DAA"/>
    <w:rsid w:val="0EEA35C1"/>
    <w:rsid w:val="0F2C51F5"/>
    <w:rsid w:val="0F377A67"/>
    <w:rsid w:val="0F580654"/>
    <w:rsid w:val="0F9A5C31"/>
    <w:rsid w:val="0FAF0F65"/>
    <w:rsid w:val="0FEF2A05"/>
    <w:rsid w:val="110D3C99"/>
    <w:rsid w:val="11136D56"/>
    <w:rsid w:val="112F311B"/>
    <w:rsid w:val="1138707B"/>
    <w:rsid w:val="116660F3"/>
    <w:rsid w:val="11765EE8"/>
    <w:rsid w:val="118E2678"/>
    <w:rsid w:val="11A31353"/>
    <w:rsid w:val="11A449DB"/>
    <w:rsid w:val="11A74A72"/>
    <w:rsid w:val="11B05DF7"/>
    <w:rsid w:val="11D03898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B6B8E"/>
    <w:rsid w:val="128F4427"/>
    <w:rsid w:val="129944BC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CE099A"/>
    <w:rsid w:val="161D553A"/>
    <w:rsid w:val="162E6712"/>
    <w:rsid w:val="163A376E"/>
    <w:rsid w:val="165750CB"/>
    <w:rsid w:val="16B7108E"/>
    <w:rsid w:val="16BA53EF"/>
    <w:rsid w:val="16DF0C31"/>
    <w:rsid w:val="16FA4FEE"/>
    <w:rsid w:val="172F50E9"/>
    <w:rsid w:val="175E0287"/>
    <w:rsid w:val="17667BAA"/>
    <w:rsid w:val="177F7270"/>
    <w:rsid w:val="17860118"/>
    <w:rsid w:val="179C678F"/>
    <w:rsid w:val="17C72C5B"/>
    <w:rsid w:val="18066A1E"/>
    <w:rsid w:val="181B31B5"/>
    <w:rsid w:val="18420CED"/>
    <w:rsid w:val="185B5E8D"/>
    <w:rsid w:val="185D7493"/>
    <w:rsid w:val="188A0D17"/>
    <w:rsid w:val="18B74A50"/>
    <w:rsid w:val="18B97B94"/>
    <w:rsid w:val="18C16234"/>
    <w:rsid w:val="18DA394F"/>
    <w:rsid w:val="18F72A28"/>
    <w:rsid w:val="18FC11D9"/>
    <w:rsid w:val="193405B1"/>
    <w:rsid w:val="19716871"/>
    <w:rsid w:val="198163B3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1110F8"/>
    <w:rsid w:val="1C2B6B65"/>
    <w:rsid w:val="1C393BCD"/>
    <w:rsid w:val="1C4F04A0"/>
    <w:rsid w:val="1C6534D5"/>
    <w:rsid w:val="1CA47781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E212EF"/>
    <w:rsid w:val="1DED372A"/>
    <w:rsid w:val="1DEE64BF"/>
    <w:rsid w:val="1E2B1F47"/>
    <w:rsid w:val="1E3434A5"/>
    <w:rsid w:val="1E70600C"/>
    <w:rsid w:val="1EBC1EF4"/>
    <w:rsid w:val="1EBC2096"/>
    <w:rsid w:val="1ED41662"/>
    <w:rsid w:val="1F2A443D"/>
    <w:rsid w:val="1F903A73"/>
    <w:rsid w:val="1FA40790"/>
    <w:rsid w:val="1FD75C38"/>
    <w:rsid w:val="204E4BD9"/>
    <w:rsid w:val="205276F9"/>
    <w:rsid w:val="205E5A0E"/>
    <w:rsid w:val="20864DB8"/>
    <w:rsid w:val="208B431E"/>
    <w:rsid w:val="209A6896"/>
    <w:rsid w:val="20AF2650"/>
    <w:rsid w:val="20CD3575"/>
    <w:rsid w:val="20DB4433"/>
    <w:rsid w:val="210274E9"/>
    <w:rsid w:val="210340D6"/>
    <w:rsid w:val="213E065A"/>
    <w:rsid w:val="21790FFE"/>
    <w:rsid w:val="21AB3F96"/>
    <w:rsid w:val="222F27FB"/>
    <w:rsid w:val="225919EB"/>
    <w:rsid w:val="22830324"/>
    <w:rsid w:val="228A78F1"/>
    <w:rsid w:val="228D434D"/>
    <w:rsid w:val="22A11895"/>
    <w:rsid w:val="22A56D84"/>
    <w:rsid w:val="22A9285D"/>
    <w:rsid w:val="22EA57D7"/>
    <w:rsid w:val="22F63329"/>
    <w:rsid w:val="231B494E"/>
    <w:rsid w:val="233E615E"/>
    <w:rsid w:val="23586583"/>
    <w:rsid w:val="23BC11FA"/>
    <w:rsid w:val="23BE2423"/>
    <w:rsid w:val="241114BD"/>
    <w:rsid w:val="24145847"/>
    <w:rsid w:val="24225F77"/>
    <w:rsid w:val="243E65BE"/>
    <w:rsid w:val="245B5D30"/>
    <w:rsid w:val="247C6B1D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9F2E70"/>
    <w:rsid w:val="28B615CC"/>
    <w:rsid w:val="28C6526E"/>
    <w:rsid w:val="28E3255D"/>
    <w:rsid w:val="290106E0"/>
    <w:rsid w:val="292C2C40"/>
    <w:rsid w:val="29564034"/>
    <w:rsid w:val="298B05D7"/>
    <w:rsid w:val="29BE4F5E"/>
    <w:rsid w:val="29F21C8A"/>
    <w:rsid w:val="29F438B9"/>
    <w:rsid w:val="29FC1EA0"/>
    <w:rsid w:val="2A1771DF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D273E5"/>
    <w:rsid w:val="2BEF06F8"/>
    <w:rsid w:val="2C10394A"/>
    <w:rsid w:val="2C2B4D4A"/>
    <w:rsid w:val="2C6C7899"/>
    <w:rsid w:val="2C926286"/>
    <w:rsid w:val="2C9E4EE2"/>
    <w:rsid w:val="2CD91894"/>
    <w:rsid w:val="2D0D6D7A"/>
    <w:rsid w:val="2D362FFF"/>
    <w:rsid w:val="2D6A48E8"/>
    <w:rsid w:val="2D8F6BF2"/>
    <w:rsid w:val="2D9049E7"/>
    <w:rsid w:val="2DA131E4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C57D55"/>
    <w:rsid w:val="30013F99"/>
    <w:rsid w:val="301C491F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90B1C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0A27C4"/>
    <w:rsid w:val="361F560E"/>
    <w:rsid w:val="36246759"/>
    <w:rsid w:val="362B3DDB"/>
    <w:rsid w:val="3647586B"/>
    <w:rsid w:val="364F2C9B"/>
    <w:rsid w:val="365031FF"/>
    <w:rsid w:val="366F08D9"/>
    <w:rsid w:val="36763B2E"/>
    <w:rsid w:val="36833557"/>
    <w:rsid w:val="36CB7E1B"/>
    <w:rsid w:val="36F9173F"/>
    <w:rsid w:val="37BC6733"/>
    <w:rsid w:val="37DB0ECC"/>
    <w:rsid w:val="37F86DD0"/>
    <w:rsid w:val="38330051"/>
    <w:rsid w:val="384F7445"/>
    <w:rsid w:val="385F0C77"/>
    <w:rsid w:val="3879584B"/>
    <w:rsid w:val="38A67788"/>
    <w:rsid w:val="38C9374F"/>
    <w:rsid w:val="38EC44D2"/>
    <w:rsid w:val="38FF429D"/>
    <w:rsid w:val="392A2DC2"/>
    <w:rsid w:val="392C0473"/>
    <w:rsid w:val="39344132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BE0451"/>
    <w:rsid w:val="3AE45A4A"/>
    <w:rsid w:val="3AE55824"/>
    <w:rsid w:val="3B122A11"/>
    <w:rsid w:val="3B270265"/>
    <w:rsid w:val="3B567D25"/>
    <w:rsid w:val="3B6960BF"/>
    <w:rsid w:val="3B8C1BE2"/>
    <w:rsid w:val="3BC42A1C"/>
    <w:rsid w:val="3BCC57B1"/>
    <w:rsid w:val="3BD602DE"/>
    <w:rsid w:val="3BF607B4"/>
    <w:rsid w:val="3C037A1A"/>
    <w:rsid w:val="3C0A1D3F"/>
    <w:rsid w:val="3C2454C2"/>
    <w:rsid w:val="3C2953F1"/>
    <w:rsid w:val="3C375B96"/>
    <w:rsid w:val="3C533B74"/>
    <w:rsid w:val="3C880419"/>
    <w:rsid w:val="3CB93D65"/>
    <w:rsid w:val="3CD56B5C"/>
    <w:rsid w:val="3CFB041D"/>
    <w:rsid w:val="3D383DBA"/>
    <w:rsid w:val="3D4637E1"/>
    <w:rsid w:val="3DF61F78"/>
    <w:rsid w:val="3E32349B"/>
    <w:rsid w:val="3E46115A"/>
    <w:rsid w:val="3E4E4053"/>
    <w:rsid w:val="3E7B12F8"/>
    <w:rsid w:val="3E847E51"/>
    <w:rsid w:val="3ECF1C51"/>
    <w:rsid w:val="3ED8750F"/>
    <w:rsid w:val="3EEB161B"/>
    <w:rsid w:val="3F4674F1"/>
    <w:rsid w:val="40185D56"/>
    <w:rsid w:val="403A69F2"/>
    <w:rsid w:val="40486C8E"/>
    <w:rsid w:val="40587E62"/>
    <w:rsid w:val="4074251B"/>
    <w:rsid w:val="40875682"/>
    <w:rsid w:val="414046AA"/>
    <w:rsid w:val="41561554"/>
    <w:rsid w:val="41572D65"/>
    <w:rsid w:val="416B314C"/>
    <w:rsid w:val="41712063"/>
    <w:rsid w:val="41754D1F"/>
    <w:rsid w:val="41955490"/>
    <w:rsid w:val="41A22DAB"/>
    <w:rsid w:val="41D6397F"/>
    <w:rsid w:val="423B4745"/>
    <w:rsid w:val="423C1A41"/>
    <w:rsid w:val="42604EB2"/>
    <w:rsid w:val="427609FD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DF66BC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860AFB"/>
    <w:rsid w:val="48C9031A"/>
    <w:rsid w:val="48F42103"/>
    <w:rsid w:val="49235724"/>
    <w:rsid w:val="492C50E1"/>
    <w:rsid w:val="49395942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F24C6A"/>
    <w:rsid w:val="4C101B25"/>
    <w:rsid w:val="4C1E4784"/>
    <w:rsid w:val="4C341C5B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F43E5D"/>
    <w:rsid w:val="4E323AFF"/>
    <w:rsid w:val="4E3C1A0A"/>
    <w:rsid w:val="4E416111"/>
    <w:rsid w:val="4E777A24"/>
    <w:rsid w:val="4EAE77CF"/>
    <w:rsid w:val="4EAF7232"/>
    <w:rsid w:val="4F250EBF"/>
    <w:rsid w:val="4F7106DC"/>
    <w:rsid w:val="4FB903B3"/>
    <w:rsid w:val="4FF67BBA"/>
    <w:rsid w:val="5001751B"/>
    <w:rsid w:val="50025DE9"/>
    <w:rsid w:val="50113B43"/>
    <w:rsid w:val="50137B2E"/>
    <w:rsid w:val="50285E00"/>
    <w:rsid w:val="503C43F9"/>
    <w:rsid w:val="505D5184"/>
    <w:rsid w:val="50C93269"/>
    <w:rsid w:val="50CC56A2"/>
    <w:rsid w:val="50CC5E28"/>
    <w:rsid w:val="50CF17A5"/>
    <w:rsid w:val="50E631AF"/>
    <w:rsid w:val="515A15AA"/>
    <w:rsid w:val="51A21957"/>
    <w:rsid w:val="51B44F9E"/>
    <w:rsid w:val="51C16550"/>
    <w:rsid w:val="51DC25AC"/>
    <w:rsid w:val="51FC79EF"/>
    <w:rsid w:val="522B4A59"/>
    <w:rsid w:val="522D1A84"/>
    <w:rsid w:val="524F00F6"/>
    <w:rsid w:val="52547F2A"/>
    <w:rsid w:val="52CA4615"/>
    <w:rsid w:val="52DE645B"/>
    <w:rsid w:val="52ED65B5"/>
    <w:rsid w:val="53606524"/>
    <w:rsid w:val="5393041A"/>
    <w:rsid w:val="53A31B48"/>
    <w:rsid w:val="53D23D42"/>
    <w:rsid w:val="53F72C97"/>
    <w:rsid w:val="541B187A"/>
    <w:rsid w:val="5435008D"/>
    <w:rsid w:val="54350C7B"/>
    <w:rsid w:val="54357592"/>
    <w:rsid w:val="54433EFC"/>
    <w:rsid w:val="547C2C41"/>
    <w:rsid w:val="54BE203C"/>
    <w:rsid w:val="54FE4287"/>
    <w:rsid w:val="551E7D0C"/>
    <w:rsid w:val="55740673"/>
    <w:rsid w:val="55A4094D"/>
    <w:rsid w:val="55DF20DF"/>
    <w:rsid w:val="560B0BE3"/>
    <w:rsid w:val="560E1F74"/>
    <w:rsid w:val="56480272"/>
    <w:rsid w:val="56793A56"/>
    <w:rsid w:val="567953DA"/>
    <w:rsid w:val="567C220F"/>
    <w:rsid w:val="569B60FF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A37E54"/>
    <w:rsid w:val="58383450"/>
    <w:rsid w:val="583E4329"/>
    <w:rsid w:val="585303BA"/>
    <w:rsid w:val="586634DD"/>
    <w:rsid w:val="58D93E38"/>
    <w:rsid w:val="58DE6796"/>
    <w:rsid w:val="58E37794"/>
    <w:rsid w:val="590F7087"/>
    <w:rsid w:val="593D2D3F"/>
    <w:rsid w:val="598705F0"/>
    <w:rsid w:val="59963B53"/>
    <w:rsid w:val="59A93B20"/>
    <w:rsid w:val="59D83A01"/>
    <w:rsid w:val="5A070962"/>
    <w:rsid w:val="5A091B3D"/>
    <w:rsid w:val="5A0971BA"/>
    <w:rsid w:val="5A1D5393"/>
    <w:rsid w:val="5A2326ED"/>
    <w:rsid w:val="5A5F3294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23E7C"/>
    <w:rsid w:val="5BF7657B"/>
    <w:rsid w:val="5C3A27C4"/>
    <w:rsid w:val="5C5B43DA"/>
    <w:rsid w:val="5C631D82"/>
    <w:rsid w:val="5C9E14F0"/>
    <w:rsid w:val="5CA3644F"/>
    <w:rsid w:val="5CE76D33"/>
    <w:rsid w:val="5D2F34D2"/>
    <w:rsid w:val="5D553153"/>
    <w:rsid w:val="5DAE1A5C"/>
    <w:rsid w:val="5DB61475"/>
    <w:rsid w:val="5DD20DA8"/>
    <w:rsid w:val="5DFB1B8B"/>
    <w:rsid w:val="5E147D54"/>
    <w:rsid w:val="5E2A4A80"/>
    <w:rsid w:val="5E303390"/>
    <w:rsid w:val="5E597D54"/>
    <w:rsid w:val="5E7F4605"/>
    <w:rsid w:val="5EA217F0"/>
    <w:rsid w:val="5EB8281C"/>
    <w:rsid w:val="5EBF6657"/>
    <w:rsid w:val="5F1D0B53"/>
    <w:rsid w:val="5F244F3A"/>
    <w:rsid w:val="5F3766CF"/>
    <w:rsid w:val="5F473B24"/>
    <w:rsid w:val="5F7028EC"/>
    <w:rsid w:val="5F90691B"/>
    <w:rsid w:val="5F9B2CCF"/>
    <w:rsid w:val="5FA44497"/>
    <w:rsid w:val="5FB375DD"/>
    <w:rsid w:val="5FEF4696"/>
    <w:rsid w:val="600C14F4"/>
    <w:rsid w:val="604D170E"/>
    <w:rsid w:val="609A10A0"/>
    <w:rsid w:val="60D86DCD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9038A5"/>
    <w:rsid w:val="62976268"/>
    <w:rsid w:val="62DE0FC5"/>
    <w:rsid w:val="62E34247"/>
    <w:rsid w:val="62E46882"/>
    <w:rsid w:val="630948A4"/>
    <w:rsid w:val="630D4CDB"/>
    <w:rsid w:val="631018F4"/>
    <w:rsid w:val="63224615"/>
    <w:rsid w:val="635D4115"/>
    <w:rsid w:val="6366249D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36344C"/>
    <w:rsid w:val="654B280B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7203A69"/>
    <w:rsid w:val="675B7BA5"/>
    <w:rsid w:val="67D71200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F1312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BF5098"/>
    <w:rsid w:val="6BC01CB1"/>
    <w:rsid w:val="6BC61F64"/>
    <w:rsid w:val="6C127766"/>
    <w:rsid w:val="6C367327"/>
    <w:rsid w:val="6C452FC1"/>
    <w:rsid w:val="6C630073"/>
    <w:rsid w:val="6C7D27B5"/>
    <w:rsid w:val="6C843175"/>
    <w:rsid w:val="6CE6228B"/>
    <w:rsid w:val="6D535020"/>
    <w:rsid w:val="6D7E6881"/>
    <w:rsid w:val="6DA56A0C"/>
    <w:rsid w:val="6DC7036B"/>
    <w:rsid w:val="6DE756AC"/>
    <w:rsid w:val="6E8971F7"/>
    <w:rsid w:val="6E9A21D9"/>
    <w:rsid w:val="6EF42AB9"/>
    <w:rsid w:val="6F106739"/>
    <w:rsid w:val="6F15482A"/>
    <w:rsid w:val="6F5E6FA0"/>
    <w:rsid w:val="6F834FEC"/>
    <w:rsid w:val="6FA42641"/>
    <w:rsid w:val="6FB45C2C"/>
    <w:rsid w:val="6FC851A3"/>
    <w:rsid w:val="6FD53C37"/>
    <w:rsid w:val="6FDB390B"/>
    <w:rsid w:val="6FE21C8C"/>
    <w:rsid w:val="6FE7780C"/>
    <w:rsid w:val="6FF1787F"/>
    <w:rsid w:val="6FF62952"/>
    <w:rsid w:val="7024009B"/>
    <w:rsid w:val="706B74A1"/>
    <w:rsid w:val="70B07A9B"/>
    <w:rsid w:val="70C56C78"/>
    <w:rsid w:val="70CC084D"/>
    <w:rsid w:val="70F467DE"/>
    <w:rsid w:val="712B0468"/>
    <w:rsid w:val="713F5B0D"/>
    <w:rsid w:val="71404768"/>
    <w:rsid w:val="71424559"/>
    <w:rsid w:val="714820BB"/>
    <w:rsid w:val="71620EC6"/>
    <w:rsid w:val="716416F5"/>
    <w:rsid w:val="71785FE9"/>
    <w:rsid w:val="7188090F"/>
    <w:rsid w:val="719A7E52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0514C5"/>
    <w:rsid w:val="732022A5"/>
    <w:rsid w:val="735C47A1"/>
    <w:rsid w:val="737030BA"/>
    <w:rsid w:val="73A57940"/>
    <w:rsid w:val="73FA0F56"/>
    <w:rsid w:val="742720C3"/>
    <w:rsid w:val="74535840"/>
    <w:rsid w:val="74C019A6"/>
    <w:rsid w:val="74D626D4"/>
    <w:rsid w:val="74DC1FCC"/>
    <w:rsid w:val="74DD2969"/>
    <w:rsid w:val="75320F0F"/>
    <w:rsid w:val="759432AE"/>
    <w:rsid w:val="75982C9F"/>
    <w:rsid w:val="75E1239D"/>
    <w:rsid w:val="76004DC0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93B575F"/>
    <w:rsid w:val="7942177C"/>
    <w:rsid w:val="795B528B"/>
    <w:rsid w:val="79715B94"/>
    <w:rsid w:val="79883EEA"/>
    <w:rsid w:val="79932ACB"/>
    <w:rsid w:val="79C220D6"/>
    <w:rsid w:val="79C87ACE"/>
    <w:rsid w:val="79C96961"/>
    <w:rsid w:val="79FF7F7D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B0176A"/>
    <w:rsid w:val="7AB44AC2"/>
    <w:rsid w:val="7AD24886"/>
    <w:rsid w:val="7AEF523A"/>
    <w:rsid w:val="7AF73507"/>
    <w:rsid w:val="7B12724C"/>
    <w:rsid w:val="7B1E35AB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ED5FAC"/>
    <w:rsid w:val="7D0079C6"/>
    <w:rsid w:val="7D5C0E39"/>
    <w:rsid w:val="7D687CAA"/>
    <w:rsid w:val="7D6D4AFC"/>
    <w:rsid w:val="7DA161F7"/>
    <w:rsid w:val="7DBB22F4"/>
    <w:rsid w:val="7E263FB5"/>
    <w:rsid w:val="7E3171B7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37624"/>
    <w:rsid w:val="7FEA3D0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www.so.com/s?q=%E8%A1%8C%E6%94%BF%E6%B3%95%E5%AD%A6&amp;ie=utf-8&amp;src=internal_wenda_recommend_textn" TargetMode="External" /><Relationship Id="rId11" Type="http://schemas.openxmlformats.org/officeDocument/2006/relationships/hyperlink" Target="http://www.so.com/s?q=%E8%A1%8C%E6%94%BF%E5%85%AC%E6%96%87&amp;ie=utf-8&amp;src=internal_wenda_recommend_textn" TargetMode="Externa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http://www.so.com/s?q=%E5%B8%82%E6%94%BF%E5%AD%A6&amp;ie=utf-8&amp;src=internal_wenda_recommend_textn" TargetMode="External" /><Relationship Id="rId7" Type="http://schemas.openxmlformats.org/officeDocument/2006/relationships/hyperlink" Target="http://www.so.com/s?q=%E7%A4%BE%E4%BC%9A%E5%AD%A6&amp;ie=utf-8&amp;src=internal_wenda_recommend_textn" TargetMode="External" /><Relationship Id="rId8" Type="http://schemas.openxmlformats.org/officeDocument/2006/relationships/hyperlink" Target="http://www.so.com/s?q=%E4%BA%BA%E5%8A%9B%E8%B5%84%E6%BA%90%E5%BC%80%E5%8F%91%E4%B8%8E%E7%AE%A1%E7%90%86&amp;ie=utf-8&amp;src=internal_wenda_recommend_textn" TargetMode="External" /><Relationship Id="rId9" Type="http://schemas.openxmlformats.org/officeDocument/2006/relationships/hyperlink" Target="http://www.so.com/s?q=%E7%BB%84%E7%BB%87%E8%A1%8C%E4%B8%BA%E5%AD%A6&amp;ie=utf-8&amp;src=internal_wenda_recommend_textn" TargetMode="Externa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5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DEDC94349FFA46AE945FC51AA06B41BF_13</vt:lpwstr>
  </property>
  <property fmtid="{D5CDD505-2E9C-101B-9397-08002B2CF9AE}" pid="3" name="KSOProductBuildVer">
    <vt:lpwstr>2052-12.1.0.17147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v1.0_mb_efKVSkx+7zoIQA0/md4bqg==</vt:lpwstr>
  </property>
</Properties>
</file>