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3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1A62A3E0"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2433320</wp:posOffset>
            </wp:positionH>
            <wp:positionV relativeFrom="paragraph">
              <wp:posOffset>447675</wp:posOffset>
            </wp:positionV>
            <wp:extent cx="1609090" cy="1609090"/>
            <wp:effectExtent l="69850" t="62230" r="73660" b="73660"/>
            <wp:wrapNone/>
            <wp:docPr id="1" name="图片 1" descr="C:\Users\曾燕\Desktop\形象照2.jpg形象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曾燕\Desktop\形象照2.jpg形象照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609090"/>
                    </a:xfrm>
                    <a:prstGeom prst="ellipse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2633345</wp:posOffset>
                </wp:positionV>
                <wp:extent cx="6811010" cy="7659370"/>
                <wp:effectExtent l="0" t="0" r="7620" b="0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11010" cy="7659370"/>
                          <a:chOff x="5130" y="4430"/>
                          <a:chExt cx="10726" cy="12062"/>
                        </a:xfrm>
                      </wpg:grpSpPr>
                      <wpg:grpSp>
                        <wpg:cNvPr id="7" name="组合 30"/>
                        <wpg:cNvGrpSpPr/>
                        <wpg:grpSpPr>
                          <a:xfrm>
                            <a:off x="5130" y="4430"/>
                            <a:ext cx="10727" cy="1641"/>
                            <a:chOff x="4842" y="3823"/>
                            <a:chExt cx="10727" cy="1641"/>
                          </a:xfrm>
                        </wpg:grpSpPr>
                        <wps:wsp xmlns:wps="http://schemas.microsoft.com/office/word/2010/wordprocessingShape">
                          <wps:cNvPr id="12" name="求职意向"/>
                          <wps:cNvSpPr txBox="1"/>
                          <wps:spPr>
                            <a:xfrm>
                              <a:off x="6534" y="3941"/>
                              <a:ext cx="2098" cy="4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00" w:lineRule="exact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808080" w:themeColor="text1" w:themeTint="80"/>
                                    <w:sz w:val="24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808080" w:themeColor="text1" w:themeTint="80"/>
                                    <w:sz w:val="24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Education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g:grpSp>
                          <wpg:cNvPr id="14" name="组合 43"/>
                          <wpg:cNvGrpSpPr/>
                          <wpg:grpSpPr>
                            <a:xfrm>
                              <a:off x="4842" y="3823"/>
                              <a:ext cx="10727" cy="1641"/>
                              <a:chOff x="1933" y="3307"/>
                              <a:chExt cx="10727" cy="1641"/>
                            </a:xfrm>
                          </wpg:grpSpPr>
                          <wpg:grpSp>
                            <wpg:cNvPr id="15" name="组合 35"/>
                            <wpg:cNvGrpSpPr/>
                            <wpg:grpSpPr>
                              <a:xfrm>
                                <a:off x="1933" y="3307"/>
                                <a:ext cx="10545" cy="1641"/>
                                <a:chOff x="899" y="3113"/>
                                <a:chExt cx="10545" cy="1641"/>
                              </a:xfrm>
                            </wpg:grpSpPr>
                            <wpg:grpSp>
                              <wpg:cNvPr id="16" name="组合 5"/>
                              <wpg:cNvGrpSpPr/>
                              <wpg:grpSpPr>
                                <a:xfrm>
                                  <a:off x="899" y="3173"/>
                                  <a:ext cx="10545" cy="1581"/>
                                  <a:chOff x="15056" y="5201"/>
                                  <a:chExt cx="17057" cy="1581"/>
                                </a:xfrm>
                              </wpg:grpSpPr>
                              <wps:wsp xmlns:wps="http://schemas.microsoft.com/office/word/2010/wordprocessingShape">
                                <wps:cNvPr id="17" name="求职意向"/>
                                <wps:cNvSpPr txBox="1"/>
                                <wps:spPr>
                                  <a:xfrm>
                                    <a:off x="15056" y="5201"/>
                                    <a:ext cx="2413" cy="5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360" w:lineRule="exact"/>
                                        <w:ind w:left="0" w:right="0" w:firstLine="0" w:leftChars="0" w:rightChars="0" w:firstLineChars="0"/>
                                        <w:jc w:val="left"/>
                                        <w:textAlignment w:val="auto"/>
                                        <w:outlineLvl w:val="9"/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/>
                                          <w:bCs/>
                                          <w:color w:val="2E75B6" w:themeColor="accent1" w:themeShade="BF"/>
                                          <w:sz w:val="28"/>
                                          <w:szCs w:val="28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/>
                                          <w:bCs/>
                                          <w:color w:val="2E75B6" w:themeColor="accent1" w:themeShade="BF"/>
                                          <w:sz w:val="28"/>
                                          <w:szCs w:val="28"/>
                                          <w:lang w:val="en-US" w:eastAsia="zh-CN"/>
                                        </w:rPr>
                                        <w:t>教育背景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    </wps:wsp>
                              <wps:wsp xmlns:wps="http://schemas.microsoft.com/office/word/2010/wordprocessingShape">
                                <wps:cNvPr id="18" name="文本框 4"/>
                                <wps:cNvSpPr txBox="1"/>
                                <wps:spPr>
                                  <a:xfrm>
                                    <a:off x="17793" y="5796"/>
                                    <a:ext cx="14320" cy="9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380" w:lineRule="exact"/>
                                        <w:ind w:left="0" w:right="0" w:firstLine="0" w:leftChars="0" w:rightChars="0" w:firstLineChars="0"/>
                                        <w:jc w:val="left"/>
                                        <w:textAlignment w:val="auto"/>
                                        <w:outlineLvl w:val="9"/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 w:val="0"/>
                                          <w:bCs w:val="0"/>
                                          <w:color w:val="2E75B6" w:themeColor="accent1" w:themeShade="BF"/>
                                          <w:sz w:val="21"/>
                                          <w:szCs w:val="21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 w:val="0"/>
                                          <w:bCs w:val="0"/>
                                          <w:color w:val="2E75B6" w:themeColor="accent1" w:themeShade="BF"/>
                                          <w:sz w:val="21"/>
                                          <w:szCs w:val="21"/>
                                          <w:lang w:val="en-US" w:eastAsia="zh-CN"/>
                                        </w:rPr>
                                        <w:t>时间：2012.09-2016.06 // 学校：中山大学信息科技学院 // 专业：行政管理/本科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380" w:lineRule="exact"/>
                                        <w:ind w:left="0" w:right="0" w:firstLine="0" w:leftChars="0" w:rightChars="0" w:firstLineChars="0"/>
                                        <w:jc w:val="left"/>
                                        <w:textAlignment w:val="auto"/>
                                        <w:outlineLvl w:val="9"/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 w:val="0"/>
                                          <w:bCs w:val="0"/>
                                          <w:color w:val="808080" w:themeColor="text1" w:themeTint="80"/>
                                          <w:sz w:val="21"/>
                                          <w:szCs w:val="21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50000"/>
                                                <w14:lumOff w14:val="50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主修：行政管理、工商管理、企业管理、电子商务、商务英语、大学英语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9" name="图片 34" descr="3b32313537333834373bd2fdbac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7" y="3113"/>
                                  <a:ext cx="329" cy="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 xmlns:wps="http://schemas.microsoft.com/office/word/2010/wordprocessingShape">
                            <wps:cNvPr id="20" name="直接连接符 42"/>
                            <wps:cNvCnPr/>
                            <wps:spPr>
                              <a:xfrm>
                                <a:off x="5006" y="3678"/>
                                <a:ext cx="7654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23" name="组合 75"/>
                        <wpg:cNvGrpSpPr/>
                        <wpg:grpSpPr>
                          <a:xfrm>
                            <a:off x="5130" y="6412"/>
                            <a:ext cx="10727" cy="5801"/>
                            <a:chOff x="4842" y="3823"/>
                            <a:chExt cx="10727" cy="5801"/>
                          </a:xfrm>
                        </wpg:grpSpPr>
                        <wps:wsp xmlns:wps="http://schemas.microsoft.com/office/word/2010/wordprocessingShape">
                          <wps:cNvPr id="24" name="求职意向"/>
                          <wps:cNvSpPr txBox="1"/>
                          <wps:spPr>
                            <a:xfrm>
                              <a:off x="6534" y="3941"/>
                              <a:ext cx="2098" cy="4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00" w:lineRule="exact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黑体" w:eastAsia="黑体" w:hAnsi="黑体" w:cs="黑体" w:hint="default"/>
                                    <w:b w:val="0"/>
                                    <w:bCs w:val="0"/>
                                    <w:color w:val="808080" w:themeColor="text1" w:themeTint="80"/>
                                    <w:sz w:val="24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b w:val="0"/>
                                    <w:bCs w:val="0"/>
                                    <w:color w:val="808080" w:themeColor="text1" w:themeTint="80"/>
                                    <w:sz w:val="24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Experience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g:grpSp>
                          <wpg:cNvPr id="32" name="组合 43"/>
                          <wpg:cNvGrpSpPr/>
                          <wpg:grpSpPr>
                            <a:xfrm>
                              <a:off x="4842" y="3823"/>
                              <a:ext cx="10727" cy="5801"/>
                              <a:chOff x="1933" y="3307"/>
                              <a:chExt cx="10727" cy="5801"/>
                            </a:xfrm>
                          </wpg:grpSpPr>
                          <wpg:grpSp>
                            <wpg:cNvPr id="33" name="组合 35"/>
                            <wpg:cNvGrpSpPr/>
                            <wpg:grpSpPr>
                              <a:xfrm>
                                <a:off x="1933" y="3307"/>
                                <a:ext cx="10545" cy="5801"/>
                                <a:chOff x="899" y="3113"/>
                                <a:chExt cx="10545" cy="5801"/>
                              </a:xfrm>
                            </wpg:grpSpPr>
                            <wpg:grpSp>
                              <wpg:cNvPr id="36" name="组合 5"/>
                              <wpg:cNvGrpSpPr/>
                              <wpg:grpSpPr>
                                <a:xfrm>
                                  <a:off x="899" y="3173"/>
                                  <a:ext cx="10545" cy="5741"/>
                                  <a:chOff x="15056" y="5201"/>
                                  <a:chExt cx="17057" cy="5741"/>
                                </a:xfrm>
                              </wpg:grpSpPr>
                              <wps:wsp xmlns:wps="http://schemas.microsoft.com/office/word/2010/wordprocessingShape">
                                <wps:cNvPr id="37" name="求职意向"/>
                                <wps:cNvSpPr txBox="1"/>
                                <wps:spPr>
                                  <a:xfrm>
                                    <a:off x="15056" y="5201"/>
                                    <a:ext cx="2413" cy="5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360" w:lineRule="exact"/>
                                        <w:ind w:left="0" w:right="0" w:firstLine="0" w:leftChars="0" w:rightChars="0" w:firstLineChars="0"/>
                                        <w:jc w:val="left"/>
                                        <w:textAlignment w:val="auto"/>
                                        <w:outlineLvl w:val="9"/>
                                        <w:rPr>
                                          <w:rFonts w:ascii="黑体" w:eastAsia="黑体" w:hAnsi="黑体" w:cs="黑体" w:hint="default"/>
                                          <w:b/>
                                          <w:bCs/>
                                          <w:color w:val="2E75B6" w:themeColor="accent1" w:themeShade="BF"/>
                                          <w:sz w:val="28"/>
                                          <w:szCs w:val="28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ascii="黑体" w:eastAsia="黑体" w:hAnsi="黑体" w:cs="黑体" w:hint="eastAsia"/>
                                          <w:b/>
                                          <w:bCs/>
                                          <w:color w:val="2E75B6" w:themeColor="accent1" w:themeShade="BF"/>
                                          <w:sz w:val="28"/>
                                          <w:szCs w:val="28"/>
                                          <w:lang w:val="en-US" w:eastAsia="zh-CN"/>
                                        </w:rPr>
                                        <w:t>工作经验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    </wps:wsp>
                              <wps:wsp xmlns:wps="http://schemas.microsoft.com/office/word/2010/wordprocessingShape">
                                <wps:cNvPr id="38" name="文本框 4"/>
                                <wps:cNvSpPr txBox="1"/>
                                <wps:spPr>
                                  <a:xfrm>
                                    <a:off x="17793" y="5796"/>
                                    <a:ext cx="14320" cy="51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380" w:lineRule="exact"/>
                                        <w:ind w:left="0" w:right="0" w:firstLine="0" w:leftChars="0" w:rightChars="0" w:firstLineChars="0"/>
                                        <w:jc w:val="left"/>
                                        <w:textAlignment w:val="auto"/>
                                        <w:outlineLvl w:val="9"/>
                                        <w:rPr>
                                          <w:rFonts w:ascii="汉仪润圆-65简" w:eastAsia="汉仪润圆-65简" w:hAnsi="汉仪润圆-65简" w:cs="汉仪润圆-65简" w:hint="default"/>
                                          <w:b w:val="0"/>
                                          <w:bCs w:val="0"/>
                                          <w:color w:val="2E75B6" w:themeColor="accent1" w:themeShade="BF"/>
                                          <w:sz w:val="21"/>
                                          <w:szCs w:val="21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 w:val="0"/>
                                          <w:bCs w:val="0"/>
                                          <w:color w:val="2E75B6" w:themeColor="accent1" w:themeShade="BF"/>
                                          <w:sz w:val="21"/>
                                          <w:szCs w:val="21"/>
                                          <w:lang w:val="en-US" w:eastAsia="zh-CN"/>
                                        </w:rPr>
                                        <w:t>时间：2019.02-2021.03 // 单位：广州拉顿商贸有限公司 // 职务：行政主管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380" w:lineRule="exact"/>
                                        <w:ind w:left="0" w:right="0" w:firstLine="0" w:leftChars="0" w:rightChars="0" w:firstLineChars="0"/>
                                        <w:jc w:val="left"/>
                                        <w:textAlignment w:val="auto"/>
                                        <w:outlineLvl w:val="9"/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 w:val="0"/>
                                          <w:bCs w:val="0"/>
                                          <w:color w:val="2E75B6" w:themeColor="accent1" w:themeShade="BF"/>
                                          <w:sz w:val="21"/>
                                          <w:szCs w:val="21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 w:val="0"/>
                                          <w:bCs w:val="0"/>
                                          <w:color w:val="2E75B6" w:themeColor="accent1" w:themeShade="BF"/>
                                          <w:sz w:val="21"/>
                                          <w:szCs w:val="21"/>
                                          <w:lang w:val="en-US" w:eastAsia="zh-CN"/>
                                        </w:rPr>
                                        <w:t>负责：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1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380" w:lineRule="exact"/>
                                        <w:ind w:left="420" w:right="0" w:hanging="420" w:leftChars="0" w:rightChars="0" w:firstLineChars="0"/>
                                        <w:jc w:val="left"/>
                                        <w:textAlignment w:val="auto"/>
                                        <w:outlineLvl w:val="9"/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 w:val="0"/>
                                          <w:bCs w:val="0"/>
                                          <w:color w:val="808080" w:themeColor="text1" w:themeTint="80"/>
                                          <w:sz w:val="21"/>
                                          <w:szCs w:val="21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50000"/>
                                                <w14:lumOff w14:val="50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 w:val="0"/>
                                          <w:bCs w:val="0"/>
                                          <w:color w:val="808080" w:themeColor="text1" w:themeTint="80"/>
                                          <w:sz w:val="21"/>
                                          <w:szCs w:val="21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50000"/>
                                                <w14:lumOff w14:val="50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负责公司行政和人力筹开工作，工作包括但不限于办公环境卫生及安全、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1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380" w:lineRule="exact"/>
                                        <w:ind w:left="420" w:right="0" w:hanging="420" w:leftChars="0" w:rightChars="0" w:firstLineChars="0"/>
                                        <w:jc w:val="left"/>
                                        <w:textAlignment w:val="auto"/>
                                        <w:outlineLvl w:val="9"/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 w:val="0"/>
                                          <w:bCs w:val="0"/>
                                          <w:color w:val="808080" w:themeColor="text1" w:themeTint="80"/>
                                          <w:sz w:val="21"/>
                                          <w:szCs w:val="21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50000"/>
                                                <w14:lumOff w14:val="50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 w:val="0"/>
                                          <w:bCs w:val="0"/>
                                          <w:color w:val="808080" w:themeColor="text1" w:themeTint="80"/>
                                          <w:sz w:val="21"/>
                                          <w:szCs w:val="21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50000"/>
                                                <w14:lumOff w14:val="50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资产物资，会务管理、车辆管理，办理员工入离职手续，考勤计算，人员招聘培训；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1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380" w:lineRule="exact"/>
                                        <w:ind w:left="420" w:right="0" w:hanging="420" w:leftChars="0" w:rightChars="0" w:firstLineChars="0"/>
                                        <w:jc w:val="left"/>
                                        <w:textAlignment w:val="auto"/>
                                        <w:outlineLvl w:val="9"/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 w:val="0"/>
                                          <w:bCs w:val="0"/>
                                          <w:color w:val="808080" w:themeColor="text1" w:themeTint="80"/>
                                          <w:sz w:val="21"/>
                                          <w:szCs w:val="21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50000"/>
                                                <w14:lumOff w14:val="50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 w:val="0"/>
                                          <w:bCs w:val="0"/>
                                          <w:color w:val="808080" w:themeColor="text1" w:themeTint="80"/>
                                          <w:sz w:val="21"/>
                                          <w:szCs w:val="21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50000"/>
                                                <w14:lumOff w14:val="50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安排会务工作，并负责会议记录、会议纪要和发文管理，归类保存重要文件和档案管理；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1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380" w:lineRule="exact"/>
                                        <w:ind w:left="420" w:right="0" w:hanging="420" w:leftChars="0" w:rightChars="0" w:firstLineChars="0"/>
                                        <w:jc w:val="left"/>
                                        <w:textAlignment w:val="auto"/>
                                        <w:outlineLvl w:val="9"/>
                                        <w:rPr>
                                          <w:rFonts w:ascii="汉仪润圆-65简" w:eastAsia="汉仪润圆-65简" w:hAnsi="汉仪润圆-65简" w:cs="汉仪润圆-65简" w:hint="default"/>
                                          <w:b w:val="0"/>
                                          <w:bCs w:val="0"/>
                                          <w:color w:val="808080" w:themeColor="text1" w:themeTint="80"/>
                                          <w:sz w:val="21"/>
                                          <w:szCs w:val="21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50000"/>
                                                <w14:lumOff w14:val="50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 w:val="0"/>
                                          <w:bCs w:val="0"/>
                                          <w:color w:val="808080" w:themeColor="text1" w:themeTint="80"/>
                                          <w:sz w:val="21"/>
                                          <w:szCs w:val="21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50000"/>
                                                <w14:lumOff w14:val="50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协助编制公司年度预算，按月度、季度、年度把控预算执行及费用支出情况；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0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380" w:lineRule="exact"/>
                                        <w:ind w:right="0" w:leftChars="0" w:rightChars="0"/>
                                        <w:jc w:val="left"/>
                                        <w:textAlignment w:val="auto"/>
                                        <w:outlineLvl w:val="9"/>
                                        <w:rPr>
                                          <w:rFonts w:ascii="汉仪润圆-65简" w:eastAsia="汉仪润圆-65简" w:hAnsi="汉仪润圆-65简" w:cs="汉仪润圆-65简" w:hint="default"/>
                                          <w:b w:val="0"/>
                                          <w:bCs w:val="0"/>
                                          <w:color w:val="808080" w:themeColor="text1" w:themeTint="80"/>
                                          <w:sz w:val="21"/>
                                          <w:szCs w:val="21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50000"/>
                                                <w14:lumOff w14:val="50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0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380" w:lineRule="exact"/>
                                        <w:ind w:right="0" w:leftChars="0" w:rightChars="0"/>
                                        <w:jc w:val="left"/>
                                        <w:textAlignment w:val="auto"/>
                                        <w:outlineLvl w:val="9"/>
                                        <w:rPr>
                                          <w:rFonts w:ascii="汉仪润圆-65简" w:eastAsia="汉仪润圆-65简" w:hAnsi="汉仪润圆-65简" w:cs="汉仪润圆-65简" w:hint="default"/>
                                          <w:b w:val="0"/>
                                          <w:bCs w:val="0"/>
                                          <w:color w:val="2E75B6" w:themeColor="accent1" w:themeShade="BF"/>
                                          <w:sz w:val="21"/>
                                          <w:szCs w:val="21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 w:val="0"/>
                                          <w:bCs w:val="0"/>
                                          <w:color w:val="2E75B6" w:themeColor="accent1" w:themeShade="BF"/>
                                          <w:sz w:val="21"/>
                                          <w:szCs w:val="21"/>
                                          <w:lang w:val="en-US" w:eastAsia="zh-CN"/>
                                        </w:rPr>
                                        <w:t>时间：2017.02-2019.03 // 单位：广州尚视金品科技有限公司 // 职务：行政专员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380" w:lineRule="exact"/>
                                        <w:ind w:left="0" w:right="0" w:firstLine="0" w:leftChars="0" w:rightChars="0" w:firstLineChars="0"/>
                                        <w:jc w:val="left"/>
                                        <w:textAlignment w:val="auto"/>
                                        <w:outlineLvl w:val="9"/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 w:val="0"/>
                                          <w:bCs w:val="0"/>
                                          <w:color w:val="2A959F"/>
                                          <w:sz w:val="21"/>
                                          <w:szCs w:val="21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 w:val="0"/>
                                          <w:bCs w:val="0"/>
                                          <w:color w:val="2E75B6" w:themeColor="accent1" w:themeShade="BF"/>
                                          <w:sz w:val="21"/>
                                          <w:szCs w:val="21"/>
                                          <w:lang w:val="en-US" w:eastAsia="zh-CN"/>
                                        </w:rPr>
                                        <w:t>负责</w:t>
                                      </w:r>
                                      <w:r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 w:val="0"/>
                                          <w:bCs w:val="0"/>
                                          <w:color w:val="2A959F"/>
                                          <w:sz w:val="21"/>
                                          <w:szCs w:val="21"/>
                                          <w:lang w:val="en-US" w:eastAsia="zh-CN"/>
                                        </w:rPr>
                                        <w:t>：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1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380" w:lineRule="exact"/>
                                        <w:ind w:left="420" w:right="0" w:hanging="420" w:leftChars="0" w:rightChars="0" w:firstLineChars="0"/>
                                        <w:jc w:val="left"/>
                                        <w:textAlignment w:val="auto"/>
                                        <w:outlineLvl w:val="9"/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 w:val="0"/>
                                          <w:bCs w:val="0"/>
                                          <w:color w:val="808080" w:themeColor="text1" w:themeTint="80"/>
                                          <w:sz w:val="21"/>
                                          <w:szCs w:val="21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50000"/>
                                                <w14:lumOff w14:val="50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 w:val="0"/>
                                          <w:bCs w:val="0"/>
                                          <w:color w:val="808080" w:themeColor="text1" w:themeTint="80"/>
                                          <w:sz w:val="21"/>
                                          <w:szCs w:val="21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50000"/>
                                                <w14:lumOff w14:val="50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负责统筹区域行政制度流程的执行与宣导工作，并收集相关需求，提出合理化建议；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1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380" w:lineRule="exact"/>
                                        <w:ind w:left="420" w:right="0" w:hanging="420" w:leftChars="0" w:rightChars="0" w:firstLineChars="0"/>
                                        <w:jc w:val="left"/>
                                        <w:textAlignment w:val="auto"/>
                                        <w:outlineLvl w:val="9"/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 w:val="0"/>
                                          <w:bCs w:val="0"/>
                                          <w:color w:val="808080" w:themeColor="text1" w:themeTint="80"/>
                                          <w:sz w:val="21"/>
                                          <w:szCs w:val="21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50000"/>
                                                <w14:lumOff w14:val="50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 w:val="0"/>
                                          <w:bCs w:val="0"/>
                                          <w:color w:val="808080" w:themeColor="text1" w:themeTint="80"/>
                                          <w:sz w:val="21"/>
                                          <w:szCs w:val="21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50000"/>
                                                <w14:lumOff w14:val="50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负责统筹区域劳保的领用、分发、退回等管理工作；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1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380" w:lineRule="exact"/>
                                        <w:ind w:left="420" w:right="0" w:hanging="420" w:leftChars="0" w:rightChars="0" w:firstLineChars="0"/>
                                        <w:jc w:val="left"/>
                                        <w:textAlignment w:val="auto"/>
                                        <w:outlineLvl w:val="9"/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 w:val="0"/>
                                          <w:bCs w:val="0"/>
                                          <w:color w:val="808080" w:themeColor="text1" w:themeTint="80"/>
                                          <w:sz w:val="21"/>
                                          <w:szCs w:val="21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50000"/>
                                                <w14:lumOff w14:val="50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 w:val="0"/>
                                          <w:bCs w:val="0"/>
                                          <w:color w:val="808080" w:themeColor="text1" w:themeTint="80"/>
                                          <w:sz w:val="21"/>
                                          <w:szCs w:val="21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50000"/>
                                                <w14:lumOff w14:val="50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管理区域物料的需求、申购、分发、使用分析等；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1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380" w:lineRule="exact"/>
                                        <w:ind w:left="420" w:right="0" w:hanging="420" w:leftChars="0" w:rightChars="0" w:firstLineChars="0"/>
                                        <w:jc w:val="left"/>
                                        <w:textAlignment w:val="auto"/>
                                        <w:outlineLvl w:val="9"/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 w:val="0"/>
                                          <w:bCs w:val="0"/>
                                          <w:color w:val="808080" w:themeColor="text1" w:themeTint="80"/>
                                          <w:sz w:val="21"/>
                                          <w:szCs w:val="21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50000"/>
                                                <w14:lumOff w14:val="50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 w:val="0"/>
                                          <w:bCs w:val="0"/>
                                          <w:color w:val="808080" w:themeColor="text1" w:themeTint="80"/>
                                          <w:sz w:val="21"/>
                                          <w:szCs w:val="21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50000"/>
                                                <w14:lumOff w14:val="50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费用结算管理，对于区域的车辆与推广物料转运的保障及稽核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numPr>
                                          <w:ilvl w:val="0"/>
                                          <w:numId w:val="0"/>
                                        </w:numPr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380" w:lineRule="exact"/>
                                        <w:ind w:right="0" w:rightChars="0"/>
                                        <w:jc w:val="left"/>
                                        <w:textAlignment w:val="auto"/>
                                        <w:outlineLvl w:val="9"/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 w:val="0"/>
                                          <w:bCs w:val="0"/>
                                          <w:color w:val="808080" w:themeColor="text1" w:themeTint="80"/>
                                          <w:sz w:val="21"/>
                                          <w:szCs w:val="21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50000"/>
                                                <w14:lumOff w14:val="50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4" name="图片 34" descr="3b32313537333834373bd2fdbac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7" y="3113"/>
                                  <a:ext cx="329" cy="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 xmlns:wps="http://schemas.microsoft.com/office/word/2010/wordprocessingShape">
                            <wps:cNvPr id="46" name="直接连接符 42"/>
                            <wps:cNvCnPr/>
                            <wps:spPr>
                              <a:xfrm>
                                <a:off x="5006" y="3678"/>
                                <a:ext cx="7654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48" name="组合 60"/>
                        <wpg:cNvGrpSpPr/>
                        <wpg:grpSpPr>
                          <a:xfrm>
                            <a:off x="5130" y="12554"/>
                            <a:ext cx="10727" cy="1977"/>
                            <a:chOff x="4842" y="3823"/>
                            <a:chExt cx="10727" cy="1977"/>
                          </a:xfrm>
                        </wpg:grpSpPr>
                        <wps:wsp xmlns:wps="http://schemas.microsoft.com/office/word/2010/wordprocessingShape">
                          <wps:cNvPr id="49" name="求职意向"/>
                          <wps:cNvSpPr txBox="1"/>
                          <wps:spPr>
                            <a:xfrm>
                              <a:off x="6534" y="3941"/>
                              <a:ext cx="2098" cy="4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00" w:lineRule="exact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default"/>
                                    <w:b w:val="0"/>
                                    <w:bCs w:val="0"/>
                                    <w:color w:val="808080" w:themeColor="text1" w:themeTint="80"/>
                                    <w:sz w:val="24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808080" w:themeColor="text1" w:themeTint="80"/>
                                    <w:sz w:val="24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Skills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g:grpSp>
                          <wpg:cNvPr id="51" name="组合 43"/>
                          <wpg:cNvGrpSpPr/>
                          <wpg:grpSpPr>
                            <a:xfrm>
                              <a:off x="4842" y="3823"/>
                              <a:ext cx="10727" cy="1977"/>
                              <a:chOff x="1933" y="3307"/>
                              <a:chExt cx="10727" cy="1977"/>
                            </a:xfrm>
                          </wpg:grpSpPr>
                          <wpg:grpSp>
                            <wpg:cNvPr id="52" name="组合 35"/>
                            <wpg:cNvGrpSpPr/>
                            <wpg:grpSpPr>
                              <a:xfrm>
                                <a:off x="1933" y="3307"/>
                                <a:ext cx="10545" cy="1977"/>
                                <a:chOff x="899" y="3113"/>
                                <a:chExt cx="10545" cy="1977"/>
                              </a:xfrm>
                            </wpg:grpSpPr>
                            <wpg:grpSp>
                              <wpg:cNvPr id="53" name="组合 5"/>
                              <wpg:cNvGrpSpPr/>
                              <wpg:grpSpPr>
                                <a:xfrm>
                                  <a:off x="899" y="3173"/>
                                  <a:ext cx="10545" cy="1917"/>
                                  <a:chOff x="15056" y="5201"/>
                                  <a:chExt cx="17057" cy="1917"/>
                                </a:xfrm>
                              </wpg:grpSpPr>
                              <wps:wsp xmlns:wps="http://schemas.microsoft.com/office/word/2010/wordprocessingShape">
                                <wps:cNvPr id="54" name="求职意向"/>
                                <wps:cNvSpPr txBox="1"/>
                                <wps:spPr>
                                  <a:xfrm>
                                    <a:off x="15056" y="5201"/>
                                    <a:ext cx="2413" cy="5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360" w:lineRule="exact"/>
                                        <w:ind w:left="0" w:right="0" w:firstLine="0" w:leftChars="0" w:rightChars="0" w:firstLineChars="0"/>
                                        <w:jc w:val="left"/>
                                        <w:textAlignment w:val="auto"/>
                                        <w:outlineLvl w:val="9"/>
                                        <w:rPr>
                                          <w:rFonts w:ascii="汉仪润圆-65简" w:eastAsia="汉仪润圆-65简" w:hAnsi="汉仪润圆-65简" w:cs="汉仪润圆-65简" w:hint="default"/>
                                          <w:b/>
                                          <w:bCs/>
                                          <w:color w:val="2E75B6" w:themeColor="accent1" w:themeShade="BF"/>
                                          <w:sz w:val="28"/>
                                          <w:szCs w:val="28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/>
                                          <w:bCs/>
                                          <w:color w:val="2E75B6" w:themeColor="accent1" w:themeShade="BF"/>
                                          <w:sz w:val="28"/>
                                          <w:szCs w:val="28"/>
                                          <w:lang w:val="en-US" w:eastAsia="zh-CN"/>
                                        </w:rPr>
                                        <w:t>技能水平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    </wps:wsp>
                              <wps:wsp xmlns:wps="http://schemas.microsoft.com/office/word/2010/wordprocessingShape">
                                <wps:cNvPr id="55" name="文本框 4"/>
                                <wps:cNvSpPr txBox="1"/>
                                <wps:spPr>
                                  <a:xfrm>
                                    <a:off x="17793" y="5796"/>
                                    <a:ext cx="14320" cy="13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380" w:lineRule="exact"/>
                                        <w:ind w:left="0" w:right="0" w:firstLine="0" w:leftChars="0" w:rightChars="0" w:firstLineChars="0"/>
                                        <w:jc w:val="left"/>
                                        <w:textAlignment w:val="auto"/>
                                        <w:outlineLvl w:val="9"/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 w:val="0"/>
                                          <w:bCs w:val="0"/>
                                          <w:color w:val="808080" w:themeColor="text1" w:themeTint="80"/>
                                          <w:sz w:val="21"/>
                                          <w:szCs w:val="21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50000"/>
                                                <w14:lumOff w14:val="50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 w:val="0"/>
                                          <w:bCs w:val="0"/>
                                          <w:color w:val="808080" w:themeColor="text1" w:themeTint="80"/>
                                          <w:sz w:val="21"/>
                                          <w:szCs w:val="21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50000"/>
                                                <w14:lumOff w14:val="50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英语：听说读写熟练，口语能力较前强；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380" w:lineRule="exact"/>
                                        <w:ind w:left="0" w:right="0" w:firstLine="0" w:leftChars="0" w:rightChars="0" w:firstLineChars="0"/>
                                        <w:jc w:val="left"/>
                                        <w:textAlignment w:val="auto"/>
                                        <w:outlineLvl w:val="9"/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 w:val="0"/>
                                          <w:bCs w:val="0"/>
                                          <w:color w:val="808080" w:themeColor="text1" w:themeTint="80"/>
                                          <w:sz w:val="21"/>
                                          <w:szCs w:val="21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50000"/>
                                                <w14:lumOff w14:val="50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 w:val="0"/>
                                          <w:bCs w:val="0"/>
                                          <w:color w:val="808080" w:themeColor="text1" w:themeTint="80"/>
                                          <w:sz w:val="21"/>
                                          <w:szCs w:val="21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50000"/>
                                                <w14:lumOff w14:val="50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电脑：熟悉办公软件（Excel/PPT/Word），熟悉管家婆跟单软件；</w:t>
                                      </w:r>
                                    </w:p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380" w:lineRule="exact"/>
                                        <w:ind w:left="0" w:right="0" w:firstLine="0" w:leftChars="0" w:rightChars="0" w:firstLineChars="0"/>
                                        <w:jc w:val="left"/>
                                        <w:textAlignment w:val="auto"/>
                                        <w:outlineLvl w:val="9"/>
                                        <w:rPr>
                                          <w:rFonts w:ascii="汉仪润圆-65简" w:eastAsia="汉仪润圆-65简" w:hAnsi="汉仪润圆-65简" w:cs="汉仪润圆-65简" w:hint="default"/>
                                          <w:b w:val="0"/>
                                          <w:bCs w:val="0"/>
                                          <w:color w:val="808080" w:themeColor="text1" w:themeTint="80"/>
                                          <w:sz w:val="21"/>
                                          <w:szCs w:val="21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50000"/>
                                                <w14:lumOff w14:val="50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 w:val="0"/>
                                          <w:bCs w:val="0"/>
                                          <w:color w:val="808080" w:themeColor="text1" w:themeTint="80"/>
                                          <w:sz w:val="21"/>
                                          <w:szCs w:val="21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50000"/>
                                                <w14:lumOff w14:val="50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专业：熟悉行政流程，熟悉办证、招聘、人事相关流程；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56" name="图片 34" descr="3b32313537333834373bd2fdbac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7" y="3113"/>
                                  <a:ext cx="329" cy="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 xmlns:wps="http://schemas.microsoft.com/office/word/2010/wordprocessingShape">
                            <wps:cNvPr id="86" name="直接连接符 42"/>
                            <wps:cNvCnPr/>
                            <wps:spPr>
                              <a:xfrm>
                                <a:off x="5006" y="3678"/>
                                <a:ext cx="7654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88" name="组合 71"/>
                        <wpg:cNvGrpSpPr/>
                        <wpg:grpSpPr>
                          <a:xfrm>
                            <a:off x="5130" y="14872"/>
                            <a:ext cx="10727" cy="1621"/>
                            <a:chOff x="4842" y="3823"/>
                            <a:chExt cx="10727" cy="1621"/>
                          </a:xfrm>
                        </wpg:grpSpPr>
                        <wps:wsp xmlns:wps="http://schemas.microsoft.com/office/word/2010/wordprocessingShape">
                          <wps:cNvPr id="89" name="求职意向"/>
                          <wps:cNvSpPr txBox="1"/>
                          <wps:spPr>
                            <a:xfrm>
                              <a:off x="6534" y="3941"/>
                              <a:ext cx="2098" cy="4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00" w:lineRule="exact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default"/>
                                    <w:b w:val="0"/>
                                    <w:bCs w:val="0"/>
                                    <w:color w:val="808080" w:themeColor="text1" w:themeTint="80"/>
                                    <w:sz w:val="24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808080" w:themeColor="text1" w:themeTint="80"/>
                                    <w:sz w:val="24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About Me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g:grpSp>
                          <wpg:cNvPr id="91" name="组合 43"/>
                          <wpg:cNvGrpSpPr/>
                          <wpg:grpSpPr>
                            <a:xfrm>
                              <a:off x="4842" y="3823"/>
                              <a:ext cx="10727" cy="1621"/>
                              <a:chOff x="1933" y="3307"/>
                              <a:chExt cx="10727" cy="1621"/>
                            </a:xfrm>
                          </wpg:grpSpPr>
                          <wpg:grpSp>
                            <wpg:cNvPr id="92" name="组合 35"/>
                            <wpg:cNvGrpSpPr/>
                            <wpg:grpSpPr>
                              <a:xfrm>
                                <a:off x="1933" y="3307"/>
                                <a:ext cx="10545" cy="1621"/>
                                <a:chOff x="899" y="3113"/>
                                <a:chExt cx="10545" cy="1621"/>
                              </a:xfrm>
                            </wpg:grpSpPr>
                            <wpg:grpSp>
                              <wpg:cNvPr id="132" name="组合 5"/>
                              <wpg:cNvGrpSpPr/>
                              <wpg:grpSpPr>
                                <a:xfrm>
                                  <a:off x="899" y="3173"/>
                                  <a:ext cx="10545" cy="1561"/>
                                  <a:chOff x="15056" y="5201"/>
                                  <a:chExt cx="17057" cy="1561"/>
                                </a:xfrm>
                              </wpg:grpSpPr>
                              <wps:wsp xmlns:wps="http://schemas.microsoft.com/office/word/2010/wordprocessingShape">
                                <wps:cNvPr id="133" name="求职意向"/>
                                <wps:cNvSpPr txBox="1"/>
                                <wps:spPr>
                                  <a:xfrm>
                                    <a:off x="15056" y="5201"/>
                                    <a:ext cx="2413" cy="5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360" w:lineRule="exact"/>
                                        <w:ind w:left="0" w:right="0" w:firstLine="0" w:leftChars="0" w:rightChars="0" w:firstLineChars="0"/>
                                        <w:jc w:val="left"/>
                                        <w:textAlignment w:val="auto"/>
                                        <w:outlineLvl w:val="9"/>
                                        <w:rPr>
                                          <w:rFonts w:ascii="汉仪润圆-65简" w:eastAsia="汉仪润圆-65简" w:hAnsi="汉仪润圆-65简" w:cs="汉仪润圆-65简" w:hint="default"/>
                                          <w:b/>
                                          <w:bCs/>
                                          <w:color w:val="2E75B6" w:themeColor="accent1" w:themeShade="BF"/>
                                          <w:sz w:val="28"/>
                                          <w:szCs w:val="28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/>
                                          <w:bCs/>
                                          <w:color w:val="2E75B6" w:themeColor="accent1" w:themeShade="BF"/>
                                          <w:sz w:val="28"/>
                                          <w:szCs w:val="28"/>
                                          <w:lang w:val="en-US" w:eastAsia="zh-CN"/>
                                        </w:rPr>
                                        <w:t>自我评价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    </wps:wsp>
                              <wps:wsp xmlns:wps="http://schemas.microsoft.com/office/word/2010/wordprocessingShape">
                                <wps:cNvPr id="134" name="文本框 4"/>
                                <wps:cNvSpPr txBox="1"/>
                                <wps:spPr>
                                  <a:xfrm>
                                    <a:off x="17793" y="5796"/>
                                    <a:ext cx="14320" cy="9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keepNext w:val="0"/>
                                        <w:keepLines w:val="0"/>
                                        <w:pageBreakBefore w:val="0"/>
                                        <w:widowControl w:val="0"/>
                                        <w:kinsoku/>
                                        <w:wordWrap/>
                                        <w:overflowPunct/>
                                        <w:topLinePunct w:val="0"/>
                                        <w:autoSpaceDE/>
                                        <w:autoSpaceDN/>
                                        <w:bidi w:val="0"/>
                                        <w:adjustRightInd/>
                                        <w:snapToGrid/>
                                        <w:spacing w:line="380" w:lineRule="exact"/>
                                        <w:ind w:left="0" w:right="0" w:firstLine="0" w:leftChars="0" w:rightChars="0" w:firstLineChars="0"/>
                                        <w:jc w:val="left"/>
                                        <w:textAlignment w:val="auto"/>
                                        <w:outlineLvl w:val="9"/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 w:val="0"/>
                                          <w:bCs w:val="0"/>
                                          <w:color w:val="808080" w:themeColor="text1" w:themeTint="80"/>
                                          <w:sz w:val="21"/>
                                          <w:szCs w:val="21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50000"/>
                                                <w14:lumOff w14:val="50000"/>
                                              </w14:schemeClr>
                                            </w14:solidFill>
                                          </w14:textFill>
                                        </w:rPr>
                                      </w:pPr>
                                      <w:r>
                                        <w:rPr>
                                          <w:rFonts w:ascii="汉仪润圆-65简" w:eastAsia="汉仪润圆-65简" w:hAnsi="汉仪润圆-65简" w:cs="汉仪润圆-65简" w:hint="eastAsia"/>
                                          <w:b w:val="0"/>
                                          <w:bCs w:val="0"/>
                                          <w:color w:val="808080" w:themeColor="text1" w:themeTint="80"/>
                                          <w:sz w:val="21"/>
                                          <w:szCs w:val="21"/>
                                          <w:lang w:val="en-US" w:eastAsia="zh-CN"/>
                                          <w14:textFill>
                                            <w14:solidFill>
                                              <w14:schemeClr w14:val="tx1">
                                                <w14:lumMod w14:val="50000"/>
                                                <w14:lumOff w14:val="50000"/>
                                              </w14:schemeClr>
                                            </w14:solidFill>
                                          </w14:textFill>
                                        </w:rPr>
                                        <w:t>本人具有4年行政工作经验，熟悉行政工作流程，熟悉仓储管理流程，具备良好的数据分析和库存管理的能力，性格温和，有耐心，有较强的责任心和敬业精神。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35" name="图片 34" descr="3b32313537333834373bd2fdbac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7" y="3113"/>
                                  <a:ext cx="329" cy="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 xmlns:wps="http://schemas.microsoft.com/office/word/2010/wordprocessingShape">
                            <wps:cNvPr id="136" name="直接连接符 42"/>
                            <wps:cNvCnPr/>
                            <wps:spPr>
                              <a:xfrm>
                                <a:off x="5006" y="3678"/>
                                <a:ext cx="7654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536.3pt;height:603.1pt;margin-top:207.35pt;margin-left:29.5pt;mso-height-relative:page;mso-width-relative:page;position:absolute;z-index:251660288" coordorigin="5130,4430" coordsize="10726,12062">
                <o:lock v:ext="edit" aspectratio="f"/>
                <v:group id="组合 30" o:spid="_x0000_s1026" style="width:10727;height:1641;left:5130;position:absolute;top:4430" coordorigin="4842,3823" coordsize="10727,1641">
                  <o:lock v:ext="edit" aspectratio="f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求职意向" o:spid="_x0000_s1027" type="#_x0000_t202" style="width:2098;height:466;left:6534;position:absolute;top:3941" coordsize="21600,21600" filled="f" stroked="f" strokeweight="0.5pt">
                    <o:lock v:ext="edit" aspectratio="f"/>
                    <v:textbox>
                      <w:txbxContent>
                        <w:p w14:paraId="1634A859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00" w:lineRule="exact"/>
                            <w:ind w:left="0" w:right="0" w:firstLine="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润圆-65简" w:eastAsia="汉仪润圆-65简" w:hAnsi="汉仪润圆-65简" w:cs="汉仪润圆-65简" w:hint="eastAsia"/>
                              <w:b w:val="0"/>
                              <w:bCs w:val="0"/>
                              <w:color w:val="808080" w:themeColor="text1" w:themeTint="80"/>
                              <w:sz w:val="24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润圆-65简" w:eastAsia="汉仪润圆-65简" w:hAnsi="汉仪润圆-65简" w:cs="汉仪润圆-65简" w:hint="eastAsia"/>
                              <w:b w:val="0"/>
                              <w:bCs w:val="0"/>
                              <w:color w:val="808080" w:themeColor="text1" w:themeTint="80"/>
                              <w:sz w:val="24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Education</w:t>
                          </w:r>
                        </w:p>
                      </w:txbxContent>
                    </v:textbox>
                  </v:shape>
                  <v:group id="组合 43" o:spid="_x0000_s1028" style="width:10727;height:1641;left:4842;position:absolute;top:3823" coordorigin="1933,3307" coordsize="10727,1641">
                    <o:lock v:ext="edit" aspectratio="f"/>
                    <v:group id="组合 35" o:spid="_x0000_s1029" style="width:10545;height:1641;left:1933;position:absolute;top:3307" coordorigin="899,3113" coordsize="10545,1641">
                      <o:lock v:ext="edit" aspectratio="f"/>
                      <v:group id="组合 5" o:spid="_x0000_s1030" style="width:10545;height:1581;left:899;position:absolute;top:3173" coordorigin="15056,5201" coordsize="17057,1581">
                        <o:lock v:ext="edit" aspectratio="f"/>
                        <v:shape id="求职意向" o:spid="_x0000_s1031" type="#_x0000_t202" style="width:2413;height:524;left:15056;position:absolute;top:5201" coordsize="21600,21600" filled="f" stroked="f" strokeweight="0.5pt">
                          <o:lock v:ext="edit" aspectratio="f"/>
                          <v:textbox>
                            <w:txbxContent>
                              <w:p w14:paraId="0CD8A9EC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eastAsia"/>
                                    <w:b/>
                                    <w:bCs/>
                                    <w:color w:val="2E75B6" w:themeColor="accent1" w:themeShade="BF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/>
                                    <w:bCs/>
                                    <w:color w:val="2E75B6" w:themeColor="accent1" w:themeShade="BF"/>
                                    <w:sz w:val="28"/>
                                    <w:szCs w:val="28"/>
                                    <w:lang w:val="en-US" w:eastAsia="zh-CN"/>
                                  </w:rPr>
                                  <w:t>教育背景</w:t>
                                </w:r>
                              </w:p>
                            </w:txbxContent>
                          </v:textbox>
                        </v:shape>
                        <v:shape id="文本框 4" o:spid="_x0000_s1032" type="#_x0000_t202" style="width:14320;height:986;left:17793;position:absolute;top:5796" coordsize="21600,21600" filled="f" stroked="f" strokeweight="0.5pt">
                          <o:lock v:ext="edit" aspectratio="f"/>
                          <v:textbox>
                            <w:txbxContent>
                              <w:p w14:paraId="4769FA1D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80" w:lineRule="exact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2E75B6" w:themeColor="accent1" w:themeShade="BF"/>
                                    <w:sz w:val="21"/>
                                    <w:szCs w:val="21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2E75B6" w:themeColor="accent1" w:themeShade="BF"/>
                                    <w:sz w:val="21"/>
                                    <w:szCs w:val="21"/>
                                    <w:lang w:val="en-US" w:eastAsia="zh-CN"/>
                                  </w:rPr>
                                  <w:t>时间：2012.09-2016.06 // 学校：中山大学信息科技学院 // 专业：行政管理/本科</w:t>
                                </w:r>
                              </w:p>
                              <w:p w14:paraId="6823DD04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80" w:lineRule="exact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808080" w:themeColor="text1" w:themeTint="80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主修：行政管理、工商管理、企业管理、电子商务、商务英语、大学英语</w:t>
                                </w:r>
                              </w:p>
                            </w:txbxContent>
                          </v:textbox>
                        </v:shape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34" o:spid="_x0000_s1033" type="#_x0000_t75" alt="3b32313537333834373bd2fdbac5" style="width:329;height:329;left:2207;position:absolute;top:3113" coordsize="21600,21600" o:preferrelative="t" filled="f" stroked="f">
                        <v:imagedata r:id="rId8" o:title=""/>
                        <o:lock v:ext="edit" aspectratio="t"/>
                      </v:shape>
                    </v:group>
                    <v:line id="直接连接符 42" o:spid="_x0000_s1034" style="position:absolute" from="5006,3678" to="12660,3678" coordsize="21600,21600" stroked="t" strokecolor="#afabab" strokeweight="0.5pt">
                      <v:stroke joinstyle="miter" dashstyle="dash"/>
                      <o:lock v:ext="edit" aspectratio="f"/>
                    </v:line>
                  </v:group>
                </v:group>
                <v:group id="组合 75" o:spid="_x0000_s1035" style="width:10727;height:5801;left:5130;position:absolute;top:6412" coordorigin="4842,3823" coordsize="10727,5801">
                  <o:lock v:ext="edit" aspectratio="f"/>
                  <v:shape id="求职意向" o:spid="_x0000_s1036" type="#_x0000_t202" style="width:2098;height:466;left:6534;position:absolute;top:3941" coordsize="21600,21600" filled="f" stroked="f" strokeweight="0.5pt">
                    <o:lock v:ext="edit" aspectratio="f"/>
                    <v:textbox>
                      <w:txbxContent>
                        <w:p w14:paraId="1A04FD42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00" w:lineRule="exact"/>
                            <w:ind w:left="0" w:right="0" w:firstLine="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黑体" w:eastAsia="黑体" w:hAnsi="黑体" w:cs="黑体" w:hint="default"/>
                              <w:b w:val="0"/>
                              <w:bCs w:val="0"/>
                              <w:color w:val="808080" w:themeColor="text1" w:themeTint="80"/>
                              <w:sz w:val="24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b w:val="0"/>
                              <w:bCs w:val="0"/>
                              <w:color w:val="808080" w:themeColor="text1" w:themeTint="80"/>
                              <w:sz w:val="24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Experience</w:t>
                          </w:r>
                        </w:p>
                      </w:txbxContent>
                    </v:textbox>
                  </v:shape>
                  <v:group id="组合 43" o:spid="_x0000_s1037" style="width:10727;height:5801;left:4842;position:absolute;top:3823" coordorigin="1933,3307" coordsize="10727,5801">
                    <o:lock v:ext="edit" aspectratio="f"/>
                    <v:group id="组合 35" o:spid="_x0000_s1038" style="width:10545;height:5801;left:1933;position:absolute;top:3307" coordorigin="899,3113" coordsize="10545,5801">
                      <o:lock v:ext="edit" aspectratio="f"/>
                      <v:group id="组合 5" o:spid="_x0000_s1039" style="width:10545;height:5741;left:899;position:absolute;top:3173" coordorigin="15056,5201" coordsize="17057,5741">
                        <o:lock v:ext="edit" aspectratio="f"/>
                        <v:shape id="求职意向" o:spid="_x0000_s1040" type="#_x0000_t202" style="width:2413;height:524;left:15056;position:absolute;top:5201" coordsize="21600,21600" filled="f" stroked="f" strokeweight="0.5pt">
                          <o:lock v:ext="edit" aspectratio="f"/>
                          <v:textbox>
                            <w:txbxContent>
                              <w:p w14:paraId="759A1488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黑体" w:eastAsia="黑体" w:hAnsi="黑体" w:cs="黑体" w:hint="default"/>
                                    <w:b/>
                                    <w:bCs/>
                                    <w:color w:val="2E75B6" w:themeColor="accent1" w:themeShade="BF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b/>
                                    <w:bCs/>
                                    <w:color w:val="2E75B6" w:themeColor="accent1" w:themeShade="BF"/>
                                    <w:sz w:val="28"/>
                                    <w:szCs w:val="28"/>
                                    <w:lang w:val="en-US" w:eastAsia="zh-CN"/>
                                  </w:rPr>
                                  <w:t>工作经验</w:t>
                                </w:r>
                              </w:p>
                            </w:txbxContent>
                          </v:textbox>
                        </v:shape>
                        <v:shape id="文本框 4" o:spid="_x0000_s1041" type="#_x0000_t202" style="width:14320;height:5146;left:17793;position:absolute;top:5796" coordsize="21600,21600" filled="f" stroked="f" strokeweight="0.5pt">
                          <o:lock v:ext="edit" aspectratio="f"/>
                          <v:textbox>
                            <w:txbxContent>
                              <w:p w14:paraId="637B71AB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80" w:lineRule="exact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default"/>
                                    <w:b w:val="0"/>
                                    <w:bCs w:val="0"/>
                                    <w:color w:val="2E75B6" w:themeColor="accent1" w:themeShade="BF"/>
                                    <w:sz w:val="21"/>
                                    <w:szCs w:val="21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2E75B6" w:themeColor="accent1" w:themeShade="BF"/>
                                    <w:sz w:val="21"/>
                                    <w:szCs w:val="21"/>
                                    <w:lang w:val="en-US" w:eastAsia="zh-CN"/>
                                  </w:rPr>
                                  <w:t>时间：2019.02-2021.03 // 单位：广州拉顿商贸有限公司 // 职务：行政主管</w:t>
                                </w:r>
                              </w:p>
                              <w:p w14:paraId="7C106055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80" w:lineRule="exact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2E75B6" w:themeColor="accent1" w:themeShade="BF"/>
                                    <w:sz w:val="21"/>
                                    <w:szCs w:val="21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2E75B6" w:themeColor="accent1" w:themeShade="BF"/>
                                    <w:sz w:val="21"/>
                                    <w:szCs w:val="21"/>
                                    <w:lang w:val="en-US" w:eastAsia="zh-CN"/>
                                  </w:rPr>
                                  <w:t>负责：</w:t>
                                </w:r>
                              </w:p>
                              <w:p w14:paraId="6A03B5C3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80" w:lineRule="exact"/>
                                  <w:ind w:left="420" w:right="0" w:hanging="42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808080" w:themeColor="text1" w:themeTint="80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808080" w:themeColor="text1" w:themeTint="80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负责公司行政和人力筹开工作，工作包括但不限于办公环境卫生及安全、</w:t>
                                </w:r>
                              </w:p>
                              <w:p w14:paraId="660AED52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80" w:lineRule="exact"/>
                                  <w:ind w:left="420" w:right="0" w:hanging="42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808080" w:themeColor="text1" w:themeTint="80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808080" w:themeColor="text1" w:themeTint="80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资产物资，会务管理、车辆管理，办理员工入离职手续，考勤计算，人员招聘培训；</w:t>
                                </w:r>
                              </w:p>
                              <w:p w14:paraId="4E98C32B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80" w:lineRule="exact"/>
                                  <w:ind w:left="420" w:right="0" w:hanging="42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808080" w:themeColor="text1" w:themeTint="80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808080" w:themeColor="text1" w:themeTint="80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安排会务工作，并负责会议记录、会议纪要和发文管理，归类保存重要文件和档案管理；</w:t>
                                </w:r>
                              </w:p>
                              <w:p w14:paraId="2BF40CBB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80" w:lineRule="exact"/>
                                  <w:ind w:left="420" w:right="0" w:hanging="42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default"/>
                                    <w:b w:val="0"/>
                                    <w:bCs w:val="0"/>
                                    <w:color w:val="808080" w:themeColor="text1" w:themeTint="80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808080" w:themeColor="text1" w:themeTint="80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协助编制公司年度预算，按月度、季度、年度把控预算执行及费用支出情况；</w:t>
                                </w:r>
                              </w:p>
                              <w:p w14:paraId="58B296B5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80" w:lineRule="exact"/>
                                  <w:ind w:right="0" w:leftChars="0" w:right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default"/>
                                    <w:b w:val="0"/>
                                    <w:bCs w:val="0"/>
                                    <w:color w:val="808080" w:themeColor="text1" w:themeTint="80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  <w:p w14:paraId="3D79133E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80" w:lineRule="exact"/>
                                  <w:ind w:right="0" w:leftChars="0" w:right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default"/>
                                    <w:b w:val="0"/>
                                    <w:bCs w:val="0"/>
                                    <w:color w:val="2E75B6" w:themeColor="accent1" w:themeShade="BF"/>
                                    <w:sz w:val="21"/>
                                    <w:szCs w:val="21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2E75B6" w:themeColor="accent1" w:themeShade="BF"/>
                                    <w:sz w:val="21"/>
                                    <w:szCs w:val="21"/>
                                    <w:lang w:val="en-US" w:eastAsia="zh-CN"/>
                                  </w:rPr>
                                  <w:t>时间：2017.02-2019.03 // 单位：广州尚视金品科技有限公司 // 职务：行政专员</w:t>
                                </w:r>
                              </w:p>
                              <w:p w14:paraId="550737FE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80" w:lineRule="exact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2A959F"/>
                                    <w:sz w:val="21"/>
                                    <w:szCs w:val="21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2E75B6" w:themeColor="accent1" w:themeShade="BF"/>
                                    <w:sz w:val="21"/>
                                    <w:szCs w:val="21"/>
                                    <w:lang w:val="en-US" w:eastAsia="zh-CN"/>
                                  </w:rPr>
                                  <w:t>负责</w:t>
                                </w: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2A959F"/>
                                    <w:sz w:val="21"/>
                                    <w:szCs w:val="21"/>
                                    <w:lang w:val="en-US" w:eastAsia="zh-CN"/>
                                  </w:rPr>
                                  <w:t>：</w:t>
                                </w:r>
                              </w:p>
                              <w:p w14:paraId="2CA249F5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80" w:lineRule="exact"/>
                                  <w:ind w:left="420" w:right="0" w:hanging="42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808080" w:themeColor="text1" w:themeTint="80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808080" w:themeColor="text1" w:themeTint="80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负责统筹区域行政制度流程的执行与宣导工作，并收集相关需求，提出合理化建议；</w:t>
                                </w:r>
                              </w:p>
                              <w:p w14:paraId="752A2870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80" w:lineRule="exact"/>
                                  <w:ind w:left="420" w:right="0" w:hanging="42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808080" w:themeColor="text1" w:themeTint="80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808080" w:themeColor="text1" w:themeTint="80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负责统筹区域劳保的领用、分发、退回等管理工作；</w:t>
                                </w:r>
                              </w:p>
                              <w:p w14:paraId="761DEB5D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80" w:lineRule="exact"/>
                                  <w:ind w:left="420" w:right="0" w:hanging="42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808080" w:themeColor="text1" w:themeTint="80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808080" w:themeColor="text1" w:themeTint="80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管理区域物料的需求、申购、分发、使用分析等；</w:t>
                                </w:r>
                              </w:p>
                              <w:p w14:paraId="0554603E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80" w:lineRule="exact"/>
                                  <w:ind w:left="420" w:right="0" w:hanging="42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808080" w:themeColor="text1" w:themeTint="80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808080" w:themeColor="text1" w:themeTint="80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费用结算管理，对于区域的车辆与推广物料转运的保障及稽核</w:t>
                                </w:r>
                              </w:p>
                              <w:p w14:paraId="2D0C9E06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80" w:lineRule="exact"/>
                                  <w:ind w:right="0" w:right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808080" w:themeColor="text1" w:themeTint="80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图片 34" o:spid="_x0000_s1042" type="#_x0000_t75" alt="3b32313537333834373bd2fdbac5" style="width:329;height:329;left:2207;position:absolute;top:3113" coordsize="21600,21600" o:preferrelative="t" filled="f" stroked="f">
                        <v:imagedata r:id="rId8" o:title=""/>
                        <o:lock v:ext="edit" aspectratio="t"/>
                      </v:shape>
                    </v:group>
                    <v:line id="直接连接符 42" o:spid="_x0000_s1043" style="position:absolute" from="5006,3678" to="12660,3678" coordsize="21600,21600" stroked="t" strokecolor="#afabab" strokeweight="0.5pt">
                      <v:stroke joinstyle="miter" dashstyle="dash"/>
                      <o:lock v:ext="edit" aspectratio="f"/>
                    </v:line>
                  </v:group>
                </v:group>
                <v:group id="组合 60" o:spid="_x0000_s1044" style="width:10727;height:1977;left:5130;position:absolute;top:12554" coordorigin="4842,3823" coordsize="10727,1977">
                  <o:lock v:ext="edit" aspectratio="f"/>
                  <v:shape id="求职意向" o:spid="_x0000_s1045" type="#_x0000_t202" style="width:2098;height:466;left:6534;position:absolute;top:3941" coordsize="21600,21600" filled="f" stroked="f" strokeweight="0.5pt">
                    <o:lock v:ext="edit" aspectratio="f"/>
                    <v:textbox>
                      <w:txbxContent>
                        <w:p w14:paraId="7892A677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00" w:lineRule="exact"/>
                            <w:ind w:left="0" w:right="0" w:firstLine="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润圆-65简" w:eastAsia="汉仪润圆-65简" w:hAnsi="汉仪润圆-65简" w:cs="汉仪润圆-65简" w:hint="default"/>
                              <w:b w:val="0"/>
                              <w:bCs w:val="0"/>
                              <w:color w:val="808080" w:themeColor="text1" w:themeTint="80"/>
                              <w:sz w:val="24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润圆-65简" w:eastAsia="汉仪润圆-65简" w:hAnsi="汉仪润圆-65简" w:cs="汉仪润圆-65简" w:hint="eastAsia"/>
                              <w:b w:val="0"/>
                              <w:bCs w:val="0"/>
                              <w:color w:val="808080" w:themeColor="text1" w:themeTint="80"/>
                              <w:sz w:val="24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Skills</w:t>
                          </w:r>
                        </w:p>
                      </w:txbxContent>
                    </v:textbox>
                  </v:shape>
                  <v:group id="组合 43" o:spid="_x0000_s1046" style="width:10727;height:1977;left:4842;position:absolute;top:3823" coordorigin="1933,3307" coordsize="10727,1977">
                    <o:lock v:ext="edit" aspectratio="f"/>
                    <v:group id="组合 35" o:spid="_x0000_s1047" style="width:10545;height:1977;left:1933;position:absolute;top:3307" coordorigin="899,3113" coordsize="10545,1977">
                      <o:lock v:ext="edit" aspectratio="f"/>
                      <v:group id="组合 5" o:spid="_x0000_s1048" style="width:10545;height:1917;left:899;position:absolute;top:3173" coordorigin="15056,5201" coordsize="17057,1917">
                        <o:lock v:ext="edit" aspectratio="f"/>
                        <v:shape id="求职意向" o:spid="_x0000_s1049" type="#_x0000_t202" style="width:2413;height:524;left:15056;position:absolute;top:5201" coordsize="21600,21600" filled="f" stroked="f" strokeweight="0.5pt">
                          <o:lock v:ext="edit" aspectratio="f"/>
                          <v:textbox>
                            <w:txbxContent>
                              <w:p w14:paraId="6948AF30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default"/>
                                    <w:b/>
                                    <w:bCs/>
                                    <w:color w:val="2E75B6" w:themeColor="accent1" w:themeShade="BF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/>
                                    <w:bCs/>
                                    <w:color w:val="2E75B6" w:themeColor="accent1" w:themeShade="BF"/>
                                    <w:sz w:val="28"/>
                                    <w:szCs w:val="28"/>
                                    <w:lang w:val="en-US" w:eastAsia="zh-CN"/>
                                  </w:rPr>
                                  <w:t>技能水平</w:t>
                                </w:r>
                              </w:p>
                            </w:txbxContent>
                          </v:textbox>
                        </v:shape>
                        <v:shape id="文本框 4" o:spid="_x0000_s1050" type="#_x0000_t202" style="width:14320;height:1322;left:17793;position:absolute;top:5796" coordsize="21600,21600" filled="f" stroked="f" strokeweight="0.5pt">
                          <o:lock v:ext="edit" aspectratio="f"/>
                          <v:textbox>
                            <w:txbxContent>
                              <w:p w14:paraId="4F27E906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80" w:lineRule="exact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808080" w:themeColor="text1" w:themeTint="80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808080" w:themeColor="text1" w:themeTint="80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英语：听说读写熟练，口语能力较前强；</w:t>
                                </w:r>
                              </w:p>
                              <w:p w14:paraId="15646E71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80" w:lineRule="exact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808080" w:themeColor="text1" w:themeTint="80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808080" w:themeColor="text1" w:themeTint="80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电脑：熟悉办公软件（Excel/PPT/Word），熟悉管家婆跟单软件；</w:t>
                                </w:r>
                              </w:p>
                              <w:p w14:paraId="6A58FFB0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80" w:lineRule="exact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default"/>
                                    <w:b w:val="0"/>
                                    <w:bCs w:val="0"/>
                                    <w:color w:val="808080" w:themeColor="text1" w:themeTint="80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808080" w:themeColor="text1" w:themeTint="80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专业：熟悉行政流程，熟悉办证、招聘、人事相关流程；</w:t>
                                </w:r>
                              </w:p>
                            </w:txbxContent>
                          </v:textbox>
                        </v:shape>
                      </v:group>
                      <v:shape id="图片 34" o:spid="_x0000_s1051" type="#_x0000_t75" alt="3b32313537333834373bd2fdbac5" style="width:329;height:329;left:2207;position:absolute;top:3113" coordsize="21600,21600" o:preferrelative="t" filled="f" stroked="f">
                        <v:imagedata r:id="rId8" o:title=""/>
                        <o:lock v:ext="edit" aspectratio="t"/>
                      </v:shape>
                    </v:group>
                    <v:line id="直接连接符 42" o:spid="_x0000_s1052" style="position:absolute" from="5006,3678" to="12660,3678" coordsize="21600,21600" stroked="t" strokecolor="#afabab" strokeweight="0.5pt">
                      <v:stroke joinstyle="miter" dashstyle="dash"/>
                      <o:lock v:ext="edit" aspectratio="f"/>
                    </v:line>
                  </v:group>
                </v:group>
                <v:group id="组合 71" o:spid="_x0000_s1053" style="width:10727;height:1621;left:5130;position:absolute;top:14872" coordorigin="4842,3823" coordsize="10727,1621">
                  <o:lock v:ext="edit" aspectratio="f"/>
                  <v:shape id="求职意向" o:spid="_x0000_s1054" type="#_x0000_t202" style="width:2098;height:466;left:6534;position:absolute;top:3941" coordsize="21600,21600" filled="f" stroked="f" strokeweight="0.5pt">
                    <o:lock v:ext="edit" aspectratio="f"/>
                    <v:textbox>
                      <w:txbxContent>
                        <w:p w14:paraId="0C9DA0DF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00" w:lineRule="exact"/>
                            <w:ind w:left="0" w:right="0" w:firstLine="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润圆-65简" w:eastAsia="汉仪润圆-65简" w:hAnsi="汉仪润圆-65简" w:cs="汉仪润圆-65简" w:hint="default"/>
                              <w:b w:val="0"/>
                              <w:bCs w:val="0"/>
                              <w:color w:val="808080" w:themeColor="text1" w:themeTint="80"/>
                              <w:sz w:val="24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润圆-65简" w:eastAsia="汉仪润圆-65简" w:hAnsi="汉仪润圆-65简" w:cs="汉仪润圆-65简" w:hint="eastAsia"/>
                              <w:b w:val="0"/>
                              <w:bCs w:val="0"/>
                              <w:color w:val="808080" w:themeColor="text1" w:themeTint="80"/>
                              <w:sz w:val="24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About Me</w:t>
                          </w:r>
                        </w:p>
                      </w:txbxContent>
                    </v:textbox>
                  </v:shape>
                  <v:group id="组合 43" o:spid="_x0000_s1055" style="width:10727;height:1621;left:4842;position:absolute;top:3823" coordorigin="1933,3307" coordsize="10727,1621">
                    <o:lock v:ext="edit" aspectratio="f"/>
                    <v:group id="组合 35" o:spid="_x0000_s1056" style="width:10545;height:1621;left:1933;position:absolute;top:3307" coordorigin="899,3113" coordsize="10545,1621">
                      <o:lock v:ext="edit" aspectratio="f"/>
                      <v:group id="组合 5" o:spid="_x0000_s1057" style="width:10545;height:1561;left:899;position:absolute;top:3173" coordorigin="15056,5201" coordsize="17057,1561">
                        <o:lock v:ext="edit" aspectratio="f"/>
                        <v:shape id="求职意向" o:spid="_x0000_s1058" type="#_x0000_t202" style="width:2413;height:524;left:15056;position:absolute;top:5201" coordsize="21600,21600" filled="f" stroked="f" strokeweight="0.5pt">
                          <o:lock v:ext="edit" aspectratio="f"/>
                          <v:textbox>
                            <w:txbxContent>
                              <w:p w14:paraId="36171AC8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default"/>
                                    <w:b/>
                                    <w:bCs/>
                                    <w:color w:val="2E75B6" w:themeColor="accent1" w:themeShade="BF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/>
                                    <w:bCs/>
                                    <w:color w:val="2E75B6" w:themeColor="accent1" w:themeShade="BF"/>
                                    <w:sz w:val="28"/>
                                    <w:szCs w:val="28"/>
                                    <w:lang w:val="en-US" w:eastAsia="zh-CN"/>
                                  </w:rPr>
                                  <w:t>自我评价</w:t>
                                </w:r>
                              </w:p>
                            </w:txbxContent>
                          </v:textbox>
                        </v:shape>
                        <v:shape id="文本框 4" o:spid="_x0000_s1059" type="#_x0000_t202" style="width:14320;height:966;left:17793;position:absolute;top:5796" coordsize="21600,21600" filled="f" stroked="f" strokeweight="0.5pt">
                          <o:lock v:ext="edit" aspectratio="f"/>
                          <v:textbox>
                            <w:txbxContent>
                              <w:p w14:paraId="0384FB8A"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80" w:lineRule="exact"/>
                                  <w:ind w:left="0" w:right="0" w:firstLine="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808080" w:themeColor="text1" w:themeTint="80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808080" w:themeColor="text1" w:themeTint="80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本人具有4年行政工作经验，熟悉行政工作流程，熟悉仓储管理流程，具备良好的数据分析和库存管理的能力，性格温和，有耐心，有较强的责任心和敬业精神。</w:t>
                                </w:r>
                              </w:p>
                            </w:txbxContent>
                          </v:textbox>
                        </v:shape>
                      </v:group>
                      <v:shape id="图片 34" o:spid="_x0000_s1060" type="#_x0000_t75" alt="3b32313537333834373bd2fdbac5" style="width:329;height:329;left:2207;position:absolute;top:3113" coordsize="21600,21600" o:preferrelative="t" filled="f" stroked="f">
                        <v:imagedata r:id="rId8" o:title=""/>
                        <o:lock v:ext="edit" aspectratio="t"/>
                      </v:shape>
                    </v:group>
                    <v:line id="直接连接符 42" o:spid="_x0000_s1061" style="position:absolute" from="5006,3678" to="12660,3678" coordsize="21600,21600" stroked="t" strokecolor="#afabab" strokeweight="0.5pt">
                      <v:stroke joinstyle="miter" dashstyle="dash"/>
                      <o:lock v:ext="edit" aspectratio="f"/>
                    </v:line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245745</wp:posOffset>
                </wp:positionV>
                <wp:extent cx="7660640" cy="2129790"/>
                <wp:effectExtent l="0" t="0" r="16510" b="381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60640" cy="2129938"/>
                          <a:chOff x="14209" y="670"/>
                          <a:chExt cx="12064" cy="3354"/>
                        </a:xfrm>
                      </wpg:grpSpPr>
                      <wpg:grpSp>
                        <wpg:cNvPr id="30" name="组合 30"/>
                        <wpg:cNvGrpSpPr/>
                        <wpg:grpSpPr>
                          <a:xfrm>
                            <a:off x="14209" y="783"/>
                            <a:ext cx="12064" cy="3241"/>
                            <a:chOff x="16617" y="1270"/>
                            <a:chExt cx="12064" cy="3241"/>
                          </a:xfrm>
                        </wpg:grpSpPr>
                        <wpg:grpSp>
                          <wpg:cNvPr id="28" name="组合 28"/>
                          <wpg:cNvGrpSpPr/>
                          <wpg:grpSpPr>
                            <a:xfrm>
                              <a:off x="16617" y="1270"/>
                              <a:ext cx="12064" cy="3241"/>
                              <a:chOff x="16525" y="1295"/>
                              <a:chExt cx="12064" cy="3241"/>
                            </a:xfrm>
                          </wpg:grpSpPr>
                          <wpg:grpSp>
                            <wpg:cNvPr id="9" name="组合 9"/>
                            <wpg:cNvGrpSpPr/>
                            <wpg:grpSpPr>
                              <a:xfrm>
                                <a:off x="16525" y="1295"/>
                                <a:ext cx="12064" cy="3241"/>
                                <a:chOff x="14316" y="677"/>
                                <a:chExt cx="12064" cy="3869"/>
                              </a:xfrm>
                            </wpg:grpSpPr>
                            <wps:wsp xmlns:wps="http://schemas.microsoft.com/office/word/2010/wordprocessingShape">
                              <wps:cNvPr id="5" name="矩形 5"/>
                              <wps:cNvSpPr/>
                              <wps:spPr>
                                <a:xfrm flipH="1" flipV="1">
                                  <a:off x="14383" y="948"/>
                                  <a:ext cx="11997" cy="359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  <wps:wsp xmlns:wps="http://schemas.microsoft.com/office/word/2010/wordprocessingShape">
                              <wps:cNvPr id="6" name="同侧圆角矩形 6"/>
                              <wps:cNvSpPr/>
                              <wps:spPr>
                                <a:xfrm rot="5400000">
                                  <a:off x="15888" y="-896"/>
                                  <a:ext cx="3498" cy="6643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</wpg:grpSp>
                          <wpg:grpSp>
                            <wpg:cNvPr id="26" name="组合 26"/>
                            <wpg:cNvGrpSpPr/>
                            <wpg:grpSpPr>
                              <a:xfrm>
                                <a:off x="21897" y="1905"/>
                                <a:ext cx="6220" cy="2310"/>
                                <a:chOff x="21897" y="1855"/>
                                <a:chExt cx="6220" cy="2310"/>
                              </a:xfrm>
                            </wpg:grpSpPr>
                            <wps:wsp xmlns:wps="http://schemas.microsoft.com/office/word/2010/wordprocessingShape">
                              <wps:cNvPr id="2" name="姓名"/>
                              <wps:cNvSpPr txBox="1"/>
                              <wps:spPr>
                                <a:xfrm>
                                  <a:off x="24644" y="1855"/>
                                  <a:ext cx="3473" cy="10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900" w:lineRule="exact"/>
                                      <w:ind w:left="0" w:right="0" w:firstLine="0" w:leftChars="0" w:rightChars="0" w:firstLineChars="0"/>
                                      <w:jc w:val="right"/>
                                      <w:textAlignment w:val="auto"/>
                                      <w:outlineLvl w:val="9"/>
                                      <w:rPr>
                                        <w:rFonts w:ascii="汉仪润圆-65简" w:eastAsia="汉仪润圆-65简" w:hAnsi="汉仪润圆-65简" w:cs="汉仪润圆-65简" w:hint="default"/>
                                        <w:b/>
                                        <w:bCs/>
                                        <w:color w:val="FFFFFF" w:themeColor="background1"/>
                                        <w:sz w:val="70"/>
                                        <w:szCs w:val="70"/>
                                        <w:lang w:val="en-US"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汉仪润圆-65简" w:eastAsia="汉仪润圆-65简" w:hAnsi="汉仪润圆-65简" w:cs="汉仪润圆-65简" w:hint="eastAsia"/>
                                        <w:b/>
                                        <w:bCs/>
                                        <w:color w:val="FFFFFF" w:themeColor="background1"/>
                                        <w:sz w:val="70"/>
                                        <w:szCs w:val="70"/>
                                        <w:lang w:val="en-US"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个人简历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  </wps:wsp>
                            <wps:wsp xmlns:wps="http://schemas.microsoft.com/office/word/2010/wordprocessingShape">
                              <wps:cNvPr id="21" name="姓名"/>
                              <wps:cNvSpPr txBox="1"/>
                              <wps:spPr>
                                <a:xfrm>
                                  <a:off x="23945" y="2920"/>
                                  <a:ext cx="4172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400" w:lineRule="exact"/>
                                      <w:ind w:left="0" w:right="0" w:firstLine="0" w:leftChars="0" w:rightChars="0" w:firstLineChars="0"/>
                                      <w:jc w:val="distribute"/>
                                      <w:textAlignment w:val="auto"/>
                                      <w:outlineLvl w:val="9"/>
                                      <w:rPr>
                                        <w:rFonts w:ascii="汉仪润圆-65简" w:eastAsia="汉仪润圆-65简" w:hAnsi="汉仪润圆-65简" w:cs="汉仪润圆-65简" w:hint="default"/>
                                        <w:b w:val="0"/>
                                        <w:bCs w:val="0"/>
                                        <w:color w:val="FFFFFF" w:themeColor="background1"/>
                                        <w:sz w:val="32"/>
                                        <w:szCs w:val="32"/>
                                        <w:lang w:val="en-US"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汉仪润圆-65简" w:eastAsia="汉仪润圆-65简" w:hAnsi="汉仪润圆-65简" w:cs="汉仪润圆-65简" w:hint="eastAsia"/>
                                        <w:b w:val="0"/>
                                        <w:bCs w:val="0"/>
                                        <w:color w:val="FFFFFF" w:themeColor="background1"/>
                                        <w:sz w:val="32"/>
                                        <w:szCs w:val="32"/>
                                        <w:lang w:val="en-US"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PERSONAL RESUME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  </wps:wsp>
                            <wps:wsp xmlns:wps="http://schemas.microsoft.com/office/word/2010/wordprocessingShape">
                              <wps:cNvPr id="22" name="姓名"/>
                              <wps:cNvSpPr txBox="1"/>
                              <wps:spPr>
                                <a:xfrm>
                                  <a:off x="21897" y="3385"/>
                                  <a:ext cx="6220" cy="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600" w:lineRule="exact"/>
                                      <w:ind w:left="0" w:right="0" w:firstLine="0" w:leftChars="0" w:rightChars="0" w:firstLineChars="0"/>
                                      <w:jc w:val="right"/>
                                      <w:textAlignment w:val="auto"/>
                                      <w:outlineLvl w:val="9"/>
                                      <w:rPr>
                                        <w:rFonts w:ascii="微软雅黑" w:eastAsia="微软雅黑" w:hAnsi="微软雅黑" w:cs="微软雅黑" w:hint="eastAsia"/>
                                        <w:b w:val="0"/>
                                        <w:bCs w:val="0"/>
                                        <w:color w:val="FFFFFF" w:themeColor="background1"/>
                                        <w:sz w:val="36"/>
                                        <w:szCs w:val="36"/>
                                        <w:lang w:val="en-US"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 w:val="0"/>
                                        <w:bCs w:val="0"/>
                                        <w:color w:val="FFFFFF" w:themeColor="background1"/>
                                        <w:sz w:val="36"/>
                                        <w:szCs w:val="36"/>
                                        <w:lang w:val="en-US"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某某某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 w:val="0"/>
                                        <w:bCs w:val="0"/>
                                        <w:color w:val="FFFFFF" w:themeColor="background1"/>
                                        <w:sz w:val="36"/>
                                        <w:szCs w:val="36"/>
                                        <w:lang w:val="en-US"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 xml:space="preserve"> / 意向：行政主管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  </wps:wsp>
                          </wpg:grpSp>
                        </wpg:grpSp>
                        <wps:wsp xmlns:wps="http://schemas.microsoft.com/office/word/2010/wordprocessingShape">
                          <wps:cNvPr id="29" name="姓名"/>
                          <wps:cNvSpPr txBox="1"/>
                          <wps:spPr>
                            <a:xfrm>
                              <a:off x="17279" y="1576"/>
                              <a:ext cx="3220" cy="24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2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540" w:lineRule="exact"/>
                                  <w:ind w:left="420" w:right="0" w:hanging="42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default"/>
                                    <w:b w:val="0"/>
                                    <w:bCs w:val="0"/>
                                    <w:color w:val="404040" w:themeColor="text1" w:themeTint="BF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1994.05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2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540" w:lineRule="exact"/>
                                  <w:ind w:left="420" w:right="0" w:hanging="42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default"/>
                                    <w:b w:val="0"/>
                                    <w:bCs w:val="0"/>
                                    <w:color w:val="404040" w:themeColor="text1" w:themeTint="BF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28岁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2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540" w:lineRule="exact"/>
                                  <w:ind w:left="420" w:right="0" w:hanging="42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default"/>
                                    <w:b w:val="0"/>
                                    <w:bCs w:val="0"/>
                                    <w:color w:val="404040" w:themeColor="text1" w:themeTint="BF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000-0000-0000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2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540" w:lineRule="exact"/>
                                  <w:ind w:left="420" w:right="0" w:hanging="420" w:leftChars="0" w:righ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润圆-65简" w:eastAsia="汉仪润圆-65简" w:hAnsi="汉仪润圆-65简" w:cs="汉仪润圆-65简" w:hint="default"/>
                                    <w:b w:val="0"/>
                                    <w:bCs w:val="0"/>
                                    <w:color w:val="404040" w:themeColor="text1" w:themeTint="BF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润圆-65简" w:eastAsia="汉仪润圆-65简" w:hAnsi="汉仪润圆-65简" w:cs="汉仪润圆-65简" w:hint="eastAsia"/>
                                    <w:b w:val="0"/>
                                    <w:bCs w:val="0"/>
                                    <w:color w:val="404040" w:themeColor="text1" w:themeTint="BF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L*****@163.com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s:wsp xmlns:wps="http://schemas.microsoft.com/office/word/2010/wordprocessingShape">
                        <wps:cNvPr id="31" name="任意多边形 31"/>
                        <wps:cNvSpPr/>
                        <wps:spPr>
                          <a:xfrm>
                            <a:off x="14328" y="670"/>
                            <a:ext cx="7656" cy="260"/>
                          </a:xfrm>
                          <a:custGeom>
                            <a:avLst/>
                            <a:gdLst>
                              <a:gd name="connsiteX0" fmla="*/ 0 w 7656"/>
                              <a:gd name="connsiteY0" fmla="*/ 0 h 510"/>
                              <a:gd name="connsiteX1" fmla="*/ 7656 w 7656"/>
                              <a:gd name="connsiteY1" fmla="*/ 0 h 510"/>
                              <a:gd name="connsiteX2" fmla="*/ 7383 w 7656"/>
                              <a:gd name="connsiteY2" fmla="*/ 491 h 510"/>
                              <a:gd name="connsiteX3" fmla="*/ 0 w 7656"/>
                              <a:gd name="connsiteY3" fmla="*/ 510 h 510"/>
                              <a:gd name="connsiteX4" fmla="*/ 0 w 7656"/>
                              <a:gd name="connsiteY4" fmla="*/ 0 h 510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510" w="7656" stroke="1">
                                <a:moveTo>
                                  <a:pt x="0" y="0"/>
                                </a:moveTo>
                                <a:lnTo>
                                  <a:pt x="7656" y="0"/>
                                </a:lnTo>
                                <a:lnTo>
                                  <a:pt x="7383" y="491"/>
                                </a:lnTo>
                                <a:lnTo>
                                  <a:pt x="0" y="5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4" o:spid="_x0000_s1062" style="width:604.5pt;height:168pt;margin-top:19.35pt;margin-left:-3.95pt;mso-wrap-distance-bottom:0;mso-wrap-distance-left:9pt;mso-wrap-distance-right:9pt;mso-wrap-distance-top:0;position:absolute;z-index:-251655168" coordorigin="25440,4314" coordsize="21600,21600">
                <v:group id="_x0000_s1063" style="width:21600;height:20872;left:25441;position:absolute;top:5043" coordorigin="29751,8464" coordsize="21600,21600">
                  <v:group id="_x0000_s1064" style="width:21600;height:21600;left:29752;position:absolute;top:8464" coordorigin="29587,8630" coordsize="21600,21600">
                    <v:group id="_x0000_s1065" style="width:21600;height:21600;left:29587;position:absolute;top:8631" coordorigin="25632,3779" coordsize="21600,21600">
                      <v:rect id="_x0000_s1066" style="width:21480;height:20087;flip:x y;left:25752;position:absolute;top:5293;v-text-anchor:middle" fillcolor="#2e75b5" stroked="f" strokecolor="#41719c" strokeweight="1pt"/>
                      <v:shape id="_x0000_s1067" style="width:19529;height:11894;left:21814;position:absolute;rotation:90;top:7594;v-text-anchor:middle" coordsize="21600,41020" path="m10800,l10800,l10800,c13663,,16412,1138,18436,3163l18436,3163c20461,5187,21600,7936,21600,10800l21600,10800l21600,41020l21600,41020l,41020l,41020l,10800l,10800c,7936,1138,5187,3163,3163l3163,3163c5187,1138,7936,,10800,xe" fillcolor="white" stroked="f" strokecolor="#41719c" strokeweight="1pt"/>
                    </v:group>
                    <v:group id="_x0000_s1068" style="width:11137;height:15395;left:39206;position:absolute;top:12696" coordorigin="76041,17345" coordsize="21600,21600">
                      <v:shape id="_x0000_s1069" type="#_x0000_t202" style="width:12061;height:9856;left:85580;position:absolute;top:17345;v-text-anchor:top" filled="f" fillcolor="this" stroked="f" strokeweight="0.5pt">
                        <v:textbox>
                          <w:txbxContent>
                            <w:p w14:paraId="1D5B18B0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900" w:lineRule="exact"/>
                                <w:ind w:left="0" w:right="0" w:firstLine="0" w:leftChars="0" w:rightChars="0" w:firstLineChars="0"/>
                                <w:jc w:val="right"/>
                                <w:textAlignment w:val="auto"/>
                                <w:outlineLvl w:val="9"/>
                                <w:rPr>
                                  <w:rFonts w:ascii="汉仪润圆-65简" w:eastAsia="汉仪润圆-65简" w:hAnsi="汉仪润圆-65简" w:cs="汉仪润圆-65简" w:hint="default"/>
                                  <w:b/>
                                  <w:bCs/>
                                  <w:color w:val="FFFFFF" w:themeColor="background1"/>
                                  <w:sz w:val="70"/>
                                  <w:szCs w:val="7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润圆-65简" w:eastAsia="汉仪润圆-65简" w:hAnsi="汉仪润圆-65简" w:cs="汉仪润圆-65简" w:hint="eastAsia"/>
                                  <w:b/>
                                  <w:bCs/>
                                  <w:color w:val="FFFFFF" w:themeColor="background1"/>
                                  <w:sz w:val="70"/>
                                  <w:szCs w:val="70"/>
                                  <w:lang w:val="en-US" w:eastAsia="zh-CN"/>
                                </w:rPr>
                                <w:t>个人简历</w:t>
                              </w:r>
                            </w:p>
                          </w:txbxContent>
                        </v:textbox>
                      </v:shape>
                      <v:shape id="_x0000_s1070" type="#_x0000_t202" style="width:14488;height:5657;left:83153;position:absolute;top:27304;v-text-anchor:top" filled="f" fillcolor="this" stroked="f" strokeweight="0.5pt">
                        <v:textbox>
                          <w:txbxContent>
                            <w:p w14:paraId="07D60D2C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right="0" w:firstLine="0" w:leftChars="0" w:rightChars="0" w:firstLineChars="0"/>
                                <w:jc w:val="distribute"/>
                                <w:textAlignment w:val="auto"/>
                                <w:outlineLvl w:val="9"/>
                                <w:rPr>
                                  <w:rFonts w:ascii="汉仪润圆-65简" w:eastAsia="汉仪润圆-65简" w:hAnsi="汉仪润圆-65简" w:cs="汉仪润圆-65简" w:hint="default"/>
                                  <w:b w:val="0"/>
                                  <w:bCs w:val="0"/>
                                  <w:color w:val="FFFFFF" w:themeColor="background1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润圆-65简" w:eastAsia="汉仪润圆-65简" w:hAnsi="汉仪润圆-65简" w:cs="汉仪润圆-65简" w:hint="eastAsia"/>
                                  <w:b w:val="0"/>
                                  <w:bCs w:val="0"/>
                                  <w:color w:val="FFFFFF" w:themeColor="background1"/>
                                  <w:sz w:val="32"/>
                                  <w:szCs w:val="32"/>
                                  <w:lang w:val="en-US" w:eastAsia="zh-CN"/>
                                </w:rPr>
                                <w:t>PERSONAL RESUME</w:t>
                              </w:r>
                            </w:p>
                          </w:txbxContent>
                        </v:textbox>
                      </v:shape>
                      <v:shape id="_x0000_s1071" type="#_x0000_t202" style="width:21600;height:7294;left:76041;position:absolute;top:31652;v-text-anchor:top" filled="f" fillcolor="this" stroked="f" strokeweight="0.5pt">
                        <v:textbox>
                          <w:txbxContent>
                            <w:p w14:paraId="3AE2800A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600" w:lineRule="exact"/>
                                <w:ind w:left="0" w:right="0" w:firstLine="0" w:leftChars="0" w:rightChars="0" w:firstLineChars="0"/>
                                <w:jc w:val="righ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36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36"/>
                                  <w:szCs w:val="36"/>
                                  <w:lang w:val="en-US" w:eastAsia="zh-CN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36"/>
                                  <w:szCs w:val="36"/>
                                  <w:lang w:val="en-US" w:eastAsia="zh-CN"/>
                                </w:rPr>
                                <w:t xml:space="preserve"> / 意向：行政主管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072" type="#_x0000_t202" style="width:5765;height:16188;left:30937;position:absolute;top:10503;v-text-anchor:top" filled="f" fillcolor="this" stroked="f" strokeweight="0.5pt">
                    <v:textbox>
                      <w:txbxContent>
                        <w:p w14:paraId="655C66AA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2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540" w:lineRule="exact"/>
                            <w:ind w:left="420" w:right="0" w:hanging="42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润圆-65简" w:eastAsia="汉仪润圆-65简" w:hAnsi="汉仪润圆-65简" w:cs="汉仪润圆-65简" w:hint="default"/>
                              <w:b w:val="0"/>
                              <w:bCs w:val="0"/>
                              <w:color w:val="404040" w:themeColor="text1" w:themeTint="BF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ascii="汉仪润圆-65简" w:eastAsia="汉仪润圆-65简" w:hAnsi="汉仪润圆-65简" w:cs="汉仪润圆-65简" w:hint="eastAsia"/>
                              <w:b w:val="0"/>
                              <w:bCs w:val="0"/>
                              <w:color w:val="404040" w:themeColor="text1" w:themeTint="BF"/>
                              <w:sz w:val="28"/>
                              <w:szCs w:val="28"/>
                              <w:lang w:val="en-US" w:eastAsia="zh-CN"/>
                            </w:rPr>
                            <w:t>1994.05</w:t>
                          </w:r>
                        </w:p>
                        <w:p w14:paraId="330953D7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2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540" w:lineRule="exact"/>
                            <w:ind w:left="420" w:right="0" w:hanging="42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润圆-65简" w:eastAsia="汉仪润圆-65简" w:hAnsi="汉仪润圆-65简" w:cs="汉仪润圆-65简" w:hint="default"/>
                              <w:b w:val="0"/>
                              <w:bCs w:val="0"/>
                              <w:color w:val="404040" w:themeColor="text1" w:themeTint="BF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ascii="汉仪润圆-65简" w:eastAsia="汉仪润圆-65简" w:hAnsi="汉仪润圆-65简" w:cs="汉仪润圆-65简" w:hint="eastAsia"/>
                              <w:b w:val="0"/>
                              <w:bCs w:val="0"/>
                              <w:color w:val="404040" w:themeColor="text1" w:themeTint="BF"/>
                              <w:sz w:val="28"/>
                              <w:szCs w:val="28"/>
                              <w:lang w:val="en-US" w:eastAsia="zh-CN"/>
                            </w:rPr>
                            <w:t>28岁</w:t>
                          </w:r>
                        </w:p>
                        <w:p w14:paraId="1CE1057B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2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540" w:lineRule="exact"/>
                            <w:ind w:left="420" w:right="0" w:hanging="42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润圆-65简" w:eastAsia="汉仪润圆-65简" w:hAnsi="汉仪润圆-65简" w:cs="汉仪润圆-65简" w:hint="default"/>
                              <w:b w:val="0"/>
                              <w:bCs w:val="0"/>
                              <w:color w:val="404040" w:themeColor="text1" w:themeTint="BF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ascii="汉仪润圆-65简" w:eastAsia="汉仪润圆-65简" w:hAnsi="汉仪润圆-65简" w:cs="汉仪润圆-65简" w:hint="eastAsia"/>
                              <w:b w:val="0"/>
                              <w:bCs w:val="0"/>
                              <w:color w:val="404040" w:themeColor="text1" w:themeTint="BF"/>
                              <w:sz w:val="28"/>
                              <w:szCs w:val="28"/>
                              <w:lang w:val="en-US" w:eastAsia="zh-CN"/>
                            </w:rPr>
                            <w:t>000-0000-0000</w:t>
                          </w:r>
                        </w:p>
                        <w:p w14:paraId="79A7B3CE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2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540" w:lineRule="exact"/>
                            <w:ind w:left="420" w:right="0" w:hanging="420" w:leftChars="0" w:righ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润圆-65简" w:eastAsia="汉仪润圆-65简" w:hAnsi="汉仪润圆-65简" w:cs="汉仪润圆-65简" w:hint="default"/>
                              <w:b w:val="0"/>
                              <w:bCs w:val="0"/>
                              <w:color w:val="404040" w:themeColor="text1" w:themeTint="BF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ascii="汉仪润圆-65简" w:eastAsia="汉仪润圆-65简" w:hAnsi="汉仪润圆-65简" w:cs="汉仪润圆-65简" w:hint="eastAsia"/>
                              <w:b w:val="0"/>
                              <w:bCs w:val="0"/>
                              <w:color w:val="404040" w:themeColor="text1" w:themeTint="BF"/>
                              <w:sz w:val="28"/>
                              <w:szCs w:val="28"/>
                              <w:lang w:val="en-US" w:eastAsia="zh-CN"/>
                            </w:rPr>
                            <w:t>L*****@163.com</w:t>
                          </w:r>
                        </w:p>
                      </w:txbxContent>
                    </v:textbox>
                  </v:shape>
                </v:group>
                <v:shape id="_x0000_s1073" style="width:13708;height:1674;left:25654;position:absolute;top:4315;v-text-anchor:middle" coordsize="21600,21600" path="m,l21600,l21600,l20830,20795l20830,20795l,21600l,21600l,xe" fillcolor="#2e75b5" stroked="f" strokecolor="#41719c" strokeweight="1pt">
                  <v:textbox>
                    <w:txbxContent>
                      <w:p w14:paraId="68CD2E85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0" w:right="0" w:bottom="0" w:left="0" w:header="851" w:footer="992" w:gutter="0"/>
      <w:pg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gBorders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073D1AC-B71F-48A5-82C0-D2A4F4FC91A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49156B48-65AE-4375-8598-793220564B4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8FAA9E0-6618-4A7A-AA2F-D1C70D19150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554C54A7-5036-4C5F-99ED-78994681BF2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2A67E84-531B-47D8-9F27-79103F24B067}"/>
  </w:font>
  <w:font w:name="汉仪润圆-65简">
    <w:panose1 w:val="00020600040101010101"/>
    <w:charset w:val="86"/>
    <w:family w:val="auto"/>
    <w:pitch w:val="default"/>
    <w:sig w:usb0="A00002BF" w:usb1="1ACF7CFA" w:usb2="00000016" w:usb3="00000000" w:csb0="0004009F" w:csb1="DFD70000"/>
    <w:embedRegular r:id="rId6" w:fontKey="{EBC44D50-2D48-46E7-8C44-BAF0E946FCD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7" w:fontKey="{40609A3F-D6CB-41B0-8847-72B0A769934C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8" w:fontKey="{25F257DE-8E6A-43CA-94DB-D32CFFE5146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8F3F21"/>
    <w:multiLevelType w:val="singleLevel"/>
    <w:tmpl w:val="E18F3F2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6D22065A"/>
    <w:multiLevelType w:val="singleLevel"/>
    <w:tmpl w:val="6D22065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attachedTemplate r:id="rId1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E382A27"/>
    <w:rsid w:val="00D00A1C"/>
    <w:rsid w:val="012A20A4"/>
    <w:rsid w:val="01381889"/>
    <w:rsid w:val="021D34EF"/>
    <w:rsid w:val="08B80001"/>
    <w:rsid w:val="0923437E"/>
    <w:rsid w:val="09DD69E4"/>
    <w:rsid w:val="09F946C6"/>
    <w:rsid w:val="11C80300"/>
    <w:rsid w:val="124A05E2"/>
    <w:rsid w:val="14177A8A"/>
    <w:rsid w:val="14D772F5"/>
    <w:rsid w:val="18874A4F"/>
    <w:rsid w:val="19532690"/>
    <w:rsid w:val="1B9574BE"/>
    <w:rsid w:val="1EDD2936"/>
    <w:rsid w:val="22A65595"/>
    <w:rsid w:val="22D822EE"/>
    <w:rsid w:val="22F6698D"/>
    <w:rsid w:val="235129DC"/>
    <w:rsid w:val="248A66D7"/>
    <w:rsid w:val="26156C6C"/>
    <w:rsid w:val="26B5783B"/>
    <w:rsid w:val="28750047"/>
    <w:rsid w:val="2A3E6FF5"/>
    <w:rsid w:val="2B6F730A"/>
    <w:rsid w:val="2C566169"/>
    <w:rsid w:val="2D0F16C5"/>
    <w:rsid w:val="2E705F10"/>
    <w:rsid w:val="2E731D68"/>
    <w:rsid w:val="2E732C6C"/>
    <w:rsid w:val="2F875FFA"/>
    <w:rsid w:val="30C86FFC"/>
    <w:rsid w:val="319420C7"/>
    <w:rsid w:val="33480BA7"/>
    <w:rsid w:val="35875C2D"/>
    <w:rsid w:val="362D0DC5"/>
    <w:rsid w:val="36BD40B1"/>
    <w:rsid w:val="37E3638E"/>
    <w:rsid w:val="385C492E"/>
    <w:rsid w:val="394F3DCC"/>
    <w:rsid w:val="3A525694"/>
    <w:rsid w:val="3BDA30EB"/>
    <w:rsid w:val="3E382A27"/>
    <w:rsid w:val="41D440EF"/>
    <w:rsid w:val="424A2438"/>
    <w:rsid w:val="44161930"/>
    <w:rsid w:val="448E26B3"/>
    <w:rsid w:val="485D781B"/>
    <w:rsid w:val="489C013A"/>
    <w:rsid w:val="49EC3DB8"/>
    <w:rsid w:val="4A02797E"/>
    <w:rsid w:val="4BB81B49"/>
    <w:rsid w:val="4CBD0595"/>
    <w:rsid w:val="4E8350DF"/>
    <w:rsid w:val="4FA42BBD"/>
    <w:rsid w:val="510925FE"/>
    <w:rsid w:val="512F1B4A"/>
    <w:rsid w:val="51EC1954"/>
    <w:rsid w:val="573C23A7"/>
    <w:rsid w:val="575F2B62"/>
    <w:rsid w:val="5DC71572"/>
    <w:rsid w:val="5E9A0209"/>
    <w:rsid w:val="6801106B"/>
    <w:rsid w:val="69BB24A5"/>
    <w:rsid w:val="6A36690A"/>
    <w:rsid w:val="6B1F0AD5"/>
    <w:rsid w:val="6B7E21DF"/>
    <w:rsid w:val="6C432B18"/>
    <w:rsid w:val="6C705E34"/>
    <w:rsid w:val="6E7B396E"/>
    <w:rsid w:val="6E8B4A28"/>
    <w:rsid w:val="705379E5"/>
    <w:rsid w:val="72D20C48"/>
    <w:rsid w:val="743206D5"/>
    <w:rsid w:val="76557C89"/>
    <w:rsid w:val="777B1779"/>
    <w:rsid w:val="788955B2"/>
    <w:rsid w:val="7AAE19C7"/>
    <w:rsid w:val="7B670E8F"/>
    <w:rsid w:val="7C8834E2"/>
    <w:rsid w:val="7DD54EC7"/>
    <w:rsid w:val="7E6F62E8"/>
    <w:rsid w:val="7FDB0676"/>
  </w:rsids>
  <w:docVars>
    <w:docVar w:name="commondata" w:val="eyJjb3VudCI6MSwiaGRpZCI6ImIyNTFjMTU2YjEyYTViY2Y0OWQ2MDQ5MTQzMmI4OTUwIiwidXNlckNvdW50IjoxfQ=="/>
  </w:docVar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svg" /><Relationship Id="rId8" Type="http://schemas.openxmlformats.org/officeDocument/2006/relationships/image" Target="media/image4.png" /><Relationship Id="rId9" Type="http://schemas.openxmlformats.org/officeDocument/2006/relationships/theme" Target="theme/theme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4253492d-e4ae-4442-8385-6372843ec6f0\&#34892;&#25919;&#20027;&#31649;&#26149;&#25307;&#31616;&#21382;.docx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行政主管春招简历.docx</Template>
  <TotalTime>6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CCAB831AFF9242F4B6001FA023D37514_13</vt:lpwstr>
  </property>
  <property fmtid="{D5CDD505-2E9C-101B-9397-08002B2CF9AE}" pid="3" name="KSOProductBuildVer">
    <vt:lpwstr>2052-12.1.0.17147</vt:lpwstr>
  </property>
  <property fmtid="{D5CDD505-2E9C-101B-9397-08002B2CF9AE}" pid="4" name="KSOTemplateKey">
    <vt:lpwstr>1.0_uiYWpEDvTdUxKlEqsDfjYpFHd/pPU2GiRS4y2FhTCWyw5CriZdVCWjNMju4FEKHnTMQmS2quB6xQj7nd+VVVlg==</vt:lpwstr>
  </property>
  <property fmtid="{D5CDD505-2E9C-101B-9397-08002B2CF9AE}" pid="5" name="KSOTemplateUUID">
    <vt:lpwstr>v1.0_mb_i//aRiWMA5IdVoagX3tA3g==</vt:lpwstr>
  </property>
</Properties>
</file>