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3CBF314">
      <w:pPr>
        <w:ind w:left="-49" w:hanging="991" w:leftChars="-495" w:hangingChars="472"/>
        <w:rPr>
          <w:rFonts w:hint="eastAsia"/>
          <w:sz w:val="22"/>
          <w:szCs w:val="24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80645</wp:posOffset>
                </wp:positionV>
                <wp:extent cx="5431790" cy="1056640"/>
                <wp:effectExtent l="0" t="0" r="0" b="0"/>
                <wp:wrapNone/>
                <wp:docPr id="2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3179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    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22岁     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5000/月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话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138-0000-0001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    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北京市朝阳区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箱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kingsoft@docer.cn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firstLine="24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5" type="#_x0000_t202" style="width:427.7pt;height:83.2pt;margin-top:6.35pt;margin-left:-55.15pt;mso-height-relative:page;mso-width-relative:page;position:absolute;z-index:251729920" coordsize="21600,21600" filled="f" stroked="f" strokeweight="0.5pt">
                <o:lock v:ext="edit" aspectratio="f"/>
                <v:textbox>
                  <w:txbxContent>
                    <w:p w14:paraId="4E85F3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    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22岁     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5000/月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D00DBC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学士学位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话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138-0000-0001</w:t>
                      </w:r>
                    </w:p>
                    <w:p w14:paraId="2E8C68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    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北京市朝阳区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箱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kingsoft@docer.cn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 w14:paraId="6CE7F2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2EE088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firstLine="240" w:firstLineChars="10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05EACD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firstLine="240" w:firstLineChars="10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799AA2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firstLine="240" w:firstLineChars="10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广东广州市</w:t>
                      </w:r>
                    </w:p>
                    <w:p w14:paraId="55BF4D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DB4A4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-419100</wp:posOffset>
                </wp:positionV>
                <wp:extent cx="1887220" cy="308610"/>
                <wp:effectExtent l="0" t="0" r="0" b="0"/>
                <wp:wrapNone/>
                <wp:docPr id="2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722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求职意向：人力资源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type="#_x0000_t202" style="width:148.6pt;height:24.3pt;margin-top:-33pt;margin-left:29.35pt;mso-height-relative:page;mso-width-relative:page;position:absolute;z-index:251727872" coordsize="21600,21600" filled="f" stroked="f" strokeweight="0.5pt">
                <o:lock v:ext="edit" aspectratio="f"/>
                <v:textbox>
                  <w:txbxContent>
                    <w:p w14:paraId="2E8FB5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求职意向：人力资源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-519430</wp:posOffset>
                </wp:positionV>
                <wp:extent cx="1139190" cy="421640"/>
                <wp:effectExtent l="0" t="0" r="0" b="0"/>
                <wp:wrapNone/>
                <wp:docPr id="3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919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稻小壳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89.7pt;height:33.2pt;margin-top:-40.9pt;margin-left:-56pt;mso-height-relative:page;mso-width-relative:page;position:absolute;z-index:251725824" coordsize="21600,21600" filled="f" stroked="f" strokeweight="0.5pt">
                <o:lock v:ext="edit" aspectratio="f"/>
                <v:textbox>
                  <w:txbxContent>
                    <w:p w14:paraId="18D16C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稻小壳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2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-290195</wp:posOffset>
            </wp:positionV>
            <wp:extent cx="944880" cy="1322070"/>
            <wp:effectExtent l="9525" t="9525" r="20955" b="9525"/>
            <wp:wrapNone/>
            <wp:docPr id="5" name="图片 5" descr="F:\0B-简历\图片素材\简历头像\用于长方形头像120x168\06-白.jpg06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0B-简历\图片素材\简历头像\用于长方形头像120x168\06-白.jpg06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322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-977265</wp:posOffset>
                </wp:positionV>
                <wp:extent cx="1470660" cy="323850"/>
                <wp:effectExtent l="0" t="0" r="7620" b="11430"/>
                <wp:wrapNone/>
                <wp:docPr id="27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1470660" cy="323850"/>
                        </a:xfrm>
                        <a:prstGeom prst="trapezoi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8" style="width:115.8pt;height:25.5pt;margin-top:-76.95pt;margin-left:151.65pt;flip:x y;mso-height-relative:page;mso-width-relative:page;position:absolute;z-index:251661312" coordsize="1470660,323850" path="m,323850l80962,,1389697,,1470660,323850xe" filled="t" fillcolor="#f2f2f2" stroked="f" strokeweight="1pt">
                <v:path o:connecttype="custom" o:connectlocs="735330,0;40481,161925;735330,323850;1430178,161925" o:connectangles="247,164,82,0" textboxrect="0,0,1470660,323850"/>
                <o:lock v:ext="edit" aspectratio="f"/>
                <v:textbox>
                  <w:txbxContent>
                    <w:p w14:paraId="47EB0D18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-1052195</wp:posOffset>
                </wp:positionV>
                <wp:extent cx="1626870" cy="323850"/>
                <wp:effectExtent l="0" t="0" r="3810" b="11430"/>
                <wp:wrapNone/>
                <wp:docPr id="29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-568325" y="142240"/>
                          <a:ext cx="1626870" cy="32385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9" style="width:128.1pt;height:25.5pt;margin-top:-82.85pt;margin-left:145.5pt;flip:x y;mso-height-relative:page;mso-width-relative:page;position:absolute;z-index:251665408" coordsize="1626870,323850" path="m,323850l80962,,1545907,,1626870,323850xe" filled="t" fillcolor="#6076b4" stroked="f" strokeweight="1pt">
                <v:path o:connecttype="custom" o:connectlocs="813435,0;40481,161925;813435,323850;1586388,161925" o:connectangles="247,164,82,0" textboxrect="0,0,1626870,323850"/>
                <o:lock v:ext="edit" aspectratio="f"/>
                <v:textbox>
                  <w:txbxContent>
                    <w:p w14:paraId="2D2A6511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-1842135</wp:posOffset>
                </wp:positionH>
                <wp:positionV relativeFrom="paragraph">
                  <wp:posOffset>-119380</wp:posOffset>
                </wp:positionV>
                <wp:extent cx="8957945" cy="1411605"/>
                <wp:effectExtent l="0" t="0" r="3175" b="5715"/>
                <wp:wrapNone/>
                <wp:docPr id="31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8957945" cy="1411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正圆 55简" w:eastAsia="汉仪正圆 55简" w:hAnsi="汉仪正圆 55简" w:cs="汉仪正圆 55简" w:hint="eastAsia"/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自选图形 23" o:spid="_x0000_s1030" style="width:705.35pt;height:111.15pt;margin-top:-9.4pt;margin-left:-145.05pt;flip:y;mso-height-relative:page;mso-width-relative:page;position:absolute;z-index:251659264" coordsize="21600,21600" filled="t" fillcolor="#f2f2f2" stroked="f" strokeweight="2pt">
                <o:lock v:ext="edit" aspectratio="f"/>
                <v:textbox>
                  <w:txbxContent>
                    <w:p w14:paraId="1FB9F4A1">
                      <w:pPr>
                        <w:jc w:val="center"/>
                        <w:rPr>
                          <w:rFonts w:ascii="汉仪正圆 55简" w:eastAsia="汉仪正圆 55简" w:hAnsi="汉仪正圆 55简" w:cs="汉仪正圆 55简" w:hint="eastAsia"/>
                          <w:color w:val="F2F2F2" w:themeColor="background1" w:themeShade="F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-1842135</wp:posOffset>
                </wp:positionH>
                <wp:positionV relativeFrom="paragraph">
                  <wp:posOffset>-518160</wp:posOffset>
                </wp:positionV>
                <wp:extent cx="8957945" cy="426720"/>
                <wp:effectExtent l="0" t="0" r="3175" b="0"/>
                <wp:wrapNone/>
                <wp:docPr id="4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8957945" cy="4267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正圆 55简" w:eastAsia="汉仪正圆 55简" w:hAnsi="汉仪正圆 55简" w:cs="汉仪正圆 55简" w:hint="eastAsia"/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自选图形 23" o:spid="_x0000_s1031" style="width:705.35pt;height:33.6pt;margin-top:-40.8pt;margin-left:-145.05pt;flip:y;mso-height-relative:page;mso-width-relative:page;position:absolute;z-index:251663360" coordsize="21600,21600" filled="t" fillcolor="#6076b4" stroked="f" strokeweight="2pt">
                <o:lock v:ext="edit" aspectratio="f"/>
                <v:textbox>
                  <w:txbxContent>
                    <w:p w14:paraId="672E973A">
                      <w:pPr>
                        <w:jc w:val="center"/>
                        <w:rPr>
                          <w:rFonts w:ascii="汉仪正圆 55简" w:eastAsia="汉仪正圆 55简" w:hAnsi="汉仪正圆 55简" w:cs="汉仪正圆 55简" w:hint="eastAsia"/>
                          <w:color w:val="F2F2F2" w:themeColor="background1" w:themeShade="F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2"/>
          <w:szCs w:val="24"/>
        </w:rPr>
        <w:t xml:space="preserve"> </w:t>
      </w:r>
    </w:p>
    <w:p w14:paraId="7A1A112A">
      <w:pPr>
        <w:ind w:left="-2" w:hanging="1038" w:leftChars="-495" w:hangingChars="472"/>
        <w:rPr>
          <w:rFonts w:hint="eastAsia"/>
          <w:sz w:val="22"/>
          <w:szCs w:val="24"/>
          <w:lang w:eastAsia="zh-CN"/>
        </w:rPr>
      </w:pP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6720840</wp:posOffset>
                </wp:positionV>
                <wp:extent cx="6673215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321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专业证书：大学英语四级证书、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人力资源管理师证书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、普通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二级甲等证书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掌握技能：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有人事工作经验，熟悉人力资源相关知识与理论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熟悉劳动合同法，劳动法，社会保障法等相关法律法规；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ffice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WPS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办公软件，会进行各类数据的统计及文字的处理工作，有较强的文字与写作功底，具备基本网络及计算机使用技巧。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2" type="#_x0000_t202" style="width:525.45pt;height:61.2pt;margin-top:529.2pt;margin-left:-55.15pt;mso-height-relative:page;mso-width-relative:page;position:absolute;z-index:251682816" coordsize="21600,21600" filled="f" stroked="f">
                <o:lock v:ext="edit" aspectratio="f"/>
                <v:textbox style="mso-fit-shape-to-text:t">
                  <w:txbxContent>
                    <w:p w14:paraId="370C03A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专业证书：大学英语四级证书、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人力资源管理师证书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、普通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二级甲等证书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0973443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掌握技能：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有人事工作经验，熟悉人力资源相关知识与理论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熟悉劳动合同法，劳动法，社会保障法等相关法律法规；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ffice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WPS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办公软件，会进行各类数据的统计及文字的处理工作，有较强的文字与写作功底，具备基本网络及计算机使用技巧。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1648460</wp:posOffset>
                </wp:positionV>
                <wp:extent cx="6835775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577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北京某区某大学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人力资源管理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3" type="#_x0000_t202" style="width:538.25pt;height:25.2pt;margin-top:129.8pt;margin-left:-55.15pt;mso-height-relative:page;mso-width-relative:page;position:absolute;z-index:251678720" coordsize="21600,21600" filled="f" stroked="f">
                <o:lock v:ext="edit" aspectratio="f"/>
                <v:textbox style="mso-fit-shape-to-text:t">
                  <w:txbxContent>
                    <w:p w14:paraId="132C688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北京某区某大学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人力资源管理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3295015</wp:posOffset>
                </wp:positionV>
                <wp:extent cx="6835775" cy="320040"/>
                <wp:effectExtent l="0" t="0" r="0" b="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577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学生会新闻部门　　　                       宣传干部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4" type="#_x0000_t202" style="width:538.25pt;height:25.2pt;margin-top:259.45pt;margin-left:-55.15pt;mso-height-relative:page;mso-width-relative:page;position:absolute;z-index:251711488" coordsize="21600,21600" filled="f" stroked="f">
                <o:lock v:ext="edit" aspectratio="f"/>
                <v:textbox style="mso-fit-shape-to-text:t">
                  <w:txbxContent>
                    <w:p w14:paraId="73439CAF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学生会新闻部门　　　                       宣传干部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4978400</wp:posOffset>
                </wp:positionV>
                <wp:extent cx="6680835" cy="320040"/>
                <wp:effectExtent l="0" t="0" r="0" b="0"/>
                <wp:wrapNone/>
                <wp:docPr id="1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8083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07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北京某有限公司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实习人事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5" type="#_x0000_t202" style="width:526.05pt;height:25.2pt;margin-top:392pt;margin-left:-55.15pt;mso-height-relative:page;mso-width-relative:page;position:absolute;z-index:251701248" coordsize="21600,21600" filled="f" stroked="f">
                <o:lock v:ext="edit" aspectratio="f"/>
                <v:textbox style="mso-fit-shape-to-text:t">
                  <w:txbxContent>
                    <w:p w14:paraId="77CAB89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default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07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北京某有限公司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实习人事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2983865</wp:posOffset>
                </wp:positionV>
                <wp:extent cx="803275" cy="33782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327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63.25pt;height:26.6pt;margin-top:234.95pt;margin-left:-25pt;mso-height-relative:page;mso-width-relative:page;position:absolute;z-index:251705344" coordsize="21600,21600" filled="f" stroked="f" strokeweight="0.5pt">
                <o:lock v:ext="edit" aspectratio="f"/>
                <v:textbox>
                  <w:txbxContent>
                    <w:p w14:paraId="29C7DA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校园经历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6353810</wp:posOffset>
                </wp:positionV>
                <wp:extent cx="265430" cy="269240"/>
                <wp:effectExtent l="0" t="0" r="8890" b="5080"/>
                <wp:wrapNone/>
                <wp:docPr id="80" name="平行四边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2145" y="7280275"/>
                          <a:ext cx="265430" cy="269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平行四边形 65" o:spid="_x0000_s1037" style="width:20.9pt;height:21.2pt;margin-top:500.3pt;margin-left:-48.15pt;mso-height-relative:page;mso-width-relative:page;position:absolute;v-text-anchor:middle;z-index:251688960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1AE909BE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7976235</wp:posOffset>
                </wp:positionV>
                <wp:extent cx="265430" cy="269240"/>
                <wp:effectExtent l="0" t="0" r="8890" b="5080"/>
                <wp:wrapNone/>
                <wp:docPr id="86" name="平行四边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2145" y="8959850"/>
                          <a:ext cx="265430" cy="269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平行四边形 65" o:spid="_x0000_s1038" style="width:20.9pt;height:21.2pt;margin-top:628.05pt;margin-left:-48.15pt;mso-height-relative:page;mso-width-relative:page;position:absolute;v-text-anchor:middle;z-index:251691008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71652CAA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3010535</wp:posOffset>
                </wp:positionV>
                <wp:extent cx="265430" cy="269240"/>
                <wp:effectExtent l="0" t="0" r="8890" b="5080"/>
                <wp:wrapNone/>
                <wp:docPr id="19" name="平行四边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430" cy="269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平行四边形 65" o:spid="_x0000_s1039" style="width:20.9pt;height:21.2pt;margin-top:237.05pt;margin-left:-48.15pt;mso-height-relative:page;mso-width-relative:page;position:absolute;v-text-anchor:middle;z-index:251707392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7DC3940B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1366520</wp:posOffset>
                </wp:positionV>
                <wp:extent cx="265430" cy="269240"/>
                <wp:effectExtent l="0" t="0" r="8890" b="5080"/>
                <wp:wrapNone/>
                <wp:docPr id="65" name="平行四边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2145" y="2280920"/>
                          <a:ext cx="265430" cy="269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平行四边形 65" o:spid="_x0000_s1040" style="width:20.9pt;height:21.2pt;margin-top:107.6pt;margin-left:-48.15pt;mso-height-relative:page;mso-width-relative:page;position:absolute;v-text-anchor:middle;z-index:251684864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36A83AF3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3087370</wp:posOffset>
                </wp:positionV>
                <wp:extent cx="132080" cy="124460"/>
                <wp:effectExtent l="0" t="0" r="5080" b="12700"/>
                <wp:wrapNone/>
                <wp:docPr id="54" name="science-book_71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080" cy="124460"/>
                        </a:xfrm>
                        <a:custGeom>
                          <a:avLst/>
                          <a:gdLst>
                            <a:gd name="connsiteX0" fmla="*/ 420884 w 608697"/>
                            <a:gd name="connsiteY0" fmla="*/ 485137 h 568475"/>
                            <a:gd name="connsiteX1" fmla="*/ 589080 w 608697"/>
                            <a:gd name="connsiteY1" fmla="*/ 485137 h 568475"/>
                            <a:gd name="connsiteX2" fmla="*/ 608697 w 608697"/>
                            <a:gd name="connsiteY2" fmla="*/ 504650 h 568475"/>
                            <a:gd name="connsiteX3" fmla="*/ 608697 w 608697"/>
                            <a:gd name="connsiteY3" fmla="*/ 511203 h 568475"/>
                            <a:gd name="connsiteX4" fmla="*/ 589080 w 608697"/>
                            <a:gd name="connsiteY4" fmla="*/ 530716 h 568475"/>
                            <a:gd name="connsiteX5" fmla="*/ 418721 w 608697"/>
                            <a:gd name="connsiteY5" fmla="*/ 530716 h 568475"/>
                            <a:gd name="connsiteX6" fmla="*/ 330483 w 608697"/>
                            <a:gd name="connsiteY6" fmla="*/ 564900 h 568475"/>
                            <a:gd name="connsiteX7" fmla="*/ 320861 w 608697"/>
                            <a:gd name="connsiteY7" fmla="*/ 568475 h 568475"/>
                            <a:gd name="connsiteX8" fmla="*/ 320861 w 608697"/>
                            <a:gd name="connsiteY8" fmla="*/ 526992 h 568475"/>
                            <a:gd name="connsiteX9" fmla="*/ 328096 w 608697"/>
                            <a:gd name="connsiteY9" fmla="*/ 513438 h 568475"/>
                            <a:gd name="connsiteX10" fmla="*/ 420884 w 608697"/>
                            <a:gd name="connsiteY10" fmla="*/ 485137 h 568475"/>
                            <a:gd name="connsiteX11" fmla="*/ 19622 w 608697"/>
                            <a:gd name="connsiteY11" fmla="*/ 485137 h 568475"/>
                            <a:gd name="connsiteX12" fmla="*/ 187860 w 608697"/>
                            <a:gd name="connsiteY12" fmla="*/ 485137 h 568475"/>
                            <a:gd name="connsiteX13" fmla="*/ 280670 w 608697"/>
                            <a:gd name="connsiteY13" fmla="*/ 513438 h 568475"/>
                            <a:gd name="connsiteX14" fmla="*/ 287907 w 608697"/>
                            <a:gd name="connsiteY14" fmla="*/ 526992 h 568475"/>
                            <a:gd name="connsiteX15" fmla="*/ 287907 w 608697"/>
                            <a:gd name="connsiteY15" fmla="*/ 568475 h 568475"/>
                            <a:gd name="connsiteX16" fmla="*/ 278134 w 608697"/>
                            <a:gd name="connsiteY16" fmla="*/ 564826 h 568475"/>
                            <a:gd name="connsiteX17" fmla="*/ 187860 w 608697"/>
                            <a:gd name="connsiteY17" fmla="*/ 530716 h 568475"/>
                            <a:gd name="connsiteX18" fmla="*/ 19622 w 608697"/>
                            <a:gd name="connsiteY18" fmla="*/ 530716 h 568475"/>
                            <a:gd name="connsiteX19" fmla="*/ 0 w 608697"/>
                            <a:gd name="connsiteY19" fmla="*/ 511203 h 568475"/>
                            <a:gd name="connsiteX20" fmla="*/ 0 w 608697"/>
                            <a:gd name="connsiteY20" fmla="*/ 504650 h 568475"/>
                            <a:gd name="connsiteX21" fmla="*/ 19622 w 608697"/>
                            <a:gd name="connsiteY21" fmla="*/ 485137 h 568475"/>
                            <a:gd name="connsiteX22" fmla="*/ 420884 w 608697"/>
                            <a:gd name="connsiteY22" fmla="*/ 29920 h 568475"/>
                            <a:gd name="connsiteX23" fmla="*/ 438710 w 608697"/>
                            <a:gd name="connsiteY23" fmla="*/ 29920 h 568475"/>
                            <a:gd name="connsiteX24" fmla="*/ 438710 w 608697"/>
                            <a:gd name="connsiteY24" fmla="*/ 162804 h 568475"/>
                            <a:gd name="connsiteX25" fmla="*/ 450421 w 608697"/>
                            <a:gd name="connsiteY25" fmla="*/ 193343 h 568475"/>
                            <a:gd name="connsiteX26" fmla="*/ 473469 w 608697"/>
                            <a:gd name="connsiteY26" fmla="*/ 218817 h 568475"/>
                            <a:gd name="connsiteX27" fmla="*/ 500097 w 608697"/>
                            <a:gd name="connsiteY27" fmla="*/ 230661 h 568475"/>
                            <a:gd name="connsiteX28" fmla="*/ 526799 w 608697"/>
                            <a:gd name="connsiteY28" fmla="*/ 218817 h 568475"/>
                            <a:gd name="connsiteX29" fmla="*/ 549772 w 608697"/>
                            <a:gd name="connsiteY29" fmla="*/ 193343 h 568475"/>
                            <a:gd name="connsiteX30" fmla="*/ 561557 w 608697"/>
                            <a:gd name="connsiteY30" fmla="*/ 162804 h 568475"/>
                            <a:gd name="connsiteX31" fmla="*/ 561557 w 608697"/>
                            <a:gd name="connsiteY31" fmla="*/ 29920 h 568475"/>
                            <a:gd name="connsiteX32" fmla="*/ 589080 w 608697"/>
                            <a:gd name="connsiteY32" fmla="*/ 29920 h 568475"/>
                            <a:gd name="connsiteX33" fmla="*/ 608697 w 608697"/>
                            <a:gd name="connsiteY33" fmla="*/ 49435 h 568475"/>
                            <a:gd name="connsiteX34" fmla="*/ 608697 w 608697"/>
                            <a:gd name="connsiteY34" fmla="*/ 440489 h 568475"/>
                            <a:gd name="connsiteX35" fmla="*/ 589080 w 608697"/>
                            <a:gd name="connsiteY35" fmla="*/ 460004 h 568475"/>
                            <a:gd name="connsiteX36" fmla="*/ 420884 w 608697"/>
                            <a:gd name="connsiteY36" fmla="*/ 460004 h 568475"/>
                            <a:gd name="connsiteX37" fmla="*/ 320861 w 608697"/>
                            <a:gd name="connsiteY37" fmla="*/ 497769 h 568475"/>
                            <a:gd name="connsiteX38" fmla="*/ 320861 w 608697"/>
                            <a:gd name="connsiteY38" fmla="*/ 67610 h 568475"/>
                            <a:gd name="connsiteX39" fmla="*/ 420884 w 608697"/>
                            <a:gd name="connsiteY39" fmla="*/ 29920 h 568475"/>
                            <a:gd name="connsiteX40" fmla="*/ 19622 w 608697"/>
                            <a:gd name="connsiteY40" fmla="*/ 29920 h 568475"/>
                            <a:gd name="connsiteX41" fmla="*/ 187860 w 608697"/>
                            <a:gd name="connsiteY41" fmla="*/ 29920 h 568475"/>
                            <a:gd name="connsiteX42" fmla="*/ 287907 w 608697"/>
                            <a:gd name="connsiteY42" fmla="*/ 67610 h 568475"/>
                            <a:gd name="connsiteX43" fmla="*/ 287907 w 608697"/>
                            <a:gd name="connsiteY43" fmla="*/ 497769 h 568475"/>
                            <a:gd name="connsiteX44" fmla="*/ 187860 w 608697"/>
                            <a:gd name="connsiteY44" fmla="*/ 460004 h 568475"/>
                            <a:gd name="connsiteX45" fmla="*/ 19622 w 608697"/>
                            <a:gd name="connsiteY45" fmla="*/ 460004 h 568475"/>
                            <a:gd name="connsiteX46" fmla="*/ 0 w 608697"/>
                            <a:gd name="connsiteY46" fmla="*/ 440489 h 568475"/>
                            <a:gd name="connsiteX47" fmla="*/ 0 w 608697"/>
                            <a:gd name="connsiteY47" fmla="*/ 49435 h 568475"/>
                            <a:gd name="connsiteX48" fmla="*/ 19622 w 608697"/>
                            <a:gd name="connsiteY48" fmla="*/ 29920 h 568475"/>
                            <a:gd name="connsiteX49" fmla="*/ 484356 w 608697"/>
                            <a:gd name="connsiteY49" fmla="*/ 0 h 568475"/>
                            <a:gd name="connsiteX50" fmla="*/ 515833 w 608697"/>
                            <a:gd name="connsiteY50" fmla="*/ 0 h 568475"/>
                            <a:gd name="connsiteX51" fmla="*/ 535450 w 608697"/>
                            <a:gd name="connsiteY51" fmla="*/ 19586 h 568475"/>
                            <a:gd name="connsiteX52" fmla="*/ 535450 w 608697"/>
                            <a:gd name="connsiteY52" fmla="*/ 29937 h 568475"/>
                            <a:gd name="connsiteX53" fmla="*/ 535450 w 608697"/>
                            <a:gd name="connsiteY53" fmla="*/ 162791 h 568475"/>
                            <a:gd name="connsiteX54" fmla="*/ 530378 w 608697"/>
                            <a:gd name="connsiteY54" fmla="*/ 175898 h 568475"/>
                            <a:gd name="connsiteX55" fmla="*/ 507404 w 608697"/>
                            <a:gd name="connsiteY55" fmla="*/ 201367 h 568475"/>
                            <a:gd name="connsiteX56" fmla="*/ 500095 w 608697"/>
                            <a:gd name="connsiteY56" fmla="*/ 204569 h 568475"/>
                            <a:gd name="connsiteX57" fmla="*/ 492860 w 608697"/>
                            <a:gd name="connsiteY57" fmla="*/ 201367 h 568475"/>
                            <a:gd name="connsiteX58" fmla="*/ 469811 w 608697"/>
                            <a:gd name="connsiteY58" fmla="*/ 175898 h 568475"/>
                            <a:gd name="connsiteX59" fmla="*/ 464814 w 608697"/>
                            <a:gd name="connsiteY59" fmla="*/ 162791 h 568475"/>
                            <a:gd name="connsiteX60" fmla="*/ 464814 w 608697"/>
                            <a:gd name="connsiteY60" fmla="*/ 29937 h 568475"/>
                            <a:gd name="connsiteX61" fmla="*/ 464814 w 608697"/>
                            <a:gd name="connsiteY61" fmla="*/ 19586 h 568475"/>
                            <a:gd name="connsiteX62" fmla="*/ 484356 w 608697"/>
                            <a:gd name="connsiteY62" fmla="*/ 0 h 568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fill="norm" h="568475" w="608697" stroke="1">
                              <a:moveTo>
                                <a:pt x="420884" y="485137"/>
                              </a:moveTo>
                              <a:lnTo>
                                <a:pt x="589080" y="485137"/>
                              </a:lnTo>
                              <a:cubicBezTo>
                                <a:pt x="599896" y="485137"/>
                                <a:pt x="608697" y="493851"/>
                                <a:pt x="608697" y="504650"/>
                              </a:cubicBezTo>
                              <a:lnTo>
                                <a:pt x="608697" y="511203"/>
                              </a:lnTo>
                              <a:cubicBezTo>
                                <a:pt x="608697" y="522002"/>
                                <a:pt x="599896" y="530716"/>
                                <a:pt x="589080" y="530716"/>
                              </a:cubicBezTo>
                              <a:lnTo>
                                <a:pt x="418721" y="530716"/>
                              </a:lnTo>
                              <a:cubicBezTo>
                                <a:pt x="386051" y="530716"/>
                                <a:pt x="355172" y="543526"/>
                                <a:pt x="330483" y="564900"/>
                              </a:cubicBezTo>
                              <a:cubicBezTo>
                                <a:pt x="327723" y="567283"/>
                                <a:pt x="324292" y="568475"/>
                                <a:pt x="320861" y="568475"/>
                              </a:cubicBezTo>
                              <a:lnTo>
                                <a:pt x="320861" y="526992"/>
                              </a:lnTo>
                              <a:cubicBezTo>
                                <a:pt x="320861" y="521556"/>
                                <a:pt x="323621" y="516491"/>
                                <a:pt x="328096" y="513438"/>
                              </a:cubicBezTo>
                              <a:cubicBezTo>
                                <a:pt x="355395" y="495042"/>
                                <a:pt x="387617" y="485137"/>
                                <a:pt x="420884" y="485137"/>
                              </a:cubicBezTo>
                              <a:close/>
                              <a:moveTo>
                                <a:pt x="19622" y="485137"/>
                              </a:moveTo>
                              <a:lnTo>
                                <a:pt x="187860" y="485137"/>
                              </a:lnTo>
                              <a:cubicBezTo>
                                <a:pt x="221134" y="485137"/>
                                <a:pt x="253364" y="495042"/>
                                <a:pt x="280670" y="513438"/>
                              </a:cubicBezTo>
                              <a:cubicBezTo>
                                <a:pt x="285147" y="516491"/>
                                <a:pt x="287907" y="521556"/>
                                <a:pt x="287907" y="526992"/>
                              </a:cubicBezTo>
                              <a:lnTo>
                                <a:pt x="287907" y="568475"/>
                              </a:lnTo>
                              <a:cubicBezTo>
                                <a:pt x="284400" y="568475"/>
                                <a:pt x="280969" y="567283"/>
                                <a:pt x="278134" y="564826"/>
                              </a:cubicBezTo>
                              <a:cubicBezTo>
                                <a:pt x="253215" y="542856"/>
                                <a:pt x="221134" y="530716"/>
                                <a:pt x="187860" y="530716"/>
                              </a:cubicBezTo>
                              <a:lnTo>
                                <a:pt x="19622" y="530716"/>
                              </a:lnTo>
                              <a:cubicBezTo>
                                <a:pt x="8804" y="530716"/>
                                <a:pt x="0" y="522002"/>
                                <a:pt x="0" y="511203"/>
                              </a:cubicBezTo>
                              <a:lnTo>
                                <a:pt x="0" y="504650"/>
                              </a:lnTo>
                              <a:cubicBezTo>
                                <a:pt x="0" y="493851"/>
                                <a:pt x="8804" y="485137"/>
                                <a:pt x="19622" y="485137"/>
                              </a:cubicBezTo>
                              <a:close/>
                              <a:moveTo>
                                <a:pt x="420884" y="29920"/>
                              </a:moveTo>
                              <a:lnTo>
                                <a:pt x="438710" y="29920"/>
                              </a:lnTo>
                              <a:lnTo>
                                <a:pt x="438710" y="162804"/>
                              </a:lnTo>
                              <a:cubicBezTo>
                                <a:pt x="438710" y="174126"/>
                                <a:pt x="442887" y="184926"/>
                                <a:pt x="450421" y="193343"/>
                              </a:cubicBezTo>
                              <a:lnTo>
                                <a:pt x="473469" y="218817"/>
                              </a:lnTo>
                              <a:cubicBezTo>
                                <a:pt x="480256" y="226341"/>
                                <a:pt x="489953" y="230661"/>
                                <a:pt x="500097" y="230661"/>
                              </a:cubicBezTo>
                              <a:cubicBezTo>
                                <a:pt x="510241" y="230661"/>
                                <a:pt x="520012" y="226341"/>
                                <a:pt x="526799" y="218817"/>
                              </a:cubicBezTo>
                              <a:lnTo>
                                <a:pt x="549772" y="193343"/>
                              </a:lnTo>
                              <a:cubicBezTo>
                                <a:pt x="557380" y="184926"/>
                                <a:pt x="561557" y="174126"/>
                                <a:pt x="561557" y="162804"/>
                              </a:cubicBezTo>
                              <a:lnTo>
                                <a:pt x="561557" y="29920"/>
                              </a:lnTo>
                              <a:lnTo>
                                <a:pt x="589080" y="29920"/>
                              </a:lnTo>
                              <a:cubicBezTo>
                                <a:pt x="599896" y="29920"/>
                                <a:pt x="608697" y="38635"/>
                                <a:pt x="608697" y="49435"/>
                              </a:cubicBezTo>
                              <a:lnTo>
                                <a:pt x="608697" y="440489"/>
                              </a:lnTo>
                              <a:cubicBezTo>
                                <a:pt x="608697" y="451289"/>
                                <a:pt x="599896" y="460004"/>
                                <a:pt x="589080" y="460004"/>
                              </a:cubicBezTo>
                              <a:lnTo>
                                <a:pt x="420884" y="460004"/>
                              </a:lnTo>
                              <a:cubicBezTo>
                                <a:pt x="384037" y="460004"/>
                                <a:pt x="348533" y="473412"/>
                                <a:pt x="320861" y="497769"/>
                              </a:cubicBezTo>
                              <a:lnTo>
                                <a:pt x="320861" y="67610"/>
                              </a:lnTo>
                              <a:cubicBezTo>
                                <a:pt x="348533" y="43327"/>
                                <a:pt x="384037" y="29920"/>
                                <a:pt x="420884" y="29920"/>
                              </a:cubicBezTo>
                              <a:close/>
                              <a:moveTo>
                                <a:pt x="19622" y="29920"/>
                              </a:moveTo>
                              <a:lnTo>
                                <a:pt x="187860" y="29920"/>
                              </a:lnTo>
                              <a:cubicBezTo>
                                <a:pt x="224715" y="29920"/>
                                <a:pt x="260228" y="43327"/>
                                <a:pt x="287907" y="67610"/>
                              </a:cubicBezTo>
                              <a:lnTo>
                                <a:pt x="287907" y="497769"/>
                              </a:lnTo>
                              <a:cubicBezTo>
                                <a:pt x="260228" y="473412"/>
                                <a:pt x="224715" y="460004"/>
                                <a:pt x="187860" y="460004"/>
                              </a:cubicBezTo>
                              <a:lnTo>
                                <a:pt x="19622" y="460004"/>
                              </a:lnTo>
                              <a:cubicBezTo>
                                <a:pt x="8804" y="460004"/>
                                <a:pt x="0" y="451289"/>
                                <a:pt x="0" y="440489"/>
                              </a:cubicBezTo>
                              <a:lnTo>
                                <a:pt x="0" y="49435"/>
                              </a:lnTo>
                              <a:cubicBezTo>
                                <a:pt x="0" y="38635"/>
                                <a:pt x="8804" y="29920"/>
                                <a:pt x="19622" y="29920"/>
                              </a:cubicBezTo>
                              <a:close/>
                              <a:moveTo>
                                <a:pt x="484356" y="0"/>
                              </a:moveTo>
                              <a:lnTo>
                                <a:pt x="515833" y="0"/>
                              </a:lnTo>
                              <a:cubicBezTo>
                                <a:pt x="526648" y="0"/>
                                <a:pt x="535450" y="8787"/>
                                <a:pt x="535450" y="19586"/>
                              </a:cubicBezTo>
                              <a:lnTo>
                                <a:pt x="535450" y="29937"/>
                              </a:lnTo>
                              <a:lnTo>
                                <a:pt x="535450" y="162791"/>
                              </a:lnTo>
                              <a:cubicBezTo>
                                <a:pt x="535450" y="167632"/>
                                <a:pt x="533660" y="172249"/>
                                <a:pt x="530378" y="175898"/>
                              </a:cubicBezTo>
                              <a:lnTo>
                                <a:pt x="507404" y="201367"/>
                              </a:lnTo>
                              <a:cubicBezTo>
                                <a:pt x="505465" y="203526"/>
                                <a:pt x="502780" y="204569"/>
                                <a:pt x="500095" y="204569"/>
                              </a:cubicBezTo>
                              <a:cubicBezTo>
                                <a:pt x="497409" y="204569"/>
                                <a:pt x="494799" y="203526"/>
                                <a:pt x="492860" y="201367"/>
                              </a:cubicBezTo>
                              <a:lnTo>
                                <a:pt x="469811" y="175898"/>
                              </a:lnTo>
                              <a:cubicBezTo>
                                <a:pt x="466604" y="172249"/>
                                <a:pt x="464814" y="167632"/>
                                <a:pt x="464814" y="162791"/>
                              </a:cubicBezTo>
                              <a:lnTo>
                                <a:pt x="464814" y="29937"/>
                              </a:lnTo>
                              <a:lnTo>
                                <a:pt x="464814" y="19586"/>
                              </a:lnTo>
                              <a:cubicBezTo>
                                <a:pt x="464814" y="8787"/>
                                <a:pt x="473541" y="0"/>
                                <a:pt x="4843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cience-book_71286" o:spid="_x0000_s1041" style="width:10.4pt;height:9.8pt;margin-top:243.1pt;margin-left:-42.7pt;mso-height-relative:page;mso-width-relative:page;position:absolute;v-text-anchor:middle;z-index:251723776" coordsize="608697,568475" o:spt="100" adj="-11796480,,5400" path="m420884,485137l589080,485137c599896,485137,608697,493851,608697,504650l608697,511203c608697,522002,599896,530716,589080,530716l418721,530716c386051,530716,355172,543526,330483,564900c327723,567283,324292,568475,320861,568475l320861,526992c320861,521556,323621,516491,328096,513438c355395,495042,387617,485137,420884,485137xm19622,485137l187860,485137c221134,485137,253364,495042,280670,513438c285147,516491,287907,521556,287907,526992l287907,568475c284400,568475,280969,567283,278134,564826c253215,542856,221134,530716,187860,530716l19622,530716c8804,530716,,522002,,511203l,504650c,493851,8804,485137,19622,485137xm420884,29920l438710,29920,438710,162804c438710,174126,442887,184926,450421,193343l473469,218817c480256,226341,489953,230661,500097,230661c510241,230661,520012,226341,526799,218817l549772,193343c557380,184926,561557,174126,561557,162804l561557,29920,589080,29920c599896,29920,608697,38635,608697,49435l608697,440489c608697,451289,599896,460004,589080,460004l420884,460004c384037,460004,348533,473412,320861,497769l320861,67610c348533,43327,384037,29920,420884,29920xm19622,29920l187860,29920c224715,29920,260228,43327,287907,67610l287907,497769c260228,473412,224715,460004,187860,460004l19622,460004c8804,460004,,451289,,440489l,49435c,38635,8804,29920,19622,29920xm484356,l515833,c526648,,535450,8787,535450,19586l535450,29937,535450,162791c535450,167632,533660,172249,530378,175898l507404,201367c505465,203526,502780,204569,500095,204569c497409,204569,494799,203526,492860,201367l469811,175898c466604,172249,464814,167632,464814,162791l464814,29937,464814,19586c464814,8787,473541,,484356,xe" filled="t" fillcolor="white" stroked="f" strokeweight="2pt">
                <v:stroke joinstyle="miter"/>
                <v:path o:connecttype="custom" o:connectlocs="91326,106214;127823,106214;132080,110486;132080,111921;127823,116193;90857,116193;71710,123677;69623,124460;69623,115377;71192,112410;91326,106214;4257,106214;40763,106214;60902,112410;62472,115377;62472,124460;60351,123661;40763,116193;4257,116193;0,111921;0,110486;4257,106214;91326,6550;95194,6550;95194,35643;97735,42329;102737,47907;108515,50500;114309,47907;119293,42329;121851,35643;121851,6550;127823,6550;132080,10823;132080,96439;127823,100711;91326,100711;69623,108979;69623,14802;91326,6550;4257,6550;40763,6550;62472,14802;62472,108979;40763,100711;4257,100711;0,96439;0,10823;4257,6550;105099,0;111929,0;116186,4288;116186,6554;116186,35640;115085,38510;110100,44086;108514,44787;106944,44086;101943,38510;100859,35640;100859,6554;100859,4288;105099,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4751070</wp:posOffset>
                </wp:positionV>
                <wp:extent cx="132080" cy="114300"/>
                <wp:effectExtent l="0" t="0" r="5080" b="762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080" cy="11430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42" style="width:10.4pt;height:9pt;margin-top:374.1pt;margin-left:-42.7pt;mso-height-relative:page;mso-width-relative:page;position:absolute;v-text-anchor:middle;z-index:251715584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2pt">
                <v:stroke joinstyle="miter"/>
                <v:path o:connecttype="custom" o:connectlocs="132080,30945;132080,59544;0,59544;0,30945;3447,22542;11768,19061;37708,19061;37708,7136;39769,2094;44775,0;87238,0;92244,2094;94305,7136;94305,19061;120245,19061;128566,22542;132080,30945;132080,66667;132080,102415;128632,110818;120311,114300;11807,114300;3486,110818;13,102415;13,66667;49530,66667;49530,78592;50930,81940;54258,83354;77834,83354;81149,81940;82550,78592;82550,66667;132080,66667;47192,19021;84914,19021;84914,9497;47192,9497;47192,19021;75483,66667;75483,76204;56596,76204;56596,66667;75483,66667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6411595</wp:posOffset>
                </wp:positionV>
                <wp:extent cx="134620" cy="147320"/>
                <wp:effectExtent l="0" t="0" r="2540" b="5080"/>
                <wp:wrapNone/>
                <wp:docPr id="12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620" cy="14732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43" style="width:10.6pt;height:11.6pt;margin-top:504.85pt;margin-left:-42.75pt;mso-height-relative:page;mso-width-relative:page;position:absolute;v-text-anchor:middle;z-index:251719680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2pt">
                <v:stroke joinstyle="miter"/>
                <v:path o:connecttype="custom" o:connectlocs="19352,92801;28356,108940;48556,112004;54594,117787;37639,145060;29280,144650;21006,128057;4803,128057;806,120570;114223,91225;133803,120570;129827,128057;113599,128057;105346,144650;96985,145060;79662,117225;84885,112003;105088,108939;114223,91225;66736,36651;85916,55910;66736,75170;47557,55910;66736,36651;66730,27016;37951,55910;66730,84804;95509,55910;66730,27016;66730,0;80163,9257;83172,10249;99464,10681;104901,26110;106771,28678;119689,38625;115326,53925;115326,57895;119689,73195;106771,83142;104901,85732;99464,101139;83172,101570;80163,102563;66730,111820;53297,102563;50288,101570;33996,101139;28558,85710;26710,83142;13771,73195;18392,57507;18392,54313;13771,38625;26710,28678;28558,26110;33996,10681;50288,10249;53297,9278;66730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8051800</wp:posOffset>
                </wp:positionV>
                <wp:extent cx="140970" cy="118110"/>
                <wp:effectExtent l="0" t="0" r="11430" b="3810"/>
                <wp:wrapNone/>
                <wp:docPr id="14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970" cy="11811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44" style="width:11.1pt;height:9.3pt;margin-top:634pt;margin-left:-43.45pt;mso-height-relative:page;mso-width-relative:page;position:absolute;v-text-anchor:middle;z-index:251721728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2pt">
                <v:stroke joinstyle="miter"/>
                <v:path o:connecttype="custom" o:connectlocs="59197,92669;131884,92669;140970,101837;131884,111004;59197,111004;50112,101837;59197,92669;16716,85563;20804,88085;23484,93631;29526,94502;33205,97619;32069,102341;27663,106650;28663,112380;28799,113525;24257,118110;22122,117559;16716,114672;11311,117559;9176,118110;6541,117193;4724,112746;5769,106650;1363,102341;227,97619;3907,94502;9948,93631;12628,88085;16716,85563;59197,49854;131884,49854;140970,59021;131884,68189;59197,68189;50112,59021;59197,49854;16716,42765;20804,45331;23484,50874;29526,51745;33205,54860;32069,59579;27663,63886;28663,69613;28799,70713;24257,75294;22122,74790;16716,71904;11311,74790;9176,75294;6541,74424;4724,69934;5769,63886;1363,59579;227,54860;3907,51745;9948,50874;12628,45331;16716,42765;59197,7105;131884,7105;140970,16273;131884,25440;59197,25440;50112,16273;59197,7105;16716,0;20804,2565;23484,8063;29526,8980;33205,12095;32069,16768;27663,21075;28663,26848;28799,27947;24257,32529;22122,31979;16716,29138;11311,31979;9176,32529;6541,31658;4724,27168;5769,21075;1363,16768;227,12095;3907,8980;9948,8063;12628,2565;16716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1441450</wp:posOffset>
                </wp:positionV>
                <wp:extent cx="173990" cy="110490"/>
                <wp:effectExtent l="0" t="0" r="8890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990" cy="11049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45" style="width:13.7pt;height:8.7pt;margin-top:113.5pt;margin-left:-44.75pt;mso-height-relative:page;mso-width-relative:page;position:absolute;v-text-anchor:middle;z-index:251717632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2pt">
                <v:stroke joinstyle="miter"/>
                <v:path o:connecttype="custom" o:connectlocs="30081,60239;44936,60239;75279,71964;86013,73736;97878,71601;124780,60239;141220,60239;141220,78508;131891,92732;94753,108820;76140,108820;39365,92732;30081,78508;86596,1;96145,1359;167242,26761;169416,33078;169506,33078;169506,78295;173990,92927;161491,92927;165838,78431;165838,34805;95919,64389;77125,64707;3900,36396;3945,29170;77080,1540;86596,1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4679950</wp:posOffset>
                </wp:positionV>
                <wp:extent cx="265430" cy="269240"/>
                <wp:effectExtent l="0" t="0" r="8890" b="5080"/>
                <wp:wrapNone/>
                <wp:docPr id="75" name="平行四边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2145" y="5615305"/>
                          <a:ext cx="265430" cy="269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平行四边形 65" o:spid="_x0000_s1046" style="width:20.9pt;height:21.2pt;margin-top:368.5pt;margin-left:-48.15pt;mso-height-relative:page;mso-width-relative:page;position:absolute;v-text-anchor:middle;z-index:251686912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62DBC9BE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3143885</wp:posOffset>
                </wp:positionV>
                <wp:extent cx="5363845" cy="0"/>
                <wp:effectExtent l="0" t="7620" r="635" b="1524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7" style="mso-height-relative:page;mso-width-relative:page;position:absolute;z-index:251709440" from="40.2pt,247.55pt" to="462.55pt,247.55pt" coordsize="21600,21600" stroked="t" strokecolor="#d9d9d9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1499870</wp:posOffset>
                </wp:positionV>
                <wp:extent cx="5363845" cy="0"/>
                <wp:effectExtent l="0" t="7620" r="635" b="1524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706245" y="2344420"/>
                          <a:ext cx="53638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8" style="mso-height-relative:page;mso-width-relative:page;position:absolute;z-index:251693056" from="40.2pt,118.1pt" to="462.55pt,118.1pt" coordsize="21600,21600" stroked="t" strokecolor="#d9d9d9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4815840</wp:posOffset>
                </wp:positionV>
                <wp:extent cx="5363845" cy="0"/>
                <wp:effectExtent l="0" t="7620" r="635" b="1524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mso-height-relative:page;mso-width-relative:page;position:absolute;z-index:251695104" from="40.2pt,379.2pt" to="462.55pt,379.2pt" coordsize="21600,21600" stroked="t" strokecolor="#d9d9d9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6485890</wp:posOffset>
                </wp:positionV>
                <wp:extent cx="5363845" cy="0"/>
                <wp:effectExtent l="0" t="7620" r="635" b="1524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mso-height-relative:page;mso-width-relative:page;position:absolute;z-index:251697152" from="40.2pt,510.7pt" to="462.55pt,510.7pt" coordsize="21600,21600" stroked="t" strokecolor="#d9d9d9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8096885</wp:posOffset>
                </wp:positionV>
                <wp:extent cx="5363845" cy="0"/>
                <wp:effectExtent l="0" t="7620" r="635" b="1524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1" style="mso-height-relative:page;mso-width-relative:page;position:absolute;z-index:251699200" from="40.2pt,637.55pt" to="462.55pt,637.55pt" coordsize="21600,21600" stroked="t" strokecolor="#d9d9d9" strokeweight="1.25pt">
                <v:stroke joinstyle="round"/>
                <o:lock v:ext="edit" aspectratio="f"/>
              </v:lin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3637280</wp:posOffset>
                </wp:positionV>
                <wp:extent cx="6666865" cy="1005840"/>
                <wp:effectExtent l="0" t="0" r="0" b="0"/>
                <wp:wrapNone/>
                <wp:docPr id="2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686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在校期间任学生会宣传干部，负责学校官方微博，微信公众号的运营。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负责为学校活动拉取赞助，策划活动流程，上门拜访企业并与之建立合作关系。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负责过某互联网产品的校园推广，进行了很好的策划和宣传，吸引了5000+用户注册使用。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2" type="#_x0000_t202" style="width:524.95pt;height:79.2pt;margin-top:286.4pt;margin-left:-55.15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 w14:paraId="292BD22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在校期间任学生会宣传干部，负责学校官方微博，微信公众号的运营。</w:t>
                      </w:r>
                    </w:p>
                    <w:p w14:paraId="1C06318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负责为学校活动拉取赞助，策划活动流程，上门拜访企业并与之建立合作关系。</w:t>
                      </w:r>
                    </w:p>
                    <w:p w14:paraId="5D91095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负责过某互联网产品的校园推广，进行了很好的策划和宣传，吸引了5000+用户注册使用。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1990725</wp:posOffset>
                </wp:positionV>
                <wp:extent cx="6666865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686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主修课程：管理学、经济学、法学、公司组织与管理、人力资源招聘与录用、应用心理与管理、培训与开发管理、金融会计学、劳动关系管理、员工关系管理、劳动关系与劳动法规、人力资源信息化管理等。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校内荣誉：连续2年获得校综合奖学金“励志奖”，学习成绩优异，获校三好学生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3" type="#_x0000_t202" style="width:524.95pt;height:79.2pt;margin-top:156.75pt;margin-left:-55.15pt;mso-height-relative:page;mso-width-relative:page;position:absolute;z-index:251680768" coordsize="21600,21600" filled="f" stroked="f">
                <o:lock v:ext="edit" aspectratio="f"/>
                <v:textbox style="mso-fit-shape-to-text:t">
                  <w:txbxContent>
                    <w:p w14:paraId="2D63AE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主修课程：管理学、经济学、法学、公司组织与管理、人力资源招聘与录用、应用心理与管理、培训与开发管理、金融会计学、劳动关系管理、员工关系管理、劳动关系与劳动法规、人力资源信息化管理等。</w:t>
                      </w:r>
                    </w:p>
                    <w:p w14:paraId="2815A1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校内荣誉：连续2年获得校综合奖学金“励志奖”，学习成绩优异，获校三好学生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5316855</wp:posOffset>
                </wp:positionV>
                <wp:extent cx="6638925" cy="1234440"/>
                <wp:effectExtent l="0" t="0" r="0" b="0"/>
                <wp:wrapNone/>
                <wp:docPr id="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892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负责公司招聘工作的开展，包括招聘渠道的管理、维护、面试组织和跟进等；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负责员工关系的管理，包括试用期考核、转正确认、入离职手续的办理、劳动合同的签订续订等；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负责员工社保、公积金的缴纳和相关事宜以及员工福利的提议及配合实施。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4" type="#_x0000_t202" style="width:522.75pt;height:97.2pt;margin-top:418.65pt;margin-left:-55.15pt;mso-height-relative:page;mso-width-relative:page;position:absolute;z-index:251703296" coordsize="21600,21600" filled="f" stroked="f">
                <o:lock v:ext="edit" aspectratio="f"/>
                <v:textbox style="mso-fit-shape-to-text:t">
                  <w:txbxContent>
                    <w:p w14:paraId="51952F6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负责公司招聘工作的开展，包括招聘渠道的管理、维护、面试组织和跟进等；</w:t>
                      </w:r>
                    </w:p>
                    <w:p w14:paraId="48855A9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负责员工关系的管理，包括试用期考核、转正确认、入离职手续的办理、劳动合同的签订续订等；</w:t>
                      </w:r>
                    </w:p>
                    <w:p w14:paraId="7B02DA0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负责员工社保、公积金的缴纳和相关事宜以及员工福利的提议及配合实施。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1339850</wp:posOffset>
                </wp:positionV>
                <wp:extent cx="803275" cy="33782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327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63.25pt;height:26.6pt;margin-top:105.5pt;margin-left:-2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3E2931C9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  <w:p w14:paraId="3F532131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6330315</wp:posOffset>
                </wp:positionV>
                <wp:extent cx="871220" cy="3378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12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68.6pt;height:26.6pt;margin-top:498.45pt;margin-left:-2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0BA4459A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个人技能</w:t>
                      </w:r>
                    </w:p>
                    <w:p w14:paraId="2FD9F1CB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4653280</wp:posOffset>
                </wp:positionV>
                <wp:extent cx="871220" cy="3378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12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实践经历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68.6pt;height:26.6pt;margin-top:366.4pt;margin-left:-2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346BB67D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实践经历</w:t>
                      </w:r>
                    </w:p>
                    <w:p w14:paraId="4B436947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7942580</wp:posOffset>
                </wp:positionV>
                <wp:extent cx="871220" cy="3378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12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240" w:afterAutospacing="0"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68.6pt;height:26.6pt;margin-top:625.4pt;margin-left:-2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7CDCE784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240" w:afterAutospacing="0"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  <w:p w14:paraId="10557A60"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8328660</wp:posOffset>
                </wp:positionV>
                <wp:extent cx="6678295" cy="98552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829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开朗、做事稳重，有着极强的亲和力与服务意识，善于沟通，为人正直，有良好的职业道德，较好的公关及逻辑处理能力，能处理好劳动监察、员工投诉等问题，熟悉人力资源开发原理和技术及财务知识。工作风格严谨、积极，注重细节，具有丰富的人资行政经验及良好的团队合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525.85pt;height:77.6pt;margin-top:655.8pt;margin-left:-55.1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268E8D3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开朗、做事稳重，有着极强的亲和力与服务意识，善于沟通，为人正直，有良好的职业道德，较好的公关及逻辑处理能力，能处理好劳动监察、员工投诉等问题，熟悉人力资源开发原理和技术及财务知识。工作风格严谨、积极，注重细节，具有丰富的人资行政经验及良好的团队合作精神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w:type="default" r:id="rId6"/>
      <w:headerReference w:type="first" r:id="rId7"/>
      <w:pgSz w:w="11906" w:h="16838"/>
      <w:pgMar w:top="1440" w:right="1800" w:bottom="1440" w:left="1800" w:header="0" w:footer="0" w:gutter="0"/>
      <w:cols w:num="1" w:space="425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1" w:subsetted="1" w:fontKey="{7E7BE6D3-5090-43D1-AECD-CA4E14ED181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38AE964-FC80-441A-8846-34B3E71EB84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3" w:fontKey="{3A619A96-DE93-470C-9B41-624FAEE345B6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59321981-984B-4A17-BA98-340E8B6E7B6A}"/>
  </w:font>
  <w:font w:name="汉仪正圆 55简">
    <w:panose1 w:val="00020600040101010101"/>
    <w:charset w:val="86"/>
    <w:family w:val="auto"/>
    <w:pitch w:val="default"/>
    <w:sig w:usb0="A00002BF" w:usb1="0ACF7CFA" w:usb2="00000016" w:usb3="00000000" w:csb0="0004009F" w:csb1="00000000"/>
    <w:embedRegular r:id="rId5" w:fontKey="{7F401820-4976-4C50-8873-7FFAE9B8BE5E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6" w:fontKey="{CB4D2EDA-1660-4E60-BCA6-B50BE11CA3FC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10CA019">
    <w:pPr>
      <w:pStyle w:val="Header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6D1587D">
    <w:pPr>
      <w:pStyle w:val="Header"/>
      <w:pBdr>
        <w:bottom w:val="none" w:sz="0" w:space="1" w:color="auto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-1684020</wp:posOffset>
              </wp:positionH>
              <wp:positionV relativeFrom="paragraph">
                <wp:posOffset>-116205</wp:posOffset>
              </wp:positionV>
              <wp:extent cx="8238490" cy="10913745"/>
              <wp:effectExtent l="0" t="0" r="10160" b="1905"/>
              <wp:wrapNone/>
              <wp:docPr id="110" name="矩形 1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-541020" y="129540"/>
                        <a:ext cx="8238490" cy="109137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49" style="width:648.7pt;height:859.35pt;margin-top:-9.15pt;margin-left:-132.6pt;mso-height-relative:page;mso-width-relative:page;position:absolute;v-text-anchor:middle;z-index:251659264" coordsize="21600,21600" filled="t" fillcolor="white" stroked="f" strokeweight="2pt"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8D15D60"/>
    <w:multiLevelType w:val="singleLevel"/>
    <w:tmpl w:val="C8D15D6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30D4E4A"/>
    <w:multiLevelType w:val="singleLevel"/>
    <w:tmpl w:val="330D4E4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401D52"/>
    <w:rsid w:val="001C47BD"/>
    <w:rsid w:val="003673AE"/>
    <w:rsid w:val="00592115"/>
    <w:rsid w:val="0060148D"/>
    <w:rsid w:val="0068212C"/>
    <w:rsid w:val="006E7E80"/>
    <w:rsid w:val="007916BC"/>
    <w:rsid w:val="0081325B"/>
    <w:rsid w:val="00833991"/>
    <w:rsid w:val="00937838"/>
    <w:rsid w:val="00BB3973"/>
    <w:rsid w:val="00C1483D"/>
    <w:rsid w:val="00D10703"/>
    <w:rsid w:val="00D77FFC"/>
    <w:rsid w:val="00DB1EB3"/>
    <w:rsid w:val="00E21B0A"/>
    <w:rsid w:val="00E8372E"/>
    <w:rsid w:val="00FA520C"/>
    <w:rsid w:val="00FE2A36"/>
    <w:rsid w:val="011F6B5D"/>
    <w:rsid w:val="01353C09"/>
    <w:rsid w:val="050701C2"/>
    <w:rsid w:val="05925983"/>
    <w:rsid w:val="062E2E51"/>
    <w:rsid w:val="063702A7"/>
    <w:rsid w:val="073741EC"/>
    <w:rsid w:val="07B64236"/>
    <w:rsid w:val="0AD322AB"/>
    <w:rsid w:val="0C8C737C"/>
    <w:rsid w:val="0F210251"/>
    <w:rsid w:val="12277235"/>
    <w:rsid w:val="12743C24"/>
    <w:rsid w:val="145C772E"/>
    <w:rsid w:val="14A97970"/>
    <w:rsid w:val="15876CE6"/>
    <w:rsid w:val="15DE3DA8"/>
    <w:rsid w:val="161377E5"/>
    <w:rsid w:val="18320A4C"/>
    <w:rsid w:val="19B70EAC"/>
    <w:rsid w:val="1B0E795D"/>
    <w:rsid w:val="1B2F6F40"/>
    <w:rsid w:val="1B991BF5"/>
    <w:rsid w:val="1D2B032E"/>
    <w:rsid w:val="1DB72009"/>
    <w:rsid w:val="1DF0098A"/>
    <w:rsid w:val="1E5B684D"/>
    <w:rsid w:val="1E7050B4"/>
    <w:rsid w:val="1ED325B6"/>
    <w:rsid w:val="218D76F1"/>
    <w:rsid w:val="22397A5D"/>
    <w:rsid w:val="25781D74"/>
    <w:rsid w:val="28647AE3"/>
    <w:rsid w:val="29910562"/>
    <w:rsid w:val="2AA9555C"/>
    <w:rsid w:val="2AC72D5E"/>
    <w:rsid w:val="2CC73098"/>
    <w:rsid w:val="2CD63616"/>
    <w:rsid w:val="2CD87B58"/>
    <w:rsid w:val="34DB0BD9"/>
    <w:rsid w:val="36752647"/>
    <w:rsid w:val="388C61E0"/>
    <w:rsid w:val="3BF769C5"/>
    <w:rsid w:val="3FA11776"/>
    <w:rsid w:val="412D2C62"/>
    <w:rsid w:val="4247233B"/>
    <w:rsid w:val="42BD2493"/>
    <w:rsid w:val="43180F69"/>
    <w:rsid w:val="44BD0264"/>
    <w:rsid w:val="452F350D"/>
    <w:rsid w:val="45367BAA"/>
    <w:rsid w:val="45E850D0"/>
    <w:rsid w:val="46EB2AFA"/>
    <w:rsid w:val="48B20D13"/>
    <w:rsid w:val="49A74A85"/>
    <w:rsid w:val="4A27264A"/>
    <w:rsid w:val="4EDB475C"/>
    <w:rsid w:val="52401D52"/>
    <w:rsid w:val="52AC2EFC"/>
    <w:rsid w:val="54035D09"/>
    <w:rsid w:val="56430491"/>
    <w:rsid w:val="566B150C"/>
    <w:rsid w:val="588E017E"/>
    <w:rsid w:val="58D534A1"/>
    <w:rsid w:val="5B796339"/>
    <w:rsid w:val="5BD9622F"/>
    <w:rsid w:val="5CA31E75"/>
    <w:rsid w:val="5E2C06C4"/>
    <w:rsid w:val="5F155A7D"/>
    <w:rsid w:val="61002342"/>
    <w:rsid w:val="61BF421E"/>
    <w:rsid w:val="64F34A8B"/>
    <w:rsid w:val="65960653"/>
    <w:rsid w:val="669F33CA"/>
    <w:rsid w:val="674B3C18"/>
    <w:rsid w:val="67506E80"/>
    <w:rsid w:val="67914DBB"/>
    <w:rsid w:val="699A1661"/>
    <w:rsid w:val="6AD06270"/>
    <w:rsid w:val="6C384C57"/>
    <w:rsid w:val="6E6839AE"/>
    <w:rsid w:val="6EF327D0"/>
    <w:rsid w:val="70383C45"/>
    <w:rsid w:val="70B0200B"/>
    <w:rsid w:val="717C4ECA"/>
    <w:rsid w:val="718A1BFC"/>
    <w:rsid w:val="72E2469F"/>
    <w:rsid w:val="748F1B72"/>
    <w:rsid w:val="75C36A6F"/>
    <w:rsid w:val="772815EE"/>
    <w:rsid w:val="776D6309"/>
    <w:rsid w:val="77B644D5"/>
    <w:rsid w:val="79C255C7"/>
    <w:rsid w:val="7A264494"/>
    <w:rsid w:val="7BF22495"/>
    <w:rsid w:val="7E5F555C"/>
    <w:rsid w:val="7FD35506"/>
  </w:rsids>
  <w:docVars>
    <w:docVar w:name="commondata" w:val="eyJjb3VudCI6MSwiaGRpZCI6ImIyNTFjMTU2YjEyYTViY2Y0OWQ2MDQ5MTQzMmI4OTUwIiwidXNlckNvdW50Ijox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3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Char0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itle">
    <w:name w:val="Title"/>
    <w:basedOn w:val="Normal"/>
    <w:next w:val="Normal"/>
    <w:link w:val="Char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1Char">
    <w:name w:val="标题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DefaultParagraphFont"/>
    <w:link w:val="Heading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">
    <w:name w:val="标题 Char"/>
    <w:basedOn w:val="DefaultParagraphFont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副标题 Char"/>
    <w:basedOn w:val="DefaultParagraphFont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Char1">
    <w:name w:val="页眉 Char"/>
    <w:basedOn w:val="DefaultParagraphFont"/>
    <w:link w:val="Header"/>
    <w:uiPriority w:val="99"/>
    <w:semiHidden/>
    <w:qFormat/>
    <w:rPr>
      <w:kern w:val="2"/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semiHidden/>
    <w:qFormat/>
    <w:rPr>
      <w:kern w:val="2"/>
      <w:sz w:val="18"/>
      <w:szCs w:val="18"/>
    </w:rPr>
  </w:style>
  <w:style w:type="character" w:customStyle="1" w:styleId="Char3">
    <w:name w:val="批注框文本 Char"/>
    <w:basedOn w:val="DefaultParagraphFont"/>
    <w:link w:val="BalloonText"/>
    <w:uiPriority w:val="99"/>
    <w:semiHidden/>
    <w:qFormat/>
    <w:rPr>
      <w:kern w:val="2"/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31616;&#21382;-&#27491;&#24335;&#31616;&#21382;&#31616;&#32422;&#31616;&#21382;&#21830;&#21153;&#31616;&#21382;&#31616;&#27905;&#31616;&#21382;&#27714;&#32844;&#31616;&#21382;334.docx" TargetMode="External" /></Relationships>
</file>

<file path=word/theme/theme1.xml><?xml version="1.0" encoding="utf-8"?>
<a:theme xmlns:a="http://schemas.openxmlformats.org/drawingml/2006/main" name="Office 主题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简历-正式简历简约简历商务简历简洁简历求职简历334.docx</Template>
  <TotalTime>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EF76E78D07964851A0CB3CFF57CE5288_13</vt:lpwstr>
  </property>
  <property fmtid="{D5CDD505-2E9C-101B-9397-08002B2CF9AE}" pid="3" name="KSOProductBuildVer">
    <vt:lpwstr>2052-12.1.0.17147</vt:lpwstr>
  </property>
  <property fmtid="{D5CDD505-2E9C-101B-9397-08002B2CF9AE}" pid="4" name="KSOSaveFontToCloudKey">
    <vt:lpwstr>260222764_cloud</vt:lpwstr>
  </property>
  <property fmtid="{D5CDD505-2E9C-101B-9397-08002B2CF9AE}" pid="5" name="KSOTemplateUUID">
    <vt:lpwstr>v1.0_mb_SL/0uBNZjbjlIRxOD+e61g==</vt:lpwstr>
  </property>
</Properties>
</file>