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ge">
                  <wp:posOffset>2089150</wp:posOffset>
                </wp:positionV>
                <wp:extent cx="1583690" cy="448945"/>
                <wp:effectExtent l="0" t="0" r="1270" b="8255"/>
                <wp:wrapTopAndBottom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ascii="Noto Serif" w:hAnsi="Noto Serif" w:cs="Noto Serif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default" w:ascii="Noto Serif" w:hAnsi="Noto Serif" w:cs="Noto Serif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25pt;margin-top:164.5pt;height:35.35pt;width:124.7pt;mso-position-vertical-relative:page;mso-wrap-distance-bottom:0pt;mso-wrap-distance-top:0pt;z-index:251663360;mso-width-relative:page;mso-height-relative:page;" filled="f" stroked="f" coordsize="21600,21600" o:gfxdata="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3IUt2wAAAAoBAAAPAAAAAAAAAAEAIAAAACIAAABk&#10;cnMvZG93bnJldi54bWxQSwECFAAUAAAACACHTuJA0W4M5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default" w:ascii="Noto Serif" w:hAnsi="Noto Serif" w:cs="Noto Serif"/>
                          <w:i/>
                          <w:i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default" w:ascii="Noto Serif" w:hAnsi="Noto Serif" w:cs="Noto Serif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EDUCATION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1534795</wp:posOffset>
                </wp:positionV>
                <wp:extent cx="6823710" cy="18694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4045" y="2569845"/>
                          <a:ext cx="6823710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 - 20XX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PEKING UNIVERSITY                                 </w:t>
                            </w:r>
                            <w:r>
                              <w:rPr>
                                <w:rFonts w:hint="eastAsia" w:ascii="Roboto" w:hAnsi="Roboto" w:cs="Roboto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Beijing</w:t>
                            </w:r>
                          </w:p>
                          <w:p>
                            <w:pPr>
                              <w:ind w:leftChars="80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International Business College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Candidate for Master of International Business Degree, September 20XX</w:t>
                            </w:r>
                          </w:p>
                          <w:p>
                            <w:pP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 - 20XX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PEKING UNIVERSITY                                </w:t>
                            </w:r>
                            <w:r>
                              <w:rPr>
                                <w:rFonts w:hint="eastAsia" w:ascii="Roboto" w:hAnsi="Roboto" w:cs="Roboto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Beijing</w:t>
                            </w:r>
                          </w:p>
                          <w:p>
                            <w:pPr>
                              <w:ind w:leftChars="80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Bachelor of Management, Major in E-commerce, June 20XX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 xml:space="preserve">Excellent Student Union Cadre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 xml:space="preserve">First Prize of Internet Entrepreneurship Competition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Roboto" w:hAnsi="Roboto" w:cs="Roboto"/>
                                <w:sz w:val="24"/>
                                <w:szCs w:val="24"/>
                              </w:rPr>
                              <w:t>First prize in Mathematics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120.85pt;height:147.2pt;width:537.3pt;z-index:251670528;mso-width-relative:page;mso-height-relative:page;" filled="f" stroked="f" coordsize="21600,21600" o:gfxdata="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Eg6i02wAAAAsBAAAPAAAAAAAA&#10;AAEAIAAAACIAAABkcnMvZG93bnJldi54bWxQSwECFAAUAAAACACHTuJAVaTTa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 - 20XX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 xml:space="preserve">PEKING UNIVERSITY                                 </w:t>
                      </w:r>
                      <w:r>
                        <w:rPr>
                          <w:rFonts w:hint="eastAsia" w:ascii="Roboto" w:hAnsi="Roboto" w:cs="Roboto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 xml:space="preserve"> Beijing</w:t>
                      </w:r>
                    </w:p>
                    <w:p>
                      <w:pPr>
                        <w:ind w:leftChars="80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International Business College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Candidate for Master of International Business Degree, September 20XX</w:t>
                      </w:r>
                    </w:p>
                    <w:p>
                      <w:pP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 - 20XX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 xml:space="preserve">PEKING UNIVERSITY                                </w:t>
                      </w:r>
                      <w:r>
                        <w:rPr>
                          <w:rFonts w:hint="eastAsia" w:ascii="Roboto" w:hAnsi="Roboto" w:cs="Roboto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 xml:space="preserve">  Beijing</w:t>
                      </w:r>
                    </w:p>
                    <w:p>
                      <w:pPr>
                        <w:ind w:leftChars="80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Bachelor of Management, Major in E-commerce, June 20XX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 xml:space="preserve">Excellent Student Union Cadre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 xml:space="preserve">First Prize of Internet Entrepreneurship Competition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Roboto" w:hAnsi="Roboto" w:cs="Roboto"/>
                          <w:sz w:val="24"/>
                          <w:szCs w:val="24"/>
                        </w:rPr>
                        <w:t>First prize in Mathematics Competition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ge">
                  <wp:posOffset>1156335</wp:posOffset>
                </wp:positionV>
                <wp:extent cx="7603490" cy="1070610"/>
                <wp:effectExtent l="0" t="0" r="1270" b="11430"/>
                <wp:wrapTopAndBottom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255" y="1268095"/>
                          <a:ext cx="7603490" cy="107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Chars="400"/>
                              <w:jc w:val="left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  <w:lang w:val="en-US" w:eastAsia="zh-CN"/>
                              </w:rPr>
                              <w:t>Peking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 xml:space="preserve"> University</w:t>
                            </w:r>
                          </w:p>
                          <w:p>
                            <w:pPr>
                              <w:ind w:leftChars="400"/>
                              <w:jc w:val="left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No. 5, Yiheyuan Road, Haidian District, Beijing</w:t>
                            </w:r>
                          </w:p>
                          <w:p>
                            <w:pPr>
                              <w:ind w:leftChars="400"/>
                              <w:jc w:val="left"/>
                              <w:rPr>
                                <w:rFonts w:hint="default" w:ascii="Roboto" w:hAnsi="Roboto" w:cs="Roboto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(+86) 1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  <w:lang w:val="en-US" w:eastAsia="zh-CN"/>
                              </w:rPr>
                              <w:t>23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  <w:lang w:val="en-US" w:eastAsia="zh-CN"/>
                              </w:rPr>
                              <w:t>6666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  <w:lang w:val="en-US" w:eastAsia="zh-CN"/>
                              </w:rPr>
                              <w:t>6666</w:t>
                            </w:r>
                          </w:p>
                          <w:p>
                            <w:pPr>
                              <w:ind w:leftChars="400"/>
                              <w:jc w:val="left"/>
                              <w:rPr>
                                <w:rFonts w:hint="default" w:ascii="Roboto" w:hAnsi="Roboto" w:cs="Roboto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  <w:lang w:val="en-US" w:eastAsia="zh-CN"/>
                              </w:rPr>
                              <w:t>88888888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pt;margin-top:91.05pt;height:84.3pt;width:598.7pt;mso-position-vertical-relative:page;mso-wrap-distance-bottom:0pt;mso-wrap-distance-top:0pt;z-index:251661312;mso-width-relative:page;mso-height-relative:page;" filled="f" stroked="f" coordsize="21600,21600" o:gfxdata="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aGucP2wAAAAwBAAAPAAAAAAAA&#10;AAEAIAAAACIAAABkcnMvZG93bnJldi54bWxQSwECFAAUAAAACACHTuJAnuSQfUgCAABy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Chars="400"/>
                        <w:jc w:val="left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  <w:lang w:val="en-US" w:eastAsia="zh-CN"/>
                        </w:rPr>
                        <w:t>Peking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 xml:space="preserve"> University</w:t>
                      </w:r>
                    </w:p>
                    <w:p>
                      <w:pPr>
                        <w:ind w:leftChars="400"/>
                        <w:jc w:val="left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No. 5, Yiheyuan Road, Haidian District, Beijing</w:t>
                      </w:r>
                    </w:p>
                    <w:p>
                      <w:pPr>
                        <w:ind w:leftChars="400"/>
                        <w:jc w:val="left"/>
                        <w:rPr>
                          <w:rFonts w:hint="default" w:ascii="Roboto" w:hAnsi="Roboto" w:cs="Roboto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(+86) 1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  <w:lang w:val="en-US" w:eastAsia="zh-CN"/>
                        </w:rPr>
                        <w:t>23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  <w:lang w:val="en-US" w:eastAsia="zh-CN"/>
                        </w:rPr>
                        <w:t>6666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  <w:lang w:val="en-US" w:eastAsia="zh-CN"/>
                        </w:rPr>
                        <w:t>6666</w:t>
                      </w:r>
                    </w:p>
                    <w:p>
                      <w:pPr>
                        <w:ind w:leftChars="400"/>
                        <w:jc w:val="left"/>
                        <w:rPr>
                          <w:rFonts w:hint="default" w:ascii="Roboto" w:hAnsi="Roboto" w:cs="Roboto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  <w:lang w:val="en-US" w:eastAsia="zh-CN"/>
                        </w:rPr>
                        <w:t>88888888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@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  <w:lang w:val="en-US" w:eastAsia="zh-CN"/>
                        </w:rPr>
                        <w:t>163</w:t>
                      </w: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4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5373370</wp:posOffset>
            </wp:positionH>
            <wp:positionV relativeFrom="page">
              <wp:posOffset>968375</wp:posOffset>
            </wp:positionV>
            <wp:extent cx="1194435" cy="1194435"/>
            <wp:effectExtent l="0" t="0" r="9525" b="9525"/>
            <wp:wrapNone/>
            <wp:docPr id="8" name="图片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ge">
                  <wp:posOffset>542290</wp:posOffset>
                </wp:positionV>
                <wp:extent cx="582930" cy="431800"/>
                <wp:effectExtent l="0" t="0" r="11430" b="10160"/>
                <wp:wrapTopAndBottom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43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7pt;margin-top:42.7pt;height:34pt;width:45.9pt;mso-position-vertical-relative:page;mso-wrap-distance-bottom:0pt;mso-wrap-distance-top:0pt;z-index:251667456;v-text-anchor:middle;mso-width-relative:page;mso-height-relative:page;" fillcolor="#8FAADC [1940]" filled="t" stroked="f" coordsize="21600,21600" o:gfxdata="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LUIwzzWAAAACAEAAA8A&#10;AAAAAAAAAQAgAAAAIgAAAGRycy9kb3ducmV2LnhtbFBLAQIUABQAAAAIAIdO4kC5Jp+piwIAABAF&#10;AAAOAAAAAAAAAAEAIAAAACU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ge">
                  <wp:posOffset>542290</wp:posOffset>
                </wp:positionV>
                <wp:extent cx="4180840" cy="431800"/>
                <wp:effectExtent l="0" t="0" r="10160" b="10160"/>
                <wp:wrapTopAndBottom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045" y="421005"/>
                          <a:ext cx="4180840" cy="43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95pt;margin-top:42.7pt;height:34pt;width:329.2pt;mso-position-vertical-relative:page;mso-wrap-distance-bottom:0pt;mso-wrap-distance-top:0pt;z-index:251659264;v-text-anchor:middle;mso-width-relative:page;mso-height-relative:page;" fillcolor="#8FAADC [1940]" filled="t" stroked="f" coordsize="21600,21600" o:gfxdata="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7j&#10;2V7bAAAACwEAAA8AAAAAAAAAAQAgAAAAIgAAAGRycy9kb3ducmV2LnhtbFBLAQIUABQAAAAIAIdO&#10;4kDgishKkgIAABkFAAAOAAAAAAAAAAEAIAAAACoBAABkcnMvZTJvRG9jLnhtbFBLBQYAAAAABgAG&#10;AFkBAAAu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ge">
                  <wp:posOffset>310515</wp:posOffset>
                </wp:positionV>
                <wp:extent cx="3179445" cy="822960"/>
                <wp:effectExtent l="0" t="0" r="5715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8910" y="379095"/>
                          <a:ext cx="3179445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jc w:val="left"/>
                              <w:textAlignment w:val="auto"/>
                              <w:rPr>
                                <w:rFonts w:hint="default" w:ascii="Noto Serif" w:hAnsi="Noto Serif" w:cs="Noto Serif"/>
                                <w:b/>
                                <w:bCs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Noto Serif" w:hAnsi="Noto Serif" w:cs="Noto Serif"/>
                                <w:b/>
                                <w:bCs/>
                                <w:sz w:val="56"/>
                                <w:szCs w:val="56"/>
                                <w:lang w:val="en-US" w:eastAsia="zh-CN"/>
                              </w:rPr>
                              <w:t>SHANG ZHU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jc w:val="left"/>
                              <w:textAlignment w:val="auto"/>
                              <w:rPr>
                                <w:rFonts w:hint="default" w:ascii="Noto Serif" w:hAnsi="Noto Serif" w:cs="Noto Serif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Noto Serif" w:hAnsi="Noto Serif" w:cs="Noto Serif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Application Position: Operating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pt;margin-top:24.45pt;height:64.8pt;width:250.35pt;mso-position-vertical-relative:page;z-index:251665408;mso-width-relative:page;mso-height-relative:page;" filled="f" stroked="f" coordsize="21600,21600" o:gfxdata="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7AW2K2QAAAAkBAAAPAAAAAAAA&#10;AAEAIAAAACIAAABkcnMvZG93bnJldi54bWxQSwECFAAUAAAACACHTuJA3vFvcEoCAABxBAAADgAA&#10;AAAAAAABACAAAAAo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00" w:lineRule="exact"/>
                        <w:jc w:val="left"/>
                        <w:textAlignment w:val="auto"/>
                        <w:rPr>
                          <w:rFonts w:hint="default" w:ascii="Noto Serif" w:hAnsi="Noto Serif" w:cs="Noto Serif"/>
                          <w:b/>
                          <w:bCs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default" w:ascii="Noto Serif" w:hAnsi="Noto Serif" w:cs="Noto Serif"/>
                          <w:b/>
                          <w:bCs/>
                          <w:sz w:val="56"/>
                          <w:szCs w:val="56"/>
                          <w:lang w:val="en-US" w:eastAsia="zh-CN"/>
                        </w:rPr>
                        <w:t>SHANG ZHU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00" w:lineRule="exact"/>
                        <w:jc w:val="left"/>
                        <w:textAlignment w:val="auto"/>
                        <w:rPr>
                          <w:rFonts w:hint="default" w:ascii="Noto Serif" w:hAnsi="Noto Serif" w:cs="Noto Serif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Noto Serif" w:hAnsi="Noto Serif" w:cs="Noto Serif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Application Position: Operating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ge">
                  <wp:posOffset>2193925</wp:posOffset>
                </wp:positionV>
                <wp:extent cx="5419090" cy="254000"/>
                <wp:effectExtent l="0" t="0" r="6350" b="5080"/>
                <wp:wrapTopAndBottom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09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25pt;margin-top:172.75pt;height:20pt;width:426.7pt;mso-position-vertical-relative:page;mso-wrap-distance-bottom:0pt;mso-wrap-distance-top:0pt;z-index:251662336;v-text-anchor:middle;mso-width-relative:page;mso-height-relative:page;" fillcolor="#B4C7E7 [1300]" filled="t" stroked="f" coordsize="21600,21600" o:gfxdata="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DW9ojZAAAADAEA&#10;AA8AAAAAAAAAAQAgAAAAIgAAAGRycy9kb3ducmV2LnhtbFBLAQIUABQAAAAIAIdO4kBU8QEZiwIA&#10;AA8FAAAOAAAAAAAAAAEAIAAAACgBAABkcnMvZTJvRG9jLnhtbFBLBQYAAAAABgAGAFkBAAAlBgAA&#10;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ge">
                  <wp:posOffset>2202180</wp:posOffset>
                </wp:positionV>
                <wp:extent cx="582930" cy="254000"/>
                <wp:effectExtent l="0" t="0" r="11430" b="5080"/>
                <wp:wrapTopAndBottom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173.4pt;height:20pt;width:45.9pt;mso-position-vertical-relative:page;mso-wrap-distance-bottom:0pt;mso-wrap-distance-top:0pt;z-index:251668480;v-text-anchor:middle;mso-width-relative:page;mso-height-relative:page;" fillcolor="#B4C7E7 [1300]" filled="t" stroked="f" coordsize="21600,21600" o:gfxdata="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l7dgx1gAAAAoBAAAP&#10;AAAAAAAAAAEAIAAAACIAAABkcnMvZG93bnJldi54bWxQSwECFAAUAAAACACHTuJATw2AhowCAAAQ&#10;BQAADgAAAAAAAAABACAAAAAl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Roboto" w:hAnsi="Roboto" w:cs="Roboto"/>
        </w:rPr>
      </w:pPr>
    </w:p>
    <w:p>
      <w:pPr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ge">
                  <wp:posOffset>4446270</wp:posOffset>
                </wp:positionV>
                <wp:extent cx="582930" cy="254000"/>
                <wp:effectExtent l="0" t="0" r="11430" b="508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5pt;margin-top:350.1pt;height:20pt;width:45.9pt;mso-position-vertical-relative:page;mso-wrap-distance-bottom:0pt;mso-wrap-distance-top:0pt;z-index:251669504;v-text-anchor:middle;mso-width-relative:page;mso-height-relative:page;" fillcolor="#B4C7E7 [1300]" filled="t" stroked="f" coordsize="21600,21600" o:gfxdata="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GeO9I1gAAAAoBAAAP&#10;AAAAAAAAAAEAIAAAACIAAABkcnMvZG93bnJldi54bWxQSwECFAAUAAAACACHTuJAthzBSowCAAAQ&#10;BQAADgAAAAAAAAABACAAAAAl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jc w:val="left"/>
        <w:rPr>
          <w:rFonts w:ascii="Times New Roman" w:hAnsi="Times New Roman" w:cs="Times New Roman"/>
          <w:sz w:val="2"/>
          <w:szCs w:val="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4156710</wp:posOffset>
                </wp:positionV>
                <wp:extent cx="6823710" cy="9398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ind w:leftChars="80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CET-6, fluent in English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ind w:leftChars="80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NATIONAL COMPUTER RANK EXAMINATION CERTIFICATE OF LEVER 2&amp;3, Proficient with office software and data analysis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ind w:leftChars="80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Interests include: music, bamboo flute and cooking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327.3pt;height:74pt;width:537.3pt;z-index:251678720;mso-width-relative:page;mso-height-relative:page;" filled="f" stroked="f" coordsize="21600,21600" o:gfxdata="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asgOi2gAAAAsBAAAPAAAAAAAAAAEAIAAAACIAAABk&#10;cnMvZG93bnJldi54bWxQSwECFAAUAAAACACHTuJA3kjKF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ind w:leftChars="80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CET-6, fluent in English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ind w:leftChars="80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NATIONAL COMPUTER RANK EXAMINATION CERTIFICATE OF LEVER 2&amp;3, Proficient with office software and data analysis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ind w:leftChars="80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Interests include: music, bamboo flute and cooking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777875</wp:posOffset>
                </wp:positionV>
                <wp:extent cx="6823710" cy="294703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294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</w:t>
                            </w:r>
                            <w:r>
                              <w:rPr>
                                <w:rFonts w:hint="eastAsia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>AAA Co., LTD.</w:t>
                            </w:r>
                          </w:p>
                          <w:p>
                            <w:pPr>
                              <w:ind w:leftChars="80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Operating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Assist in developing and statistical performance indicators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 xml:space="preserve">Participate in offline activities planning, promotion and organization </w:t>
                            </w:r>
                          </w:p>
                          <w:p>
                            <w:pP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</w:t>
                            </w:r>
                            <w:r>
                              <w:rPr>
                                <w:rFonts w:hint="eastAsia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BBB co., LTD</w:t>
                            </w:r>
                          </w:p>
                          <w:p>
                            <w:pPr>
                              <w:ind w:leftChars="80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Community Operating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Summer Internship, participate in the xxx project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Main work is community operation, including community management and activity promotion</w:t>
                            </w:r>
                          </w:p>
                          <w:p>
                            <w:pP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</w:t>
                            </w:r>
                            <w:r>
                              <w:rPr>
                                <w:rFonts w:hint="eastAsia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20XX</w:t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hint="default" w:ascii="Roboto" w:hAnsi="Roboto" w:cs="Robot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Gudemoling Entrepreneurial team </w:t>
                            </w:r>
                          </w:p>
                          <w:p>
                            <w:pPr>
                              <w:ind w:leftChars="80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Operating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2100" w:leftChars="0" w:hanging="42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Responsible for market research and write research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61.25pt;height:232.05pt;width:537.3pt;z-index:251677696;mso-width-relative:page;mso-height-relative:page;" filled="f" stroked="f" coordsize="21600,21600" o:gfxdata="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tLEF2gAAAAsBAAAPAAAAAAAAAAEAIAAAACIAAABk&#10;cnMvZG93bnJldi54bWxQSwECFAAUAAAACACHTuJAYd6IGD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</w:t>
                      </w:r>
                      <w:r>
                        <w:rPr>
                          <w:rFonts w:hint="eastAsia" w:ascii="Roboto" w:hAnsi="Roboto" w:cs="Roboto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 w:ascii="Roboto" w:hAnsi="Roboto" w:cs="Roboto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>AAA Co., LTD.</w:t>
                      </w:r>
                    </w:p>
                    <w:p>
                      <w:pPr>
                        <w:ind w:leftChars="80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Operating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Assist in developing and statistical performance indicators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 xml:space="preserve">Participate in offline activities planning, promotion and organization </w:t>
                      </w:r>
                    </w:p>
                    <w:p>
                      <w:pP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</w:t>
                      </w:r>
                      <w:r>
                        <w:rPr>
                          <w:rFonts w:hint="eastAsia" w:ascii="Roboto" w:hAnsi="Roboto" w:cs="Roboto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 w:ascii="Roboto" w:hAnsi="Roboto" w:cs="Roboto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 xml:space="preserve">   BBB co., LTD</w:t>
                      </w:r>
                    </w:p>
                    <w:p>
                      <w:pPr>
                        <w:ind w:leftChars="80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Community Operating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Summer Internship, participate in the xxx project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Main work is community operation, including community management and activity promotion</w:t>
                      </w:r>
                    </w:p>
                    <w:p>
                      <w:pP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</w:t>
                      </w:r>
                      <w:r>
                        <w:rPr>
                          <w:rFonts w:hint="eastAsia" w:ascii="Roboto" w:hAnsi="Roboto" w:cs="Roboto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 w:ascii="Roboto" w:hAnsi="Roboto" w:cs="Roboto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b w:val="0"/>
                          <w:bCs w:val="0"/>
                          <w:sz w:val="24"/>
                          <w:szCs w:val="24"/>
                        </w:rPr>
                        <w:t>20XX</w:t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hint="default" w:ascii="Roboto" w:hAnsi="Roboto" w:cs="Roboto"/>
                          <w:b/>
                          <w:bCs/>
                          <w:sz w:val="24"/>
                          <w:szCs w:val="24"/>
                        </w:rPr>
                        <w:t xml:space="preserve">Gudemoling Entrepreneurial team </w:t>
                      </w:r>
                    </w:p>
                    <w:p>
                      <w:pPr>
                        <w:ind w:leftChars="80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Operating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2100" w:leftChars="0" w:hanging="42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Responsible for market research and write research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5469255</wp:posOffset>
                </wp:positionV>
                <wp:extent cx="6823710" cy="93980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ind w:leftChars="80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Strong adaptability, initiative, serious and careful, excellent independent learning and working ability.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ind w:leftChars="800" w:firstLineChars="0"/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sz w:val="24"/>
                                <w:szCs w:val="24"/>
                              </w:rPr>
                              <w:t>Solid professional theoretical knowledge, data analysis ability and report writing 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430.65pt;height:74pt;width:537.3pt;z-index:251679744;mso-width-relative:page;mso-height-relative:page;" filled="f" stroked="f" coordsize="21600,21600" o:gfxdata="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vOAlNsAAAAMAQAADwAAAAAAAAABACAAAAAiAAAA&#10;ZHJzL2Rvd25yZXYueG1sUEsBAhQAFAAAAAgAh07iQEsznJ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ind w:leftChars="80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Strong adaptability, initiative, serious and careful, excellent independent learning and working ability.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ind w:leftChars="800" w:firstLineChars="0"/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Roboto" w:hAnsi="Roboto" w:cs="Roboto"/>
                          <w:sz w:val="24"/>
                          <w:szCs w:val="24"/>
                        </w:rPr>
                        <w:t>Solid professional theoretical knowledge, data analysis ability and report writing 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75648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ge">
                  <wp:posOffset>9153525</wp:posOffset>
                </wp:positionV>
                <wp:extent cx="1506855" cy="44894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ascii="Noto Serif" w:hAnsi="Noto Serif" w:cs="Noto Serif" w:eastAsiaTheme="minorEastAsia"/>
                                <w:i/>
                                <w:i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erif" w:hAnsi="Noto Serif" w:cs="Noto Serif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25pt;margin-top:720.75pt;height:35.35pt;width:118.65pt;mso-position-vertical-relative:page;z-index:-251640832;mso-width-relative:page;mso-height-relative:page;" filled="f" stroked="f" coordsize="21600,21600" o:gfxdata="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jwm+NsAAAAMAQAADwAAAAAAAAABACAAAAAiAAAA&#10;ZHJzL2Rvd25yZXYueG1sUEsBAhQAFAAAAAgAh07iQPmDwjs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default" w:ascii="Noto Serif" w:hAnsi="Noto Serif" w:cs="Noto Serif" w:eastAsiaTheme="minorEastAsia"/>
                          <w:i/>
                          <w:i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Noto Serif" w:hAnsi="Noto Serif" w:cs="Noto Serif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lang w:val="en-US" w:eastAsia="zh-CN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74624" behindDoc="1" locked="0" layoutInCell="1" allowOverlap="1">
                <wp:simplePos x="0" y="0"/>
                <wp:positionH relativeFrom="column">
                  <wp:posOffset>1727835</wp:posOffset>
                </wp:positionH>
                <wp:positionV relativeFrom="page">
                  <wp:posOffset>9246870</wp:posOffset>
                </wp:positionV>
                <wp:extent cx="5375275" cy="254000"/>
                <wp:effectExtent l="0" t="0" r="4445" b="508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275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05pt;margin-top:728.1pt;height:20pt;width:423.25pt;mso-position-vertical-relative:page;z-index:-251641856;v-text-anchor:middle;mso-width-relative:page;mso-height-relative:page;" fillcolor="#B4C7E7 [1300]" filled="t" stroked="f" coordsize="21600,21600" o:gfxdata="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JaPn32AAAAA4B&#10;AAAPAAAAAAAAAAEAIAAAACIAAABkcnMvZG93bnJldi54bWxQSwECFAAUAAAACACHTuJA9QKVxY0C&#10;AAARBQAADgAAAAAAAAABACAAAAAnAQAAZHJzL2Uyb0RvYy54bWxQSwUGAAAAAAYABgBZAQAAJgYA&#10;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ge">
                  <wp:posOffset>9246870</wp:posOffset>
                </wp:positionV>
                <wp:extent cx="582930" cy="254000"/>
                <wp:effectExtent l="0" t="0" r="11430" b="5080"/>
                <wp:wrapTopAndBottom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pt;margin-top:728.1pt;height:20pt;width:45.9pt;mso-position-vertical-relative:page;mso-wrap-distance-bottom:0pt;mso-wrap-distance-top:0pt;z-index:251676672;v-text-anchor:middle;mso-width-relative:page;mso-height-relative:page;" fillcolor="#B4C7E7 [1300]" filled="t" stroked="f" coordsize="21600,21600" o:gfxdata="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unTp9cAAAAMAQAA&#10;DwAAAAAAAAABACAAAAAiAAAAZHJzL2Rvd25yZXYueG1sUEsBAhQAFAAAAAgAh07iQMp5eUqMAgAA&#10;EAUAAA4AAAAAAAAAAQAgAAAAJg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ge">
                  <wp:posOffset>7816215</wp:posOffset>
                </wp:positionV>
                <wp:extent cx="582930" cy="254000"/>
                <wp:effectExtent l="0" t="0" r="11430" b="5080"/>
                <wp:wrapTopAndBottom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3pt;margin-top:615.45pt;height:20pt;width:45.9pt;mso-position-vertical-relative:page;mso-wrap-distance-bottom:0pt;mso-wrap-distance-top:0pt;z-index:251673600;v-text-anchor:middle;mso-width-relative:page;mso-height-relative:page;" fillcolor="#B4C7E7 [1300]" filled="t" stroked="f" coordsize="21600,21600" o:gfxdata="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/8GZiNcAAAAMAQAA&#10;DwAAAAAAAAABACAAAAAiAAAAZHJzL2Rvd25yZXYueG1sUEsBAhQAFAAAAAgAh07iQF3HmhmMAgAA&#10;EAUAAA4AAAAAAAAAAQAgAAAAJg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72576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ge">
                  <wp:posOffset>7722870</wp:posOffset>
                </wp:positionV>
                <wp:extent cx="1506855" cy="4489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ascii="Noto Serif" w:hAnsi="Noto Serif" w:cs="Noto Serif" w:eastAsiaTheme="minorEastAsia"/>
                                <w:i/>
                                <w:i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erif" w:hAnsi="Noto Serif" w:cs="Noto Serif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95pt;margin-top:608.1pt;height:35.35pt;width:118.65pt;mso-position-vertical-relative:page;z-index:-251643904;mso-width-relative:page;mso-height-relative:page;" filled="f" stroked="f" coordsize="21600,21600" o:gfxdata="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BIjCvcAAAADAEAAA8AAAAAAAAAAQAgAAAAIgAA&#10;AGRycy9kb3ducmV2LnhtbFBLAQIUABQAAAAIAIdO4kD7HF7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default" w:ascii="Noto Serif" w:hAnsi="Noto Serif" w:cs="Noto Serif" w:eastAsiaTheme="minorEastAsia"/>
                          <w:i/>
                          <w:i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Noto Serif" w:hAnsi="Noto Serif" w:cs="Noto Serif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lang w:val="en-US" w:eastAsia="zh-CN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71552" behindDoc="1" locked="0" layoutInCell="1" allowOverlap="1">
                <wp:simplePos x="0" y="0"/>
                <wp:positionH relativeFrom="column">
                  <wp:posOffset>1736725</wp:posOffset>
                </wp:positionH>
                <wp:positionV relativeFrom="page">
                  <wp:posOffset>7816215</wp:posOffset>
                </wp:positionV>
                <wp:extent cx="5375275" cy="254000"/>
                <wp:effectExtent l="0" t="0" r="4445" b="508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275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75pt;margin-top:615.45pt;height:20pt;width:423.25pt;mso-position-vertical-relative:page;z-index:-251644928;v-text-anchor:middle;mso-width-relative:page;mso-height-relative:page;" fillcolor="#B4C7E7 [1300]" filled="t" stroked="f" coordsize="21600,21600" o:gfxdata="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1jVC5NcAAAAOAQAA&#10;DwAAAAAAAAABACAAAAAiAAAAZHJzL2Rvd25yZXYueG1sUEsBAhQAFAAAAAgAh07iQGk6RfeMAgAA&#10;EQUAAA4AAAAAAAAAAQAgAAAAJg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64384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ge">
                  <wp:posOffset>4352925</wp:posOffset>
                </wp:positionV>
                <wp:extent cx="1506855" cy="448945"/>
                <wp:effectExtent l="0" t="0" r="1905" b="82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ascii="Noto Serif" w:hAnsi="Noto Serif" w:cs="Noto Serif" w:eastAsiaTheme="minorEastAsia"/>
                                <w:i/>
                                <w:i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Noto Serif" w:hAnsi="Noto Serif" w:cs="Noto Serif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25pt;margin-top:342.75pt;height:35.35pt;width:118.65pt;mso-position-vertical-relative:page;z-index:-251652096;mso-width-relative:page;mso-height-relative:page;" filled="f" stroked="f" coordsize="21600,21600" o:gfxdata="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mm8FHaAAAACgEAAA8AAAAAAAAAAQAgAAAAIgAAAGRy&#10;cy9kb3ducmV2LnhtbFBLAQIUABQAAAAIAIdO4kCxiC7n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default" w:ascii="Noto Serif" w:hAnsi="Noto Serif" w:cs="Noto Serif" w:eastAsiaTheme="minorEastAsia"/>
                          <w:i/>
                          <w:i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Noto Serif" w:hAnsi="Noto Serif" w:cs="Noto Serif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lang w:val="en-US" w:eastAsia="zh-CN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>
                <wp:simplePos x="0" y="0"/>
                <wp:positionH relativeFrom="column">
                  <wp:posOffset>1727835</wp:posOffset>
                </wp:positionH>
                <wp:positionV relativeFrom="page">
                  <wp:posOffset>4446270</wp:posOffset>
                </wp:positionV>
                <wp:extent cx="5375275" cy="254000"/>
                <wp:effectExtent l="0" t="0" r="4445" b="50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275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05pt;margin-top:350.1pt;height:20pt;width:423.25pt;mso-position-vertical-relative:page;z-index:-251656192;v-text-anchor:middle;mso-width-relative:page;mso-height-relative:page;" fillcolor="#B4C7E7 [1300]" filled="t" stroked="f" coordsize="21600,21600" o:gfxdata="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Wnkk1NcAAAAMAQAA&#10;DwAAAAAAAAABACAAAAAiAAAAZHJzL2Rvd25yZXYueG1sUEsBAhQAFAAAAAgAh07iQCl5UhOMAgAA&#10;EQUAAA4AAAAAAAAAAQAgAAAAJg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>
      <w:pgSz w:w="11906" w:h="16838"/>
      <w:pgMar w:top="720" w:right="720" w:bottom="34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42D524D-1734-4A88-B0E7-E6D400B00D8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5C4BDD2-78DE-461A-9DA1-759952D104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C23FA46-0652-4D4A-B020-7E447332DA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8BE38FD-E407-45C1-A28E-CF9CEAB248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12DDDB-EDC3-4D01-B33B-8533BD8B24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075F29C-0126-43F9-AF2C-FC2E03310D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5B62E16-7D84-4F29-BCC7-CB0C82567B2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3DE1D62E-8C36-44DE-B468-B0447E53D4B7}"/>
  </w:font>
  <w:font w:name="Noto Serif">
    <w:panose1 w:val="02020600060500020200"/>
    <w:charset w:val="00"/>
    <w:family w:val="auto"/>
    <w:pitch w:val="default"/>
    <w:sig w:usb0="E00002FF" w:usb1="500078FF" w:usb2="00000029" w:usb3="00000000" w:csb0="6000019F" w:csb1="DFD70000"/>
    <w:embedRegular r:id="rId9" w:fontKey="{D45506ED-E1EC-4AE5-B6C7-DF17316A6B4A}"/>
  </w:font>
  <w:font w:name="Roboto">
    <w:panose1 w:val="02000000000000000000"/>
    <w:charset w:val="00"/>
    <w:family w:val="auto"/>
    <w:pitch w:val="default"/>
    <w:sig w:usb0="E0000AFF" w:usb1="5000217F" w:usb2="00000021" w:usb3="00000000" w:csb0="2000019F" w:csb1="00000000"/>
    <w:embedRegular r:id="rId10" w:fontKey="{CC72E3AD-EE65-4392-8974-C9CF13D694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E83F5E"/>
    <w:multiLevelType w:val="singleLevel"/>
    <w:tmpl w:val="C5E83F5E"/>
    <w:lvl w:ilvl="0" w:tentative="0">
      <w:start w:val="1"/>
      <w:numFmt w:val="bullet"/>
      <w:lvlText w:val="•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Arial" w:hAnsi="Arial" w:cs="Arial"/>
      </w:rPr>
    </w:lvl>
  </w:abstractNum>
  <w:abstractNum w:abstractNumId="1">
    <w:nsid w:val="6F734CA8"/>
    <w:multiLevelType w:val="multilevel"/>
    <w:tmpl w:val="6F734CA8"/>
    <w:lvl w:ilvl="0" w:tentative="0">
      <w:start w:val="1"/>
      <w:numFmt w:val="bullet"/>
      <w:lvlText w:val="•"/>
      <w:lvlJc w:val="left"/>
      <w:pPr>
        <w:ind w:left="420" w:hanging="420"/>
      </w:pPr>
      <w:rPr>
        <w:rFonts w:hint="eastAsia" w:ascii="等线" w:hAnsi="等线" w:eastAsia="等线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yZWMzNjgyN2FhM2ZkMmYyYWZhNzU1ZGY2N2M4NmIifQ=="/>
  </w:docVars>
  <w:rsids>
    <w:rsidRoot w:val="710738AD"/>
    <w:rsid w:val="000035A6"/>
    <w:rsid w:val="00092EFA"/>
    <w:rsid w:val="00095123"/>
    <w:rsid w:val="001B1079"/>
    <w:rsid w:val="002143B0"/>
    <w:rsid w:val="00260AFB"/>
    <w:rsid w:val="002E5A77"/>
    <w:rsid w:val="003D7397"/>
    <w:rsid w:val="0048690A"/>
    <w:rsid w:val="004B37D9"/>
    <w:rsid w:val="005D3288"/>
    <w:rsid w:val="005F56E4"/>
    <w:rsid w:val="006401F9"/>
    <w:rsid w:val="00670206"/>
    <w:rsid w:val="00685C7D"/>
    <w:rsid w:val="007423F6"/>
    <w:rsid w:val="00780EE4"/>
    <w:rsid w:val="00816802"/>
    <w:rsid w:val="00835C6B"/>
    <w:rsid w:val="00914CF3"/>
    <w:rsid w:val="00A1380F"/>
    <w:rsid w:val="00B37D7B"/>
    <w:rsid w:val="00B63813"/>
    <w:rsid w:val="00B70D31"/>
    <w:rsid w:val="00BA2D58"/>
    <w:rsid w:val="00C34B7F"/>
    <w:rsid w:val="00DB0266"/>
    <w:rsid w:val="00DF774A"/>
    <w:rsid w:val="00EA516E"/>
    <w:rsid w:val="00EA7EE1"/>
    <w:rsid w:val="00F6310C"/>
    <w:rsid w:val="016025FC"/>
    <w:rsid w:val="0A187F18"/>
    <w:rsid w:val="12AB744F"/>
    <w:rsid w:val="144074C4"/>
    <w:rsid w:val="149B41B6"/>
    <w:rsid w:val="1638549E"/>
    <w:rsid w:val="16CF5E02"/>
    <w:rsid w:val="17AC1CA0"/>
    <w:rsid w:val="1BF32AAE"/>
    <w:rsid w:val="2118340F"/>
    <w:rsid w:val="216B6728"/>
    <w:rsid w:val="241117BF"/>
    <w:rsid w:val="24F2052C"/>
    <w:rsid w:val="2566683C"/>
    <w:rsid w:val="30183F1E"/>
    <w:rsid w:val="35551771"/>
    <w:rsid w:val="3D47123D"/>
    <w:rsid w:val="42845443"/>
    <w:rsid w:val="42DC0DDB"/>
    <w:rsid w:val="436F1C50"/>
    <w:rsid w:val="485E2650"/>
    <w:rsid w:val="506873A8"/>
    <w:rsid w:val="550C4246"/>
    <w:rsid w:val="60507AC5"/>
    <w:rsid w:val="65EF0F14"/>
    <w:rsid w:val="67CB2EEF"/>
    <w:rsid w:val="6FFE7D34"/>
    <w:rsid w:val="710738AD"/>
    <w:rsid w:val="71977562"/>
    <w:rsid w:val="73A34E7A"/>
    <w:rsid w:val="74A55562"/>
    <w:rsid w:val="7A343788"/>
    <w:rsid w:val="7E75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iyu\AppData\Roaming\kingsoft\office6\templates\download\20eea86607d5138971018b2ba8fae708\&#34013;&#30333;&#33394;&#31616;&#32422;&#39118;&#22806;&#20225;&#20114;&#32852;&#32593;&#36816;&#33829;&#33521;&#25991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759640-79C5-4E56-8D15-209BD6CE4F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蓝白色简约风外企互联网运营英文简历.docx</Template>
  <Pages>2</Pages>
  <Words>0</Words>
  <Characters>0</Characters>
  <Lines>10</Lines>
  <Paragraphs>2</Paragraphs>
  <TotalTime>11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2023-09-29T20:04:00Z</dcterms:created>
  <dc:creator>幻主PPT</dc:creator>
  <cp:lastModifiedBy>幻主PPT</cp:lastModifiedBy>
  <dcterms:modified xsi:type="dcterms:W3CDTF">2023-09-30T06:22:07Z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AB13FC8873C148949A3244F63A4566D5_11</vt:lpwstr>
  </property>
</Properties>
</file>