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8.tif" ContentType="image/tiff"/>
  <Override PartName="/word/media/image20.tif" ContentType="image/tiff"/>
  <Override PartName="/word/media/image23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9661908">
      <w:pPr>
        <w:rPr>
          <w:rFonts w:ascii="微软雅黑" w:eastAsia="微软雅黑" w:hAnsi="微软雅黑"/>
        </w:rPr>
      </w:pPr>
      <w:bookmarkStart w:id="0" w:name="_GoBack"/>
      <w:bookmarkEnd w:id="0"/>
      <w:r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ge">
                  <wp:posOffset>1082675</wp:posOffset>
                </wp:positionV>
                <wp:extent cx="1649730" cy="1007745"/>
                <wp:effectExtent l="0" t="0" r="26670" b="20955"/>
                <wp:wrapNone/>
                <wp:docPr id="285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9730" cy="100774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pct30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chemeClr val="accent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025" style="width:129.9pt;height:79.35pt;margin-top:85.25pt;margin-left:6.25pt;mso-height-relative:page;mso-position-vertical-relative:page;mso-width-relative:page;position:absolute;v-text-anchor:middle;z-index:251669504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bbb59" strokeweight="1.25pt">
                <v:fill r:id="rId5" o:title="30%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4711065</wp:posOffset>
                </wp:positionV>
                <wp:extent cx="1423670" cy="73025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112.1pt;height:57.5pt;margin-top:370.95pt;margin-left:0;mso-position-horizontal:center;mso-position-horizontal-relative:margin;mso-position-vertical-relative:page;mso-wrap-distance-bottom:0;mso-wrap-distance-left:9pt;mso-wrap-distance-right:9pt;mso-wrap-distance-top:0;position:absolute;v-text-anchor:top;z-index:251662336" filled="f" fillcolor="this" stroked="f" strokeweight="0.75pt"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56"/>
                          <w:szCs w:val="56"/>
                        </w:rPr>
                        <w:t>某某某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 w:hint="eastAsia"/>
        </w:rPr>
        <w:t xml:space="preserve">                                                                                                      </w:t>
      </w:r>
    </w:p>
    <w:p w14:paraId="246B7E35">
      <w:pPr>
        <w:widowControl/>
        <w:jc w:val="left"/>
        <w:rPr>
          <w:rFonts w:ascii="微软雅黑" w:eastAsia="微软雅黑" w:hAnsi="微软雅黑"/>
          <w:b/>
          <w:color w:val="0070C0"/>
          <w:sz w:val="56"/>
          <w:szCs w:val="56"/>
        </w:rPr>
      </w:pPr>
      <w:r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8533130</wp:posOffset>
                </wp:positionV>
                <wp:extent cx="7589520" cy="1251585"/>
                <wp:effectExtent l="0" t="0" r="0" b="5715"/>
                <wp:wrapNone/>
                <wp:docPr id="13" name="流程图: 文档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7589520" cy="1251585"/>
                        </a:xfrm>
                        <a:prstGeom prst="flowChartDocument">
                          <a:avLst/>
                        </a:prstGeom>
                        <a:solidFill>
                          <a:srgbClr val="62B9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_x0000_s1026" o:spid="_x0000_s1027" type="#_x0000_t114" style="width:597.6pt;height:98.55pt;margin-top:671.9pt;margin-left:-64.35pt;flip:x y;mso-height-relative:page;mso-width-relative:page;position:absolute;v-text-anchor:middle;z-index:251681792" coordsize="21600,21600" filled="t" fillcolor="#62b931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ge">
                  <wp:posOffset>9156700</wp:posOffset>
                </wp:positionV>
                <wp:extent cx="7589520" cy="2350135"/>
                <wp:effectExtent l="0" t="0" r="0" b="0"/>
                <wp:wrapNone/>
                <wp:docPr id="12" name="流程图: 文档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7589520" cy="2350135"/>
                        </a:xfrm>
                        <a:prstGeom prst="flowChartDocumen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114" style="width:597.6pt;height:185.05pt;margin-top:721pt;margin-left:-64.35pt;flip:y;mso-height-relative:page;mso-position-vertical-relative:page;mso-width-relative:page;position:absolute;v-text-anchor:middle;z-index:251679744" coordsize="21600,21600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ge">
                  <wp:posOffset>6685280</wp:posOffset>
                </wp:positionV>
                <wp:extent cx="3301365" cy="3290570"/>
                <wp:effectExtent l="0" t="0" r="0" b="508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01365" cy="3290570"/>
                          <a:chOff x="0" y="0"/>
                          <a:chExt cx="4004175" cy="3989705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1828800" y="1285875"/>
                            <a:ext cx="1031875" cy="2703830"/>
                            <a:chOff x="0" y="0"/>
                            <a:chExt cx="1032238" cy="2703921"/>
                          </a:xfrm>
                        </wpg:grpSpPr>
                        <wps:wsp xmlns:wps="http://schemas.microsoft.com/office/word/2010/wordprocessingShape">
                          <wps:cNvPr id="14" name="梯形 14"/>
                          <wps:cNvSpPr/>
                          <wps:spPr>
                            <a:xfrm>
                              <a:off x="109020" y="1031966"/>
                              <a:ext cx="846108" cy="1671955"/>
                            </a:xfrm>
                            <a:prstGeom prst="trapezoid">
                              <a:avLst>
                                <a:gd name="adj" fmla="val 18438"/>
                              </a:avLst>
                            </a:prstGeom>
                            <a:solidFill>
                              <a:srgbClr val="532C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6" name="等腰三角形 16"/>
                          <wps:cNvSpPr/>
                          <wps:spPr>
                            <a:xfrm rot="2525773">
                              <a:off x="653143" y="248195"/>
                              <a:ext cx="379095" cy="1069975"/>
                            </a:xfrm>
                            <a:prstGeom prst="triangle">
                              <a:avLst/>
                            </a:prstGeom>
                            <a:solidFill>
                              <a:srgbClr val="532C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7" name="等腰三角形 17"/>
                          <wps:cNvSpPr/>
                          <wps:spPr>
                            <a:xfrm rot="20182194" flipH="1">
                              <a:off x="0" y="0"/>
                              <a:ext cx="590261" cy="1158330"/>
                            </a:xfrm>
                            <a:prstGeom prst="triangle">
                              <a:avLst/>
                            </a:prstGeom>
                            <a:solidFill>
                              <a:srgbClr val="532C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9" name="组合 39"/>
                        <wpg:cNvGrpSpPr/>
                        <wpg:grpSpPr>
                          <a:xfrm>
                            <a:off x="0" y="0"/>
                            <a:ext cx="4004175" cy="3090335"/>
                            <a:chOff x="0" y="0"/>
                            <a:chExt cx="4004175" cy="3090335"/>
                          </a:xfrm>
                        </wpg:grpSpPr>
                        <wps:wsp xmlns:wps="http://schemas.microsoft.com/office/word/2010/wordprocessingShape">
                          <wps:cNvPr id="19" name="椭圆 19"/>
                          <wps:cNvSpPr/>
                          <wps:spPr>
                            <a:xfrm>
                              <a:off x="1571625" y="828675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0" name="椭圆 20"/>
                          <wps:cNvSpPr/>
                          <wps:spPr>
                            <a:xfrm>
                              <a:off x="2228850" y="914400"/>
                              <a:ext cx="678815" cy="678815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1" name="椭圆 21"/>
                          <wps:cNvSpPr/>
                          <wps:spPr>
                            <a:xfrm>
                              <a:off x="1057275" y="2071688"/>
                              <a:ext cx="777875" cy="777875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2" name="椭圆 22"/>
                          <wps:cNvSpPr/>
                          <wps:spPr>
                            <a:xfrm>
                              <a:off x="1700213" y="0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3" name="椭圆 23"/>
                          <wps:cNvSpPr/>
                          <wps:spPr>
                            <a:xfrm>
                              <a:off x="2857500" y="2085975"/>
                              <a:ext cx="666206" cy="666206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" name="椭圆 24"/>
                          <wps:cNvSpPr/>
                          <wps:spPr>
                            <a:xfrm>
                              <a:off x="3128963" y="1057275"/>
                              <a:ext cx="875212" cy="875212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5" name="椭圆 25"/>
                          <wps:cNvSpPr/>
                          <wps:spPr>
                            <a:xfrm>
                              <a:off x="528638" y="1257300"/>
                              <a:ext cx="721995" cy="721995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6" name="弧形 26"/>
                          <wps:cNvSpPr/>
                          <wps:spPr>
                            <a:xfrm>
                              <a:off x="2386013" y="1214438"/>
                              <a:ext cx="1371600" cy="1216025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7" name="椭圆 27"/>
                          <wps:cNvSpPr/>
                          <wps:spPr>
                            <a:xfrm>
                              <a:off x="1371600" y="1071563"/>
                              <a:ext cx="478790" cy="47879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9" name="椭圆 29"/>
                          <wps:cNvSpPr/>
                          <wps:spPr>
                            <a:xfrm>
                              <a:off x="1585913" y="1714500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0" name="椭圆 30"/>
                          <wps:cNvSpPr/>
                          <wps:spPr>
                            <a:xfrm>
                              <a:off x="3043238" y="742950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1" name="椭圆 31"/>
                          <wps:cNvSpPr/>
                          <wps:spPr>
                            <a:xfrm>
                              <a:off x="2400300" y="1671638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2" name="椭圆 32"/>
                          <wps:cNvSpPr/>
                          <wps:spPr>
                            <a:xfrm>
                              <a:off x="3657600" y="2057400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" name="椭圆 33"/>
                          <wps:cNvSpPr/>
                          <wps:spPr>
                            <a:xfrm>
                              <a:off x="2671763" y="242888"/>
                              <a:ext cx="499745" cy="49974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4" name="椭圆 34"/>
                          <wps:cNvSpPr/>
                          <wps:spPr>
                            <a:xfrm>
                              <a:off x="985838" y="485775"/>
                              <a:ext cx="485775" cy="48577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5" name="弧形 35"/>
                          <wps:cNvSpPr/>
                          <wps:spPr>
                            <a:xfrm rot="14068344">
                              <a:off x="2007394" y="78581"/>
                              <a:ext cx="1371600" cy="1216025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6" name="弧形 36"/>
                          <wps:cNvSpPr/>
                          <wps:spPr>
                            <a:xfrm rot="14068344">
                              <a:off x="1300163" y="2171700"/>
                              <a:ext cx="973866" cy="863404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7" name="弧形 37"/>
                          <wps:cNvSpPr/>
                          <wps:spPr>
                            <a:xfrm rot="1645271">
                              <a:off x="0" y="1214438"/>
                              <a:ext cx="973866" cy="863404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8" name="弧形 38"/>
                          <wps:cNvSpPr/>
                          <wps:spPr>
                            <a:xfrm rot="1645271">
                              <a:off x="1700213" y="885825"/>
                              <a:ext cx="973866" cy="863404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259.95pt;height:259.1pt;margin-top:526.4pt;margin-left:67.7pt;mso-height-relative:page;mso-position-vertical-relative:page;mso-width-relative:page;position:absolute;z-index:251687936" coordsize="4004175,3989705">
                <o:lock v:ext="edit" aspectratio="f"/>
                <v:group id="_x0000_s1026" o:spid="_x0000_s1030" style="width:1031875;height:2703830;left:1828800;position:absolute;top:1285875" coordsize="1032238,2703921">
                  <o:lock v:ext="edit" aspectratio="f"/>
                  <v:shape id="_x0000_s1026" o:spid="_x0000_s1031" style="width:846108;height:1671955;left:109020;position:absolute;top:1031966;v-text-anchor:middle" coordsize="846108,1671955" path="m,1671955l156005,,690102,,846108,1671955xe" filled="t" fillcolor="#532c1d" stroked="f" strokeweight="2pt">
                    <v:path o:connecttype="custom" o:connectlocs="423054,0;78002,835977;423054,1671955;768105,835977" o:connectangles="247,164,82,0"/>
                    <o:lock v:ext="edit" aspectratio="f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26" o:spid="_x0000_s1032" type="#_x0000_t5" style="width:379095;height:1069975;left:653143;position:absolute;rotation:2758818fd;top:248195;v-text-anchor:middle" coordsize="21600,21600" adj="10800" filled="t" fillcolor="#532c1d" stroked="f" strokeweight="2pt">
                    <o:lock v:ext="edit" aspectratio="f"/>
                  </v:shape>
                  <v:shape id="_x0000_s1026" o:spid="_x0000_s1033" type="#_x0000_t5" style="width:590261;height:1158330;flip:x;position:absolute;rotation:1548622fd;v-text-anchor:middle" coordsize="21600,21600" adj="10800" filled="t" fillcolor="#532c1d" stroked="f" strokeweight="2pt">
                    <o:lock v:ext="edit" aspectratio="f"/>
                  </v:shape>
                </v:group>
                <v:group id="_x0000_s1026" o:spid="_x0000_s1034" style="width:4004175;height:3090335;position:absolute" coordsize="4004175,3090335">
                  <o:lock v:ext="edit" aspectratio="f"/>
                  <v:oval id="_x0000_s1026" o:spid="_x0000_s1035" style="width:228600;height:228600;left:1571625;position:absolute;top:828675;v-text-anchor:middle" coordsize="21600,21600" filled="t" fillcolor="#62b931" stroked="f" strokeweight="2pt">
                    <o:lock v:ext="edit" aspectratio="f"/>
                  </v:oval>
                  <v:oval id="_x0000_s1026" o:spid="_x0000_s1036" style="width:678815;height:678815;left:2228850;position:absolute;top:914400;v-text-anchor:middle" coordsize="21600,21600" filled="t" fillcolor="#82c836" stroked="f" strokeweight="2pt">
                    <o:lock v:ext="edit" aspectratio="f"/>
                  </v:oval>
                  <v:oval id="_x0000_s1026" o:spid="_x0000_s1037" style="width:777875;height:777875;left:1057275;position:absolute;top:2071688;v-text-anchor:middle" coordsize="21600,21600" filled="t" fillcolor="#62b931" stroked="f" strokeweight="2pt">
                    <o:lock v:ext="edit" aspectratio="f"/>
                  </v:oval>
                  <v:oval id="_x0000_s1026" o:spid="_x0000_s1038" style="width:914400;height:914400;left:1700213;position:absolute;v-text-anchor:middle" coordsize="21600,21600" filled="t" fillcolor="#62b931" stroked="f" strokeweight="2pt">
                    <o:lock v:ext="edit" aspectratio="f"/>
                  </v:oval>
                  <v:oval id="_x0000_s1026" o:spid="_x0000_s1039" style="width:666206;height:666206;left:2857500;position:absolute;top:2085975;v-text-anchor:middle" coordsize="21600,21600" filled="t" fillcolor="#82c836" stroked="f" strokeweight="2pt">
                    <o:lock v:ext="edit" aspectratio="f"/>
                  </v:oval>
                  <v:oval id="_x0000_s1026" o:spid="_x0000_s1040" style="width:875212;height:875212;left:3128963;position:absolute;top:1057275;v-text-anchor:middle" coordsize="21600,21600" filled="t" fillcolor="#62b931" stroked="f" strokeweight="2pt">
                    <o:lock v:ext="edit" aspectratio="f"/>
                  </v:oval>
                  <v:oval id="_x0000_s1026" o:spid="_x0000_s1041" style="width:721995;height:721995;left:528638;position:absolute;top:1257300;v-text-anchor:middle" coordsize="21600,21600" filled="t" fillcolor="#82c836" stroked="f" strokeweight="2pt">
                    <o:lock v:ext="edit" aspectratio="f"/>
                  </v:oval>
                  <v:shape id="_x0000_s1026" o:spid="_x0000_s1042" style="width:1371600;height:1216025;left:2386013;position:absolute;top:1214438;v-text-anchor:middle" coordsize="1371600,1216025" path="m977859,57891nsc1187665,145483,1339094,324530,1366948,536812l685800,608012xem977859,57891nfc1187665,145483,1339094,324530,1366948,536812e" filled="f" stroked="t" strokecolor="#92d050" strokeweight="3.5pt">
                    <v:stroke joinstyle="round"/>
                    <v:path o:connecttype="custom" o:connectlocs="977859,57891;685800,608012;1366914,537062" o:connectangles="190,298,406"/>
                    <o:lock v:ext="edit" aspectratio="f"/>
                  </v:shape>
                  <v:oval id="_x0000_s1026" o:spid="_x0000_s1043" style="width:478790;height:478790;left:1371600;position:absolute;top:1071563;v-text-anchor:middle" coordsize="21600,21600" filled="t" fillcolor="#62b931" stroked="f" strokeweight="2pt">
                    <o:lock v:ext="edit" aspectratio="f"/>
                  </v:oval>
                  <v:oval id="_x0000_s1026" o:spid="_x0000_s1044" style="width:260350;height:260350;left:1585913;position:absolute;top:1714500;v-text-anchor:middle" coordsize="21600,21600" filled="t" fillcolor="#9bbb59" stroked="f" strokeweight="2pt">
                    <o:lock v:ext="edit" aspectratio="f"/>
                  </v:oval>
                  <v:oval id="_x0000_s1026" o:spid="_x0000_s1045" style="width:260350;height:260350;left:3043238;position:absolute;top:742950;v-text-anchor:middle" coordsize="21600,21600" filled="t" fillcolor="#82c836" stroked="f" strokeweight="2pt">
                    <o:lock v:ext="edit" aspectratio="f"/>
                  </v:oval>
                  <v:oval id="_x0000_s1026" o:spid="_x0000_s1046" style="width:260350;height:260350;left:2400300;position:absolute;top:1671638;v-text-anchor:middle" coordsize="21600,21600" filled="t" fillcolor="#62b931" stroked="f" strokeweight="2pt">
                    <o:lock v:ext="edit" aspectratio="f"/>
                  </v:oval>
                  <v:oval id="_x0000_s1026" o:spid="_x0000_s1047" style="width:260350;height:260350;left:3657600;position:absolute;top:2057400;v-text-anchor:middle" coordsize="21600,21600" filled="t" fillcolor="#82c836" stroked="f" strokeweight="2pt">
                    <o:lock v:ext="edit" aspectratio="f"/>
                  </v:oval>
                  <v:oval id="_x0000_s1026" o:spid="_x0000_s1048" style="width:499745;height:499745;left:2671763;position:absolute;top:242888;v-text-anchor:middle" coordsize="21600,21600" filled="t" fillcolor="#c3d69b" stroked="f" strokeweight="2pt">
                    <o:lock v:ext="edit" aspectratio="f"/>
                  </v:oval>
                  <v:oval id="_x0000_s1026" o:spid="_x0000_s1049" style="width:485775;height:485775;left:985838;position:absolute;top:485775;v-text-anchor:middle" coordsize="21600,21600" filled="t" fillcolor="#c3d69b" stroked="f" strokeweight="2pt">
                    <o:lock v:ext="edit" aspectratio="f"/>
                  </v:oval>
                  <v:shape id="_x0000_s1026" o:spid="_x0000_s1050" style="width:1371600;height:1216025;left:2007394;position:absolute;rotation:-8226577fd;top:78581;v-text-anchor:middle" coordsize="1371600,1216025" path="m977859,57891nsc1187665,145483,1339094,324530,1366948,536812l685800,608012xem977859,57891nfc1187665,145483,1339094,324530,1366948,536812e" filled="f" stroked="t" strokecolor="#c3d69b" strokeweight="3.5pt">
                    <v:stroke joinstyle="round"/>
                    <v:path o:connecttype="custom" o:connectlocs="977859,57891;685800,608012;1366914,537062" o:connectangles="190,298,406"/>
                    <o:lock v:ext="edit" aspectratio="f"/>
                  </v:shape>
                  <v:shape id="_x0000_s1026" o:spid="_x0000_s1051" style="width:973866;height:863404;left:1300163;position:absolute;rotation:-8226577fd;top:2171700;v-text-anchor:middle" coordsize="973866,863404" path="m694301,41103nsc843268,103296,950786,230422,970563,381147l486933,431702xem694301,41103nfc843268,103296,950786,230422,970563,381147e" filled="f" stroked="t" strokecolor="#c3d69b" strokeweight="3.5pt">
                    <v:stroke joinstyle="round"/>
                    <v:path o:connecttype="custom" o:connectlocs="694301,41103;486933,431702;970539,381326" o:connectangles="190,298,406"/>
                    <o:lock v:ext="edit" aspectratio="f"/>
                  </v:shape>
                  <v:shape id="_x0000_s1026" o:spid="_x0000_s1052" style="width:973866;height:863404;position:absolute;rotation:1797075fd;top:1214438;v-text-anchor:middle" coordsize="973866,863404" path="m694301,41103nsc843268,103296,950786,230422,970563,381147l486933,431702xem694301,41103nfc843268,103296,950786,230422,970563,381147e" filled="f" stroked="t" strokecolor="#d7e4bd" strokeweight="3.5pt">
                    <v:stroke joinstyle="round"/>
                    <v:path o:connecttype="custom" o:connectlocs="694301,41103;486933,431702;970539,381326" o:connectangles="190,298,406"/>
                    <o:lock v:ext="edit" aspectratio="f"/>
                  </v:shape>
                  <v:shape id="_x0000_s1026" o:spid="_x0000_s1053" style="width:973866;height:863404;left:1700213;position:absolute;rotation:1797075fd;top:885825;v-text-anchor:middle" coordsize="973866,863404" path="m694301,41103nsc843268,103296,950786,230422,970563,381147l486933,431702xem694301,41103nfc843268,103296,950786,230422,970563,381147e" filled="f" stroked="t" strokecolor="#ebf1de" strokeweight="3.5pt">
                    <v:stroke joinstyle="round"/>
                    <v:path o:connecttype="custom" o:connectlocs="694301,41103;486933,431702;970539,381326" o:connectangles="190,298,406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ge">
                  <wp:posOffset>1368425</wp:posOffset>
                </wp:positionV>
                <wp:extent cx="1370330" cy="1370330"/>
                <wp:effectExtent l="0" t="0" r="1270" b="1270"/>
                <wp:wrapNone/>
                <wp:docPr id="53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531427">
                          <a:off x="0" y="0"/>
                          <a:ext cx="1370330" cy="1370330"/>
                          <a:chOff x="0" y="0"/>
                          <a:chExt cx="1875041" cy="1874313"/>
                        </a:xfrm>
                        <a:solidFill>
                          <a:srgbClr val="FFC000"/>
                        </a:solidFill>
                        <a:effectLst/>
                      </wpg:grpSpPr>
                      <wps:wsp xmlns:wps="http://schemas.microsoft.com/office/word/2010/wordprocessingShape">
                        <wps:cNvPr id="54" name="椭圆 30"/>
                        <wps:cNvSpPr/>
                        <wps:spPr>
                          <a:xfrm>
                            <a:off x="431383" y="432048"/>
                            <a:ext cx="1008112" cy="1008112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512168" w="1512168" stroke="1">
                                <a:moveTo>
                                  <a:pt x="756084" y="144016"/>
                                </a:moveTo>
                                <a:cubicBezTo>
                                  <a:pt x="418048" y="144016"/>
                                  <a:pt x="144016" y="418048"/>
                                  <a:pt x="144016" y="756084"/>
                                </a:cubicBezTo>
                                <a:cubicBezTo>
                                  <a:pt x="144016" y="1094120"/>
                                  <a:pt x="418048" y="1368152"/>
                                  <a:pt x="756084" y="1368152"/>
                                </a:cubicBezTo>
                                <a:cubicBezTo>
                                  <a:pt x="1094120" y="1368152"/>
                                  <a:pt x="1368152" y="1094120"/>
                                  <a:pt x="1368152" y="756084"/>
                                </a:cubicBezTo>
                                <a:cubicBezTo>
                                  <a:pt x="1368152" y="418048"/>
                                  <a:pt x="1094120" y="144016"/>
                                  <a:pt x="756084" y="144016"/>
                                </a:cubicBezTo>
                                <a:close/>
                                <a:moveTo>
                                  <a:pt x="756084" y="0"/>
                                </a:moveTo>
                                <a:cubicBezTo>
                                  <a:pt x="1173658" y="0"/>
                                  <a:pt x="1512168" y="338510"/>
                                  <a:pt x="1512168" y="756084"/>
                                </a:cubicBezTo>
                                <a:cubicBezTo>
                                  <a:pt x="1512168" y="1173658"/>
                                  <a:pt x="1173658" y="1512168"/>
                                  <a:pt x="756084" y="1512168"/>
                                </a:cubicBezTo>
                                <a:cubicBezTo>
                                  <a:pt x="338510" y="1512168"/>
                                  <a:pt x="0" y="1173658"/>
                                  <a:pt x="0" y="756084"/>
                                </a:cubicBezTo>
                                <a:cubicBezTo>
                                  <a:pt x="0" y="338510"/>
                                  <a:pt x="338510" y="0"/>
                                  <a:pt x="75608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5" name="组合 55"/>
                        <wpg:cNvGrpSpPr/>
                        <wpg:grpSpPr>
                          <a:xfrm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56" name="圆角矩形 56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57" name="圆角矩形 57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8" name="组合 58"/>
                        <wpg:cNvGrpSpPr/>
                        <wpg:grpSpPr>
                          <a:xfrm rot="1800000"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59" name="圆角矩形 59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60" name="圆角矩形 60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1" name="组合 61"/>
                        <wpg:cNvGrpSpPr/>
                        <wpg:grpSpPr>
                          <a:xfrm rot="3600000">
                            <a:off x="864662" y="405"/>
                            <a:ext cx="144017" cy="1872208"/>
                            <a:chOff x="864662" y="405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62" name="圆角矩形 62"/>
                          <wps:cNvSpPr/>
                          <wps:spPr>
                            <a:xfrm flipH="1">
                              <a:off x="864662" y="405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63" name="圆角矩形 63"/>
                          <wps:cNvSpPr/>
                          <wps:spPr>
                            <a:xfrm flipH="1">
                              <a:off x="864662" y="1512573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6" name="组合 256"/>
                        <wpg:cNvGrpSpPr/>
                        <wpg:grpSpPr>
                          <a:xfrm rot="5400000">
                            <a:off x="864095" y="-162"/>
                            <a:ext cx="144017" cy="1872208"/>
                            <a:chOff x="864095" y="-162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257" name="圆角矩形 257"/>
                          <wps:cNvSpPr/>
                          <wps:spPr>
                            <a:xfrm flipH="1">
                              <a:off x="864095" y="-162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258" name="圆角矩形 258"/>
                          <wps:cNvSpPr/>
                          <wps:spPr>
                            <a:xfrm flipH="1">
                              <a:off x="864095" y="1512006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9" name="组合 259"/>
                        <wpg:cNvGrpSpPr/>
                        <wpg:grpSpPr>
                          <a:xfrm rot="7200000">
                            <a:off x="866928" y="-727"/>
                            <a:ext cx="144017" cy="1872208"/>
                            <a:chOff x="866928" y="-727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260" name="圆角矩形 260"/>
                          <wps:cNvSpPr/>
                          <wps:spPr>
                            <a:xfrm flipH="1">
                              <a:off x="866928" y="-727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261" name="圆角矩形 261"/>
                          <wps:cNvSpPr/>
                          <wps:spPr>
                            <a:xfrm flipH="1">
                              <a:off x="866928" y="1511441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62" name="组合 262"/>
                        <wpg:cNvGrpSpPr/>
                        <wpg:grpSpPr>
                          <a:xfrm rot="9000000">
                            <a:off x="873160" y="2105"/>
                            <a:ext cx="144017" cy="1872208"/>
                            <a:chOff x="873160" y="2105"/>
                            <a:chExt cx="144017" cy="1872208"/>
                          </a:xfrm>
                          <a:grpFill/>
                        </wpg:grpSpPr>
                        <wps:wsp xmlns:wps="http://schemas.microsoft.com/office/word/2010/wordprocessingShape">
                          <wps:cNvPr id="263" name="圆角矩形 263"/>
                          <wps:cNvSpPr/>
                          <wps:spPr>
                            <a:xfrm flipH="1">
                              <a:off x="873160" y="2105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264" name="圆角矩形 264"/>
                          <wps:cNvSpPr/>
                          <wps:spPr>
                            <a:xfrm flipH="1">
                              <a:off x="873160" y="1514273"/>
                              <a:ext cx="144017" cy="36004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0" o:spid="_x0000_s1054" style="width:107.9pt;height:107.9pt;margin-top:107.75pt;margin-left:235.85pt;mso-height-relative:page;mso-position-vertical-relative:page;mso-width-relative:page;position:absolute;rotation:580460fd;z-index:251683840" coordsize="1875041,1874313">
                <o:lock v:ext="edit" aspectratio="f"/>
                <v:shape id="椭圆 30" o:spid="_x0000_s1055" style="width:1008112;height:1008112;left:431383;position:absolute;top:432048;v-text-anchor:middle" coordsize="1512168,1512168" o:spt="100" adj="-11796480,,5400" path="m756084,144016c418048,144016,144016,418048,144016,756084c144016,1094120,418048,1368152,756084,1368152c1094120,1368152,1368152,1094120,1368152,756084c1368152,418048,1094120,144016,756084,144016xm756084,c1173658,,1512168,338510,1512168,756084c1512168,1173658,1173658,1512168,756084,1512168c338510,1512168,,1173658,,756084c,338510,338510,,756084,xe" filled="t" stroked="f" strokeweight="2pt">
                  <v:stroke joinstyle="miter"/>
                  <o:lock v:ext="edit" aspectratio="f"/>
                </v:shape>
                <v:group id="_x0000_s1026" o:spid="_x0000_s1056" style="width:144017;height:1872208;left:832608;position:absolute" coordorigin="832608,0" coordsize="144017,1872208">
                  <o:lock v:ext="edit" aspectratio="f"/>
                  <v:roundrect id="_x0000_s1026" o:spid="_x0000_s1057" style="width:144017;height:360040;flip:x;left:832608;position:absolute;v-text-anchor:middle" arcsize="0.5" coordsize="21600,21600" filled="t" stroked="f" strokeweight="2pt">
                    <o:lock v:ext="edit" aspectratio="f"/>
                  </v:roundrect>
                  <v:roundrect id="_x0000_s1026" o:spid="_x0000_s1058" style="width:144017;height:360040;flip:x;left:832608;position:absolute;top:1512168;v-text-anchor:middle" arcsize="0.5" coordsize="21600,21600" filled="t" stroked="f" strokeweight="2pt">
                    <o:lock v:ext="edit" aspectratio="f"/>
                  </v:roundrect>
                </v:group>
                <v:group id="_x0000_s1026" o:spid="_x0000_s1059" style="width:144017;height:1872208;left:832608;position:absolute;rotation:30" coordorigin="832608,0" coordsize="144017,1872208">
                  <o:lock v:ext="edit" aspectratio="f"/>
                  <v:roundrect id="_x0000_s1026" o:spid="_x0000_s1060" style="width:144017;height:360040;flip:x;left:832608;position:absolute;v-text-anchor:middle" arcsize="0.5" coordsize="21600,21600" filled="t" stroked="f" strokeweight="2pt">
                    <o:lock v:ext="edit" aspectratio="f"/>
                  </v:roundrect>
                  <v:roundrect id="_x0000_s1026" o:spid="_x0000_s1061" style="width:144017;height:360040;flip:x;left:832608;position:absolute;top:1512168;v-text-anchor:middle" arcsize="0.5" coordsize="21600,21600" filled="t" stroked="f" strokeweight="2pt">
                    <o:lock v:ext="edit" aspectratio="f"/>
                  </v:roundrect>
                </v:group>
                <v:group id="_x0000_s1026" o:spid="_x0000_s1062" style="width:144017;height:1872208;left:864662;position:absolute;rotation:60;top:405" coordorigin="864662,405" coordsize="144017,1872208">
                  <o:lock v:ext="edit" aspectratio="f"/>
                  <v:roundrect id="_x0000_s1026" o:spid="_x0000_s1063" style="width:144017;height:360040;flip:x;left:864662;position:absolute;top:405;v-text-anchor:middle" arcsize="0.5" coordsize="21600,21600" filled="t" stroked="f" strokeweight="2pt">
                    <o:lock v:ext="edit" aspectratio="f"/>
                  </v:roundrect>
                  <v:roundrect id="_x0000_s1026" o:spid="_x0000_s1064" style="width:144017;height:360040;flip:x;left:864662;position:absolute;top:1512573;v-text-anchor:middle" arcsize="0.5" coordsize="21600,21600" filled="t" stroked="f" strokeweight="2pt">
                    <o:lock v:ext="edit" aspectratio="f"/>
                  </v:roundrect>
                </v:group>
                <v:group id="_x0000_s1026" o:spid="_x0000_s1065" style="width:144017;height:1872208;left:864095;position:absolute;rotation:90;top:-162" coordorigin="864095,-162" coordsize="144017,1872208">
                  <o:lock v:ext="edit" aspectratio="f"/>
                  <v:roundrect id="_x0000_s1026" o:spid="_x0000_s1066" style="width:144017;height:360040;flip:x;left:864095;position:absolute;top:-162;v-text-anchor:middle" arcsize="0.5" coordsize="21600,21600" filled="t" stroked="f" strokeweight="2pt">
                    <o:lock v:ext="edit" aspectratio="f"/>
                  </v:roundrect>
                  <v:roundrect id="_x0000_s1026" o:spid="_x0000_s1067" style="width:144017;height:360040;flip:x;left:864095;position:absolute;top:1512006;v-text-anchor:middle" arcsize="0.5" coordsize="21600,21600" filled="t" stroked="f" strokeweight="2pt">
                    <o:lock v:ext="edit" aspectratio="f"/>
                  </v:roundrect>
                </v:group>
                <v:group id="_x0000_s1026" o:spid="_x0000_s1068" style="width:144017;height:1872208;left:866928;position:absolute;rotation:120;top:-727" coordorigin="866928,-727" coordsize="144017,1872208">
                  <o:lock v:ext="edit" aspectratio="f"/>
                  <v:roundrect id="_x0000_s1026" o:spid="_x0000_s1069" style="width:144017;height:360040;flip:x;left:866928;position:absolute;top:-727;v-text-anchor:middle" arcsize="0.5" coordsize="21600,21600" filled="t" stroked="f" strokeweight="2pt">
                    <o:lock v:ext="edit" aspectratio="f"/>
                  </v:roundrect>
                  <v:roundrect id="_x0000_s1026" o:spid="_x0000_s1070" style="width:144017;height:360040;flip:x;left:866928;position:absolute;top:1511441;v-text-anchor:middle" arcsize="0.5" coordsize="21600,21600" filled="t" stroked="f" strokeweight="2pt">
                    <o:lock v:ext="edit" aspectratio="f"/>
                  </v:roundrect>
                </v:group>
                <v:group id="_x0000_s1026" o:spid="_x0000_s1071" style="width:144017;height:1872208;left:873160;position:absolute;rotation:150;top:2105" coordorigin="873160,2105" coordsize="144017,1872208">
                  <o:lock v:ext="edit" aspectratio="f"/>
                  <v:roundrect id="_x0000_s1026" o:spid="_x0000_s1072" style="width:144017;height:360040;flip:x;left:873160;position:absolute;top:2105;v-text-anchor:middle" arcsize="0.5" coordsize="21600,21600" filled="t" stroked="f" strokeweight="2pt">
                    <o:lock v:ext="edit" aspectratio="f"/>
                  </v:roundrect>
                  <v:roundrect id="_x0000_s1026" o:spid="_x0000_s1073" style="width:144017;height:360040;flip:x;left:873160;position:absolute;top:1514273;v-text-anchor:middle" arcsize="0.5" coordsize="21600,21600" filled="t" stroked="f" strokeweight="2pt">
                    <o:lock v:ext="edit" aspectratio="f"/>
                  </v:roundrect>
                </v:group>
              </v:group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3971925</wp:posOffset>
                </wp:positionV>
                <wp:extent cx="3725545" cy="1016635"/>
                <wp:effectExtent l="0" t="0" r="3175" b="3048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25545" cy="1016694"/>
                          <a:chOff x="0" y="0"/>
                          <a:chExt cx="3725619" cy="1016694"/>
                        </a:xfrm>
                      </wpg:grpSpPr>
                      <wps:wsp xmlns:wps="http://schemas.microsoft.com/office/word/2010/wordprocessingShape"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423" y="0"/>
                            <a:ext cx="2847397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华康雅宋体W9(P)" w:eastAsia="华康雅宋体W9(P)"/>
                                  <w:color w:val="62B93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华康雅宋体W9(P)" w:eastAsia="华康雅宋体W9(P)" w:hint="eastAsia"/>
                                  <w:color w:val="62B931"/>
                                  <w:sz w:val="96"/>
                                  <w:szCs w:val="96"/>
                                </w:rPr>
                                <w:t>我的简历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" name="五角星 1"/>
                        <wps:cNvSpPr/>
                        <wps:spPr>
                          <a:xfrm rot="18901540">
                            <a:off x="0" y="106326"/>
                            <a:ext cx="504190" cy="488950"/>
                          </a:xfrm>
                          <a:prstGeom prst="star5">
                            <a:avLst>
                              <a:gd name="adj" fmla="val 26193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" name="五角星 8"/>
                        <wps:cNvSpPr/>
                        <wps:spPr>
                          <a:xfrm rot="1861253">
                            <a:off x="3444949" y="744279"/>
                            <a:ext cx="280670" cy="272415"/>
                          </a:xfrm>
                          <a:prstGeom prst="star5">
                            <a:avLst>
                              <a:gd name="adj" fmla="val 26193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62B9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4" style="width:293.35pt;height:80.05pt;margin-top:312.75pt;margin-left:0;mso-height-relative:page;mso-position-horizontal:center;mso-position-horizontal-relative:margin;mso-position-vertical-relative:page;mso-width-relative:page;position:absolute;z-index:251685888" coordsize="3725619,1016694">
                <o:lock v:ext="edit" aspectratio="f"/>
                <v:shape id="文本框 2" o:spid="_x0000_s1075" type="#_x0000_t202" style="width:2847397;height:893445;left:595423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0083165">
                        <w:pPr>
                          <w:jc w:val="distribute"/>
                          <w:rPr>
                            <w:rFonts w:ascii="华康雅宋体W9(P)" w:eastAsia="华康雅宋体W9(P)"/>
                            <w:color w:val="62B93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华康雅宋体W9(P)" w:eastAsia="华康雅宋体W9(P)" w:hint="eastAsia"/>
                            <w:color w:val="62B931"/>
                            <w:sz w:val="96"/>
                            <w:szCs w:val="96"/>
                          </w:rPr>
                          <w:t>我的简历</w:t>
                        </w:r>
                      </w:p>
                    </w:txbxContent>
                  </v:textbox>
                </v:shape>
                <v:shape id="五角星 1" o:spid="_x0000_s1076" style="width:504190;height:488950;position:absolute;rotation:-2947438fd;top:106326;v-text-anchor:middle" coordsize="504190,488950" path="m,186761l170476,155734,252095,,333713,155734,504189,186761,384157,314038,407897,488948,252095,411875,96292,488948,120032,314038xe" filled="t" fillcolor="#92d050" stroked="f" strokeweight="2pt">
                  <v:path o:connecttype="custom" o:connectlocs="252095,0;0,186761;96292,488948;407897,488948;504189,186761" o:connectangles="247,164,82,82,0"/>
                  <o:lock v:ext="edit" aspectratio="f"/>
                </v:shape>
                <v:shape id="_x0000_s1026" o:spid="_x0000_s1077" style="width:280670;height:272415;left:3444949;position:absolute;rotation:2032985fd;top:744279;v-text-anchor:middle" coordsize="280670,272415" path="m,104053l94899,86766,140335,,185770,86766,280669,104053,213850,174964,227066,272414,140335,229473,53603,272414,66819,174964xe" filled="t" fillcolor="#62b931" stroked="f" strokeweight="2pt">
                  <v:path o:connecttype="custom" o:connectlocs="140335,0;0,104053;53603,272414;227066,272414;280669,104053" o:connectangles="247,164,82,82,0"/>
                  <o:lock v:ext="edit" aspectratio="f"/>
                </v:shape>
                <w10:wrap anchorx="margin"/>
              </v:group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5502910</wp:posOffset>
                </wp:positionV>
                <wp:extent cx="3189605" cy="1770126"/>
                <wp:effectExtent l="0" t="0" r="0" b="254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770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第一实验小学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78" type="#_x0000_t202" style="width:251.15pt;height:139.38pt;margin-top:433.3pt;margin-left:0;mso-height-percent:200;mso-height-relative:margin;mso-position-horizontal:center;mso-position-horizontal-relative:margin;mso-position-vertical-relative:page;mso-width-percent:0;mso-width-relative:page;mso-wrap-distance-bottom:0;mso-wrap-distance-left:9pt;mso-wrap-distance-right:9pt;mso-wrap-distance-top:0;position:absolute;v-text-anchor:top;z-index:251664384" filled="f" fillcolor="this" stroked="f" strokeweight="0.75pt">
                <v:textbox style="mso-fit-shape-to-text:t">
                  <w:txbxContent>
                    <w:p>
                      <w:pPr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</w:rPr>
                        <w:t>第一实验小学</w:t>
                      </w:r>
                    </w:p>
                    <w:p>
                      <w:pPr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32"/>
                          <w:szCs w:val="32"/>
                        </w:rPr>
                        <w:t>+86 13800138000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ge">
                  <wp:posOffset>1717675</wp:posOffset>
                </wp:positionV>
                <wp:extent cx="1370965" cy="837565"/>
                <wp:effectExtent l="0" t="0" r="19685" b="19685"/>
                <wp:wrapNone/>
                <wp:docPr id="28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70965" cy="83756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openDmnd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079" style="width:107.95pt;height:65.95pt;margin-top:135.25pt;margin-left:54.1pt;mso-height-relative:page;mso-position-vertical-relative:page;mso-width-relative:page;position:absolute;v-text-anchor:middle;z-index:251661312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2d050" strokeweight="1.25pt">
                <v:fill r:id="rId6" o:title="轮廓式菱形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1753235</wp:posOffset>
                </wp:positionV>
                <wp:extent cx="2298700" cy="2298700"/>
                <wp:effectExtent l="0" t="0" r="6350" b="635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98700" cy="2298700"/>
                          <a:chOff x="0" y="0"/>
                          <a:chExt cx="2298700" cy="2298700"/>
                        </a:xfrm>
                      </wpg:grpSpPr>
                      <wps:wsp xmlns:wps="http://schemas.microsoft.com/office/word/2010/wordprocessingShape">
                        <wps:cNvPr id="7" name="椭圆 3"/>
                        <wps:cNvSpPr/>
                        <wps:spPr>
                          <a:xfrm>
                            <a:off x="0" y="0"/>
                            <a:ext cx="2298700" cy="229870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5" y="65315"/>
                            <a:ext cx="2168434" cy="216843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80" style="width:181pt;height:181pt;margin-top:138.05pt;margin-left:0;mso-height-relative:page;mso-position-horizontal:center;mso-position-horizontal-relative:margin;mso-position-vertical-relative:page;mso-width-relative:page;position:absolute;z-index:251689984" coordsize="2298700,2298700">
                <o:lock v:ext="edit" aspectratio="f"/>
                <v:oval id="椭圆 3" o:spid="_x0000_s1081" style="width:2298700;height:2298700;position:absolute;v-text-anchor:middle" coordsize="21600,21600" filled="t" fillcolor="#92d050" stroked="f" strokeweight="2pt">
                  <o:lock v:ext="edit" aspectratio="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82" type="#_x0000_t75" style="width:2168434;height:2168434;left:65315;position:absolute;top:65315" coordsize="21600,21600" o:preferrelative="t" filled="f" stroked="f">
                  <v:imagedata r:id="rId7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rPr>
          <w:rFonts w:ascii="微软雅黑" w:eastAsia="微软雅黑" w:hAnsi="微软雅黑"/>
        </w:rPr>
        <w:br w:type="page"/>
      </w:r>
    </w:p>
    <w:p w14:paraId="3A8479B4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ge">
                  <wp:posOffset>-521335</wp:posOffset>
                </wp:positionV>
                <wp:extent cx="737235" cy="1447800"/>
                <wp:effectExtent l="6668" t="0" r="0" b="0"/>
                <wp:wrapNone/>
                <wp:docPr id="286" name="五边形 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737235" cy="1447800"/>
                        </a:xfrm>
                        <a:prstGeom prst="homePlate">
                          <a:avLst>
                            <a:gd name="adj" fmla="val 25269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26" o:spid="_x0000_s1083" type="#_x0000_t15" style="width:58.05pt;height:114pt;margin-top:-41.05pt;margin-left:49.35pt;mso-height-relative:page;mso-position-vertical-relative:page;mso-width-relative:page;position:absolute;rotation:90;v-text-anchor:middle;z-index:251695104" coordsize="21600,21600" adj="16142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 w:hint="eastAsi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4141470</wp:posOffset>
            </wp:positionH>
            <wp:positionV relativeFrom="page">
              <wp:posOffset>669290</wp:posOffset>
            </wp:positionV>
            <wp:extent cx="1525905" cy="2099945"/>
            <wp:effectExtent l="57150" t="57150" r="55245" b="527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099945"/>
                    </a:xfrm>
                    <a:prstGeom prst="rect">
                      <a:avLst/>
                    </a:prstGeom>
                    <a:ln w="50800">
                      <a:solidFill>
                        <a:srgbClr val="92D05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ge">
                  <wp:posOffset>1179830</wp:posOffset>
                </wp:positionV>
                <wp:extent cx="1922780" cy="128270"/>
                <wp:effectExtent l="0" t="0" r="1270" b="508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22780" cy="1282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4" style="width:151.4pt;height:10.1pt;margin-top:92.9pt;margin-left:6.3pt;mso-height-relative:page;mso-position-vertical-relative:page;mso-width-relative:page;position:absolute;v-text-anchor:middle;z-index:251692032" coordsize="21600,21600" filled="t" fillcolor="#92d050" stroked="f" strokeweight="2pt">
                <o:lock v:ext="edit" aspectratio="f"/>
                <v:textbox>
                  <w:txbxContent>
                    <w:p w14:paraId="7AE2CB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margin">
                  <wp:posOffset>-558165</wp:posOffset>
                </wp:positionH>
                <wp:positionV relativeFrom="page">
                  <wp:posOffset>669290</wp:posOffset>
                </wp:positionV>
                <wp:extent cx="3189605" cy="1772666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00" w:lineRule="exact"/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5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5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【基本信息】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5" type="#_x0000_t202" style="width:251.15pt;height:42.9pt;margin-top:52.7pt;margin-left:-43.95pt;mso-height-percent:200;mso-height-relative:margin;mso-position-horizontal-relative:margin;mso-position-vertical-relative:page;mso-width-relative:page;position:absolute;z-index:25189376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42D965A">
                      <w:pPr>
                        <w:snapToGrid w:val="0"/>
                        <w:spacing w:line="700" w:lineRule="exact"/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56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56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【基本信息】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40404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ge">
                  <wp:posOffset>8101965</wp:posOffset>
                </wp:positionV>
                <wp:extent cx="6202680" cy="1893570"/>
                <wp:effectExtent l="0" t="0" r="0" b="0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680" cy="1893570"/>
                          <a:chOff x="0" y="119123"/>
                          <a:chExt cx="6202680" cy="1893633"/>
                        </a:xfrm>
                      </wpg:grpSpPr>
                      <wps:wsp xmlns:wps="http://schemas.microsoft.com/office/word/2010/wordprocessingShape">
                        <wps:cNvPr id="92" name="文本框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5596"/>
                            <a:ext cx="620268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0" w:type="auto"/>
                                <w:tblInd w:w="0" w:type="dxa"/>
                                <w:tblBorders>
                                  <w:top w:val="single" w:sz="18" w:space="0" w:color="FFFFFF" w:themeColor="background1"/>
                                  <w:left w:val="single" w:sz="18" w:space="0" w:color="FFFFFF" w:themeColor="background1"/>
                                  <w:bottom w:val="single" w:sz="18" w:space="0" w:color="FFFFFF" w:themeColor="background1"/>
                                  <w:right w:val="single" w:sz="18" w:space="0" w:color="FFFFFF" w:themeColor="background1"/>
                                  <w:insideH w:val="single" w:sz="18" w:space="0" w:color="FFFFFF" w:themeColor="background1"/>
                                  <w:insideV w:val="single" w:sz="18" w:space="0" w:color="FFFFFF" w:themeColor="background1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1820"/>
                                <w:gridCol w:w="1843"/>
                                <w:gridCol w:w="1701"/>
                                <w:gridCol w:w="1805"/>
                                <w:gridCol w:w="2265"/>
                              </w:tblGrid>
                              <w:tr w14:paraId="4CC5B6A8">
                                <w:tblPrEx>
                                  <w:tblW w:w="0" w:type="auto"/>
                                  <w:tblInd w:w="0" w:type="dxa"/>
                                  <w:tbl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  <w:insideH w:val="single" w:sz="18" w:space="0" w:color="FFFFFF" w:themeColor="background1"/>
                                    <w:insideV w:val="single" w:sz="18" w:space="0" w:color="FFFFFF" w:themeColor="background1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0" w:type="dxa"/>
                                    <w:shd w:val="clear" w:color="auto" w:fill="69A12B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科目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shd w:val="clear" w:color="auto" w:fill="78B931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语文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shd w:val="clear" w:color="auto" w:fill="80C535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 w:hint="eastAsia"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数学</w:t>
                                    </w:r>
                                  </w:p>
                                </w:tc>
                                <w:tc>
                                  <w:tcPr>
                                    <w:tcW w:w="1805" w:type="dxa"/>
                                    <w:shd w:val="clear" w:color="auto" w:fill="80C535"/>
                                    <w:vAlign w:val="center"/>
                                  </w:tcPr>
                                  <w:p>
                                    <w:pPr>
                                      <w:widowControl/>
                                      <w:jc w:val="center"/>
                                      <w:rPr>
                                        <w:rFonts w:ascii="微软雅黑" w:eastAsia="微软雅黑" w:hAnsi="微软雅黑" w:cs="宋体"/>
                                        <w:color w:val="FFFFFF" w:themeColor="background1"/>
                                        <w:kern w:val="0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英语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shd w:val="clear" w:color="auto" w:fill="80C535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品德</w:t>
                                    </w:r>
                                  </w:p>
                                </w:tc>
                              </w:tr>
                              <w:tr w14:paraId="0804FFC6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0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1805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  <w:tr w14:paraId="5ABD8443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0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1805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napToGrid w:val="0"/>
                                <w:spacing w:line="2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252525"/>
                                  <w:kern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93" name="直接连接符 93"/>
                        <wps:cNvCnPr/>
                        <wps:spPr>
                          <a:xfrm>
                            <a:off x="148855" y="1456661"/>
                            <a:ext cx="59055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9A12B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94" name="直接连接符 94"/>
                        <wps:cNvCnPr/>
                        <wps:spPr>
                          <a:xfrm>
                            <a:off x="148855" y="1892594"/>
                            <a:ext cx="59055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9A12B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5" name="组合 11"/>
                        <wpg:cNvGrpSpPr/>
                        <wpg:grpSpPr>
                          <a:xfrm>
                            <a:off x="85060" y="191386"/>
                            <a:ext cx="1943100" cy="361838"/>
                            <a:chOff x="0" y="0"/>
                            <a:chExt cx="1943222" cy="361950"/>
                          </a:xfrm>
                        </wpg:grpSpPr>
                        <wps:wsp xmlns:wps="http://schemas.microsoft.com/office/word/2010/wordprocessingShape">
                          <wps:cNvPr id="386" name="平行四边形 386"/>
                          <wps:cNvSpPr/>
                          <wps:spPr>
                            <a:xfrm>
                              <a:off x="0" y="0"/>
                              <a:ext cx="1500505" cy="361950"/>
                            </a:xfrm>
                            <a:prstGeom prst="parallelogram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87" name="平行四边形 387"/>
                          <wps:cNvSpPr/>
                          <wps:spPr>
                            <a:xfrm>
                              <a:off x="553281" y="295366"/>
                              <a:ext cx="1389941" cy="65362"/>
                            </a:xfrm>
                            <a:prstGeom prst="parallelogram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3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3" y="119123"/>
                            <a:ext cx="1495424" cy="49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六年级成绩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6" style="width:488.4pt;height:149.1pt;margin-top:637.95pt;margin-left:-11.3pt;mso-height-relative:page;mso-position-vertical-relative:page;mso-width-relative:page;position:absolute;z-index:251897856" coordorigin="0,119123" coordsize="6202680,1893633">
                <o:lock v:ext="edit" aspectratio="f"/>
                <v:shape id="_x0000_s1026" o:spid="_x0000_s1087" type="#_x0000_t202" style="width:6202680;height:1407160;position:absolute;top:605596" coordsize="21600,21600" filled="f" stroked="f">
                  <o:lock v:ext="edit" aspectratio="f"/>
                  <v:textbox style="mso-fit-shape-to-text:t">
                    <w:txbxContent>
                      <w:tbl>
                        <w:tblPr>
                          <w:tblStyle w:val="TableNormal"/>
                          <w:tblW w:w="0" w:type="auto"/>
                          <w:tblInd w:w="0" w:type="dxa"/>
                          <w:tblBorders>
                            <w:top w:val="single" w:sz="18" w:space="0" w:color="FFFFFF" w:themeColor="background1"/>
                            <w:left w:val="single" w:sz="18" w:space="0" w:color="FFFFFF" w:themeColor="background1"/>
                            <w:bottom w:val="single" w:sz="18" w:space="0" w:color="FFFFFF" w:themeColor="background1"/>
                            <w:right w:val="single" w:sz="18" w:space="0" w:color="FFFFFF" w:themeColor="background1"/>
                            <w:insideH w:val="single" w:sz="18" w:space="0" w:color="FFFFFF" w:themeColor="background1"/>
                            <w:insideV w:val="single" w:sz="18" w:space="0" w:color="FFFFFF" w:themeColor="background1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1820"/>
                          <w:gridCol w:w="1843"/>
                          <w:gridCol w:w="1701"/>
                          <w:gridCol w:w="1805"/>
                          <w:gridCol w:w="2265"/>
                        </w:tblGrid>
                        <w:tr w14:paraId="4CC5B6A8">
                          <w:tblPrEx>
                            <w:tblW w:w="0" w:type="auto"/>
                            <w:tblInd w:w="0" w:type="dxa"/>
                            <w:tbl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  <w:insideH w:val="single" w:sz="18" w:space="0" w:color="FFFFFF" w:themeColor="background1"/>
                              <w:insideV w:val="single" w:sz="18" w:space="0" w:color="FFFFFF" w:themeColor="background1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0" w:type="dxa"/>
                              <w:shd w:val="clear" w:color="auto" w:fill="69A12B"/>
                              <w:vAlign w:val="center"/>
                            </w:tcPr>
                            <w:p w14:paraId="44A4AC4C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科目</w:t>
                              </w:r>
                            </w:p>
                          </w:tc>
                          <w:tc>
                            <w:tcPr>
                              <w:tcW w:w="1843" w:type="dxa"/>
                              <w:shd w:val="clear" w:color="auto" w:fill="78B931"/>
                              <w:vAlign w:val="center"/>
                            </w:tcPr>
                            <w:p w14:paraId="52846FD0">
                              <w:pPr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语文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80C535"/>
                              <w:vAlign w:val="center"/>
                            </w:tcPr>
                            <w:p w14:paraId="2C88C092">
                              <w:pPr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数学</w:t>
                              </w:r>
                            </w:p>
                          </w:tc>
                          <w:tc>
                            <w:tcPr>
                              <w:tcW w:w="1805" w:type="dxa"/>
                              <w:shd w:val="clear" w:color="auto" w:fill="80C535"/>
                              <w:vAlign w:val="center"/>
                            </w:tcPr>
                            <w:p w14:paraId="17105331">
                              <w:pPr>
                                <w:widowControl/>
                                <w:jc w:val="center"/>
                                <w:rPr>
                                  <w:rFonts w:ascii="微软雅黑" w:eastAsia="微软雅黑" w:hAnsi="微软雅黑" w:cs="宋体"/>
                                  <w:color w:val="FFFFFF" w:themeColor="background1"/>
                                  <w:kern w:val="0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英语</w:t>
                              </w:r>
                            </w:p>
                          </w:tc>
                          <w:tc>
                            <w:tcPr>
                              <w:tcW w:w="2265" w:type="dxa"/>
                              <w:shd w:val="clear" w:color="auto" w:fill="80C535"/>
                              <w:vAlign w:val="center"/>
                            </w:tcPr>
                            <w:p w14:paraId="3046822B">
                              <w:pPr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品德</w:t>
                              </w:r>
                            </w:p>
                          </w:tc>
                        </w:tr>
                        <w:tr w14:paraId="0804FFC6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0" w:type="dxa"/>
                              <w:shd w:val="clear" w:color="auto" w:fill="auto"/>
                              <w:vAlign w:val="center"/>
                            </w:tcPr>
                            <w:p w14:paraId="3BD2AB4C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1843" w:type="dxa"/>
                              <w:shd w:val="clear" w:color="auto" w:fill="auto"/>
                            </w:tcPr>
                            <w:p w14:paraId="7A795FEC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14:paraId="5A9188D8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1805" w:type="dxa"/>
                              <w:shd w:val="clear" w:color="auto" w:fill="auto"/>
                            </w:tcPr>
                            <w:p w14:paraId="5A443E1A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5" w:type="dxa"/>
                              <w:shd w:val="clear" w:color="auto" w:fill="auto"/>
                            </w:tcPr>
                            <w:p w14:paraId="30E0451C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</w:tr>
                        <w:tr w14:paraId="5ABD8443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0" w:type="dxa"/>
                              <w:shd w:val="clear" w:color="auto" w:fill="auto"/>
                              <w:vAlign w:val="center"/>
                            </w:tcPr>
                            <w:p w14:paraId="429B4D6A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1843" w:type="dxa"/>
                              <w:shd w:val="clear" w:color="auto" w:fill="auto"/>
                            </w:tcPr>
                            <w:p w14:paraId="55B36D3D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14:paraId="5B9FFAAC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1805" w:type="dxa"/>
                              <w:shd w:val="clear" w:color="auto" w:fill="auto"/>
                            </w:tcPr>
                            <w:p w14:paraId="53467413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5" w:type="dxa"/>
                              <w:shd w:val="clear" w:color="auto" w:fill="auto"/>
                            </w:tcPr>
                            <w:p w14:paraId="64C97463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</w:tr>
                      </w:tbl>
                      <w:p w14:paraId="45BFAAD2">
                        <w:pPr>
                          <w:snapToGrid w:val="0"/>
                          <w:spacing w:line="20" w:lineRule="exact"/>
                          <w:jc w:val="left"/>
                          <w:rPr>
                            <w:rFonts w:ascii="微软雅黑" w:eastAsia="微软雅黑" w:hAnsi="微软雅黑"/>
                            <w:color w:val="252525"/>
                            <w:kern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line id="_x0000_s1026" o:spid="_x0000_s1088" style="position:absolute" from="148855,1456661" to="6054355,1456661" coordsize="21600,21600" stroked="t" strokecolor="#69a12b" strokeweight="1pt">
                  <v:stroke joinstyle="round" dashstyle="solid"/>
                  <o:lock v:ext="edit" aspectratio="f"/>
                </v:line>
                <v:line id="_x0000_s1026" o:spid="_x0000_s1089" style="position:absolute" from="148855,1892594" to="6054355,1892594" coordsize="21600,21600" stroked="t" strokecolor="#69a12b" strokeweight="1pt">
                  <v:stroke joinstyle="round" dashstyle="solid"/>
                  <o:lock v:ext="edit" aspectratio="f"/>
                </v:line>
                <v:group id="组合 11" o:spid="_x0000_s1090" style="width:1943100;height:361838;left:85060;position:absolute;top:191386" coordsize="1943222,361950">
                  <o:lock v:ext="edit" aspectratio="f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_x0000_s1026" o:spid="_x0000_s1091" type="#_x0000_t7" style="width:1500505;height:361950;position:absolute;v-text-anchor:middle" coordsize="21600,21600" adj="1302" filled="t" fillcolor="#00b0f0" stroked="f" strokeweight="2pt">
                    <o:lock v:ext="edit" aspectratio="f"/>
                  </v:shape>
                  <v:shape id="_x0000_s1026" o:spid="_x0000_s1092" type="#_x0000_t7" style="width:1389941;height:65362;left:553281;position:absolute;top:295366;v-text-anchor:middle" coordsize="21600,21600" adj="254" filled="t" fillcolor="#00b0f0" stroked="f" strokeweight="2pt">
                    <o:lock v:ext="edit" aspectratio="f"/>
                  </v:shape>
                </v:group>
                <v:shape id="文本框 2" o:spid="_x0000_s1093" type="#_x0000_t202" style="width:1495424;height:497204;left:148853;position:absolute;top:11912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32E72CA">
                        <w:pP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六年级成绩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9157C4">
      <w:pPr>
        <w:widowControl/>
        <w:tabs>
          <w:tab w:val="left" w:pos="2127"/>
        </w:tabs>
        <w:jc w:val="left"/>
        <w:rPr>
          <w:rFonts w:ascii="微软雅黑" w:eastAsia="微软雅黑" w:hAnsi="微软雅黑"/>
          <w:color w:val="404040"/>
          <w:sz w:val="32"/>
          <w:szCs w:val="32"/>
        </w:rPr>
      </w:pPr>
      <w:r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margin">
                  <wp:posOffset>-4445</wp:posOffset>
                </wp:positionH>
                <wp:positionV relativeFrom="page">
                  <wp:posOffset>1434465</wp:posOffset>
                </wp:positionV>
                <wp:extent cx="3625215" cy="1772666"/>
                <wp:effectExtent l="0" t="0" r="0" b="0"/>
                <wp:wrapNone/>
                <wp:docPr id="3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21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名    字：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出生年月：2004.07.17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性    别：女          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身    高：156cm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电    话：13800138000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所在小学：北京市朝阳区实验第一小学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户口所在地：北京市朝阳区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94" type="#_x0000_t202" style="width:285.45pt;height:139.58pt;margin-top:112.95pt;margin-left:-0.35pt;mso-height-percent:200;mso-height-relative:margin;mso-position-horizontal-relative:margin;mso-position-vertical-relative:page;mso-width-percent:0;mso-width-relative:page;mso-wrap-distance-bottom:0;mso-wrap-distance-left:9pt;mso-wrap-distance-right:9pt;mso-wrap-distance-top:0;position:absolute;v-text-anchor:top;z-index:251898880" filled="f" fillcolor="this" stroked="f" strokeweight="0.75pt">
                <v:textbox style="mso-fit-shape-to-text:t"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名    字：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出生年月：2004.07.17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性    别：女          </w:t>
                      </w:r>
                      <w:r>
                        <w:rPr>
                          <w:rFonts w:ascii="微软雅黑" w:eastAsia="微软雅黑" w:hAnsi="微软雅黑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身    高：156cm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电    话：13800138000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所在小学：北京市朝阳区实验第一小学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户口所在地：北京市朝阳区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B431F">
      <w:pPr>
        <w:widowControl/>
        <w:tabs>
          <w:tab w:val="left" w:pos="2127"/>
        </w:tabs>
        <w:jc w:val="left"/>
        <w:rPr>
          <w:rFonts w:ascii="微软雅黑" w:eastAsia="微软雅黑" w:hAnsi="微软雅黑"/>
          <w:color w:val="404040"/>
          <w:sz w:val="32"/>
          <w:szCs w:val="32"/>
        </w:rPr>
      </w:pPr>
    </w:p>
    <w:p w14:paraId="3CC6B28D">
      <w:pPr>
        <w:widowControl/>
        <w:tabs>
          <w:tab w:val="left" w:pos="2127"/>
        </w:tabs>
        <w:jc w:val="left"/>
        <w:rPr>
          <w:rFonts w:ascii="微软雅黑" w:eastAsia="微软雅黑" w:hAnsi="微软雅黑"/>
          <w:color w:val="404040"/>
          <w:sz w:val="32"/>
          <w:szCs w:val="32"/>
        </w:rPr>
      </w:pPr>
    </w:p>
    <w:p w14:paraId="04AC1EAA">
      <w:pPr>
        <w:widowControl/>
        <w:tabs>
          <w:tab w:val="left" w:pos="2127"/>
        </w:tabs>
        <w:jc w:val="left"/>
        <w:rPr>
          <w:rFonts w:ascii="微软雅黑" w:eastAsia="微软雅黑" w:hAnsi="微软雅黑"/>
          <w:color w:val="404040"/>
          <w:sz w:val="32"/>
          <w:szCs w:val="32"/>
        </w:rPr>
      </w:pPr>
    </w:p>
    <w:p w14:paraId="74FF04D8">
      <w:pPr>
        <w:widowControl/>
        <w:tabs>
          <w:tab w:val="left" w:pos="2127"/>
        </w:tabs>
        <w:jc w:val="left"/>
        <w:rPr>
          <w:rFonts w:ascii="微软雅黑" w:eastAsia="微软雅黑" w:hAnsi="微软雅黑"/>
          <w:color w:val="404040"/>
          <w:sz w:val="32"/>
          <w:szCs w:val="32"/>
        </w:rPr>
      </w:pPr>
    </w:p>
    <w:p w14:paraId="31A45332">
      <w:pPr>
        <w:tabs>
          <w:tab w:val="left" w:pos="2127"/>
        </w:tabs>
        <w:rPr>
          <w:rFonts w:ascii="微软雅黑" w:eastAsia="微软雅黑" w:hAnsi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</w:pPr>
      <w:r>
        <w:rPr>
          <w:rFonts w:ascii="微软雅黑" w:eastAsia="微软雅黑" w:hAnsi="微软雅黑"/>
          <w:color w:val="40404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ge">
                  <wp:posOffset>3487420</wp:posOffset>
                </wp:positionV>
                <wp:extent cx="6202680" cy="1895475"/>
                <wp:effectExtent l="0" t="0" r="0" b="952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680" cy="1895475"/>
                          <a:chOff x="0" y="116963"/>
                          <a:chExt cx="6202680" cy="1895906"/>
                        </a:xfrm>
                      </wpg:grpSpPr>
                      <wps:wsp xmlns:wps="http://schemas.microsoft.com/office/word/2010/wordprocessingShape">
                        <wps:cNvPr id="48" name="文本框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5709"/>
                            <a:ext cx="620268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0" w:type="dxa"/>
                                <w:tblBorders>
                                  <w:top w:val="single" w:sz="18" w:space="0" w:color="FFFFFF" w:themeColor="background1"/>
                                  <w:left w:val="single" w:sz="18" w:space="0" w:color="FFFFFF" w:themeColor="background1"/>
                                  <w:bottom w:val="single" w:sz="18" w:space="0" w:color="FFFFFF" w:themeColor="background1"/>
                                  <w:right w:val="single" w:sz="18" w:space="0" w:color="FFFFFF" w:themeColor="background1"/>
                                  <w:insideH w:val="single" w:sz="18" w:space="0" w:color="FFFFFF" w:themeColor="background1"/>
                                  <w:insideV w:val="single" w:sz="18" w:space="0" w:color="FFFFFF" w:themeColor="background1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1403"/>
                                <w:gridCol w:w="1417"/>
                                <w:gridCol w:w="3008"/>
                                <w:gridCol w:w="1387"/>
                                <w:gridCol w:w="2268"/>
                              </w:tblGrid>
                              <w:tr w14:paraId="6C543214">
                                <w:tblPrEx>
                                  <w:tblW w:w="0" w:type="auto"/>
                                  <w:tblInd w:w="0" w:type="dxa"/>
                                  <w:tbl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  <w:insideH w:val="single" w:sz="18" w:space="0" w:color="FFFFFF" w:themeColor="background1"/>
                                    <w:insideV w:val="single" w:sz="18" w:space="0" w:color="FFFFFF" w:themeColor="background1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403" w:type="dxa"/>
                                    <w:shd w:val="clear" w:color="auto" w:fill="69A12B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家长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78B931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姓名</w:t>
                                    </w:r>
                                  </w:p>
                                </w:tc>
                                <w:tc>
                                  <w:tcPr>
                                    <w:tcW w:w="3008" w:type="dxa"/>
                                    <w:shd w:val="clear" w:color="auto" w:fill="80C535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工作单位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shd w:val="clear" w:color="auto" w:fill="80C535"/>
                                    <w:vAlign w:val="center"/>
                                  </w:tcPr>
                                  <w:p>
                                    <w:pPr>
                                      <w:widowControl/>
                                      <w:jc w:val="center"/>
                                      <w:rPr>
                                        <w:rFonts w:ascii="微软雅黑" w:eastAsia="微软雅黑" w:hAnsi="微软雅黑" w:cs="宋体"/>
                                        <w:color w:val="FFFFFF" w:themeColor="background1"/>
                                        <w:kern w:val="0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职务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80C535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联系电话</w:t>
                                    </w:r>
                                  </w:p>
                                </w:tc>
                              </w:tr>
                              <w:tr w14:paraId="7A571864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403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父亲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代用名</w:t>
                                    </w:r>
                                  </w:p>
                                </w:tc>
                                <w:tc>
                                  <w:tcPr>
                                    <w:tcW w:w="3008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某某某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有限公司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主管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13800138000</w:t>
                                    </w:r>
                                  </w:p>
                                </w:tc>
                              </w:tr>
                              <w:tr w14:paraId="25226501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403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母亲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代用名</w:t>
                                    </w:r>
                                  </w:p>
                                </w:tc>
                                <w:tc>
                                  <w:tcPr>
                                    <w:tcW w:w="3008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某某某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银行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widowControl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经理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13800138000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napToGrid w:val="0"/>
                                <w:spacing w:line="2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252525"/>
                                  <w:kern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69" name="直接连接符 269"/>
                        <wps:cNvCnPr/>
                        <wps:spPr>
                          <a:xfrm>
                            <a:off x="148855" y="1456661"/>
                            <a:ext cx="59055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9A12B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70" name="直接连接符 270"/>
                        <wps:cNvCnPr/>
                        <wps:spPr>
                          <a:xfrm>
                            <a:off x="148855" y="1892594"/>
                            <a:ext cx="59055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9A12B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10" name="组合 11"/>
                        <wpg:cNvGrpSpPr/>
                        <wpg:grpSpPr>
                          <a:xfrm>
                            <a:off x="85060" y="191386"/>
                            <a:ext cx="1943100" cy="361838"/>
                            <a:chOff x="0" y="0"/>
                            <a:chExt cx="1943222" cy="361950"/>
                          </a:xfrm>
                        </wpg:grpSpPr>
                        <wps:wsp xmlns:wps="http://schemas.microsoft.com/office/word/2010/wordprocessingShape">
                          <wps:cNvPr id="311" name="平行四边形 311"/>
                          <wps:cNvSpPr/>
                          <wps:spPr>
                            <a:xfrm>
                              <a:off x="0" y="0"/>
                              <a:ext cx="1500505" cy="361950"/>
                            </a:xfrm>
                            <a:prstGeom prst="parallelogram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12" name="平行四边形 312"/>
                          <wps:cNvSpPr/>
                          <wps:spPr>
                            <a:xfrm>
                              <a:off x="553281" y="295366"/>
                              <a:ext cx="1389941" cy="65362"/>
                            </a:xfrm>
                            <a:prstGeom prst="parallelogram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3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0" y="116963"/>
                            <a:ext cx="1495424" cy="49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家庭成员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" o:spid="_x0000_s1095" style="width:488.4pt;height:150pt;margin-top:274.6pt;margin-left:-11.25pt;mso-position-vertical-relative:page;mso-wrap-distance-bottom:0;mso-wrap-distance-left:9pt;mso-wrap-distance-right:9pt;mso-wrap-distance-top:0;position:absolute;z-index:251778048" coordorigin="0,1332" coordsize="21600,21600">
                <v:shape id="_x0000_s1096" type="#_x0000_t202" style="width:21600;height:16032;position:absolute;top:6901;v-text-anchor:top" filled="f" fillcolor="this" stroked="f">
                  <v:textbox style="mso-fit-shape-to-text:t">
                    <w:txbxContent>
                      <w:tbl>
                        <w:tblPr>
                          <w:tblStyle w:val="TableGrid"/>
                          <w:tblW w:w="0" w:type="auto"/>
                          <w:tblInd w:w="0" w:type="dxa"/>
                          <w:tblBorders>
                            <w:top w:val="single" w:sz="18" w:space="0" w:color="FFFFFF" w:themeColor="background1"/>
                            <w:left w:val="single" w:sz="18" w:space="0" w:color="FFFFFF" w:themeColor="background1"/>
                            <w:bottom w:val="single" w:sz="18" w:space="0" w:color="FFFFFF" w:themeColor="background1"/>
                            <w:right w:val="single" w:sz="18" w:space="0" w:color="FFFFFF" w:themeColor="background1"/>
                            <w:insideH w:val="single" w:sz="18" w:space="0" w:color="FFFFFF" w:themeColor="background1"/>
                            <w:insideV w:val="single" w:sz="18" w:space="0" w:color="FFFFFF" w:themeColor="background1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1403"/>
                          <w:gridCol w:w="1417"/>
                          <w:gridCol w:w="3008"/>
                          <w:gridCol w:w="1387"/>
                          <w:gridCol w:w="2268"/>
                        </w:tblGrid>
                        <w:tr w14:paraId="6C543214">
                          <w:tblPrEx>
                            <w:tblW w:w="0" w:type="auto"/>
                            <w:tblInd w:w="0" w:type="dxa"/>
                            <w:tbl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  <w:insideH w:val="single" w:sz="18" w:space="0" w:color="FFFFFF" w:themeColor="background1"/>
                              <w:insideV w:val="single" w:sz="18" w:space="0" w:color="FFFFFF" w:themeColor="background1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403" w:type="dxa"/>
                              <w:shd w:val="clear" w:color="auto" w:fill="69A12B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t>家长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78B931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t>姓名</w:t>
                              </w:r>
                            </w:p>
                          </w:tc>
                          <w:tc>
                            <w:tcPr>
                              <w:tcW w:w="3008" w:type="dxa"/>
                              <w:shd w:val="clear" w:color="auto" w:fill="80C535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t>工作单位</w:t>
                              </w:r>
                            </w:p>
                          </w:tc>
                          <w:tc>
                            <w:tcPr>
                              <w:tcW w:w="1387" w:type="dxa"/>
                              <w:shd w:val="clear" w:color="auto" w:fill="80C535"/>
                              <w:vAlign w:val="center"/>
                            </w:tcPr>
                            <w:p>
                              <w:pPr>
                                <w:widowControl/>
                                <w:jc w:val="center"/>
                                <w:rPr>
                                  <w:rFonts w:ascii="微软雅黑" w:eastAsia="微软雅黑" w:hAnsi="微软雅黑" w:cs="宋体"/>
                                  <w:color w:val="FFFFFF" w:themeColor="background1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t>职务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80C535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t>联系电话</w:t>
                              </w:r>
                            </w:p>
                          </w:tc>
                        </w:tr>
                        <w:tr w14:paraId="7A571864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403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父亲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代用名</w:t>
                              </w:r>
                            </w:p>
                          </w:tc>
                          <w:tc>
                            <w:tcPr>
                              <w:tcW w:w="3008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有限公司</w:t>
                              </w:r>
                            </w:p>
                          </w:tc>
                          <w:tc>
                            <w:tcPr>
                              <w:tcW w:w="1387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主管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13800138000</w:t>
                              </w:r>
                            </w:p>
                          </w:tc>
                        </w:tr>
                        <w:tr w14:paraId="25226501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403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母亲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代用名</w:t>
                              </w:r>
                            </w:p>
                          </w:tc>
                          <w:tc>
                            <w:tcPr>
                              <w:tcW w:w="3008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银行</w:t>
                              </w:r>
                            </w:p>
                          </w:tc>
                          <w:tc>
                            <w:tcPr>
                              <w:tcW w:w="1387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widowControl/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经理</w:t>
                              </w:r>
                            </w:p>
                          </w:tc>
                          <w:tc>
                            <w:tcPr>
                              <w:tcW w:w="2268" w:type="dxa"/>
                              <w:shd w:val="clear" w:color="auto" w:fill="auto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13800138000</w:t>
                              </w:r>
                            </w:p>
                          </w:tc>
                        </w:tr>
                      </w:tbl>
                      <w:p>
                        <w:pPr>
                          <w:snapToGrid w:val="0"/>
                          <w:spacing w:line="20" w:lineRule="exact"/>
                          <w:jc w:val="left"/>
                          <w:rPr>
                            <w:rFonts w:ascii="微软雅黑" w:eastAsia="微软雅黑" w:hAnsi="微软雅黑"/>
                            <w:color w:val="252525"/>
                            <w:kern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line id="_x0000_s1097" style="position:absolute;v-text-anchor:top" from="518,16596" to="21083,16596" fillcolor="this" stroked="t" strokecolor="#69a12b" strokeweight="1pt">
                  <v:stroke dashstyle="shortDash"/>
                </v:line>
                <v:line id="_x0000_s1098" style="position:absolute;v-text-anchor:top" from="518,21562" to="21083,21562" fillcolor="this" stroked="t" strokecolor="#69a12b" strokeweight="1pt">
                  <v:stroke dashstyle="shortDash"/>
                </v:line>
                <v:group id="_x0000_s1099" style="width:6767;height:4122;left:296;position:absolute;top:2180" coordorigin="0,0" coordsize="21600,21600">
                  <v:shape id="_x0000_s1100" type="#_x0000_t7" style="width:16679;height:21600;position:absolute;v-text-anchor:middle" fillcolor="#ffc000" stroked="f" strokecolor="#385d8a" strokeweight="2pt"/>
                  <v:shape id="_x0000_s1101" type="#_x0000_t7" style="width:15450;height:3901;left:6150;position:absolute;top:17626;v-text-anchor:middle" fillcolor="#ffc000" stroked="f" strokecolor="#385d8a" strokeweight="2pt"/>
                </v:group>
                <v:shape id="_x0000_s1102" type="#_x0000_t202" style="width:5208;height:5665;left:481;position:absolute;top:1333;v-text-anchor:top" filled="f" fillcolor="this" stroked="f" strokeweight="0.75pt">
                  <v:textbox style="mso-fit-shape-to-text:t">
                    <w:txbxContent>
                      <w:p>
                        <w:pP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家庭成员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EDCCC8">
      <w:pPr>
        <w:widowControl/>
        <w:tabs>
          <w:tab w:val="left" w:pos="2127"/>
        </w:tabs>
        <w:jc w:val="left"/>
        <w:rPr>
          <w:rFonts w:ascii="微软雅黑" w:eastAsia="微软雅黑" w:hAnsi="微软雅黑"/>
          <w:color w:val="404040"/>
          <w:sz w:val="32"/>
          <w:szCs w:val="32"/>
        </w:rPr>
      </w:pPr>
      <w:r>
        <w:rPr>
          <w:rFonts w:ascii="微软雅黑" w:eastAsia="微软雅黑" w:hAnsi="微软雅黑"/>
          <w:color w:val="40404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ge">
                  <wp:posOffset>5794375</wp:posOffset>
                </wp:positionV>
                <wp:extent cx="6202680" cy="1893570"/>
                <wp:effectExtent l="0" t="0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680" cy="1893570"/>
                          <a:chOff x="0" y="119123"/>
                          <a:chExt cx="6202680" cy="1893633"/>
                        </a:xfrm>
                      </wpg:grpSpPr>
                      <wps:wsp xmlns:wps="http://schemas.microsoft.com/office/word/2010/wordprocessingShape">
                        <wps:cNvPr id="51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5596"/>
                            <a:ext cx="620268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0" w:type="auto"/>
                                <w:tblInd w:w="0" w:type="dxa"/>
                                <w:tblBorders>
                                  <w:top w:val="single" w:sz="18" w:space="0" w:color="FFFFFF" w:themeColor="background1"/>
                                  <w:left w:val="single" w:sz="18" w:space="0" w:color="FFFFFF" w:themeColor="background1"/>
                                  <w:bottom w:val="single" w:sz="18" w:space="0" w:color="FFFFFF" w:themeColor="background1"/>
                                  <w:right w:val="single" w:sz="18" w:space="0" w:color="FFFFFF" w:themeColor="background1"/>
                                  <w:insideH w:val="single" w:sz="18" w:space="0" w:color="FFFFFF" w:themeColor="background1"/>
                                  <w:insideV w:val="single" w:sz="18" w:space="0" w:color="FFFFFF" w:themeColor="background1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1820"/>
                                <w:gridCol w:w="1843"/>
                                <w:gridCol w:w="1701"/>
                                <w:gridCol w:w="1805"/>
                                <w:gridCol w:w="2265"/>
                              </w:tblGrid>
                              <w:tr w14:paraId="371BB724">
                                <w:tblPrEx>
                                  <w:tblW w:w="0" w:type="auto"/>
                                  <w:tblInd w:w="0" w:type="dxa"/>
                                  <w:tbl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  <w:insideH w:val="single" w:sz="18" w:space="0" w:color="FFFFFF" w:themeColor="background1"/>
                                    <w:insideV w:val="single" w:sz="18" w:space="0" w:color="FFFFFF" w:themeColor="background1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0" w:type="dxa"/>
                                    <w:shd w:val="clear" w:color="auto" w:fill="69A12B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科目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shd w:val="clear" w:color="auto" w:fill="78B931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语文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shd w:val="clear" w:color="auto" w:fill="80C535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 w:hint="eastAsia"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数学</w:t>
                                    </w:r>
                                  </w:p>
                                </w:tc>
                                <w:tc>
                                  <w:tcPr>
                                    <w:tcW w:w="1805" w:type="dxa"/>
                                    <w:shd w:val="clear" w:color="auto" w:fill="80C535"/>
                                    <w:vAlign w:val="center"/>
                                  </w:tcPr>
                                  <w:p>
                                    <w:pPr>
                                      <w:widowControl/>
                                      <w:jc w:val="center"/>
                                      <w:rPr>
                                        <w:rFonts w:ascii="微软雅黑" w:eastAsia="微软雅黑" w:hAnsi="微软雅黑" w:cs="宋体"/>
                                        <w:color w:val="FFFFFF" w:themeColor="background1"/>
                                        <w:kern w:val="0"/>
                                        <w:sz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英语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shd w:val="clear" w:color="auto" w:fill="80C535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品德</w:t>
                                    </w:r>
                                  </w:p>
                                </w:tc>
                              </w:tr>
                              <w:tr w14:paraId="7130B976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0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1805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  <w:tr w14:paraId="6C08C6F8">
                                <w:tblPrEx>
                                  <w:tblW w:w="0" w:type="auto"/>
                                  <w:tblInd w:w="0" w:type="dxa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1820" w:type="dxa"/>
                                    <w:shd w:val="clear" w:color="auto" w:fill="auto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1805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shd w:val="clear" w:color="auto" w:fill="auto"/>
                                  </w:tcPr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85858"/>
                                        <w:kern w:val="0"/>
                                        <w:sz w:val="26"/>
                                        <w:szCs w:val="26"/>
                                      </w:rPr>
                                      <w:t>95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snapToGrid w:val="0"/>
                                <w:spacing w:line="2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252525"/>
                                  <w:kern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2" name="直接连接符 52"/>
                        <wps:cNvCnPr/>
                        <wps:spPr>
                          <a:xfrm>
                            <a:off x="148855" y="1456661"/>
                            <a:ext cx="59055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9A12B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06" name="直接连接符 306"/>
                        <wps:cNvCnPr/>
                        <wps:spPr>
                          <a:xfrm>
                            <a:off x="148855" y="1892594"/>
                            <a:ext cx="59055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9A12B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2" name="组合 11"/>
                        <wpg:cNvGrpSpPr/>
                        <wpg:grpSpPr>
                          <a:xfrm>
                            <a:off x="85060" y="191386"/>
                            <a:ext cx="1943100" cy="361838"/>
                            <a:chOff x="0" y="0"/>
                            <a:chExt cx="1943222" cy="361950"/>
                          </a:xfrm>
                        </wpg:grpSpPr>
                        <wps:wsp xmlns:wps="http://schemas.microsoft.com/office/word/2010/wordprocessingShape">
                          <wps:cNvPr id="83" name="平行四边形 83"/>
                          <wps:cNvSpPr/>
                          <wps:spPr>
                            <a:xfrm>
                              <a:off x="0" y="0"/>
                              <a:ext cx="1500505" cy="361950"/>
                            </a:xfrm>
                            <a:prstGeom prst="parallelogram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4" name="平行四边形 84"/>
                          <wps:cNvSpPr/>
                          <wps:spPr>
                            <a:xfrm>
                              <a:off x="553281" y="295366"/>
                              <a:ext cx="1389941" cy="65362"/>
                            </a:xfrm>
                            <a:prstGeom prst="parallelogram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3" y="119123"/>
                            <a:ext cx="1495424" cy="49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六年级成绩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3" style="width:488.4pt;height:149.1pt;margin-top:456.25pt;margin-left:-11.25pt;mso-height-relative:page;mso-position-vertical-relative:page;mso-width-relative:page;position:absolute;z-index:251895808" coordorigin="0,119123" coordsize="6202680,1893633">
                <o:lock v:ext="edit" aspectratio="f"/>
                <v:shape id="_x0000_s1026" o:spid="_x0000_s1104" type="#_x0000_t202" style="width:6202680;height:1407160;position:absolute;top:605596" coordsize="21600,21600" filled="f" stroked="f">
                  <o:lock v:ext="edit" aspectratio="f"/>
                  <v:textbox style="mso-fit-shape-to-text:t">
                    <w:txbxContent>
                      <w:tbl>
                        <w:tblPr>
                          <w:tblStyle w:val="TableNormal"/>
                          <w:tblW w:w="0" w:type="auto"/>
                          <w:tblInd w:w="0" w:type="dxa"/>
                          <w:tblBorders>
                            <w:top w:val="single" w:sz="18" w:space="0" w:color="FFFFFF" w:themeColor="background1"/>
                            <w:left w:val="single" w:sz="18" w:space="0" w:color="FFFFFF" w:themeColor="background1"/>
                            <w:bottom w:val="single" w:sz="18" w:space="0" w:color="FFFFFF" w:themeColor="background1"/>
                            <w:right w:val="single" w:sz="18" w:space="0" w:color="FFFFFF" w:themeColor="background1"/>
                            <w:insideH w:val="single" w:sz="18" w:space="0" w:color="FFFFFF" w:themeColor="background1"/>
                            <w:insideV w:val="single" w:sz="18" w:space="0" w:color="FFFFFF" w:themeColor="background1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1820"/>
                          <w:gridCol w:w="1843"/>
                          <w:gridCol w:w="1701"/>
                          <w:gridCol w:w="1805"/>
                          <w:gridCol w:w="2265"/>
                        </w:tblGrid>
                        <w:tr w14:paraId="371BB724">
                          <w:tblPrEx>
                            <w:tblW w:w="0" w:type="auto"/>
                            <w:tblInd w:w="0" w:type="dxa"/>
                            <w:tbl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  <w:insideH w:val="single" w:sz="18" w:space="0" w:color="FFFFFF" w:themeColor="background1"/>
                              <w:insideV w:val="single" w:sz="18" w:space="0" w:color="FFFFFF" w:themeColor="background1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0" w:type="dxa"/>
                              <w:shd w:val="clear" w:color="auto" w:fill="69A12B"/>
                              <w:vAlign w:val="center"/>
                            </w:tcPr>
                            <w:p w14:paraId="2D09C7EA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科目</w:t>
                              </w:r>
                            </w:p>
                          </w:tc>
                          <w:tc>
                            <w:tcPr>
                              <w:tcW w:w="1843" w:type="dxa"/>
                              <w:shd w:val="clear" w:color="auto" w:fill="78B931"/>
                              <w:vAlign w:val="center"/>
                            </w:tcPr>
                            <w:p w14:paraId="0332975F">
                              <w:pPr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语文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80C535"/>
                              <w:vAlign w:val="center"/>
                            </w:tcPr>
                            <w:p w14:paraId="4E81B30E">
                              <w:pPr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数学</w:t>
                              </w:r>
                            </w:p>
                          </w:tc>
                          <w:tc>
                            <w:tcPr>
                              <w:tcW w:w="1805" w:type="dxa"/>
                              <w:shd w:val="clear" w:color="auto" w:fill="80C535"/>
                              <w:vAlign w:val="center"/>
                            </w:tcPr>
                            <w:p w14:paraId="0D69538F">
                              <w:pPr>
                                <w:widowControl/>
                                <w:jc w:val="center"/>
                                <w:rPr>
                                  <w:rFonts w:ascii="微软雅黑" w:eastAsia="微软雅黑" w:hAnsi="微软雅黑" w:cs="宋体"/>
                                  <w:color w:val="FFFFFF" w:themeColor="background1"/>
                                  <w:kern w:val="0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英语</w:t>
                              </w:r>
                            </w:p>
                          </w:tc>
                          <w:tc>
                            <w:tcPr>
                              <w:tcW w:w="2265" w:type="dxa"/>
                              <w:shd w:val="clear" w:color="auto" w:fill="80C535"/>
                              <w:vAlign w:val="center"/>
                            </w:tcPr>
                            <w:p w14:paraId="04E99ADA">
                              <w:pPr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品德</w:t>
                              </w:r>
                            </w:p>
                          </w:tc>
                        </w:tr>
                        <w:tr w14:paraId="7130B976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0" w:type="dxa"/>
                              <w:shd w:val="clear" w:color="auto" w:fill="auto"/>
                              <w:vAlign w:val="center"/>
                            </w:tcPr>
                            <w:p w14:paraId="634C44CA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1843" w:type="dxa"/>
                              <w:shd w:val="clear" w:color="auto" w:fill="auto"/>
                            </w:tcPr>
                            <w:p w14:paraId="189A05F3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14:paraId="10D9DE0F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1805" w:type="dxa"/>
                              <w:shd w:val="clear" w:color="auto" w:fill="auto"/>
                            </w:tcPr>
                            <w:p w14:paraId="5CC037CD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5" w:type="dxa"/>
                              <w:shd w:val="clear" w:color="auto" w:fill="auto"/>
                            </w:tcPr>
                            <w:p w14:paraId="7C79551A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</w:tr>
                        <w:tr w14:paraId="6C08C6F8">
                          <w:tblPrEx>
                            <w:tblW w:w="0" w:type="auto"/>
                            <w:tblInd w:w="0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1820" w:type="dxa"/>
                              <w:shd w:val="clear" w:color="auto" w:fill="auto"/>
                              <w:vAlign w:val="center"/>
                            </w:tcPr>
                            <w:p w14:paraId="1815322C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1843" w:type="dxa"/>
                              <w:shd w:val="clear" w:color="auto" w:fill="auto"/>
                            </w:tcPr>
                            <w:p w14:paraId="6D6A97BA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14:paraId="1073D58E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1805" w:type="dxa"/>
                              <w:shd w:val="clear" w:color="auto" w:fill="auto"/>
                            </w:tcPr>
                            <w:p w14:paraId="6814BC16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2265" w:type="dxa"/>
                              <w:shd w:val="clear" w:color="auto" w:fill="auto"/>
                            </w:tcPr>
                            <w:p w14:paraId="140CCC68">
                              <w:pPr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85858"/>
                                  <w:kern w:val="0"/>
                                  <w:sz w:val="26"/>
                                  <w:szCs w:val="26"/>
                                </w:rPr>
                                <w:t>95</w:t>
                              </w:r>
                            </w:p>
                          </w:tc>
                        </w:tr>
                      </w:tbl>
                      <w:p w14:paraId="1A568087">
                        <w:pPr>
                          <w:snapToGrid w:val="0"/>
                          <w:spacing w:line="20" w:lineRule="exact"/>
                          <w:jc w:val="left"/>
                          <w:rPr>
                            <w:rFonts w:ascii="微软雅黑" w:eastAsia="微软雅黑" w:hAnsi="微软雅黑"/>
                            <w:color w:val="252525"/>
                            <w:kern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line id="_x0000_s1026" o:spid="_x0000_s1105" style="position:absolute" from="148855,1456661" to="6054355,1456661" coordsize="21600,21600" stroked="t" strokecolor="#69a12b" strokeweight="1pt">
                  <v:stroke joinstyle="round" dashstyle="solid"/>
                  <o:lock v:ext="edit" aspectratio="f"/>
                </v:line>
                <v:line id="_x0000_s1026" o:spid="_x0000_s1106" style="position:absolute" from="148855,1892594" to="6054355,1892594" coordsize="21600,21600" stroked="t" strokecolor="#69a12b" strokeweight="1pt">
                  <v:stroke joinstyle="round" dashstyle="solid"/>
                  <o:lock v:ext="edit" aspectratio="f"/>
                </v:line>
                <v:group id="组合 11" o:spid="_x0000_s1107" style="width:1943100;height:361838;left:85060;position:absolute;top:191386" coordsize="1943222,361950">
                  <o:lock v:ext="edit" aspectratio="f"/>
                  <v:shape id="_x0000_s1026" o:spid="_x0000_s1108" type="#_x0000_t7" style="width:1500505;height:361950;position:absolute;v-text-anchor:middle" coordsize="21600,21600" adj="1302" filled="t" fillcolor="#00b0f0" stroked="f" strokeweight="2pt">
                    <o:lock v:ext="edit" aspectratio="f"/>
                  </v:shape>
                  <v:shape id="_x0000_s1026" o:spid="_x0000_s1109" type="#_x0000_t7" style="width:1389941;height:65362;left:553281;position:absolute;top:295366;v-text-anchor:middle" coordsize="21600,21600" adj="254" filled="t" fillcolor="#00b0f0" stroked="f" strokeweight="2pt">
                    <o:lock v:ext="edit" aspectratio="f"/>
                  </v:shape>
                </v:group>
                <v:shape id="文本框 2" o:spid="_x0000_s1110" type="#_x0000_t202" style="width:1495424;height:497204;left:148853;position:absolute;top:11912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B4D3FA2">
                        <w:pP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六年级成绩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3211195</wp:posOffset>
                </wp:positionV>
                <wp:extent cx="1481455" cy="1772666"/>
                <wp:effectExtent l="0" t="0" r="0" b="0"/>
                <wp:wrapNone/>
                <wp:docPr id="2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11" type="#_x0000_t202" style="width:116.65pt;height:110.55pt;margin-top:252.85pt;margin-left:5.85pt;mso-height-percent:200;mso-height-relative:margin;mso-width-relative:page;position:absolute;z-index:25169715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09BA6FC"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/>
          <w:sz w:val="32"/>
          <w:szCs w:val="32"/>
        </w:rPr>
        <w:br w:type="page"/>
      </w:r>
    </w:p>
    <w:p w14:paraId="04757DD2">
      <w:pPr>
        <w:rPr>
          <w:rFonts w:ascii="微软雅黑" w:eastAsia="微软雅黑" w:hAnsi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</w:pPr>
      <w:r>
        <w:rPr>
          <w:rFonts w:ascii="微软雅黑" w:eastAsia="微软雅黑" w:hAnsi="微软雅黑"/>
          <w:b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-1131570</wp:posOffset>
                </wp:positionH>
                <wp:positionV relativeFrom="page">
                  <wp:posOffset>861060</wp:posOffset>
                </wp:positionV>
                <wp:extent cx="1757680" cy="242570"/>
                <wp:effectExtent l="0" t="0" r="0" b="5080"/>
                <wp:wrapNone/>
                <wp:docPr id="322" name="五边形 3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7680" cy="242570"/>
                        </a:xfrm>
                        <a:prstGeom prst="homePlate">
                          <a:avLst>
                            <a:gd name="adj" fmla="val 17713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2" type="#_x0000_t15" style="width:138.4pt;height:19.1pt;margin-top:67.8pt;margin-left:-89.1pt;mso-height-relative:page;mso-position-vertical-relative:page;mso-width-relative:page;position:absolute;v-text-anchor:middle;z-index:251785216" coordsize="21600,21600" adj="21072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4098925</wp:posOffset>
                </wp:positionH>
                <wp:positionV relativeFrom="page">
                  <wp:posOffset>861060</wp:posOffset>
                </wp:positionV>
                <wp:extent cx="3386455" cy="242570"/>
                <wp:effectExtent l="0" t="0" r="4445" b="5080"/>
                <wp:wrapNone/>
                <wp:docPr id="324" name="五边形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6455" cy="242570"/>
                        </a:xfrm>
                        <a:prstGeom prst="homePlate">
                          <a:avLst>
                            <a:gd name="adj" fmla="val 17713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3" type="#_x0000_t15" style="width:266.65pt;height:19.1pt;margin-top:67.8pt;margin-left:322.75pt;mso-height-relative:page;mso-position-vertical-relative:page;mso-width-relative:page;position:absolute;v-text-anchor:middle;z-index:251789312" coordsize="21600,21600" adj="21326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1562735</wp:posOffset>
                </wp:positionV>
                <wp:extent cx="6358255" cy="7540625"/>
                <wp:effectExtent l="0" t="0" r="0" b="3175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754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尊敬的老师您好：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我是来自北京市玉林小学的郝优秀，我的名字十分易懂--天天快乐。我的性格可以用人如其名来形容，活波、开朗、乐观、向上，总用积极的心态去面对这复杂多变的世界。我的座右铭是“好好学习，天天快乐”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虽然我是个外向的女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已经12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“吾日三省吾身”，每天我都会想一想今天的收获与不足，也同时感受到时间飞快地流逝，童年很快就会过去，令人期待的“大人”就要来到。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480"/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      </w:r>
                          </w:p>
                          <w:p>
                            <w:pPr>
                              <w:pStyle w:val="Salutation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此致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</w:rPr>
                            </w:pPr>
                          </w:p>
                          <w:p>
                            <w:pPr>
                              <w:pStyle w:val="Closing"/>
                              <w:snapToGrid w:val="0"/>
                              <w:spacing w:line="276" w:lineRule="auto"/>
                              <w:ind w:left="441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敬礼</w:t>
                            </w:r>
                          </w:p>
                          <w:p>
                            <w:pPr>
                              <w:pStyle w:val="Closing"/>
                              <w:snapToGrid w:val="0"/>
                              <w:spacing w:line="276" w:lineRule="auto"/>
                              <w:ind w:left="4410"/>
                              <w:rPr>
                                <w:rFonts w:ascii="微软雅黑" w:eastAsia="微软雅黑" w:hAnsi="微软雅黑" w:hint="eastAsia"/>
                              </w:rPr>
                            </w:pPr>
                          </w:p>
                          <w:p>
                            <w:pPr>
                              <w:pStyle w:val="Closing"/>
                              <w:snapToGrid w:val="0"/>
                              <w:spacing w:line="276" w:lineRule="auto"/>
                              <w:ind w:left="99" w:leftChars="47"/>
                              <w:jc w:val="righ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某某某</w:t>
                            </w:r>
                          </w:p>
                          <w:p>
                            <w:pPr>
                              <w:pStyle w:val="Closing"/>
                              <w:snapToGrid w:val="0"/>
                              <w:spacing w:line="276" w:lineRule="auto"/>
                              <w:ind w:left="99" w:leftChars="47"/>
                              <w:jc w:val="right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实验小学六（1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）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班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14" type="#_x0000_t202" style="width:500.65pt;height:593.75pt;margin-top:123.05pt;margin-left:0;mso-position-horizontal:center;mso-position-horizontal-relative:margin;mso-position-vertical-relative:page;mso-wrap-distance-bottom:0;mso-wrap-distance-left:9pt;mso-wrap-distance-right:9pt;mso-wrap-distance-top:0;position:absolute;v-text-anchor:top;z-index:251698176" filled="f" fillcolor="this" stroked="f" strokeweight="0.75pt">
                <v:textbox style="mso-fit-shape-to-text:t">
                  <w:txbxContent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尊敬的老师您好：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我是来自北京市玉林小学的郝优秀，我的名字十分易懂--天天快乐。我的性格可以用人如其名来形容，活波、开朗、乐观、向上，总用积极的心态去面对这复杂多变的世界。我的座右铭是“好好学习，天天快乐”。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虽然我是个外向的女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已经12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“吾日三省吾身”，每天我都会想一想今天的收获与不足，也同时感受到时间飞快地流逝，童年很快就会过去，令人期待的“大人”就要来到。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480"/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</w:r>
                    </w:p>
                    <w:p>
                      <w:pPr>
                        <w:pStyle w:val="Salutation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此致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</w:rPr>
                      </w:pPr>
                    </w:p>
                    <w:p>
                      <w:pPr>
                        <w:pStyle w:val="Closing"/>
                        <w:snapToGrid w:val="0"/>
                        <w:spacing w:line="276" w:lineRule="auto"/>
                        <w:ind w:left="441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敬礼</w:t>
                      </w:r>
                    </w:p>
                    <w:p>
                      <w:pPr>
                        <w:pStyle w:val="Closing"/>
                        <w:snapToGrid w:val="0"/>
                        <w:spacing w:line="276" w:lineRule="auto"/>
                        <w:ind w:left="4410"/>
                        <w:rPr>
                          <w:rFonts w:ascii="微软雅黑" w:eastAsia="微软雅黑" w:hAnsi="微软雅黑" w:hint="eastAsia"/>
                        </w:rPr>
                      </w:pPr>
                    </w:p>
                    <w:p>
                      <w:pPr>
                        <w:pStyle w:val="Closing"/>
                        <w:snapToGrid w:val="0"/>
                        <w:spacing w:line="276" w:lineRule="auto"/>
                        <w:ind w:left="99" w:leftChars="47"/>
                        <w:jc w:val="righ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某某某</w:t>
                      </w:r>
                    </w:p>
                    <w:p>
                      <w:pPr>
                        <w:pStyle w:val="Closing"/>
                        <w:snapToGrid w:val="0"/>
                        <w:spacing w:line="276" w:lineRule="auto"/>
                        <w:ind w:left="99" w:leftChars="47"/>
                        <w:jc w:val="right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实验小学六（1</w:t>
                      </w:r>
                      <w:r>
                        <w:rPr>
                          <w:rFonts w:ascii="微软雅黑" w:eastAsia="微软雅黑" w:hAnsi="微软雅黑"/>
                        </w:rPr>
                        <w:t>）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班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ge">
                  <wp:posOffset>509905</wp:posOffset>
                </wp:positionV>
                <wp:extent cx="1712595" cy="699135"/>
                <wp:effectExtent l="0" t="0" r="0" b="5715"/>
                <wp:wrapNone/>
                <wp:docPr id="3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微软雅黑" w:eastAsia="微软雅黑" w:hAnsi="微软雅黑"/>
                                <w:b/>
                                <w:color w:val="9BBB59" w:themeColor="accent3"/>
                                <w:sz w:val="56"/>
                                <w:szCs w:val="56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自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9BBB59" w:themeColor="accent3"/>
                                <w:sz w:val="56"/>
                                <w:szCs w:val="56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9BBB59" w:themeColor="accent3"/>
                                <w:sz w:val="56"/>
                                <w:szCs w:val="56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9BBB59" w:themeColor="accent3"/>
                                <w:sz w:val="56"/>
                                <w:szCs w:val="56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9BBB59" w:themeColor="accent3"/>
                                <w:sz w:val="56"/>
                                <w:szCs w:val="56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5" type="#_x0000_t202" style="width:134.85pt;height:55.05pt;margin-top:40.15pt;margin-left:164.5pt;mso-height-relative:page;mso-position-vertical-relative:page;mso-width-relative:page;position:absolute;z-index:251787264" coordsize="21600,21600" filled="f" stroked="f">
                <v:stroke joinstyle="miter"/>
                <o:lock v:ext="edit" aspectratio="f"/>
                <v:textbox>
                  <w:txbxContent>
                    <w:p w14:paraId="6892657B">
                      <w:r>
                        <w:rPr>
                          <w:rFonts w:ascii="微软雅黑" w:eastAsia="微软雅黑" w:hAnsi="微软雅黑"/>
                          <w:b/>
                          <w:color w:val="9BBB59" w:themeColor="accent3"/>
                          <w:sz w:val="56"/>
                          <w:szCs w:val="56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自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9BBB59" w:themeColor="accent3"/>
                          <w:sz w:val="56"/>
                          <w:szCs w:val="56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9BBB59" w:themeColor="accent3"/>
                          <w:sz w:val="56"/>
                          <w:szCs w:val="56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荐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9BBB59" w:themeColor="accent3"/>
                          <w:sz w:val="56"/>
                          <w:szCs w:val="56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9BBB59" w:themeColor="accent3"/>
                          <w:sz w:val="56"/>
                          <w:szCs w:val="56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ge">
                  <wp:posOffset>648335</wp:posOffset>
                </wp:positionV>
                <wp:extent cx="836930" cy="511175"/>
                <wp:effectExtent l="0" t="0" r="20320" b="22225"/>
                <wp:wrapNone/>
                <wp:docPr id="321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6930" cy="51117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openDmnd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116" style="width:65.9pt;height:40.25pt;margin-top:51.05pt;margin-left:105.1pt;mso-height-relative:page;mso-position-vertical-relative:page;mso-width-relative:page;position:absolute;v-text-anchor:middle;z-index:251783168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2d050" strokeweight="1.25pt">
                <v:fill r:id="rId6" o:title="轮廓式菱形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ge">
                  <wp:posOffset>403860</wp:posOffset>
                </wp:positionV>
                <wp:extent cx="1045210" cy="615315"/>
                <wp:effectExtent l="0" t="0" r="21590" b="13335"/>
                <wp:wrapNone/>
                <wp:docPr id="320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5210" cy="6153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pct30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chemeClr val="accent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117" style="width:82.3pt;height:48.45pt;margin-top:31.8pt;margin-left:59.05pt;mso-height-relative:page;mso-position-vertical-relative:page;mso-width-relative:page;position:absolute;v-text-anchor:middle;z-index:251781120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bbb59" strokeweight="1.25pt">
                <v:fill r:id="rId5" o:title="30%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56"/>
          <w:szCs w:val="56"/>
        </w:rPr>
        <w:t xml:space="preserve"> </w:t>
      </w:r>
      <w:r>
        <w:rPr>
          <w:rFonts w:ascii="微软雅黑" w:eastAsia="微软雅黑" w:hAnsi="微软雅黑" w:hint="eastAsia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  <w:t xml:space="preserve">            </w:t>
      </w:r>
    </w:p>
    <w:p w14:paraId="1CD73A9F">
      <w:pPr>
        <w:widowControl/>
        <w:jc w:val="center"/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</w:pPr>
      <w:r>
        <w:rPr>
          <w:rFonts w:ascii="微软雅黑" w:eastAsia="微软雅黑" w:hAnsi="微软雅黑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ge">
                  <wp:posOffset>9451340</wp:posOffset>
                </wp:positionV>
                <wp:extent cx="7589520" cy="2350135"/>
                <wp:effectExtent l="0" t="0" r="0" b="0"/>
                <wp:wrapNone/>
                <wp:docPr id="325" name="流程图: 文档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7589520" cy="2350135"/>
                        </a:xfrm>
                        <a:prstGeom prst="flowChartDocumen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8" type="#_x0000_t114" style="width:597.6pt;height:185.05pt;margin-top:744.2pt;margin-left:-61.5pt;flip:x y;mso-height-relative:page;mso-position-vertical-relative:page;mso-width-relative:page;position:absolute;v-text-anchor:middle;z-index:251673600" coordsize="21600,21600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ge">
                  <wp:posOffset>10132060</wp:posOffset>
                </wp:positionV>
                <wp:extent cx="7589520" cy="1251585"/>
                <wp:effectExtent l="0" t="0" r="0" b="5715"/>
                <wp:wrapNone/>
                <wp:docPr id="326" name="流程图: 文档 3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7589520" cy="1251585"/>
                        </a:xfrm>
                        <a:prstGeom prst="flowChartDocument">
                          <a:avLst/>
                        </a:prstGeom>
                        <a:solidFill>
                          <a:srgbClr val="62B9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9" type="#_x0000_t114" style="width:597.6pt;height:98.55pt;margin-top:797.8pt;margin-left:-61.5pt;flip:y;mso-height-relative:page;mso-position-vertical-relative:page;mso-width-relative:page;position:absolute;v-text-anchor:middle;z-index:251675648" coordsize="21600,21600" filled="t" fillcolor="#62b931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br w:type="page"/>
      </w:r>
      <w:r>
        <w:rPr>
          <w:rFonts w:ascii="微软雅黑" w:eastAsia="微软雅黑" w:hAnsi="微软雅黑" w:hint="eastAsia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margin">
                  <wp:posOffset>-791210</wp:posOffset>
                </wp:positionH>
                <wp:positionV relativeFrom="page">
                  <wp:posOffset>393065</wp:posOffset>
                </wp:positionV>
                <wp:extent cx="9785985" cy="1144270"/>
                <wp:effectExtent l="0" t="0" r="5715" b="0"/>
                <wp:wrapNone/>
                <wp:docPr id="512" name="组合 5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85985" cy="1144270"/>
                          <a:chOff x="-117350" y="0"/>
                          <a:chExt cx="9786634" cy="1144536"/>
                        </a:xfrm>
                      </wpg:grpSpPr>
                      <wpg:grpSp>
                        <wpg:cNvPr id="327" name="组合 13"/>
                        <wpg:cNvGrpSpPr/>
                        <wpg:grpSpPr>
                          <a:xfrm>
                            <a:off x="2083982" y="606056"/>
                            <a:ext cx="3077845" cy="538480"/>
                            <a:chOff x="0" y="0"/>
                            <a:chExt cx="4372435" cy="869798"/>
                          </a:xfrm>
                        </wpg:grpSpPr>
                        <wps:wsp xmlns:wps="http://schemas.microsoft.com/office/word/2010/wordprocessingShape">
                          <wps:cNvPr id="328" name="平行四边形 4"/>
                          <wps:cNvSpPr/>
                          <wps:spPr>
                            <a:xfrm>
                              <a:off x="3220307" y="149718"/>
                              <a:ext cx="1152128" cy="72008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720080" w="1152128" stroke="1">
                                  <a:moveTo>
                                    <a:pt x="180020" y="0"/>
                                  </a:moveTo>
                                  <a:lnTo>
                                    <a:pt x="409013" y="0"/>
                                  </a:lnTo>
                                  <a:lnTo>
                                    <a:pt x="936104" y="0"/>
                                  </a:lnTo>
                                  <a:lnTo>
                                    <a:pt x="1152128" y="0"/>
                                  </a:lnTo>
                                  <a:lnTo>
                                    <a:pt x="959139" y="360040"/>
                                  </a:lnTo>
                                  <a:lnTo>
                                    <a:pt x="1152128" y="720080"/>
                                  </a:lnTo>
                                  <a:lnTo>
                                    <a:pt x="756084" y="720080"/>
                                  </a:lnTo>
                                  <a:lnTo>
                                    <a:pt x="409013" y="720080"/>
                                  </a:lnTo>
                                  <a:lnTo>
                                    <a:pt x="0" y="720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29" name="等腰三角形 329"/>
                          <wps:cNvSpPr/>
                          <wps:spPr>
                            <a:xfrm rot="5400000">
                              <a:off x="3032833" y="315607"/>
                              <a:ext cx="729762" cy="369277"/>
                            </a:xfrm>
                            <a:prstGeom prst="triangle">
                              <a:avLst>
                                <a:gd name="adj" fmla="val 77913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0" name="平行四边形 330"/>
                          <wps:cNvSpPr/>
                          <wps:spPr>
                            <a:xfrm>
                              <a:off x="1249461" y="0"/>
                              <a:ext cx="2473642" cy="720080"/>
                            </a:xfrm>
                            <a:prstGeom prst="parallelogram">
                              <a:avLst>
                                <a:gd name="adj" fmla="val 19709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1" name="平行四边形 4"/>
                          <wps:cNvSpPr/>
                          <wps:spPr>
                            <a:xfrm flipH="1">
                              <a:off x="0" y="144527"/>
                              <a:ext cx="1152128" cy="72008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720080" w="1152128" stroke="1">
                                  <a:moveTo>
                                    <a:pt x="180020" y="0"/>
                                  </a:moveTo>
                                  <a:lnTo>
                                    <a:pt x="409013" y="0"/>
                                  </a:lnTo>
                                  <a:lnTo>
                                    <a:pt x="936104" y="0"/>
                                  </a:lnTo>
                                  <a:lnTo>
                                    <a:pt x="1152128" y="0"/>
                                  </a:lnTo>
                                  <a:lnTo>
                                    <a:pt x="959139" y="360040"/>
                                  </a:lnTo>
                                  <a:lnTo>
                                    <a:pt x="1152128" y="720080"/>
                                  </a:lnTo>
                                  <a:lnTo>
                                    <a:pt x="756084" y="720080"/>
                                  </a:lnTo>
                                  <a:lnTo>
                                    <a:pt x="409013" y="720080"/>
                                  </a:lnTo>
                                  <a:lnTo>
                                    <a:pt x="0" y="720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2" name="等腰三角形 332"/>
                          <wps:cNvSpPr/>
                          <wps:spPr>
                            <a:xfrm rot="16200000" flipH="1">
                              <a:off x="603960" y="315608"/>
                              <a:ext cx="729762" cy="369277"/>
                            </a:xfrm>
                            <a:prstGeom prst="triangle">
                              <a:avLst>
                                <a:gd name="adj" fmla="val 77913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3" name="平行四边形 333"/>
                          <wps:cNvSpPr/>
                          <wps:spPr>
                            <a:xfrm flipH="1">
                              <a:off x="653049" y="0"/>
                              <a:ext cx="2473642" cy="720080"/>
                            </a:xfrm>
                            <a:prstGeom prst="parallelogram">
                              <a:avLst>
                                <a:gd name="adj" fmla="val 18386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97" name="组合 17"/>
                        <wpg:cNvGrpSpPr/>
                        <wpg:grpSpPr>
                          <a:xfrm>
                            <a:off x="2817628" y="0"/>
                            <a:ext cx="1738858" cy="557650"/>
                            <a:chOff x="-17605" y="0"/>
                            <a:chExt cx="2042157" cy="655245"/>
                          </a:xfrm>
                        </wpg:grpSpPr>
                        <wps:wsp xmlns:wps="http://schemas.microsoft.com/office/word/2010/wordprocessingShape">
                          <wps:cNvPr id="398" name="五角星 398"/>
                          <wps:cNvSpPr/>
                          <wps:spPr>
                            <a:xfrm>
                              <a:off x="776653" y="0"/>
                              <a:ext cx="479425" cy="479425"/>
                            </a:xfrm>
                            <a:prstGeom prst="star5">
                              <a:avLst>
                                <a:gd name="adj" fmla="val 25575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99" name="五角星 399"/>
                          <wps:cNvSpPr/>
                          <wps:spPr>
                            <a:xfrm rot="20569748">
                              <a:off x="357554" y="131274"/>
                              <a:ext cx="324706" cy="324706"/>
                            </a:xfrm>
                            <a:prstGeom prst="star5">
                              <a:avLst>
                                <a:gd name="adj" fmla="val 25575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00" name="五角星 400"/>
                          <wps:cNvSpPr/>
                          <wps:spPr>
                            <a:xfrm rot="19419758">
                              <a:off x="-17605" y="318872"/>
                              <a:ext cx="324706" cy="324706"/>
                            </a:xfrm>
                            <a:prstGeom prst="star5">
                              <a:avLst>
                                <a:gd name="adj" fmla="val 25575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01" name="五角星 401"/>
                          <wps:cNvSpPr/>
                          <wps:spPr>
                            <a:xfrm rot="1220268">
                              <a:off x="1336412" y="134176"/>
                              <a:ext cx="324706" cy="324706"/>
                            </a:xfrm>
                            <a:prstGeom prst="star5">
                              <a:avLst>
                                <a:gd name="adj" fmla="val 25575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02" name="五角星 402"/>
                          <wps:cNvSpPr/>
                          <wps:spPr>
                            <a:xfrm rot="2433607">
                              <a:off x="1699846" y="330539"/>
                              <a:ext cx="324706" cy="324706"/>
                            </a:xfrm>
                            <a:prstGeom prst="star5">
                              <a:avLst>
                                <a:gd name="adj" fmla="val 25575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406" name="组合 406"/>
                        <wpg:cNvGrpSpPr/>
                        <wpg:grpSpPr>
                          <a:xfrm>
                            <a:off x="5348771" y="829339"/>
                            <a:ext cx="4320513" cy="225601"/>
                            <a:chOff x="53757" y="0"/>
                            <a:chExt cx="4320513" cy="225601"/>
                          </a:xfrm>
                        </wpg:grpSpPr>
                        <wps:wsp xmlns:wps="http://schemas.microsoft.com/office/word/2010/wordprocessingShape">
                          <wps:cNvPr id="403" name="矩形 403"/>
                          <wps:cNvSpPr/>
                          <wps:spPr>
                            <a:xfrm>
                              <a:off x="54008" y="0"/>
                              <a:ext cx="4320262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04" name="矩形 404"/>
                          <wps:cNvSpPr/>
                          <wps:spPr>
                            <a:xfrm>
                              <a:off x="53757" y="89941"/>
                              <a:ext cx="4320263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05" name="矩形 405"/>
                          <wps:cNvSpPr/>
                          <wps:spPr>
                            <a:xfrm>
                              <a:off x="53757" y="179882"/>
                              <a:ext cx="4320262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407" name="组合 407"/>
                        <wpg:cNvGrpSpPr/>
                        <wpg:grpSpPr>
                          <a:xfrm flipH="1">
                            <a:off x="-117350" y="797442"/>
                            <a:ext cx="2039046" cy="225601"/>
                            <a:chOff x="131956" y="0"/>
                            <a:chExt cx="2039046" cy="225601"/>
                          </a:xfrm>
                        </wpg:grpSpPr>
                        <wps:wsp xmlns:wps="http://schemas.microsoft.com/office/word/2010/wordprocessingShape">
                          <wps:cNvPr id="408" name="矩形 408"/>
                          <wps:cNvSpPr/>
                          <wps:spPr>
                            <a:xfrm>
                              <a:off x="131956" y="0"/>
                              <a:ext cx="2038662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09" name="矩形 409"/>
                          <wps:cNvSpPr/>
                          <wps:spPr>
                            <a:xfrm>
                              <a:off x="132340" y="89941"/>
                              <a:ext cx="2038662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10" name="矩形 410"/>
                          <wps:cNvSpPr/>
                          <wps:spPr>
                            <a:xfrm>
                              <a:off x="132340" y="179882"/>
                              <a:ext cx="2038662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20" style="width:770.55pt;height:90.1pt;margin-top:30.95pt;margin-left:-62.3pt;mso-height-relative:page;mso-position-horizontal-relative:margin;mso-position-vertical-relative:page;mso-width-relative:page;position:absolute;z-index:-251411456" coordorigin="-117350,0" coordsize="9786634,1144536">
                <o:lock v:ext="edit" aspectratio="f"/>
                <v:group id="组合 13" o:spid="_x0000_s1121" style="width:3077845;height:538480;left:2083982;position:absolute;top:606056" coordsize="4372435,869798">
                  <o:lock v:ext="edit" aspectratio="f"/>
                  <v:shape id="平行四边形 4" o:spid="_x0000_s1122" style="width:1152128;height:720080;left:3220307;position:absolute;top:149718;v-text-anchor:middle" coordsize="1152128,720080" o:spt="100" adj="-11796480,,5400" path="m180020,l409013,,936104,,1152128,,959139,360040,1152128,720080,756084,720080,409013,720080,,720080xe" filled="t" fillcolor="#f79646" stroked="f" strokeweight="2pt">
                    <v:stroke joinstyle="miter"/>
                    <o:lock v:ext="edit" aspectratio="f"/>
                  </v:shape>
                  <v:shape id="_x0000_s1026" o:spid="_x0000_s1123" type="#_x0000_t5" style="width:729762;height:369277;left:3032833;position:absolute;rotation:90;top:315607;v-text-anchor:middle" coordsize="21600,21600" adj="16829" filled="t" fillcolor="#e46c0a" stroked="f" strokeweight="2pt">
                    <o:lock v:ext="edit" aspectratio="f"/>
                  </v:shape>
                  <v:shape id="_x0000_s1026" o:spid="_x0000_s1124" type="#_x0000_t7" style="width:2473642;height:720080;left:1249461;position:absolute;v-text-anchor:middle" coordsize="21600,21600" adj="1239" filled="t" fillcolor="#ffc000" stroked="f" strokeweight="2pt">
                    <o:lock v:ext="edit" aspectratio="f"/>
                  </v:shape>
                  <v:shape id="平行四边形 4" o:spid="_x0000_s1125" style="width:1152128;height:720080;flip:x;position:absolute;top:144527;v-text-anchor:middle" coordsize="1152128,720080" o:spt="100" adj="-11796480,,5400" path="m180020,l409013,,936104,,1152128,,959139,360040,1152128,720080,756084,720080,409013,720080,,720080xe" filled="t" fillcolor="#f79646" stroked="f" strokeweight="2pt">
                    <v:stroke joinstyle="miter"/>
                    <o:lock v:ext="edit" aspectratio="f"/>
                  </v:shape>
                  <v:shape id="_x0000_s1026" o:spid="_x0000_s1126" type="#_x0000_t5" style="width:729762;height:369277;flip:x;left:603960;position:absolute;rotation:90;top:315608;v-text-anchor:middle" coordsize="21600,21600" adj="16829" filled="t" fillcolor="#e46c0a" stroked="f" strokeweight="2pt">
                    <o:lock v:ext="edit" aspectratio="f"/>
                  </v:shape>
                  <v:shape id="_x0000_s1026" o:spid="_x0000_s1127" type="#_x0000_t7" style="width:2473642;height:720080;flip:x;left:653049;position:absolute;v-text-anchor:middle" coordsize="21600,21600" adj="1156" filled="t" fillcolor="#ffc000" stroked="f" strokeweight="2pt">
                    <o:lock v:ext="edit" aspectratio="f"/>
                  </v:shape>
                </v:group>
                <v:group id="组合 17" o:spid="_x0000_s1128" style="width:1738858;height:557650;left:2817628;position:absolute" coordorigin="-17605,0" coordsize="2042157,655245">
                  <o:lock v:ext="edit" aspectratio="f"/>
                  <v:shape id="_x0000_s1026" o:spid="_x0000_s1129" style="width:479425;height:479425;left:776653;position:absolute;v-text-anchor:middle" coordsize="479425,479425" path="m,183123l163933,155350,239712,,315491,155350,479424,183123,362325,306908,387862,479423,239712,400576,91562,479423,117099,306908xe" filled="t" fillcolor="#92d050" stroked="f" strokeweight="2pt">
                    <v:path o:connecttype="custom" o:connectlocs="239712,0;0,183123;91562,479423;387862,479423;479424,183123" o:connectangles="247,164,82,82,0"/>
                    <o:lock v:ext="edit" aspectratio="f"/>
                  </v:shape>
                  <v:shape id="_x0000_s1026" o:spid="_x0000_s1130" style="width:324706;height:324706;left:357554;position:absolute;rotation:-1125310fd;top:131274;v-text-anchor:middle" coordsize="324706,324706" path="m,124026l111029,105216,162353,,213676,105216,324705,124026,245396,207863,262692,324705,162353,271303,62013,324705,79309,207863xe" filled="t" fillcolor="#92d050" stroked="f" strokeweight="2pt">
                    <v:path o:connecttype="custom" o:connectlocs="162353,0;0,124026;62013,324705;262692,324705;324705,124026" o:connectangles="247,164,82,82,0"/>
                    <o:lock v:ext="edit" aspectratio="f"/>
                  </v:shape>
                  <v:shape id="_x0000_s1026" o:spid="_x0000_s1131" style="width:324706;height:324706;left:-17605;position:absolute;rotation:-2381406fd;top:318872;v-text-anchor:middle" coordsize="324706,324706" path="m,124026l111029,105216,162353,,213676,105216,324705,124026,245396,207863,262692,324705,162353,271303,62013,324705,79309,207863xe" filled="t" fillcolor="#92d050" stroked="f" strokeweight="2pt">
                    <v:path o:connecttype="custom" o:connectlocs="162353,0;0,124026;62013,324705;262692,324705;324705,124026" o:connectangles="247,164,82,82,0"/>
                    <o:lock v:ext="edit" aspectratio="f"/>
                  </v:shape>
                  <v:shape id="_x0000_s1026" o:spid="_x0000_s1132" style="width:324706;height:324706;left:1336412;position:absolute;rotation:1332858fd;top:134176;v-text-anchor:middle" coordsize="324706,324706" path="m,124026l111029,105216,162353,,213676,105216,324705,124026,245396,207863,262692,324705,162353,271303,62013,324705,79309,207863xe" filled="t" fillcolor="#92d050" stroked="f" strokeweight="2pt">
                    <v:path o:connecttype="custom" o:connectlocs="162353,0;0,124026;62013,324705;262692,324705;324705,124026" o:connectangles="247,164,82,82,0"/>
                    <o:lock v:ext="edit" aspectratio="f"/>
                  </v:shape>
                  <v:shape id="_x0000_s1026" o:spid="_x0000_s1133" style="width:324706;height:324706;left:1699846;position:absolute;rotation:2658148fd;top:330539;v-text-anchor:middle" coordsize="324706,324706" path="m,124026l111029,105216,162353,,213676,105216,324705,124026,245396,207863,262692,324705,162353,271303,62013,324705,79309,207863xe" filled="t" fillcolor="#92d050" stroked="f" strokeweight="2pt">
                    <v:path o:connecttype="custom" o:connectlocs="162353,0;0,124026;62013,324705;262692,324705;324705,124026" o:connectangles="247,164,82,82,0"/>
                    <o:lock v:ext="edit" aspectratio="f"/>
                  </v:shape>
                </v:group>
                <v:group id="_x0000_s1026" o:spid="_x0000_s1134" style="width:4320513;height:225601;left:5348771;position:absolute;top:829339" coordorigin="53757,0" coordsize="4320513,225601">
                  <o:lock v:ext="edit" aspectratio="f"/>
                  <v:rect id="_x0000_s1026" o:spid="_x0000_s1135" style="width:4320262;height:45719;left:54008;position:absolute;v-text-anchor:middle" coordsize="21600,21600" filled="t" fillcolor="#f79646" stroked="f" strokeweight="2pt">
                    <o:lock v:ext="edit" aspectratio="f"/>
                  </v:rect>
                  <v:rect id="_x0000_s1026" o:spid="_x0000_s1136" style="width:4320263;height:45719;left:53757;position:absolute;top:89941;v-text-anchor:middle" coordsize="21600,21600" filled="t" fillcolor="#f79646" stroked="f" strokeweight="2pt">
                    <o:lock v:ext="edit" aspectratio="f"/>
                  </v:rect>
                  <v:rect id="_x0000_s1026" o:spid="_x0000_s1137" style="width:4320262;height:45719;left:53757;position:absolute;top:179882;v-text-anchor:middle" coordsize="21600,21600" filled="t" fillcolor="#f79646" stroked="f" strokeweight="2pt">
                    <o:lock v:ext="edit" aspectratio="f"/>
                  </v:rect>
                </v:group>
                <v:group id="_x0000_s1026" o:spid="_x0000_s1138" style="width:2039046;height:225601;flip:x;left:-117350;position:absolute;top:797442" coordorigin="131956,0" coordsize="2039046,225601">
                  <o:lock v:ext="edit" aspectratio="f"/>
                  <v:rect id="_x0000_s1026" o:spid="_x0000_s1139" style="width:2038662;height:45719;left:131956;position:absolute;v-text-anchor:middle" coordsize="21600,21600" filled="t" fillcolor="#f79646" stroked="f" strokeweight="2pt">
                    <o:lock v:ext="edit" aspectratio="f"/>
                  </v:rect>
                  <v:rect id="_x0000_s1026" o:spid="_x0000_s1140" style="width:2038662;height:45719;left:132340;position:absolute;top:89941;v-text-anchor:middle" coordsize="21600,21600" filled="t" fillcolor="#f79646" stroked="f" strokeweight="2pt">
                    <o:lock v:ext="edit" aspectratio="f"/>
                  </v:rect>
                  <v:rect id="_x0000_s1026" o:spid="_x0000_s1141" style="width:2038662;height:45719;left:132340;position:absolute;top:179882;v-text-anchor:middle" coordsize="21600,21600" filled="t" fillcolor="#f79646" stroked="f" strokeweight="2pt">
                    <o:lock v:ext="edit" aspectratio="f"/>
                  </v:rect>
                </v:group>
                <w10:wrap anchorx="margin"/>
              </v:group>
            </w:pict>
          </mc:Fallback>
        </mc:AlternateContent>
      </w:r>
      <w:r>
        <w:rPr>
          <w:rFonts w:ascii="微软雅黑" w:eastAsia="微软雅黑" w:hAnsi="微软雅黑" w:hint="eastAsia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t>获奖及证书</w:t>
      </w:r>
    </w:p>
    <w:p>
      <w:pPr>
        <w:ind w:left="720" w:hanging="720" w:hanging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ge">
                  <wp:posOffset>6676390</wp:posOffset>
                </wp:positionV>
                <wp:extent cx="2133600" cy="333375"/>
                <wp:effectExtent l="0" t="0" r="0" b="9525"/>
                <wp:wrapNone/>
                <wp:docPr id="340" name="平行四边形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33600" cy="3333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42" type="#_x0000_t7" style="width:168pt;height:26.25pt;margin-top:525.7pt;margin-left:-70.9pt;mso-height-relative:page;mso-position-vertical-relative:page;mso-width-relative:page;position:absolute;v-text-anchor:middle;z-index:251715584" coordsize="21600,21600" adj="844" filled="t" fillcolor="#604a7b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ge">
                  <wp:posOffset>6600190</wp:posOffset>
                </wp:positionV>
                <wp:extent cx="1762125" cy="1772666"/>
                <wp:effectExtent l="0" t="0" r="0" b="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43" type="#_x0000_t202" style="width:138.75pt;height:39.1pt;margin-top:519.7pt;margin-left:-53.7pt;mso-height-percent:200;mso-height-relative:margin;mso-position-vertical-relative:page;mso-width-relative:page;position:absolute;z-index:2517176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96D1139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-909955</wp:posOffset>
                </wp:positionH>
                <wp:positionV relativeFrom="page">
                  <wp:posOffset>4390390</wp:posOffset>
                </wp:positionV>
                <wp:extent cx="2133600" cy="333375"/>
                <wp:effectExtent l="0" t="0" r="0" b="9525"/>
                <wp:wrapNone/>
                <wp:docPr id="337" name="平行四边形 3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33600" cy="333375"/>
                        </a:xfrm>
                        <a:prstGeom prst="parallelogram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44" type="#_x0000_t7" style="width:168pt;height:26.25pt;margin-top:345.7pt;margin-left:-71.65pt;mso-height-relative:page;mso-position-vertical-relative:page;mso-width-relative:page;position:absolute;v-text-anchor:middle;z-index:251709440" coordsize="21600,21600" adj="844" filled="t" fillcolor="#00b0f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-909955</wp:posOffset>
                </wp:positionH>
                <wp:positionV relativeFrom="page">
                  <wp:posOffset>1923415</wp:posOffset>
                </wp:positionV>
                <wp:extent cx="2133600" cy="333375"/>
                <wp:effectExtent l="0" t="0" r="0" b="9525"/>
                <wp:wrapNone/>
                <wp:docPr id="334" name="平行四边形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33600" cy="333375"/>
                        </a:xfrm>
                        <a:prstGeom prst="parallelogram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45" type="#_x0000_t7" style="width:168pt;height:26.25pt;margin-top:151.45pt;margin-left:-71.65pt;mso-height-relative:page;mso-position-vertical-relative:page;mso-width-relative:page;position:absolute;v-text-anchor:middle;z-index:251703296" coordsize="21600,21600" adj="844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ge">
                  <wp:posOffset>1815465</wp:posOffset>
                </wp:positionV>
                <wp:extent cx="1685925" cy="1772666"/>
                <wp:effectExtent l="0" t="0" r="0" b="0"/>
                <wp:wrapNone/>
                <wp:docPr id="3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46" type="#_x0000_t202" style="width:132.75pt;height:39.1pt;margin-top:142.95pt;margin-left:-46.9pt;mso-height-percent:200;mso-height-relative:margin;mso-position-vertical-relative:page;mso-width-relative:page;position:absolute;z-index:25170534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F3F46C0"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ge">
                  <wp:posOffset>2247265</wp:posOffset>
                </wp:positionV>
                <wp:extent cx="4860290" cy="0"/>
                <wp:effectExtent l="0" t="0" r="17145" b="1905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6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47" style="mso-height-relative:page;mso-position-vertical-relative:page;mso-width-relative:page;position:absolute;z-index:251701248" from="58pt,176.95pt" to="440.7pt,176.9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 w14:paraId="14CAC4CD">
      <w:pPr>
        <w:ind w:left="720" w:hanging="720" w:hanging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ge">
                  <wp:posOffset>4304665</wp:posOffset>
                </wp:positionV>
                <wp:extent cx="1762125" cy="1772666"/>
                <wp:effectExtent l="0" t="0" r="0" b="0"/>
                <wp:wrapNone/>
                <wp:docPr id="3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48" type="#_x0000_t202" style="width:138.75pt;height:39.1pt;margin-top:338.95pt;margin-left:-52.9pt;mso-height-percent:200;mso-height-relative:margin;mso-position-vertical-relative:page;mso-width-relative:page;position:absolute;z-index:2517114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00B114F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ge">
                  <wp:posOffset>4714240</wp:posOffset>
                </wp:positionV>
                <wp:extent cx="4860290" cy="0"/>
                <wp:effectExtent l="0" t="0" r="17145" b="1905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6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49" style="mso-height-relative:page;mso-position-vertical-relative:page;mso-width-relative:page;position:absolute;z-index:251707392" from="58pt,371.2pt" to="440.7pt,371.2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2010年09月，被评为“金色少年”；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2010年10月，加入少先队；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2010年12月，在校第二届科技节制作比赛中荣获一等奖；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2011年03月，被评为“三好学生”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2011年06月，语文默字竞赛满分奖；</w:t>
      </w:r>
    </w:p>
    <w:p w14:paraId="574107E2"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column">
                  <wp:posOffset>-791210</wp:posOffset>
                </wp:positionH>
                <wp:positionV relativeFrom="page">
                  <wp:posOffset>9397365</wp:posOffset>
                </wp:positionV>
                <wp:extent cx="7589520" cy="2350135"/>
                <wp:effectExtent l="0" t="0" r="0" b="0"/>
                <wp:wrapNone/>
                <wp:docPr id="394" name="流程图: 文档 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7589520" cy="2350135"/>
                        </a:xfrm>
                        <a:prstGeom prst="flowChartDocumen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50" type="#_x0000_t114" style="width:597.6pt;height:185.05pt;margin-top:739.95pt;margin-left:-62.3pt;flip:x y;mso-height-relative:page;mso-position-vertical-relative:page;mso-width-relative:page;position:absolute;v-text-anchor:middle;z-index:-251521024" coordsize="21600,21600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ge">
                  <wp:posOffset>10084435</wp:posOffset>
                </wp:positionV>
                <wp:extent cx="7589520" cy="1251585"/>
                <wp:effectExtent l="0" t="0" r="0" b="5715"/>
                <wp:wrapNone/>
                <wp:docPr id="395" name="流程图: 文档 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7589520" cy="1251585"/>
                        </a:xfrm>
                        <a:prstGeom prst="flowChartDocument">
                          <a:avLst/>
                        </a:prstGeom>
                        <a:solidFill>
                          <a:srgbClr val="62B9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51" type="#_x0000_t114" style="width:597.6pt;height:98.55pt;margin-top:794.05pt;margin-left:-62.3pt;flip:y;mso-height-relative:page;mso-position-vertical-relative:page;mso-width-relative:page;position:absolute;v-text-anchor:middle;z-index:251797504" coordsize="21600,21600" filled="t" fillcolor="#62b931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ge">
                  <wp:posOffset>7000240</wp:posOffset>
                </wp:positionV>
                <wp:extent cx="4860290" cy="0"/>
                <wp:effectExtent l="0" t="0" r="17145" b="1905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6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52" style="mso-height-relative:page;mso-position-vertical-relative:page;mso-width-relative:page;position:absolute;z-index:251713536" from="58.75pt,551.2pt" to="441.45pt,551.2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2011年09月，被评为本学期“三好学生”；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2011年12月，被评为学校“金色少年”；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2012年01月，在学校举行的数学竞赛中，荣获一等奖；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2012年03月，被评为2005-2006年度第二学期“优秀学干”。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2012年05月，通过江苏省音乐家协会钢琴“七级”考试。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2012年09月，荣获英语竞赛一等奖（满分）。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2012年10月，荣获本学期“三好学生”。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2013年04月，在学校举行的数学计算竞赛中荣获一等奖。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2013年06月，在本学期数学竞赛中荣获三等奖。。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2013年08月，通过江苏省音乐家协会钢琴“八级”考试。（成绩：优秀）、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 w14:paraId="1D87A0E8"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2748A751"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-807720</wp:posOffset>
                </wp:positionH>
                <wp:positionV relativeFrom="page">
                  <wp:posOffset>-1574800</wp:posOffset>
                </wp:positionV>
                <wp:extent cx="7589520" cy="2350135"/>
                <wp:effectExtent l="0" t="0" r="0" b="0"/>
                <wp:wrapNone/>
                <wp:docPr id="392" name="流程图: 文档 3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589520" cy="2350135"/>
                        </a:xfrm>
                        <a:prstGeom prst="flowChartDocumen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53" type="#_x0000_t114" style="width:597.6pt;height:185.05pt;margin-top:-124pt;margin-left:-63.6pt;flip:x;mso-height-relative:page;mso-position-vertical-relative:page;mso-width-relative:page;position:absolute;v-text-anchor:middle;z-index:-251525120" coordsize="21600,21600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ge">
                  <wp:posOffset>775970</wp:posOffset>
                </wp:positionV>
                <wp:extent cx="1762125" cy="1772666"/>
                <wp:effectExtent l="0" t="0" r="0" b="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54" type="#_x0000_t202" style="width:138.75pt;height:39.1pt;margin-top:61.1pt;margin-left:-52.3pt;mso-height-percent:200;mso-height-relative:margin;mso-position-vertical-relative:page;mso-width-relative:page;position:absolute;z-index:25172377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8C6A429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ge">
                  <wp:posOffset>871855</wp:posOffset>
                </wp:positionV>
                <wp:extent cx="2133600" cy="333375"/>
                <wp:effectExtent l="0" t="0" r="0" b="9525"/>
                <wp:wrapNone/>
                <wp:docPr id="343" name="平行四边形 3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33600" cy="333375"/>
                        </a:xfrm>
                        <a:prstGeom prst="parallelogram">
                          <a:avLst/>
                        </a:prstGeom>
                        <a:solidFill>
                          <a:srgbClr val="EB66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55" type="#_x0000_t7" style="width:168pt;height:26.25pt;margin-top:68.65pt;margin-left:-69pt;mso-height-relative:page;mso-position-vertical-relative:page;mso-width-relative:page;position:absolute;v-text-anchor:middle;z-index:251721728" coordsize="21600,21600" adj="844" filled="t" fillcolor="#eb6603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ge">
                  <wp:posOffset>2827655</wp:posOffset>
                </wp:positionV>
                <wp:extent cx="1762125" cy="1772666"/>
                <wp:effectExtent l="0" t="0" r="0" b="0"/>
                <wp:wrapNone/>
                <wp:docPr id="3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56" type="#_x0000_t202" style="width:138.75pt;height:39.1pt;margin-top:222.65pt;margin-left:-52.3pt;mso-height-percent:200;mso-height-relative:margin;mso-position-vertical-relative:page;mso-width-relative:page;position:absolute;z-index:2517299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CAE6108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-887095</wp:posOffset>
                </wp:positionH>
                <wp:positionV relativeFrom="page">
                  <wp:posOffset>2902585</wp:posOffset>
                </wp:positionV>
                <wp:extent cx="2133600" cy="333375"/>
                <wp:effectExtent l="0" t="0" r="0" b="9525"/>
                <wp:wrapNone/>
                <wp:docPr id="346" name="平行四边形 3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33600" cy="333375"/>
                        </a:xfrm>
                        <a:prstGeom prst="parallelogram">
                          <a:avLst/>
                        </a:prstGeom>
                        <a:solidFill>
                          <a:srgbClr val="FD39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57" type="#_x0000_t7" style="width:168pt;height:26.25pt;margin-top:228.55pt;margin-left:-69.85pt;mso-height-relative:page;mso-position-vertical-relative:page;mso-width-relative:page;position:absolute;v-text-anchor:middle;z-index:251727872" coordsize="21600,21600" adj="844" filled="t" fillcolor="#fd3971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ge">
                  <wp:posOffset>3221355</wp:posOffset>
                </wp:positionV>
                <wp:extent cx="4859655" cy="0"/>
                <wp:effectExtent l="0" t="0" r="17145" b="1905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596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58" style="mso-height-relative:page;mso-position-vertical-relative:page;mso-width-relative:page;position:absolute;z-index:251725824" from="78.3pt,253.65pt" to="460.95pt,253.6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ge">
                  <wp:posOffset>1190625</wp:posOffset>
                </wp:positionV>
                <wp:extent cx="4859655" cy="0"/>
                <wp:effectExtent l="0" t="0" r="17145" b="1905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596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59" style="mso-height-relative:page;mso-position-vertical-relative:page;mso-width-relative:page;position:absolute;z-index:251719680" from="81.65pt,93.75pt" to="464.3pt,93.7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ge">
                  <wp:posOffset>4858385</wp:posOffset>
                </wp:positionV>
                <wp:extent cx="4859655" cy="0"/>
                <wp:effectExtent l="0" t="0" r="17145" b="19050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596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60" style="mso-height-relative:page;mso-position-vertical-relative:page;mso-width-relative:page;position:absolute;z-index:251731968" from="77.45pt,382.55pt" to="460.1pt,382.55pt" coordsize="21600,21600" stroked="t" strokecolor="#69a12b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-865505</wp:posOffset>
                </wp:positionH>
                <wp:positionV relativeFrom="page">
                  <wp:posOffset>4538980</wp:posOffset>
                </wp:positionV>
                <wp:extent cx="2133600" cy="333375"/>
                <wp:effectExtent l="0" t="0" r="0" b="9525"/>
                <wp:wrapNone/>
                <wp:docPr id="349" name="平行四边形 3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33600" cy="333375"/>
                        </a:xfrm>
                        <a:prstGeom prst="parallelogram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61" type="#_x0000_t7" style="width:168pt;height:26.25pt;margin-top:357.4pt;margin-left:-68.15pt;mso-height-relative:page;mso-position-vertical-relative:page;mso-width-relative:page;position:absolute;v-text-anchor:middle;z-index:251734016" coordsize="21600,21600" adj="844" filled="t" fillcolor="#ffc00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ge">
                  <wp:posOffset>4432935</wp:posOffset>
                </wp:positionV>
                <wp:extent cx="1762125" cy="1772666"/>
                <wp:effectExtent l="0" t="0" r="0" b="0"/>
                <wp:wrapNone/>
                <wp:docPr id="3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62" type="#_x0000_t202" style="width:138.75pt;height:39.1pt;margin-top:349.05pt;margin-left:-54.85pt;mso-height-percent:200;mso-height-relative:margin;mso-position-vertical-relative:page;mso-width-relative:page;position:absolute;z-index:25173606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DD2CF7F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2780665</wp:posOffset>
            </wp:positionH>
            <wp:positionV relativeFrom="page">
              <wp:posOffset>6261735</wp:posOffset>
            </wp:positionV>
            <wp:extent cx="2038350" cy="1288415"/>
            <wp:effectExtent l="0" t="0" r="0" b="6985"/>
            <wp:wrapNone/>
            <wp:docPr id="3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8841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377825</wp:posOffset>
            </wp:positionH>
            <wp:positionV relativeFrom="page">
              <wp:posOffset>7824470</wp:posOffset>
            </wp:positionV>
            <wp:extent cx="2038350" cy="1288415"/>
            <wp:effectExtent l="0" t="0" r="0" b="6985"/>
            <wp:wrapNone/>
            <wp:docPr id="3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8841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377825</wp:posOffset>
            </wp:positionH>
            <wp:positionV relativeFrom="page">
              <wp:posOffset>6261735</wp:posOffset>
            </wp:positionV>
            <wp:extent cx="2038350" cy="1288415"/>
            <wp:effectExtent l="0" t="0" r="0" b="6985"/>
            <wp:wrapNone/>
            <wp:docPr id="3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8841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2013年9月，在学校举行的写字竞赛荣获一等奖。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2013年12月，被评为2007-2008年度第一学期“三好学生”。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2014年4月，数学基础知识竞赛一等奖。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2014年5月，英语数学竞赛一等奖。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2014年10月，英语竞赛一等奖。（全班仅我一人全部一等奖）。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2014年11月，在校举行的本学期科技创新大赛中，荣获三等奖。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2015年1月1日，通过上海音乐学院钢琴“十级”考试。（成绩：优秀）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2015年9月26日，参加全市红领巾读书征文演讲比赛荣获一等奖第一名。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2015年10月份被评为“全市十佳少年”（全淮安只有十个）。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2015年11月份被评为学校“大队委”。</w:t>
      </w:r>
    </w:p>
    <w:p w14:paraId="7FA089C4"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CCB7B53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ge">
                  <wp:posOffset>9727565</wp:posOffset>
                </wp:positionV>
                <wp:extent cx="7589520" cy="2350135"/>
                <wp:effectExtent l="0" t="0" r="0" b="0"/>
                <wp:wrapNone/>
                <wp:docPr id="516" name="流程图: 文档 5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H="1">
                          <a:off x="0" y="0"/>
                          <a:ext cx="7589520" cy="2350135"/>
                        </a:xfrm>
                        <a:prstGeom prst="flowChartDocumen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63" type="#_x0000_t114" style="width:597.6pt;height:185.05pt;margin-top:765.95pt;margin-left:-64pt;flip:x;mso-height-relative:page;mso-position-vertical-relative:page;mso-width-relative:page;position:absolute;rotation:180;v-text-anchor:middle;z-index:251907072" coordsize="21600,21600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ge">
                  <wp:posOffset>9930130</wp:posOffset>
                </wp:positionV>
                <wp:extent cx="7589520" cy="1251585"/>
                <wp:effectExtent l="0" t="0" r="0" b="5715"/>
                <wp:wrapNone/>
                <wp:docPr id="393" name="流程图: 文档 3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7589520" cy="1251585"/>
                        </a:xfrm>
                        <a:prstGeom prst="flowChartDocument">
                          <a:avLst/>
                        </a:prstGeom>
                        <a:solidFill>
                          <a:srgbClr val="62B9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64" type="#_x0000_t114" style="width:597.6pt;height:98.55pt;margin-top:781.9pt;margin-left:-61.5pt;flip:y;mso-height-relative:page;mso-position-vertical-relative:page;mso-width-relative:page;position:absolute;v-text-anchor:middle;z-index:251793408" coordsize="21600,21600" filled="t" fillcolor="#62b931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2780665</wp:posOffset>
            </wp:positionH>
            <wp:positionV relativeFrom="page">
              <wp:posOffset>7824470</wp:posOffset>
            </wp:positionV>
            <wp:extent cx="2038350" cy="1288415"/>
            <wp:effectExtent l="0" t="0" r="0" b="6985"/>
            <wp:wrapNone/>
            <wp:docPr id="3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8841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68C63E47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1364615</wp:posOffset>
                </wp:positionV>
                <wp:extent cx="1620520" cy="307340"/>
                <wp:effectExtent l="0" t="0" r="0" b="0"/>
                <wp:wrapNone/>
                <wp:docPr id="36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165" type="#_x0000_t202" style="width:127.6pt;height:24.2pt;margin-top:107.45pt;margin-left:15.1pt;mso-height-relative:page;mso-width-relative:page;mso-wrap-style:none;position:absolute;z-index:251765760" coordsize="21600,21600" filled="f" stroked="f">
                <o:lock v:ext="edit" aspectratio="f"/>
                <v:textbox style="mso-fit-shape-to-text:t">
                  <w:txbxContent>
                    <w:p w14:paraId="1B2730A6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40005</wp:posOffset>
            </wp:positionH>
            <wp:positionV relativeFrom="page">
              <wp:posOffset>7097395</wp:posOffset>
            </wp:positionV>
            <wp:extent cx="1736725" cy="1300480"/>
            <wp:effectExtent l="133350" t="114300" r="130175" b="166370"/>
            <wp:wrapNone/>
            <wp:docPr id="4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-1028" b="1028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2141855</wp:posOffset>
            </wp:positionH>
            <wp:positionV relativeFrom="page">
              <wp:posOffset>7096760</wp:posOffset>
            </wp:positionV>
            <wp:extent cx="1812290" cy="1300480"/>
            <wp:effectExtent l="133350" t="114300" r="130810" b="166370"/>
            <wp:wrapNone/>
            <wp:docPr id="4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2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ge">
                  <wp:posOffset>8558530</wp:posOffset>
                </wp:positionV>
                <wp:extent cx="1605915" cy="487680"/>
                <wp:effectExtent l="0" t="0" r="0" b="0"/>
                <wp:wrapNone/>
                <wp:docPr id="414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166" type="#_x0000_t202" style="width:126.45pt;height:38.4pt;margin-top:673.9pt;margin-left:11.95pt;mso-height-relative:page;mso-position-vertical-relative:page;mso-width-relative:page;mso-wrap-style:none;position:absolute;z-index:251803648" coordsize="21600,21600" filled="f" stroked="f">
                <o:lock v:ext="edit" aspectratio="f"/>
                <v:textbox style="mso-fit-shape-to-text:t">
                  <w:txbxContent>
                    <w:p w14:paraId="3E5E3B24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ge">
                  <wp:posOffset>8558530</wp:posOffset>
                </wp:positionV>
                <wp:extent cx="1605915" cy="487680"/>
                <wp:effectExtent l="0" t="0" r="0" b="0"/>
                <wp:wrapNone/>
                <wp:docPr id="41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167" type="#_x0000_t202" style="width:126.45pt;height:38.4pt;margin-top:673.9pt;margin-left:172.95pt;mso-height-relative:page;mso-position-vertical-relative:page;mso-width-relative:page;mso-wrap-style:none;position:absolute;z-index:251805696" coordsize="21600,21600" filled="f" stroked="f">
                <o:lock v:ext="edit" aspectratio="f"/>
                <v:textbox style="mso-fit-shape-to-text:t">
                  <w:txbxContent>
                    <w:p w14:paraId="20F910CD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ge">
                  <wp:posOffset>8557895</wp:posOffset>
                </wp:positionV>
                <wp:extent cx="1605915" cy="487680"/>
                <wp:effectExtent l="0" t="0" r="0" b="0"/>
                <wp:wrapNone/>
                <wp:docPr id="41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168" type="#_x0000_t202" style="width:126.45pt;height:38.4pt;margin-top:673.85pt;margin-left:334.95pt;mso-height-relative:page;mso-position-vertical-relative:page;mso-width-relative:page;mso-wrap-style:none;position:absolute;z-index:251807744" coordsize="21600,21600" filled="f" stroked="f">
                <o:lock v:ext="edit" aspectratio="f"/>
                <v:textbox style="mso-fit-shape-to-text:t">
                  <w:txbxContent>
                    <w:p w14:paraId="5C757A65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ge">
                  <wp:posOffset>7093585</wp:posOffset>
                </wp:positionV>
                <wp:extent cx="1739900" cy="1305560"/>
                <wp:effectExtent l="133350" t="114300" r="127000" b="180340"/>
                <wp:wrapNone/>
                <wp:docPr id="41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39900" cy="1305560"/>
                          <a:chOff x="4202727" y="2062489"/>
                          <a:chExt cx="9144011" cy="6449402"/>
                        </a:xfrm>
                      </wpg:grpSpPr>
                      <pic:pic xmlns:pic="http://schemas.openxmlformats.org/drawingml/2006/picture">
                        <pic:nvPicPr>
                          <pic:cNvPr id="412" name="图片 4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2727" y="2062489"/>
                            <a:ext cx="9144011" cy="64494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413" name="矩形 413"/>
                        <wps:cNvSpPr/>
                        <wps:spPr>
                          <a:xfrm>
                            <a:off x="5030310" y="3526031"/>
                            <a:ext cx="1224136" cy="537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169" style="width:137pt;height:102.8pt;margin-top:558.55pt;margin-left:335.1pt;mso-height-relative:page;mso-position-vertical-relative:page;mso-width-relative:page;position:absolute;z-index:251801600" coordorigin="4202727,2062489" coordsize="9144011,6449402">
                <o:lock v:ext="edit" aspectratio="f"/>
                <v:shape id="_x0000_s1026" o:spid="_x0000_s1170" type="#_x0000_t75" style="width:9144011;height:6449402;left:4202727;position:absolute;top:2062489" coordsize="21600,21600" o:preferrelative="t" filled="t" fillcolor="#ededed" stroked="t" strokecolor="white" strokeweight="7pt">
                  <v:stroke joinstyle="miter" endcap="square"/>
                  <v:imagedata r:id="rId12" o:title=""/>
                  <o:lock v:ext="edit" aspectratio="t"/>
                </v:shape>
                <v:rect id="_x0000_s1026" o:spid="_x0000_s1171" style="width:1224136;height:537016;left:5030310;position:absolute;top:3526031;v-text-anchor:middle" coordsize="21600,21600" filled="t" fillcolor="white" stroked="t" strokecolor="white" strokeweight="2pt">
                  <v:stroke joinstyle="round"/>
                  <o:lock v:ext="edit" aspectratio="f"/>
                </v:rect>
              </v:group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40005</wp:posOffset>
            </wp:positionH>
            <wp:positionV relativeFrom="page">
              <wp:posOffset>2927350</wp:posOffset>
            </wp:positionV>
            <wp:extent cx="1736725" cy="1300480"/>
            <wp:effectExtent l="133350" t="114300" r="130175" b="166370"/>
            <wp:wrapNone/>
            <wp:docPr id="3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-1028" b="1028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2141855</wp:posOffset>
            </wp:positionH>
            <wp:positionV relativeFrom="page">
              <wp:posOffset>2930525</wp:posOffset>
            </wp:positionV>
            <wp:extent cx="1812290" cy="1300480"/>
            <wp:effectExtent l="133350" t="114300" r="130810" b="166370"/>
            <wp:wrapNone/>
            <wp:docPr id="3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2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ge">
                  <wp:posOffset>2929255</wp:posOffset>
                </wp:positionV>
                <wp:extent cx="1739900" cy="1305560"/>
                <wp:effectExtent l="133350" t="114300" r="127000" b="180340"/>
                <wp:wrapNone/>
                <wp:docPr id="35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39900" cy="1305560"/>
                          <a:chOff x="4202727" y="2062489"/>
                          <a:chExt cx="9144011" cy="6449402"/>
                        </a:xfrm>
                      </wpg:grpSpPr>
                      <pic:pic xmlns:pic="http://schemas.openxmlformats.org/drawingml/2006/picture">
                        <pic:nvPicPr>
                          <pic:cNvPr id="356" name="图片 3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2727" y="2062489"/>
                            <a:ext cx="9144011" cy="64494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357" name="矩形 357"/>
                        <wps:cNvSpPr/>
                        <wps:spPr>
                          <a:xfrm>
                            <a:off x="5030310" y="3526031"/>
                            <a:ext cx="1224136" cy="537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172" style="width:137pt;height:102.8pt;margin-top:230.65pt;margin-left:334.05pt;mso-height-relative:page;mso-position-vertical-relative:page;mso-width-relative:page;position:absolute;z-index:251741184" coordorigin="4202727,2062489" coordsize="9144011,6449402">
                <o:lock v:ext="edit" aspectratio="f"/>
                <v:shape id="_x0000_s1026" o:spid="_x0000_s1173" type="#_x0000_t75" style="width:9144011;height:6449402;left:4202727;position:absolute;top:2062489" coordsize="21600,21600" o:preferrelative="t" filled="t" fillcolor="#ededed" stroked="t" strokecolor="white" strokeweight="7pt">
                  <v:stroke joinstyle="miter" endcap="square"/>
                  <v:imagedata r:id="rId12" o:title=""/>
                  <o:lock v:ext="edit" aspectratio="t"/>
                </v:shape>
                <v:rect id="_x0000_s1026" o:spid="_x0000_s1174" style="width:1224136;height:537016;left:5030310;position:absolute;top:3526031;v-text-anchor:middle" coordsize="21600,21600" filled="t" fillcolor="white" stroked="t" strokecolor="white" strokeweight="2pt">
                  <v:stroke joinstyle="round"/>
                  <o:lock v:ext="edit" aspectratio="f"/>
                </v:rect>
              </v:group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40005</wp:posOffset>
            </wp:positionH>
            <wp:positionV relativeFrom="page">
              <wp:posOffset>5036820</wp:posOffset>
            </wp:positionV>
            <wp:extent cx="1736725" cy="1251585"/>
            <wp:effectExtent l="133350" t="114300" r="130175" b="158115"/>
            <wp:wrapNone/>
            <wp:docPr id="3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5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2096770</wp:posOffset>
            </wp:positionH>
            <wp:positionV relativeFrom="page">
              <wp:posOffset>5041265</wp:posOffset>
            </wp:positionV>
            <wp:extent cx="1857375" cy="1245235"/>
            <wp:effectExtent l="133350" t="114300" r="123825" b="164465"/>
            <wp:wrapNone/>
            <wp:docPr id="3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4255135</wp:posOffset>
            </wp:positionH>
            <wp:positionV relativeFrom="page">
              <wp:posOffset>5039995</wp:posOffset>
            </wp:positionV>
            <wp:extent cx="1644650" cy="1248410"/>
            <wp:effectExtent l="133350" t="114300" r="127000" b="161290"/>
            <wp:wrapNone/>
            <wp:docPr id="3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ge">
                  <wp:posOffset>4388485</wp:posOffset>
                </wp:positionV>
                <wp:extent cx="1605915" cy="487680"/>
                <wp:effectExtent l="0" t="0" r="0" b="0"/>
                <wp:wrapNone/>
                <wp:docPr id="35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175" type="#_x0000_t202" style="width:126.45pt;height:38.4pt;margin-top:345.55pt;margin-left:11.95pt;mso-height-relative:page;mso-position-vertical-relative:page;mso-width-relative:page;mso-wrap-style:none;position:absolute;z-index:251746304" coordsize="21600,21600" filled="f" stroked="f">
                <o:lock v:ext="edit" aspectratio="f"/>
                <v:textbox style="mso-fit-shape-to-text:t">
                  <w:txbxContent>
                    <w:p w14:paraId="780F1638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ge">
                  <wp:posOffset>4392295</wp:posOffset>
                </wp:positionV>
                <wp:extent cx="1605915" cy="487680"/>
                <wp:effectExtent l="0" t="0" r="0" b="0"/>
                <wp:wrapNone/>
                <wp:docPr id="3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176" type="#_x0000_t202" style="width:126.45pt;height:38.4pt;margin-top:345.85pt;margin-left:172.95pt;mso-height-relative:page;mso-position-vertical-relative:page;mso-width-relative:page;mso-wrap-style:none;position:absolute;z-index:251748352" coordsize="21600,21600" filled="f" stroked="f">
                <o:lock v:ext="edit" aspectratio="f"/>
                <v:textbox style="mso-fit-shape-to-text:t">
                  <w:txbxContent>
                    <w:p w14:paraId="0EADA9E4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ge">
                  <wp:posOffset>4393565</wp:posOffset>
                </wp:positionV>
                <wp:extent cx="1605915" cy="487680"/>
                <wp:effectExtent l="0" t="0" r="0" b="0"/>
                <wp:wrapNone/>
                <wp:docPr id="36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177" type="#_x0000_t202" style="width:126.45pt;height:38.4pt;margin-top:345.95pt;margin-left:334.95pt;mso-height-relative:page;mso-position-vertical-relative:page;mso-width-relative:page;mso-wrap-style:none;position:absolute;z-index:251750400" coordsize="21600,21600" filled="f" stroked="f">
                <o:lock v:ext="edit" aspectratio="f"/>
                <v:textbox style="mso-fit-shape-to-text:t">
                  <w:txbxContent>
                    <w:p w14:paraId="08598443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ge">
                  <wp:posOffset>6447155</wp:posOffset>
                </wp:positionV>
                <wp:extent cx="1605915" cy="487680"/>
                <wp:effectExtent l="0" t="0" r="0" b="0"/>
                <wp:wrapNone/>
                <wp:docPr id="361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178" type="#_x0000_t202" style="width:126.45pt;height:38.4pt;margin-top:507.65pt;margin-left:337.95pt;mso-height-relative:page;mso-position-vertical-relative:page;mso-width-relative:page;mso-wrap-style:none;position:absolute;z-index:251752448" coordsize="21600,21600" filled="f" stroked="f">
                <o:lock v:ext="edit" aspectratio="f"/>
                <v:textbox style="mso-fit-shape-to-text:t">
                  <w:txbxContent>
                    <w:p w14:paraId="3C919AD5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ge">
                  <wp:posOffset>6447790</wp:posOffset>
                </wp:positionV>
                <wp:extent cx="1605915" cy="487680"/>
                <wp:effectExtent l="0" t="0" r="0" b="0"/>
                <wp:wrapNone/>
                <wp:docPr id="36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179" type="#_x0000_t202" style="width:126.45pt;height:38.4pt;margin-top:507.7pt;margin-left:174.95pt;mso-height-relative:page;mso-position-vertical-relative:page;mso-width-relative:page;mso-wrap-style:none;position:absolute;z-index:251754496" coordsize="21600,21600" filled="f" stroked="f">
                <o:lock v:ext="edit" aspectratio="f"/>
                <v:textbox style="mso-fit-shape-to-text:t">
                  <w:txbxContent>
                    <w:p w14:paraId="529E6D06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ge">
                  <wp:posOffset>6449060</wp:posOffset>
                </wp:positionV>
                <wp:extent cx="1605915" cy="487680"/>
                <wp:effectExtent l="0" t="0" r="0" b="0"/>
                <wp:wrapNone/>
                <wp:docPr id="36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180" type="#_x0000_t202" style="width:126.45pt;height:38.4pt;margin-top:507.8pt;margin-left:10.95pt;mso-height-relative:page;mso-position-vertical-relative:page;mso-width-relative:page;mso-wrap-style:none;position:absolute;z-index:251756544" coordsize="21600,21600" filled="f" stroked="f">
                <o:lock v:ext="edit" aspectratio="f"/>
                <v:textbox style="mso-fit-shape-to-text:t">
                  <w:txbxContent>
                    <w:p w14:paraId="33C4D119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-47625</wp:posOffset>
            </wp:positionV>
            <wp:extent cx="1736725" cy="1251585"/>
            <wp:effectExtent l="133350" t="114300" r="130175" b="158115"/>
            <wp:wrapNone/>
            <wp:docPr id="3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5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-39370</wp:posOffset>
            </wp:positionV>
            <wp:extent cx="1857375" cy="1245235"/>
            <wp:effectExtent l="133350" t="114300" r="123825" b="164465"/>
            <wp:wrapNone/>
            <wp:docPr id="3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-38735</wp:posOffset>
            </wp:positionV>
            <wp:extent cx="1644650" cy="1248410"/>
            <wp:effectExtent l="133350" t="114300" r="127000" b="161290"/>
            <wp:wrapNone/>
            <wp:docPr id="3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1368425</wp:posOffset>
                </wp:positionV>
                <wp:extent cx="1620520" cy="307340"/>
                <wp:effectExtent l="0" t="0" r="0" b="0"/>
                <wp:wrapNone/>
                <wp:docPr id="36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181" type="#_x0000_t202" style="width:127.6pt;height:24.2pt;margin-top:107.75pt;margin-left:341.95pt;mso-height-relative:page;mso-width-relative:page;mso-wrap-style:none;position:absolute;z-index:251761664" coordsize="21600,21600" filled="f" stroked="f">
                <o:lock v:ext="edit" aspectratio="f"/>
                <v:textbox style="mso-fit-shape-to-text:t">
                  <w:txbxContent>
                    <w:p w14:paraId="2B6C3B53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1367155</wp:posOffset>
                </wp:positionV>
                <wp:extent cx="1620520" cy="307340"/>
                <wp:effectExtent l="0" t="0" r="0" b="0"/>
                <wp:wrapNone/>
                <wp:docPr id="36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182" type="#_x0000_t202" style="width:127.6pt;height:24.2pt;margin-top:107.65pt;margin-left:178.95pt;mso-height-relative:page;mso-width-relative:page;mso-wrap-style:none;position:absolute;z-index:251763712" coordsize="21600,21600" filled="f" stroked="f">
                <o:lock v:ext="edit" aspectratio="f"/>
                <v:textbox style="mso-fit-shape-to-text:t">
                  <w:txbxContent>
                    <w:p w14:paraId="47954494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                                       </w:t>
      </w:r>
    </w:p>
    <w:p w14:paraId="36F40189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-789940</wp:posOffset>
                </wp:positionH>
                <wp:positionV relativeFrom="page">
                  <wp:posOffset>8462645</wp:posOffset>
                </wp:positionV>
                <wp:extent cx="7589520" cy="3242945"/>
                <wp:effectExtent l="0" t="0" r="0" b="0"/>
                <wp:wrapNone/>
                <wp:docPr id="513" name="组合 5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89520" cy="3242945"/>
                          <a:chOff x="0" y="0"/>
                          <a:chExt cx="7589520" cy="3243270"/>
                        </a:xfrm>
                      </wpg:grpSpPr>
                      <wps:wsp xmlns:wps="http://schemas.microsoft.com/office/word/2010/wordprocessingShape">
                        <wps:cNvPr id="481" name="流程图: 文档 481"/>
                        <wps:cNvSpPr/>
                        <wps:spPr>
                          <a:xfrm flipH="1" flipV="1">
                            <a:off x="0" y="893135"/>
                            <a:ext cx="7589520" cy="2350135"/>
                          </a:xfrm>
                          <a:prstGeom prst="flowChartDocumen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2" name="流程图: 文档 482"/>
                        <wps:cNvSpPr/>
                        <wps:spPr>
                          <a:xfrm flipV="1">
                            <a:off x="0" y="1573619"/>
                            <a:ext cx="7589520" cy="1251585"/>
                          </a:xfrm>
                          <a:prstGeom prst="flowChartDocument">
                            <a:avLst/>
                          </a:prstGeom>
                          <a:solidFill>
                            <a:srgbClr val="62B9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3" name="椭圆 483"/>
                        <wps:cNvSpPr/>
                        <wps:spPr>
                          <a:xfrm>
                            <a:off x="5720316" y="287079"/>
                            <a:ext cx="886460" cy="886460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4" name="椭圆 484"/>
                        <wps:cNvSpPr/>
                        <wps:spPr>
                          <a:xfrm>
                            <a:off x="5582093" y="839972"/>
                            <a:ext cx="650875" cy="65087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5" name="椭圆 485"/>
                        <wps:cNvSpPr/>
                        <wps:spPr>
                          <a:xfrm>
                            <a:off x="6794205" y="1371600"/>
                            <a:ext cx="401320" cy="401320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6" name="椭圆 486"/>
                        <wps:cNvSpPr/>
                        <wps:spPr>
                          <a:xfrm>
                            <a:off x="4582633" y="0"/>
                            <a:ext cx="470535" cy="470535"/>
                          </a:xfrm>
                          <a:prstGeom prst="ellipse">
                            <a:avLst/>
                          </a:prstGeom>
                          <a:solidFill>
                            <a:srgbClr val="86D6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7" name="椭圆 487"/>
                        <wps:cNvSpPr/>
                        <wps:spPr>
                          <a:xfrm>
                            <a:off x="4380614" y="914400"/>
                            <a:ext cx="526415" cy="52641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8" name="椭圆 488"/>
                        <wps:cNvSpPr/>
                        <wps:spPr>
                          <a:xfrm>
                            <a:off x="4869712" y="137160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83" style="width:597.6pt;height:255.35pt;margin-top:666.35pt;margin-left:-62.2pt;mso-height-relative:page;mso-position-vertical-relative:page;mso-width-relative:page;position:absolute;z-index:251867136" coordsize="7589520,3243270">
                <o:lock v:ext="edit" aspectratio="f"/>
                <v:shape id="_x0000_s1026" o:spid="_x0000_s1184" type="#_x0000_t114" style="width:7589520;height:2350135;flip:x y;position:absolute;top:893135;v-text-anchor:middle" coordsize="21600,21600" filled="t" fillcolor="#92d050" stroked="f" strokeweight="2pt">
                  <o:lock v:ext="edit" aspectratio="f"/>
                </v:shape>
                <v:shape id="_x0000_s1026" o:spid="_x0000_s1185" type="#_x0000_t114" style="width:7589520;height:1251585;flip:y;position:absolute;top:1573619;v-text-anchor:middle" coordsize="21600,21600" filled="t" fillcolor="#62b931" stroked="f" strokeweight="2pt">
                  <o:lock v:ext="edit" aspectratio="f"/>
                </v:shape>
                <v:oval id="_x0000_s1026" o:spid="_x0000_s1186" style="width:886460;height:886460;left:5720316;position:absolute;top:287079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187" style="width:650875;height:650875;left:5582093;position:absolute;top:839972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188" style="width:401320;height:401320;left:6794205;position:absolute;top:1371600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189" style="width:470535;height:470535;left:4582633;position:absolute;v-text-anchor:middle" coordsize="21600,21600" filled="t" fillcolor="#86d636" stroked="f" strokeweight="2pt">
                  <o:lock v:ext="edit" aspectratio="f"/>
                </v:oval>
                <v:oval id="_x0000_s1026" o:spid="_x0000_s1190" style="width:526415;height:526415;left:4380614;position:absolute;top:914400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191" style="width:276225;height:276225;left:4869712;position:absolute;top:1371600;v-text-anchor:middle" coordsize="21600,21600" filled="t" fillcolor="#3d9a0e" stroked="f" strokeweight="2pt">
                  <v:fill opacity="30583f"/>
                  <o:lock v:ext="edit" aspectratio="f"/>
                </v:oval>
              </v:group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3389E420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-1025525</wp:posOffset>
                </wp:positionH>
                <wp:positionV relativeFrom="page">
                  <wp:posOffset>-95250</wp:posOffset>
                </wp:positionV>
                <wp:extent cx="4752340" cy="1365885"/>
                <wp:effectExtent l="0" t="0" r="0" b="5715"/>
                <wp:wrapNone/>
                <wp:docPr id="514" name="组合 5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52340" cy="1365885"/>
                          <a:chOff x="0" y="-127590"/>
                          <a:chExt cx="4752532" cy="1366386"/>
                        </a:xfrm>
                      </wpg:grpSpPr>
                      <wps:wsp xmlns:wps="http://schemas.microsoft.com/office/word/2010/wordprocessingShape">
                        <wps:cNvPr id="489" name="椭圆 489"/>
                        <wps:cNvSpPr/>
                        <wps:spPr>
                          <a:xfrm>
                            <a:off x="2052084" y="0"/>
                            <a:ext cx="886460" cy="886460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0" name="椭圆 490"/>
                        <wps:cNvSpPr/>
                        <wps:spPr>
                          <a:xfrm>
                            <a:off x="2392326" y="584790"/>
                            <a:ext cx="650875" cy="65087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1" name="椭圆 491"/>
                        <wps:cNvSpPr/>
                        <wps:spPr>
                          <a:xfrm>
                            <a:off x="3264196" y="595423"/>
                            <a:ext cx="401320" cy="401320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3" name="椭圆 493"/>
                        <wps:cNvSpPr/>
                        <wps:spPr>
                          <a:xfrm>
                            <a:off x="1254642" y="712381"/>
                            <a:ext cx="526415" cy="52641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4" name="椭圆 494"/>
                        <wps:cNvSpPr/>
                        <wps:spPr>
                          <a:xfrm>
                            <a:off x="1711842" y="882502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5" name="椭圆 495"/>
                        <wps:cNvSpPr/>
                        <wps:spPr>
                          <a:xfrm>
                            <a:off x="0" y="-127590"/>
                            <a:ext cx="950976" cy="950976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6" name="椭圆 496"/>
                        <wps:cNvSpPr/>
                        <wps:spPr>
                          <a:xfrm>
                            <a:off x="4476307" y="340241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92" style="width:374.2pt;height:107.55pt;margin-top:-7.5pt;margin-left:-80.75pt;mso-height-relative:page;mso-position-vertical-relative:page;mso-width-relative:page;position:absolute;z-index:251871232" coordorigin="0,-127590" coordsize="4752532,1366386">
                <o:lock v:ext="edit" aspectratio="f"/>
                <v:oval id="_x0000_s1026" o:spid="_x0000_s1193" style="width:886460;height:886460;left:2052084;position:absolute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194" style="width:650875;height:650875;left:2392326;position:absolute;top:584790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195" style="width:401320;height:401320;left:3264196;position:absolute;top:595423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196" style="width:526415;height:526415;left:1254642;position:absolute;top:712381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197" style="width:276225;height:276225;left:1711842;position:absolute;top:882502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198" style="width:950976;height:950976;position:absolute;top:-127590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199" style="width:276225;height:276225;left:4476307;position:absolute;top:340241;v-text-anchor:middle" coordsize="21600,21600" filled="t" fillcolor="#73b51b" stroked="f" strokeweight="2pt">
                  <v:fill opacity="30801f"/>
                  <o:lock v:ext="edit" aspectratio="f"/>
                </v:oval>
              </v:group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</w:t>
      </w:r>
    </w:p>
    <w:p w14:paraId="3C51DC45">
      <w:pPr>
        <w:widowControl/>
        <w:jc w:val="left"/>
        <w:rPr>
          <w:rFonts w:ascii="微软雅黑" w:eastAsia="微软雅黑" w:hAnsi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老师评语                </w:t>
      </w:r>
    </w:p>
    <w:p w14:paraId="4B130325">
      <w:pP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你是一个个性快乐有智慧的女孩，有一颗善良的心，时时处处为别人着想，老师个性欣赏你，你以强烈的职责心出色地完成老师交办的各项工作。你博览群书，总会有真知灼见不凡的谈吐。期望你能敞开心扉，常常与老师父母说说心里话。</w:t>
      </w:r>
    </w:p>
    <w:p w14:paraId="6DDA3356">
      <w:pP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236855</wp:posOffset>
                </wp:positionV>
                <wp:extent cx="6047740" cy="0"/>
                <wp:effectExtent l="0" t="0" r="10160" b="1905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3B51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200" style="mso-height-relative:page;mso-width-relative:page;position:absolute;z-index:251889664" from="-2pt,18.65pt" to="474.2pt,18.65pt" coordsize="21600,21600" stroked="t" strokecolor="#73b51b" strokeweight="1pt">
                <v:stroke joinstyle="round" dashstyle="dash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　  </w:t>
      </w:r>
    </w:p>
    <w:p w14:paraId="40406F88">
      <w:pP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家长寄语</w:t>
      </w:r>
    </w:p>
    <w:p w14:paraId="422D8D1B">
      <w:pP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孝敬父母，对人有礼貌，有进取心，是大家族中公认的好孩子。但学习方面的主动性有待加强，四年级的成绩不太理想。希望庄梓灵在新的学期里在老师和家长的教导下秉承严谨、了学的作风，上课认真听讲、课后仔细及时的完成老师布置的作业，在新学期里总结经验思考自己的学习方法，再加上努力认真的学习，认真及时完成作业，一定能把成绩提高。相信庄梓灵会努力的!</w:t>
      </w:r>
    </w:p>
    <w:p w14:paraId="363AA791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206375</wp:posOffset>
                </wp:positionV>
                <wp:extent cx="6047740" cy="0"/>
                <wp:effectExtent l="0" t="0" r="10160" b="1905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3B51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201" style="mso-height-relative:page;mso-width-relative:page;position:absolute;z-index:251891712" from="-2pt,16.25pt" to="474.2pt,16.25pt" coordsize="21600,21600" stroked="t" strokecolor="#73b51b" strokeweight="1pt">
                <v:stroke joinstyle="round" dashstyle="dash"/>
                <o:lock v:ext="edit" aspectratio="f"/>
              </v:line>
            </w:pict>
          </mc:Fallback>
        </mc:AlternateContent>
      </w:r>
    </w:p>
    <w:p w14:paraId="3C29F891">
      <w:pP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我的梦想</w:t>
      </w:r>
    </w:p>
    <w:p w14:paraId="6E127781">
      <w:pP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一个人总会有自己的梦想和目标，没有梦想的人就像是一艘破旧的木船什都没有，只有随风四处漂流，没有理想的人内心是空虚，是一层没有灵魂的躯壳而已。</w:t>
      </w:r>
    </w:p>
    <w:p w14:paraId="69E8E93B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11FD883A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ge">
                  <wp:posOffset>10058400</wp:posOffset>
                </wp:positionV>
                <wp:extent cx="7589520" cy="1251585"/>
                <wp:effectExtent l="0" t="0" r="0" b="5715"/>
                <wp:wrapNone/>
                <wp:docPr id="457" name="流程图: 文档 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7589520" cy="1251585"/>
                        </a:xfrm>
                        <a:prstGeom prst="flowChartDocument">
                          <a:avLst/>
                        </a:prstGeom>
                        <a:solidFill>
                          <a:srgbClr val="62B9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02" type="#_x0000_t114" style="width:597.6pt;height:98.55pt;margin-top:11in;margin-left:-64pt;flip:y;mso-height-relative:page;mso-position-vertical-relative:page;mso-width-relative:page;position:absolute;v-text-anchor:middle;z-index:251834368" coordsize="21600,21600" filled="t" fillcolor="#62b931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ge">
                  <wp:posOffset>9420225</wp:posOffset>
                </wp:positionV>
                <wp:extent cx="7589520" cy="2350135"/>
                <wp:effectExtent l="0" t="0" r="0" b="0"/>
                <wp:wrapNone/>
                <wp:docPr id="458" name="流程图: 文档 4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7589520" cy="2350135"/>
                        </a:xfrm>
                        <a:prstGeom prst="flowChartDocumen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03" type="#_x0000_t114" style="width:597.6pt;height:185.05pt;margin-top:741.75pt;margin-left:-64pt;flip:x y;mso-height-relative:page;mso-position-vertical-relative:page;mso-width-relative:page;position:absolute;v-text-anchor:middle;z-index:251836416" coordsize="21600,21600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-8811260</wp:posOffset>
                </wp:positionV>
                <wp:extent cx="470535" cy="470535"/>
                <wp:effectExtent l="0" t="0" r="5715" b="5715"/>
                <wp:wrapNone/>
                <wp:docPr id="492" name="椭圆 4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0535" cy="470535"/>
                        </a:xfrm>
                        <a:prstGeom prst="ellipse">
                          <a:avLst/>
                        </a:prstGeom>
                        <a:solidFill>
                          <a:srgbClr val="86D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04" style="width:37.05pt;height:37.05pt;margin-top:-693.8pt;margin-left:-52.95pt;mso-height-relative:page;mso-width-relative:page;position:absolute;v-text-anchor:middle;z-index:251869184" coordsize="21600,21600" filled="t" fillcolor="#86d636" stroked="f" strokeweight="2pt">
                <o:lock v:ext="edit" aspectratio="f"/>
              </v:oval>
            </w:pict>
          </mc:Fallback>
        </mc:AlternateContent>
      </w:r>
    </w:p>
    <w:p w14:paraId="56818616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1944370</wp:posOffset>
            </wp:positionH>
            <wp:positionV relativeFrom="page">
              <wp:posOffset>1286510</wp:posOffset>
            </wp:positionV>
            <wp:extent cx="2079625" cy="2091690"/>
            <wp:effectExtent l="19050" t="19050" r="15875" b="22860"/>
            <wp:wrapNone/>
            <wp:docPr id="3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091690"/>
                    </a:xfrm>
                    <a:prstGeom prst="ellipse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ge">
                  <wp:posOffset>1286510</wp:posOffset>
                </wp:positionV>
                <wp:extent cx="996950" cy="608965"/>
                <wp:effectExtent l="0" t="0" r="12700" b="19685"/>
                <wp:wrapNone/>
                <wp:docPr id="431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6950" cy="60896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openDmnd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205" style="width:78.5pt;height:47.95pt;margin-top:101.3pt;margin-left:328.1pt;mso-height-relative:page;mso-position-vertical-relative:page;mso-width-relative:page;position:absolute;v-text-anchor:middle;z-index:251832320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2d050" strokeweight="1.25pt">
                <v:fill r:id="rId6" o:title="轮廓式菱形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ge">
                  <wp:posOffset>946150</wp:posOffset>
                </wp:positionV>
                <wp:extent cx="1274445" cy="778510"/>
                <wp:effectExtent l="0" t="0" r="20955" b="21590"/>
                <wp:wrapNone/>
                <wp:docPr id="429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4445" cy="77851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pct30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chemeClr val="accent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206" style="width:100.35pt;height:61.3pt;margin-top:74.5pt;margin-left:1.6pt;mso-height-relative:page;mso-position-vertical-relative:page;mso-width-relative:page;position:absolute;v-text-anchor:middle;z-index:251828224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bbb59" strokeweight="1.25pt">
                <v:fill r:id="rId5" o:title="30%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ge">
                  <wp:posOffset>1296670</wp:posOffset>
                </wp:positionV>
                <wp:extent cx="996950" cy="608965"/>
                <wp:effectExtent l="0" t="0" r="12700" b="19685"/>
                <wp:wrapNone/>
                <wp:docPr id="430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6950" cy="60896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openDmnd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207" style="width:78.5pt;height:47.95pt;margin-top:102.1pt;margin-left:57.7pt;mso-height-relative:page;mso-position-vertical-relative:page;mso-width-relative:page;position:absolute;v-text-anchor:middle;z-index:251830272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2d050" strokeweight="1.25pt">
                <v:fill r:id="rId6" o:title="轮廓式菱形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ge">
                  <wp:posOffset>2349500</wp:posOffset>
                </wp:positionV>
                <wp:extent cx="5052060" cy="5052060"/>
                <wp:effectExtent l="0" t="0" r="15240" b="15240"/>
                <wp:wrapNone/>
                <wp:docPr id="381" name="椭圆 3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2060" cy="505206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08" style="width:397.8pt;height:397.8pt;margin-top:185pt;margin-left:51.8pt;mso-height-relative:page;mso-position-vertical-relative:page;mso-width-relative:page;position:absolute;v-text-anchor:middle;z-index:251677696" coordsize="21600,21600" filled="f" stroked="t" strokecolor="#9bbb59" strokeweight="2pt">
                <v:stroke joinstyle="round" dashstyle="dash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ge">
                  <wp:posOffset>3816985</wp:posOffset>
                </wp:positionV>
                <wp:extent cx="2399284" cy="1770126"/>
                <wp:effectExtent l="0" t="0" r="0" b="2540"/>
                <wp:wrapNone/>
                <wp:docPr id="3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284" cy="1770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9BBB59" w:themeColor="accent3"/>
                                <w:sz w:val="56"/>
                                <w:szCs w:val="56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9BBB59" w:themeColor="accent3"/>
                                <w:sz w:val="56"/>
                                <w:szCs w:val="56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爱好与特长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209" type="#_x0000_t202" style="width:188.9pt;height:70.3pt;margin-top:300.55pt;margin-left:163.15pt;mso-height-percent:200;mso-height-relative:margin;mso-position-vertical-relative:page;mso-width-percent:400;mso-width-relative:margin;position:absolute;z-index:25177292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A9DC684">
                      <w:pPr>
                        <w:rPr>
                          <w:rFonts w:ascii="微软雅黑" w:eastAsia="微软雅黑" w:hAnsi="微软雅黑"/>
                          <w:b/>
                          <w:color w:val="9BBB59" w:themeColor="accent3"/>
                          <w:sz w:val="56"/>
                          <w:szCs w:val="56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9BBB59" w:themeColor="accent3"/>
                          <w:sz w:val="56"/>
                          <w:szCs w:val="56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爱好与特长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4496435</wp:posOffset>
            </wp:positionH>
            <wp:positionV relativeFrom="page">
              <wp:posOffset>3125470</wp:posOffset>
            </wp:positionV>
            <wp:extent cx="1852295" cy="1911350"/>
            <wp:effectExtent l="38100" t="38100" r="33655" b="31750"/>
            <wp:wrapNone/>
            <wp:docPr id="3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911350"/>
                    </a:xfrm>
                    <a:prstGeom prst="ellipse">
                      <a:avLst/>
                    </a:prstGeom>
                    <a:ln w="44450">
                      <a:solidFill>
                        <a:srgbClr val="86D6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-341630</wp:posOffset>
            </wp:positionH>
            <wp:positionV relativeFrom="page">
              <wp:posOffset>3093720</wp:posOffset>
            </wp:positionV>
            <wp:extent cx="1968500" cy="1943735"/>
            <wp:effectExtent l="38100" t="38100" r="31750" b="37465"/>
            <wp:wrapNone/>
            <wp:docPr id="3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43735"/>
                    </a:xfrm>
                    <a:prstGeom prst="ellipse">
                      <a:avLst/>
                    </a:prstGeom>
                    <a:ln w="4445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605155</wp:posOffset>
            </wp:positionH>
            <wp:positionV relativeFrom="page">
              <wp:posOffset>5741035</wp:posOffset>
            </wp:positionV>
            <wp:extent cx="1911350" cy="1911350"/>
            <wp:effectExtent l="38100" t="38100" r="31750" b="31750"/>
            <wp:wrapNone/>
            <wp:docPr id="3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r="11444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11350"/>
                    </a:xfrm>
                    <a:prstGeom prst="ellipse">
                      <a:avLst/>
                    </a:prstGeom>
                    <a:ln w="444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3645535</wp:posOffset>
            </wp:positionH>
            <wp:positionV relativeFrom="page">
              <wp:posOffset>5815965</wp:posOffset>
            </wp:positionV>
            <wp:extent cx="1928495" cy="1967230"/>
            <wp:effectExtent l="38100" t="38100" r="33655" b="33020"/>
            <wp:wrapNone/>
            <wp:docPr id="3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967230"/>
                    </a:xfrm>
                    <a:prstGeom prst="ellipse">
                      <a:avLst/>
                    </a:prstGeom>
                    <a:ln w="44450">
                      <a:solidFill>
                        <a:srgbClr val="EB6603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ge">
                  <wp:posOffset>9441180</wp:posOffset>
                </wp:positionV>
                <wp:extent cx="7589520" cy="2350135"/>
                <wp:effectExtent l="0" t="0" r="0" b="0"/>
                <wp:wrapNone/>
                <wp:docPr id="421" name="流程图: 文档 4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7589520" cy="2350135"/>
                        </a:xfrm>
                        <a:prstGeom prst="flowChartDocumen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10" type="#_x0000_t114" style="width:597.6pt;height:185.05pt;margin-top:743.4pt;margin-left:-64pt;flip:x y;mso-height-relative:page;mso-position-vertical-relative:page;mso-width-relative:page;position:absolute;v-text-anchor:middle;z-index:251811840" coordsize="21600,21600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ge">
                  <wp:posOffset>10132695</wp:posOffset>
                </wp:positionV>
                <wp:extent cx="7589520" cy="1251585"/>
                <wp:effectExtent l="0" t="0" r="0" b="5715"/>
                <wp:wrapNone/>
                <wp:docPr id="422" name="流程图: 文档 4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7589520" cy="1251585"/>
                        </a:xfrm>
                        <a:prstGeom prst="flowChartDocument">
                          <a:avLst/>
                        </a:prstGeom>
                        <a:solidFill>
                          <a:srgbClr val="62B9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11" type="#_x0000_t114" style="width:597.6pt;height:98.55pt;margin-top:797.85pt;margin-left:-64pt;flip:y;mso-height-relative:page;mso-position-vertical-relative:page;mso-width-relative:page;position:absolute;v-text-anchor:middle;z-index:251813888" coordsize="21600,21600" filled="t" fillcolor="#62b931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5981065</wp:posOffset>
                </wp:positionH>
                <wp:positionV relativeFrom="page">
                  <wp:posOffset>10121900</wp:posOffset>
                </wp:positionV>
                <wp:extent cx="401320" cy="401320"/>
                <wp:effectExtent l="0" t="0" r="0" b="0"/>
                <wp:wrapNone/>
                <wp:docPr id="425" name="椭圆 4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1320" cy="401320"/>
                        </a:xfrm>
                        <a:prstGeom prst="ellipse">
                          <a:avLst/>
                        </a:prstGeom>
                        <a:solidFill>
                          <a:srgbClr val="3D9A0E">
                            <a:alpha val="4666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12" style="width:31.6pt;height:31.6pt;margin-top:797pt;margin-left:470.95pt;mso-height-relative:page;mso-position-vertical-relative:page;mso-width-relative:page;position:absolute;v-text-anchor:middle;z-index:251820032" coordsize="21600,21600" filled="t" fillcolor="#3d9a0e" stroked="f" strokeweight="2pt">
                <v:fill opacity="30583f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ge">
                  <wp:posOffset>9601200</wp:posOffset>
                </wp:positionV>
                <wp:extent cx="650875" cy="650875"/>
                <wp:effectExtent l="0" t="0" r="0" b="0"/>
                <wp:wrapNone/>
                <wp:docPr id="424" name="椭圆 4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875" cy="650875"/>
                        </a:xfrm>
                        <a:prstGeom prst="ellipse">
                          <a:avLst/>
                        </a:prstGeom>
                        <a:solidFill>
                          <a:srgbClr val="3D9A0E">
                            <a:alpha val="4666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13" style="width:51.25pt;height:51.25pt;margin-top:756pt;margin-left:374.65pt;mso-height-relative:page;mso-position-vertical-relative:page;mso-width-relative:page;position:absolute;v-text-anchor:middle;z-index:251817984" coordsize="21600,21600" filled="t" fillcolor="#3d9a0e" stroked="f" strokeweight="2pt">
                <v:fill opacity="30583f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3769360</wp:posOffset>
                </wp:positionH>
                <wp:positionV relativeFrom="page">
                  <wp:posOffset>8750300</wp:posOffset>
                </wp:positionV>
                <wp:extent cx="470535" cy="470535"/>
                <wp:effectExtent l="0" t="0" r="5715" b="5715"/>
                <wp:wrapNone/>
                <wp:docPr id="426" name="椭圆 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0535" cy="470535"/>
                        </a:xfrm>
                        <a:prstGeom prst="ellipse">
                          <a:avLst/>
                        </a:prstGeom>
                        <a:solidFill>
                          <a:srgbClr val="86D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14" style="width:37.05pt;height:37.05pt;margin-top:689pt;margin-left:296.8pt;mso-height-relative:page;mso-position-vertical-relative:page;mso-width-relative:page;position:absolute;v-text-anchor:middle;z-index:251822080" coordsize="21600,21600" filled="t" fillcolor="#86d636" stroked="f" strokeweight="2pt"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ge">
                  <wp:posOffset>9664700</wp:posOffset>
                </wp:positionV>
                <wp:extent cx="526415" cy="526415"/>
                <wp:effectExtent l="0" t="0" r="6985" b="6985"/>
                <wp:wrapNone/>
                <wp:docPr id="427" name="椭圆 4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526415"/>
                        </a:xfrm>
                        <a:prstGeom prst="ellipse">
                          <a:avLst/>
                        </a:prstGeom>
                        <a:solidFill>
                          <a:srgbClr val="73B51B">
                            <a:alpha val="4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15" style="width:41.45pt;height:41.45pt;margin-top:761pt;margin-left:280.05pt;mso-height-relative:page;mso-position-vertical-relative:page;mso-width-relative:page;position:absolute;v-text-anchor:middle;z-index:251824128" coordsize="21600,21600" filled="t" fillcolor="#73b51b" stroked="f" strokeweight="2pt">
                <v:fill opacity="30801f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ge">
                  <wp:posOffset>9048115</wp:posOffset>
                </wp:positionV>
                <wp:extent cx="886460" cy="886460"/>
                <wp:effectExtent l="0" t="0" r="8890" b="8890"/>
                <wp:wrapNone/>
                <wp:docPr id="423" name="椭圆 4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6460" cy="886460"/>
                        </a:xfrm>
                        <a:prstGeom prst="ellipse">
                          <a:avLst/>
                        </a:prstGeom>
                        <a:solidFill>
                          <a:srgbClr val="73B51B">
                            <a:alpha val="4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16" style="width:69.8pt;height:69.8pt;margin-top:712.45pt;margin-left:385.55pt;mso-height-relative:page;mso-position-vertical-relative:page;mso-width-relative:page;position:absolute;v-text-anchor:middle;z-index:251815936" coordsize="21600,21600" filled="t" fillcolor="#73b51b" stroked="f" strokeweight="2pt">
                <v:fill opacity="30801f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ge">
                  <wp:posOffset>10132695</wp:posOffset>
                </wp:positionV>
                <wp:extent cx="276225" cy="276225"/>
                <wp:effectExtent l="0" t="0" r="9525" b="9525"/>
                <wp:wrapNone/>
                <wp:docPr id="428" name="椭圆 4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3D9A0E">
                            <a:alpha val="4666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17" style="width:21.75pt;height:21.75pt;margin-top:797.85pt;margin-left:319.4pt;mso-height-relative:page;mso-position-vertical-relative:page;mso-width-relative:page;position:absolute;v-text-anchor:middle;z-index:251826176" coordsize="21600,21600" filled="t" fillcolor="#3d9a0e" stroked="f" strokeweight="2pt">
                <v:fill opacity="30583f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ge">
                  <wp:posOffset>7793355</wp:posOffset>
                </wp:positionV>
                <wp:extent cx="2363470" cy="2355850"/>
                <wp:effectExtent l="0" t="0" r="0" b="6350"/>
                <wp:wrapNone/>
                <wp:docPr id="432" name="组合 4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63470" cy="2355850"/>
                          <a:chOff x="0" y="0"/>
                          <a:chExt cx="4004175" cy="3989705"/>
                        </a:xfrm>
                      </wpg:grpSpPr>
                      <wpg:grpSp>
                        <wpg:cNvPr id="433" name="组合 433"/>
                        <wpg:cNvGrpSpPr/>
                        <wpg:grpSpPr>
                          <a:xfrm>
                            <a:off x="1828800" y="1285875"/>
                            <a:ext cx="1031875" cy="2703830"/>
                            <a:chOff x="0" y="0"/>
                            <a:chExt cx="1032238" cy="2703921"/>
                          </a:xfrm>
                        </wpg:grpSpPr>
                        <wps:wsp xmlns:wps="http://schemas.microsoft.com/office/word/2010/wordprocessingShape">
                          <wps:cNvPr id="434" name="梯形 434"/>
                          <wps:cNvSpPr/>
                          <wps:spPr>
                            <a:xfrm>
                              <a:off x="109020" y="1031966"/>
                              <a:ext cx="846108" cy="1671955"/>
                            </a:xfrm>
                            <a:prstGeom prst="trapezoid">
                              <a:avLst>
                                <a:gd name="adj" fmla="val 18438"/>
                              </a:avLst>
                            </a:prstGeom>
                            <a:solidFill>
                              <a:srgbClr val="532C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35" name="等腰三角形 435"/>
                          <wps:cNvSpPr/>
                          <wps:spPr>
                            <a:xfrm rot="2525773">
                              <a:off x="653143" y="248195"/>
                              <a:ext cx="379095" cy="1069975"/>
                            </a:xfrm>
                            <a:prstGeom prst="triangle">
                              <a:avLst/>
                            </a:prstGeom>
                            <a:solidFill>
                              <a:srgbClr val="532C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36" name="等腰三角形 436"/>
                          <wps:cNvSpPr/>
                          <wps:spPr>
                            <a:xfrm rot="20182194" flipH="1">
                              <a:off x="0" y="0"/>
                              <a:ext cx="590261" cy="1158330"/>
                            </a:xfrm>
                            <a:prstGeom prst="triangle">
                              <a:avLst/>
                            </a:prstGeom>
                            <a:solidFill>
                              <a:srgbClr val="532C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437" name="组合 437"/>
                        <wpg:cNvGrpSpPr/>
                        <wpg:grpSpPr>
                          <a:xfrm>
                            <a:off x="0" y="0"/>
                            <a:ext cx="4004175" cy="3090335"/>
                            <a:chOff x="0" y="0"/>
                            <a:chExt cx="4004175" cy="3090335"/>
                          </a:xfrm>
                        </wpg:grpSpPr>
                        <wps:wsp xmlns:wps="http://schemas.microsoft.com/office/word/2010/wordprocessingShape">
                          <wps:cNvPr id="438" name="椭圆 438"/>
                          <wps:cNvSpPr/>
                          <wps:spPr>
                            <a:xfrm>
                              <a:off x="1571625" y="828675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39" name="椭圆 439"/>
                          <wps:cNvSpPr/>
                          <wps:spPr>
                            <a:xfrm>
                              <a:off x="2228850" y="914400"/>
                              <a:ext cx="678815" cy="678815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0" name="椭圆 440"/>
                          <wps:cNvSpPr/>
                          <wps:spPr>
                            <a:xfrm>
                              <a:off x="1057275" y="2071688"/>
                              <a:ext cx="777875" cy="777875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1" name="椭圆 441"/>
                          <wps:cNvSpPr/>
                          <wps:spPr>
                            <a:xfrm>
                              <a:off x="1700213" y="0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2" name="椭圆 442"/>
                          <wps:cNvSpPr/>
                          <wps:spPr>
                            <a:xfrm>
                              <a:off x="2857500" y="2085975"/>
                              <a:ext cx="666206" cy="666206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3" name="椭圆 443"/>
                          <wps:cNvSpPr/>
                          <wps:spPr>
                            <a:xfrm>
                              <a:off x="3128963" y="1057275"/>
                              <a:ext cx="875212" cy="875212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4" name="椭圆 444"/>
                          <wps:cNvSpPr/>
                          <wps:spPr>
                            <a:xfrm>
                              <a:off x="528638" y="1257300"/>
                              <a:ext cx="721995" cy="721995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5" name="弧形 445"/>
                          <wps:cNvSpPr/>
                          <wps:spPr>
                            <a:xfrm>
                              <a:off x="2386013" y="1214438"/>
                              <a:ext cx="1371600" cy="1216025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6" name="椭圆 446"/>
                          <wps:cNvSpPr/>
                          <wps:spPr>
                            <a:xfrm>
                              <a:off x="1371600" y="1071563"/>
                              <a:ext cx="478790" cy="47879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7" name="椭圆 447"/>
                          <wps:cNvSpPr/>
                          <wps:spPr>
                            <a:xfrm>
                              <a:off x="1585913" y="1714500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1" name="椭圆 448"/>
                          <wps:cNvSpPr/>
                          <wps:spPr>
                            <a:xfrm>
                              <a:off x="3043238" y="742950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2" name="椭圆 449"/>
                          <wps:cNvSpPr/>
                          <wps:spPr>
                            <a:xfrm>
                              <a:off x="2400300" y="1671638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3" name="椭圆 450"/>
                          <wps:cNvSpPr/>
                          <wps:spPr>
                            <a:xfrm>
                              <a:off x="3657600" y="2057400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4" name="椭圆 451"/>
                          <wps:cNvSpPr/>
                          <wps:spPr>
                            <a:xfrm>
                              <a:off x="2671763" y="242888"/>
                              <a:ext cx="499745" cy="49974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5" name="椭圆 452"/>
                          <wps:cNvSpPr/>
                          <wps:spPr>
                            <a:xfrm>
                              <a:off x="985838" y="485775"/>
                              <a:ext cx="485775" cy="48577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6" name="弧形 453"/>
                          <wps:cNvSpPr/>
                          <wps:spPr>
                            <a:xfrm rot="14068344">
                              <a:off x="2007394" y="78581"/>
                              <a:ext cx="1371600" cy="1216025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9" name="弧形 454"/>
                          <wps:cNvSpPr/>
                          <wps:spPr>
                            <a:xfrm rot="14068344">
                              <a:off x="1300163" y="2171700"/>
                              <a:ext cx="973866" cy="863404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60" name="弧形 455"/>
                          <wps:cNvSpPr/>
                          <wps:spPr>
                            <a:xfrm rot="1645271">
                              <a:off x="0" y="1214438"/>
                              <a:ext cx="973866" cy="863404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61" name="弧形 456"/>
                          <wps:cNvSpPr/>
                          <wps:spPr>
                            <a:xfrm rot="1645271">
                              <a:off x="1700213" y="885825"/>
                              <a:ext cx="973866" cy="863404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218" style="width:186.1pt;height:185.5pt;margin-top:613.65pt;margin-left:-58.2pt;mso-height-relative:page;mso-position-vertical-relative:page;mso-width-relative:page;position:absolute;z-index:251671552" coordsize="4004175,3989705">
                <o:lock v:ext="edit" aspectratio="f"/>
                <v:group id="_x0000_s1026" o:spid="_x0000_s1219" style="width:1031875;height:2703830;left:1828800;position:absolute;top:1285875" coordsize="1032238,2703921">
                  <o:lock v:ext="edit" aspectratio="f"/>
                  <v:shape id="_x0000_s1026" o:spid="_x0000_s1220" style="width:846108;height:1671955;left:109020;position:absolute;top:1031966;v-text-anchor:middle" coordsize="846108,1671955" path="m,1671955l156005,,690102,,846108,1671955xe" filled="t" fillcolor="#532c1d" stroked="f" strokeweight="2pt">
                    <v:path o:connecttype="custom" o:connectlocs="423054,0;78002,835977;423054,1671955;768105,835977" o:connectangles="247,164,82,0"/>
                    <o:lock v:ext="edit" aspectratio="f"/>
                  </v:shape>
                  <v:shape id="_x0000_s1026" o:spid="_x0000_s1221" type="#_x0000_t5" style="width:379095;height:1069975;left:653143;position:absolute;rotation:2758818fd;top:248195;v-text-anchor:middle" coordsize="21600,21600" adj="10800" filled="t" fillcolor="#532c1d" stroked="f" strokeweight="2pt">
                    <o:lock v:ext="edit" aspectratio="f"/>
                  </v:shape>
                  <v:shape id="_x0000_s1026" o:spid="_x0000_s1222" type="#_x0000_t5" style="width:590261;height:1158330;flip:x;position:absolute;rotation:1548622fd;v-text-anchor:middle" coordsize="21600,21600" adj="10800" filled="t" fillcolor="#532c1d" stroked="f" strokeweight="2pt">
                    <o:lock v:ext="edit" aspectratio="f"/>
                  </v:shape>
                </v:group>
                <v:group id="_x0000_s1026" o:spid="_x0000_s1223" style="width:4004175;height:3090335;position:absolute" coordsize="4004175,3090335">
                  <o:lock v:ext="edit" aspectratio="f"/>
                  <v:oval id="_x0000_s1026" o:spid="_x0000_s1224" style="width:228600;height:228600;left:1571625;position:absolute;top:828675;v-text-anchor:middle" coordsize="21600,21600" filled="t" fillcolor="#62b931" stroked="f" strokeweight="2pt">
                    <o:lock v:ext="edit" aspectratio="f"/>
                  </v:oval>
                  <v:oval id="_x0000_s1026" o:spid="_x0000_s1225" style="width:678815;height:678815;left:2228850;position:absolute;top:914400;v-text-anchor:middle" coordsize="21600,21600" filled="t" fillcolor="#82c836" stroked="f" strokeweight="2pt">
                    <o:lock v:ext="edit" aspectratio="f"/>
                  </v:oval>
                  <v:oval id="_x0000_s1026" o:spid="_x0000_s1226" style="width:777875;height:777875;left:1057275;position:absolute;top:2071688;v-text-anchor:middle" coordsize="21600,21600" filled="t" fillcolor="#62b931" stroked="f" strokeweight="2pt">
                    <o:lock v:ext="edit" aspectratio="f"/>
                  </v:oval>
                  <v:oval id="_x0000_s1026" o:spid="_x0000_s1227" style="width:914400;height:914400;left:1700213;position:absolute;v-text-anchor:middle" coordsize="21600,21600" filled="t" fillcolor="#62b931" stroked="f" strokeweight="2pt">
                    <o:lock v:ext="edit" aspectratio="f"/>
                  </v:oval>
                  <v:oval id="_x0000_s1026" o:spid="_x0000_s1228" style="width:666206;height:666206;left:2857500;position:absolute;top:2085975;v-text-anchor:middle" coordsize="21600,21600" filled="t" fillcolor="#82c836" stroked="f" strokeweight="2pt">
                    <o:lock v:ext="edit" aspectratio="f"/>
                  </v:oval>
                  <v:oval id="_x0000_s1026" o:spid="_x0000_s1229" style="width:875212;height:875212;left:3128963;position:absolute;top:1057275;v-text-anchor:middle" coordsize="21600,21600" filled="t" fillcolor="#62b931" stroked="f" strokeweight="2pt">
                    <o:lock v:ext="edit" aspectratio="f"/>
                  </v:oval>
                  <v:oval id="_x0000_s1026" o:spid="_x0000_s1230" style="width:721995;height:721995;left:528638;position:absolute;top:1257300;v-text-anchor:middle" coordsize="21600,21600" filled="t" fillcolor="#82c836" stroked="f" strokeweight="2pt">
                    <o:lock v:ext="edit" aspectratio="f"/>
                  </v:oval>
                  <v:shape id="_x0000_s1026" o:spid="_x0000_s1231" style="width:1371600;height:1216025;left:2386013;position:absolute;top:1214438;v-text-anchor:middle" coordsize="1371600,1216025" path="m977859,57891nsc1187665,145483,1339094,324530,1366948,536812l685800,608012xem977859,57891nfc1187665,145483,1339094,324530,1366948,536812e" filled="f" stroked="t" strokecolor="#92d050" strokeweight="3.5pt">
                    <v:stroke joinstyle="round"/>
                    <v:path o:connecttype="custom" o:connectlocs="977859,57891;685800,608012;1366914,537062" o:connectangles="190,298,406"/>
                    <o:lock v:ext="edit" aspectratio="f"/>
                  </v:shape>
                  <v:oval id="_x0000_s1026" o:spid="_x0000_s1232" style="width:478790;height:478790;left:1371600;position:absolute;top:1071563;v-text-anchor:middle" coordsize="21600,21600" filled="t" fillcolor="#62b931" stroked="f" strokeweight="2pt">
                    <o:lock v:ext="edit" aspectratio="f"/>
                  </v:oval>
                  <v:oval id="_x0000_s1026" o:spid="_x0000_s1233" style="width:260350;height:260350;left:1585913;position:absolute;top:1714500;v-text-anchor:middle" coordsize="21600,21600" filled="t" fillcolor="#9bbb59" stroked="f" strokeweight="2pt">
                    <o:lock v:ext="edit" aspectratio="f"/>
                  </v:oval>
                  <v:oval id="椭圆 448" o:spid="_x0000_s1234" style="width:260350;height:260350;left:3043238;position:absolute;top:742950;v-text-anchor:middle" coordsize="21600,21600" filled="t" fillcolor="#82c836" stroked="f" strokeweight="2pt">
                    <o:lock v:ext="edit" aspectratio="f"/>
                  </v:oval>
                  <v:oval id="椭圆 449" o:spid="_x0000_s1235" style="width:260350;height:260350;left:2400300;position:absolute;top:1671638;v-text-anchor:middle" coordsize="21600,21600" filled="t" fillcolor="#62b931" stroked="f" strokeweight="2pt">
                    <o:lock v:ext="edit" aspectratio="f"/>
                  </v:oval>
                  <v:oval id="椭圆 450" o:spid="_x0000_s1236" style="width:260350;height:260350;left:3657600;position:absolute;top:2057400;v-text-anchor:middle" coordsize="21600,21600" filled="t" fillcolor="#82c836" stroked="f" strokeweight="2pt">
                    <o:lock v:ext="edit" aspectratio="f"/>
                  </v:oval>
                  <v:oval id="椭圆 451" o:spid="_x0000_s1237" style="width:499745;height:499745;left:2671763;position:absolute;top:242888;v-text-anchor:middle" coordsize="21600,21600" filled="t" fillcolor="#c3d69b" stroked="f" strokeweight="2pt">
                    <o:lock v:ext="edit" aspectratio="f"/>
                  </v:oval>
                  <v:oval id="椭圆 452" o:spid="_x0000_s1238" style="width:485775;height:485775;left:985838;position:absolute;top:485775;v-text-anchor:middle" coordsize="21600,21600" filled="t" fillcolor="#c3d69b" stroked="f" strokeweight="2pt">
                    <o:lock v:ext="edit" aspectratio="f"/>
                  </v:oval>
                  <v:shape id="弧形 453" o:spid="_x0000_s1239" style="width:1371600;height:1216025;left:2007394;position:absolute;rotation:-8226577fd;top:78581;v-text-anchor:middle" coordsize="1371600,1216025" path="m977859,57891nsc1187665,145483,1339094,324530,1366948,536812l685800,608012xem977859,57891nfc1187665,145483,1339094,324530,1366948,536812e" filled="f" stroked="t" strokecolor="#c3d69b" strokeweight="3.5pt">
                    <v:stroke joinstyle="round"/>
                    <v:path o:connecttype="custom" o:connectlocs="977859,57891;685800,608012;1366914,537062" o:connectangles="190,298,406"/>
                    <o:lock v:ext="edit" aspectratio="f"/>
                  </v:shape>
                  <v:shape id="弧形 454" o:spid="_x0000_s1240" style="width:973866;height:863404;left:1300163;position:absolute;rotation:-8226577fd;top:2171700;v-text-anchor:middle" coordsize="973866,863404" path="m694301,41103nsc843268,103296,950786,230422,970563,381147l486933,431702xem694301,41103nfc843268,103296,950786,230422,970563,381147e" filled="f" stroked="t" strokecolor="#c3d69b" strokeweight="3.5pt">
                    <v:stroke joinstyle="round"/>
                    <v:path o:connecttype="custom" o:connectlocs="694301,41103;486933,431702;970539,381326" o:connectangles="190,298,406"/>
                    <o:lock v:ext="edit" aspectratio="f"/>
                  </v:shape>
                  <v:shape id="弧形 455" o:spid="_x0000_s1241" style="width:973866;height:863404;position:absolute;rotation:1797075fd;top:1214438;v-text-anchor:middle" coordsize="973866,863404" path="m694301,41103nsc843268,103296,950786,230422,970563,381147l486933,431702xem694301,41103nfc843268,103296,950786,230422,970563,381147e" filled="f" stroked="t" strokecolor="#d7e4bd" strokeweight="3.5pt">
                    <v:stroke joinstyle="round"/>
                    <v:path o:connecttype="custom" o:connectlocs="694301,41103;486933,431702;970539,381326" o:connectangles="190,298,406"/>
                    <o:lock v:ext="edit" aspectratio="f"/>
                  </v:shape>
                  <v:shape id="弧形 456" o:spid="_x0000_s1242" style="width:973866;height:863404;left:1700213;position:absolute;rotation:1797075fd;top:885825;v-text-anchor:middle" coordsize="973866,863404" path="m694301,41103nsc843268,103296,950786,230422,970563,381147l486933,431702xem694301,41103nfc843268,103296,950786,230422,970563,381147e" filled="f" stroked="t" strokecolor="#ebf1de" strokeweight="3.5pt">
                    <v:stroke joinstyle="round"/>
                    <v:path o:connecttype="custom" o:connectlocs="694301,41103;486933,431702;970539,381326" o:connectangles="190,298,406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</w:t>
      </w:r>
    </w:p>
    <w:p w14:paraId="2D08FA2C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1742440</wp:posOffset>
                </wp:positionH>
                <wp:positionV relativeFrom="page">
                  <wp:posOffset>4613910</wp:posOffset>
                </wp:positionV>
                <wp:extent cx="2632075" cy="1770126"/>
                <wp:effectExtent l="0" t="0" r="0" b="2540"/>
                <wp:wrapNone/>
                <wp:docPr id="4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1770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我喜欢画画，游泳，跳舞，唱歌等等，尤其是画画，在全市儿童绘画比赛中获得过很多大奖呢。游泳能锻炼身体。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243" type="#_x0000_t202" style="width:207.25pt;height:70.3pt;margin-top:363.3pt;margin-left:137.2pt;mso-height-percent:200;mso-height-relative:margin;mso-position-vertical-relative:page;mso-width-relative:page;position:absolute;z-index:25180979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95C2761">
                      <w:pPr>
                        <w:snapToGrid w:val="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我喜欢画画，游泳，跳舞，唱歌等等，尤其是画画，在全市儿童绘画比赛中获得过很多大奖呢。游泳能锻炼身体。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0CCF1E06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4120515</wp:posOffset>
            </wp:positionH>
            <wp:positionV relativeFrom="page">
              <wp:posOffset>1041400</wp:posOffset>
            </wp:positionV>
            <wp:extent cx="2048510" cy="1536700"/>
            <wp:effectExtent l="19050" t="19050" r="27940" b="25400"/>
            <wp:wrapNone/>
            <wp:docPr id="3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367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-1163320</wp:posOffset>
                </wp:positionH>
                <wp:positionV relativeFrom="page">
                  <wp:posOffset>-233680</wp:posOffset>
                </wp:positionV>
                <wp:extent cx="4752340" cy="1355725"/>
                <wp:effectExtent l="0" t="0" r="0" b="0"/>
                <wp:wrapNone/>
                <wp:docPr id="515" name="组合 5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52340" cy="1355725"/>
                          <a:chOff x="0" y="0"/>
                          <a:chExt cx="4752532" cy="1355754"/>
                        </a:xfrm>
                      </wpg:grpSpPr>
                      <wps:wsp xmlns:wps="http://schemas.microsoft.com/office/word/2010/wordprocessingShape">
                        <wps:cNvPr id="471" name="椭圆 471"/>
                        <wps:cNvSpPr/>
                        <wps:spPr>
                          <a:xfrm>
                            <a:off x="2041451" y="127590"/>
                            <a:ext cx="886460" cy="886460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72" name="椭圆 472"/>
                        <wps:cNvSpPr/>
                        <wps:spPr>
                          <a:xfrm>
                            <a:off x="2392325" y="701749"/>
                            <a:ext cx="650875" cy="65087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73" name="椭圆 473"/>
                        <wps:cNvSpPr/>
                        <wps:spPr>
                          <a:xfrm>
                            <a:off x="3264195" y="712381"/>
                            <a:ext cx="401320" cy="401320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74" name="椭圆 474"/>
                        <wps:cNvSpPr/>
                        <wps:spPr>
                          <a:xfrm>
                            <a:off x="691116" y="0"/>
                            <a:ext cx="470535" cy="470535"/>
                          </a:xfrm>
                          <a:prstGeom prst="ellipse">
                            <a:avLst/>
                          </a:prstGeom>
                          <a:solidFill>
                            <a:srgbClr val="86D6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75" name="椭圆 475"/>
                        <wps:cNvSpPr/>
                        <wps:spPr>
                          <a:xfrm>
                            <a:off x="1244009" y="829339"/>
                            <a:ext cx="526415" cy="52641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76" name="椭圆 476"/>
                        <wps:cNvSpPr/>
                        <wps:spPr>
                          <a:xfrm>
                            <a:off x="1711842" y="99946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77" name="椭圆 477"/>
                        <wps:cNvSpPr/>
                        <wps:spPr>
                          <a:xfrm>
                            <a:off x="0" y="404037"/>
                            <a:ext cx="950595" cy="95059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78" name="椭圆 478"/>
                        <wps:cNvSpPr/>
                        <wps:spPr>
                          <a:xfrm>
                            <a:off x="4476307" y="467832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244" style="width:374.2pt;height:106.75pt;margin-top:-18.4pt;margin-left:-91.6pt;mso-height-relative:page;mso-position-vertical-relative:page;mso-width-relative:page;position:absolute;z-index:251863040" coordsize="4752532,1355754">
                <o:lock v:ext="edit" aspectratio="f"/>
                <v:oval id="_x0000_s1026" o:spid="_x0000_s1245" style="width:886460;height:886460;left:2041451;position:absolute;top:127590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246" style="width:650875;height:650875;left:2392325;position:absolute;top:701749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247" style="width:401320;height:401320;left:3264195;position:absolute;top:712381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248" style="width:470535;height:470535;left:691116;position:absolute;v-text-anchor:middle" coordsize="21600,21600" filled="t" fillcolor="#86d636" stroked="f" strokeweight="2pt">
                  <o:lock v:ext="edit" aspectratio="f"/>
                </v:oval>
                <v:oval id="_x0000_s1026" o:spid="_x0000_s1249" style="width:526415;height:526415;left:1244009;position:absolute;top:829339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250" style="width:276225;height:276225;left:1711842;position:absolute;top:999460;v-text-anchor:middle" coordsize="21600,21600" filled="t" fillcolor="#3d9a0e" stroked="f" strokeweight="2pt">
                  <v:fill opacity="30583f"/>
                  <o:lock v:ext="edit" aspectratio="f"/>
                </v:oval>
                <v:oval id="_x0000_s1026" o:spid="_x0000_s1251" style="width:950595;height:950595;position:absolute;top:404037;v-text-anchor:middle" coordsize="21600,21600" filled="t" fillcolor="#73b51b" stroked="f" strokeweight="2pt">
                  <v:fill opacity="30801f"/>
                  <o:lock v:ext="edit" aspectratio="f"/>
                </v:oval>
                <v:oval id="_x0000_s1026" o:spid="_x0000_s1252" style="width:276225;height:276225;left:4476307;position:absolute;top:467832;v-text-anchor:middle" coordsize="21600,21600" filled="t" fillcolor="#73b51b" stroked="f" strokeweight="2pt">
                  <v:fill opacity="30801f"/>
                  <o:lock v:ext="edit" aspectratio="f"/>
                </v:oval>
              </v:group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ge">
                  <wp:posOffset>1041400</wp:posOffset>
                </wp:positionV>
                <wp:extent cx="1551940" cy="685800"/>
                <wp:effectExtent l="0" t="0" r="0" b="0"/>
                <wp:wrapNone/>
                <wp:docPr id="67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5194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distribute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社会实践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253" type="#_x0000_t202" style="width:122.2pt;height:54pt;margin-top:82pt;margin-left:0.45pt;mso-height-relative:page;mso-position-vertical-relative:page;mso-width-relative:page;position:absolute;z-index:251842560" coordsize="21600,21600" filled="f" stroked="f">
                <o:lock v:ext="edit" aspectratio="f"/>
                <v:textbox style="mso-fit-shape-to-text:t">
                  <w:txbxContent>
                    <w:p w14:paraId="4D0EEA23">
                      <w:pPr>
                        <w:pStyle w:val="NormalWeb"/>
                        <w:spacing w:before="0" w:beforeAutospacing="0" w:after="0" w:afterAutospacing="0"/>
                        <w:jc w:val="distribute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ge">
                  <wp:posOffset>1031240</wp:posOffset>
                </wp:positionV>
                <wp:extent cx="3645535" cy="4578985"/>
                <wp:effectExtent l="0" t="0" r="12065" b="12065"/>
                <wp:wrapNone/>
                <wp:docPr id="479" name="矩形 4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5535" cy="4578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254" style="width:287.05pt;height:360.55pt;margin-top:81.2pt;margin-left:-11.3pt;mso-height-relative:page;mso-position-vertical-relative:page;mso-width-relative:page;position:absolute;v-text-anchor:middle;z-index:251667456" coordsize="21600,21600" filled="t" fillcolor="#ebf1de" stroked="t" strokecolor="#c3d69b" strokeweight="1.25pt">
                <v:stroke joinstyle="round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</w: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-494030</wp:posOffset>
                </wp:positionH>
                <wp:positionV relativeFrom="page">
                  <wp:posOffset>1264920</wp:posOffset>
                </wp:positionV>
                <wp:extent cx="340995" cy="280035"/>
                <wp:effectExtent l="0" t="0" r="1905" b="5715"/>
                <wp:wrapNone/>
                <wp:docPr id="480" name="矩形 4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0995" cy="2800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255" style="width:26.85pt;height:22.05pt;margin-top:99.6pt;margin-left:-38.9pt;mso-height-relative:page;mso-position-vertical-relative:page;mso-width-relative:page;position:absolute;v-text-anchor:middle;z-index:251865088" coordsize="21600,21600" filled="t" fillcolor="#c3d69b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</w:t>
      </w:r>
    </w:p>
    <w:p w14:paraId="68919157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-802005</wp:posOffset>
                </wp:positionH>
                <wp:positionV relativeFrom="page">
                  <wp:posOffset>10057765</wp:posOffset>
                </wp:positionV>
                <wp:extent cx="7589520" cy="1251585"/>
                <wp:effectExtent l="0" t="0" r="0" b="5715"/>
                <wp:wrapNone/>
                <wp:docPr id="10" name="流程图: 文档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7589520" cy="1251585"/>
                        </a:xfrm>
                        <a:prstGeom prst="flowChartDocument">
                          <a:avLst/>
                        </a:prstGeom>
                        <a:solidFill>
                          <a:srgbClr val="62B9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56" type="#_x0000_t114" style="width:597.6pt;height:98.55pt;margin-top:791.95pt;margin-left:-63.15pt;flip:y;mso-height-relative:page;mso-position-vertical-relative:page;mso-width-relative:page;position:absolute;v-text-anchor:middle;z-index:251840512" coordsize="21600,21600" filled="t" fillcolor="#62b931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-802005</wp:posOffset>
                </wp:positionH>
                <wp:positionV relativeFrom="page">
                  <wp:posOffset>9366250</wp:posOffset>
                </wp:positionV>
                <wp:extent cx="7589520" cy="2350135"/>
                <wp:effectExtent l="0" t="0" r="0" b="0"/>
                <wp:wrapNone/>
                <wp:docPr id="11" name="流程图: 文档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7589520" cy="2350135"/>
                        </a:xfrm>
                        <a:prstGeom prst="flowChartDocumen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57" type="#_x0000_t114" style="width:597.6pt;height:185.05pt;margin-top:737.5pt;margin-left:-63.15pt;flip:x y;mso-height-relative:page;mso-position-vertical-relative:page;mso-width-relative:page;position:absolute;v-text-anchor:middle;z-index:251838464" coordsize="21600,21600" filled="t" fillcolor="#92d050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2823210</wp:posOffset>
            </wp:positionH>
            <wp:positionV relativeFrom="page">
              <wp:posOffset>6165850</wp:posOffset>
            </wp:positionV>
            <wp:extent cx="3355975" cy="2032000"/>
            <wp:effectExtent l="19050" t="19050" r="15875" b="25400"/>
            <wp:wrapNone/>
            <wp:docPr id="3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6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032000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ge">
                  <wp:posOffset>2678430</wp:posOffset>
                </wp:positionV>
                <wp:extent cx="255905" cy="220345"/>
                <wp:effectExtent l="0" t="0" r="0" b="8255"/>
                <wp:wrapNone/>
                <wp:docPr id="463" name="等腰三角形 4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5905" cy="220345"/>
                        </a:xfrm>
                        <a:prstGeom prst="triangle">
                          <a:avLst/>
                        </a:prstGeom>
                        <a:solidFill>
                          <a:srgbClr val="73B5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58" type="#_x0000_t5" style="width:20.15pt;height:17.35pt;margin-top:210.9pt;margin-left:326.95pt;mso-height-relative:page;mso-position-vertical-relative:page;mso-width-relative:page;position:absolute;v-text-anchor:middle;z-index:251846656" coordsize="21600,21600" adj="10800" filled="t" fillcolor="#73b51b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4375150</wp:posOffset>
                </wp:positionH>
                <wp:positionV relativeFrom="page">
                  <wp:posOffset>2540000</wp:posOffset>
                </wp:positionV>
                <wp:extent cx="1809115" cy="487680"/>
                <wp:effectExtent l="0" t="0" r="0" b="0"/>
                <wp:wrapNone/>
                <wp:docPr id="46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91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参加爱护环境活动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259" type="#_x0000_t202" style="width:142.45pt;height:38.4pt;margin-top:200pt;margin-left:344.5pt;mso-height-relative:page;mso-position-vertical-relative:page;mso-width-relative:page;mso-wrap-style:none;position:absolute;z-index:251844608" coordsize="21600,21600" filled="f" stroked="f">
                <o:lock v:ext="edit" aspectratio="f"/>
                <v:textbox style="mso-fit-shape-to-text:t">
                  <w:txbxContent>
                    <w:p w14:paraId="4C8B06FF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参加爱护环境活动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4109720</wp:posOffset>
            </wp:positionH>
            <wp:positionV relativeFrom="page">
              <wp:posOffset>3199765</wp:posOffset>
            </wp:positionV>
            <wp:extent cx="2044700" cy="2413000"/>
            <wp:effectExtent l="19050" t="19050" r="12700" b="25400"/>
            <wp:wrapNone/>
            <wp:docPr id="3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1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413000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ge">
                  <wp:posOffset>5730240</wp:posOffset>
                </wp:positionV>
                <wp:extent cx="255905" cy="220345"/>
                <wp:effectExtent l="0" t="0" r="0" b="8255"/>
                <wp:wrapNone/>
                <wp:docPr id="465" name="等腰三角形 4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5905" cy="220345"/>
                        </a:xfrm>
                        <a:prstGeom prst="triangle">
                          <a:avLst/>
                        </a:prstGeom>
                        <a:solidFill>
                          <a:srgbClr val="73B5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60" type="#_x0000_t5" style="width:20.15pt;height:17.35pt;margin-top:451.2pt;margin-left:336.15pt;mso-height-relative:page;mso-position-vertical-relative:page;mso-width-relative:page;position:absolute;v-text-anchor:middle;z-index:251850752" coordsize="21600,21600" adj="10800" filled="t" fillcolor="#73b51b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4513580</wp:posOffset>
                </wp:positionH>
                <wp:positionV relativeFrom="page">
                  <wp:posOffset>5612765</wp:posOffset>
                </wp:positionV>
                <wp:extent cx="1402715" cy="487680"/>
                <wp:effectExtent l="0" t="0" r="0" b="0"/>
                <wp:wrapNone/>
                <wp:docPr id="46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27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关爱孤寡老人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261" type="#_x0000_t202" style="width:110.45pt;height:38.4pt;margin-top:441.95pt;margin-left:355.4pt;mso-height-relative:page;mso-position-vertical-relative:page;mso-width-relative:page;mso-wrap-style:none;position:absolute;z-index:251848704" coordsize="21600,21600" filled="f" stroked="f">
                <o:lock v:ext="edit" aspectratio="f"/>
                <v:textbox style="mso-fit-shape-to-text:t">
                  <w:txbxContent>
                    <w:p w14:paraId="1BF182B4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关爱孤寡老人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ge">
                  <wp:posOffset>8175625</wp:posOffset>
                </wp:positionV>
                <wp:extent cx="2825115" cy="487680"/>
                <wp:effectExtent l="0" t="0" r="0" b="0"/>
                <wp:wrapNone/>
                <wp:docPr id="46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1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参加学校社区组织的义务劳动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262" type="#_x0000_t202" style="width:222.45pt;height:38.4pt;margin-top:643.75pt;margin-left:252.45pt;mso-height-relative:page;mso-position-vertical-relative:page;mso-width-relative:page;mso-wrap-style:none;position:absolute;z-index:251854848" coordsize="21600,21600" filled="f" stroked="f">
                <o:lock v:ext="edit" aspectratio="f"/>
                <v:textbox style="mso-fit-shape-to-text:t">
                  <w:txbxContent>
                    <w:p w14:paraId="2D206879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参加学校社区组织的义务劳动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ge">
                  <wp:posOffset>8324215</wp:posOffset>
                </wp:positionV>
                <wp:extent cx="255905" cy="220345"/>
                <wp:effectExtent l="0" t="0" r="0" b="8255"/>
                <wp:wrapNone/>
                <wp:docPr id="466" name="等腰三角形 4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5905" cy="220345"/>
                        </a:xfrm>
                        <a:prstGeom prst="triangle">
                          <a:avLst/>
                        </a:prstGeom>
                        <a:solidFill>
                          <a:srgbClr val="73B5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63" type="#_x0000_t5" style="width:20.15pt;height:17.35pt;margin-top:655.45pt;margin-left:231.5pt;mso-height-relative:page;mso-position-vertical-relative:page;mso-width-relative:page;position:absolute;v-text-anchor:middle;z-index:251852800" coordsize="21600,21600" adj="10800" filled="t" fillcolor="#73b51b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-154305</wp:posOffset>
            </wp:positionH>
            <wp:positionV relativeFrom="page">
              <wp:posOffset>6165850</wp:posOffset>
            </wp:positionV>
            <wp:extent cx="2705100" cy="2028825"/>
            <wp:effectExtent l="19050" t="19050" r="19050" b="28575"/>
            <wp:wrapNone/>
            <wp:docPr id="3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ge">
                  <wp:posOffset>8335010</wp:posOffset>
                </wp:positionV>
                <wp:extent cx="255905" cy="220345"/>
                <wp:effectExtent l="0" t="0" r="0" b="8255"/>
                <wp:wrapNone/>
                <wp:docPr id="469" name="等腰三角形 4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5905" cy="220345"/>
                        </a:xfrm>
                        <a:prstGeom prst="triangle">
                          <a:avLst/>
                        </a:prstGeom>
                        <a:solidFill>
                          <a:srgbClr val="73B5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264" type="#_x0000_t5" style="width:20.15pt;height:17.35pt;margin-top:656.3pt;margin-left:-2.1pt;mso-height-relative:page;mso-position-vertical-relative:page;mso-width-relative:page;position:absolute;v-text-anchor:middle;z-index:251858944" coordsize="21600,21600" adj="10800" filled="t" fillcolor="#73b51b" stroked="f" strokeweight="2pt"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ge">
                  <wp:posOffset>8186420</wp:posOffset>
                </wp:positionV>
                <wp:extent cx="2215515" cy="487680"/>
                <wp:effectExtent l="0" t="0" r="0" b="0"/>
                <wp:wrapNone/>
                <wp:docPr id="4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155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参加走进社区文化活动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265" type="#_x0000_t202" style="width:174.45pt;height:38.4pt;margin-top:644.6pt;margin-left:19.7pt;mso-height-relative:page;mso-position-vertical-relative:page;mso-width-relative:page;mso-wrap-style:none;position:absolute;z-index:251856896" coordsize="21600,21600" filled="f" stroked="f">
                <o:lock v:ext="edit" aspectratio="f"/>
                <v:textbox style="mso-fit-shape-to-text:t">
                  <w:txbxContent>
                    <w:p w14:paraId="2014B6A1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参加走进社区文化活动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ge">
                  <wp:posOffset>1700530</wp:posOffset>
                </wp:positionV>
                <wp:extent cx="3242310" cy="3760470"/>
                <wp:effectExtent l="0" t="0" r="0" b="0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3760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266" type="#_x0000_t202" style="width:255.3pt;height:296.1pt;margin-top:133.9pt;margin-left:7.15pt;mso-height-relative:page;mso-position-vertical-relative:page;mso-width-relative:page;position:absolute;z-index:25186099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1CA8512">
                      <w:pPr>
                        <w:snapToGrid w:val="0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</w:t>
                      </w:r>
                    </w:p>
                    <w:p w14:paraId="158090AD">
                      <w:pPr>
                        <w:snapToGrid w:val="0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</w:r>
                    </w:p>
                    <w:p w14:paraId="06C05919">
                      <w:pPr>
                        <w:snapToGrid w:val="0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5E963C93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margin">
                  <wp:posOffset>1238885</wp:posOffset>
                </wp:positionH>
                <wp:positionV relativeFrom="page">
                  <wp:posOffset>3476625</wp:posOffset>
                </wp:positionV>
                <wp:extent cx="3412490" cy="1425575"/>
                <wp:effectExtent l="0" t="0" r="0" b="0"/>
                <wp:wrapNone/>
                <wp:docPr id="49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12490" cy="142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感谢各位老师的关注，未来学习之路还很漫长，我将继续努力，认真踏实，勤奋刻苦。做好事的好帮手，同学的好榜样。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TextBox 2" o:spid="_x0000_s1267" type="#_x0000_t202" style="width:268.7pt;height:112.25pt;margin-top:273.75pt;margin-left:97.55pt;mso-height-relative:page;mso-position-horizontal-relative:margin;mso-position-vertical-relative:page;mso-width-relative:page;position:absolute;z-index:251875328" coordsize="21600,21600" filled="f" stroked="f">
                <o:lock v:ext="edit" aspectratio="f"/>
                <v:textbox>
                  <w:txbxContent>
                    <w:p w14:paraId="6CEDDFE6">
                      <w:pPr>
                        <w:pStyle w:val="NormalWeb"/>
                        <w:snapToGrid w:val="0"/>
                        <w:spacing w:before="0" w:beforeAutospacing="0" w:after="0" w:afterAutospacing="0"/>
                        <w:jc w:val="both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感谢各位老师的关注，未来学习之路还很漫长，我将继续努力，认真踏实，勤奋刻苦。做好事的好帮手，同学的好榜样。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ge">
                  <wp:posOffset>2200910</wp:posOffset>
                </wp:positionV>
                <wp:extent cx="1274445" cy="778510"/>
                <wp:effectExtent l="0" t="0" r="20955" b="21590"/>
                <wp:wrapNone/>
                <wp:docPr id="86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4445" cy="77851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pct30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chemeClr val="accent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268" style="width:100.35pt;height:61.3pt;margin-top:173.3pt;margin-left:371.3pt;mso-height-relative:page;mso-position-vertical-relative:page;mso-width-relative:page;position:absolute;v-text-anchor:middle;z-index:251883520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bbb59" strokeweight="1.25pt">
                <v:fill r:id="rId5" o:title="30%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ge">
                  <wp:posOffset>2647315</wp:posOffset>
                </wp:positionV>
                <wp:extent cx="996950" cy="608965"/>
                <wp:effectExtent l="0" t="0" r="12700" b="19685"/>
                <wp:wrapNone/>
                <wp:docPr id="87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6950" cy="60896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openDmnd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269" style="width:78.5pt;height:47.95pt;margin-top:208.45pt;margin-left:337pt;mso-height-relative:page;mso-position-vertical-relative:page;mso-width-relative:page;position:absolute;v-text-anchor:middle;z-index:251885568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2d050" strokeweight="1.25pt">
                <v:fill r:id="rId6" o:title="轮廓式菱形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ge">
                  <wp:posOffset>1413510</wp:posOffset>
                </wp:positionV>
                <wp:extent cx="1309370" cy="713105"/>
                <wp:effectExtent l="0" t="0" r="24130" b="10795"/>
                <wp:wrapNone/>
                <wp:docPr id="88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9370" cy="7131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37566" w="1370967" stroke="1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pattFill prst="openDmnd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4" o:spid="_x0000_s1270" style="width:103.1pt;height:56.15pt;margin-top:111.3pt;margin-left:69.1pt;mso-height-relative:page;mso-position-vertical-relative:page;mso-width-relative:page;position:absolute;v-text-anchor:middle;z-index:251887616" coordsize="1370967,837566" o:spt="100" adj="-11796480,,5400" path="m729746,c954233,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,741084,,640265c,551758,63111,476862,150313,452789c133560,432822,125139,407451,125139,380264c125139,303208,192786,240741,276233,240741c304442,240741,330846,247880,352273,262431c410909,108620,557870,,729746,xe" filled="t" fillcolor="#92d050" stroked="t" strokecolor="#92d050" strokeweight="1.25pt">
                <v:fill r:id="rId6" o:title="轮廓式菱形" color2="white" type="pattern"/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ge">
                  <wp:posOffset>2125980</wp:posOffset>
                </wp:positionV>
                <wp:extent cx="571500" cy="571500"/>
                <wp:effectExtent l="0" t="0" r="0" b="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3D9A0E">
                            <a:alpha val="4666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71" style="width:45pt;height:45pt;margin-top:167.4pt;margin-left:36.45pt;mso-height-relative:page;mso-position-vertical-relative:page;mso-width-relative:page;position:absolute;v-text-anchor:middle;z-index:251881472" coordsize="21600,21600" filled="t" fillcolor="#3d9a0e" stroked="f" strokeweight="2pt">
                <v:fill opacity="30583f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ge">
                  <wp:posOffset>1211580</wp:posOffset>
                </wp:positionV>
                <wp:extent cx="1333500" cy="1333500"/>
                <wp:effectExtent l="0" t="0" r="0" b="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0" cy="1333500"/>
                        </a:xfrm>
                        <a:prstGeom prst="ellipse">
                          <a:avLst/>
                        </a:prstGeom>
                        <a:solidFill>
                          <a:srgbClr val="73B51B">
                            <a:alpha val="4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72" style="width:105pt;height:105pt;margin-top:95.4pt;margin-left:-17.15pt;mso-height-relative:page;mso-position-vertical-relative:page;mso-width-relative:page;position:absolute;v-text-anchor:middle;z-index:251879424" coordsize="21600,21600" filled="t" fillcolor="#73b51b" stroked="f" strokeweight="2pt">
                <v:fill opacity="30801f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ge">
                  <wp:posOffset>1966595</wp:posOffset>
                </wp:positionV>
                <wp:extent cx="3162300" cy="1280160"/>
                <wp:effectExtent l="0" t="0" r="0" b="0"/>
                <wp:wrapNone/>
                <wp:docPr id="50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62300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distribute"/>
                              <w:rPr>
                                <w:color w:val="3D9A0E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3D9A0E"/>
                                <w:kern w:val="24"/>
                                <w:sz w:val="96"/>
                                <w:szCs w:val="96"/>
                              </w:rPr>
                              <w:t>感谢翻阅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273" type="#_x0000_t202" style="width:249pt;height:100.8pt;margin-top:154.85pt;margin-left:97.55pt;mso-height-relative:page;mso-position-vertical-relative:page;mso-width-relative:page;position:absolute;z-index:251877376" coordsize="21600,21600" filled="f" stroked="f">
                <o:lock v:ext="edit" aspectratio="f"/>
                <v:textbox style="mso-fit-shape-to-text:t">
                  <w:txbxContent>
                    <w:p w14:paraId="33105E50">
                      <w:pPr>
                        <w:pStyle w:val="NormalWeb"/>
                        <w:spacing w:before="0" w:beforeAutospacing="0" w:after="0" w:afterAutospacing="0"/>
                        <w:jc w:val="distribute"/>
                        <w:rPr>
                          <w:color w:val="3D9A0E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3D9A0E"/>
                          <w:kern w:val="24"/>
                          <w:sz w:val="96"/>
                          <w:szCs w:val="96"/>
                        </w:rPr>
                        <w:t>感谢翻阅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-908050</wp:posOffset>
                </wp:positionH>
                <wp:positionV relativeFrom="page">
                  <wp:posOffset>8303895</wp:posOffset>
                </wp:positionV>
                <wp:extent cx="7693025" cy="3341370"/>
                <wp:effectExtent l="0" t="0" r="22225" b="11430"/>
                <wp:wrapNone/>
                <wp:docPr id="49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93025" cy="33413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2476095" w="6858000" stroke="1">
                              <a:moveTo>
                                <a:pt x="6415170" y="0"/>
                              </a:moveTo>
                              <a:cubicBezTo>
                                <a:pt x="6589589" y="0"/>
                                <a:pt x="6747029" y="56839"/>
                                <a:pt x="6858000" y="148714"/>
                              </a:cubicBezTo>
                              <a:lnTo>
                                <a:pt x="6858000" y="1735866"/>
                              </a:lnTo>
                              <a:lnTo>
                                <a:pt x="6858000" y="2080984"/>
                              </a:lnTo>
                              <a:lnTo>
                                <a:pt x="6858000" y="2476095"/>
                              </a:lnTo>
                              <a:lnTo>
                                <a:pt x="0" y="2476095"/>
                              </a:lnTo>
                              <a:lnTo>
                                <a:pt x="0" y="2080984"/>
                              </a:lnTo>
                              <a:lnTo>
                                <a:pt x="0" y="1735866"/>
                              </a:lnTo>
                              <a:lnTo>
                                <a:pt x="0" y="763481"/>
                              </a:lnTo>
                              <a:cubicBezTo>
                                <a:pt x="40121" y="752215"/>
                                <a:pt x="83382" y="747020"/>
                                <a:pt x="128195" y="747020"/>
                              </a:cubicBezTo>
                              <a:cubicBezTo>
                                <a:pt x="272907" y="747020"/>
                                <a:pt x="401435" y="801195"/>
                                <a:pt x="481113" y="885785"/>
                              </a:cubicBezTo>
                              <a:cubicBezTo>
                                <a:pt x="528015" y="864930"/>
                                <a:pt x="582363" y="853737"/>
                                <a:pt x="640054" y="853737"/>
                              </a:cubicBezTo>
                              <a:cubicBezTo>
                                <a:pt x="696411" y="853737"/>
                                <a:pt x="749576" y="864418"/>
                                <a:pt x="795719" y="884394"/>
                              </a:cubicBezTo>
                              <a:cubicBezTo>
                                <a:pt x="851908" y="712953"/>
                                <a:pt x="1051338" y="586944"/>
                                <a:pt x="1288409" y="586944"/>
                              </a:cubicBezTo>
                              <a:cubicBezTo>
                                <a:pt x="1357571" y="586944"/>
                                <a:pt x="1423530" y="597669"/>
                                <a:pt x="1483556" y="617400"/>
                              </a:cubicBezTo>
                              <a:cubicBezTo>
                                <a:pt x="1572690" y="324354"/>
                                <a:pt x="1909900" y="106717"/>
                                <a:pt x="2312127" y="106717"/>
                              </a:cubicBezTo>
                              <a:cubicBezTo>
                                <a:pt x="2609594" y="106717"/>
                                <a:pt x="2871500" y="225749"/>
                                <a:pt x="3023873" y="406372"/>
                              </a:cubicBezTo>
                              <a:cubicBezTo>
                                <a:pt x="3096163" y="352615"/>
                                <a:pt x="3194093" y="320151"/>
                                <a:pt x="3301721" y="320151"/>
                              </a:cubicBezTo>
                              <a:cubicBezTo>
                                <a:pt x="3471170" y="320151"/>
                                <a:pt x="3616578" y="400619"/>
                                <a:pt x="3678803" y="515359"/>
                              </a:cubicBezTo>
                              <a:cubicBezTo>
                                <a:pt x="3760401" y="459636"/>
                                <a:pt x="3867406" y="426868"/>
                                <a:pt x="3984200" y="426868"/>
                              </a:cubicBezTo>
                              <a:cubicBezTo>
                                <a:pt x="4058537" y="426868"/>
                                <a:pt x="4128907" y="440142"/>
                                <a:pt x="4190904" y="465025"/>
                              </a:cubicBezTo>
                              <a:cubicBezTo>
                                <a:pt x="4199611" y="324720"/>
                                <a:pt x="4348274" y="213434"/>
                                <a:pt x="4530183" y="213434"/>
                              </a:cubicBezTo>
                              <a:cubicBezTo>
                                <a:pt x="4681560" y="213434"/>
                                <a:pt x="4809915" y="290498"/>
                                <a:pt x="4853023" y="397578"/>
                              </a:cubicBezTo>
                              <a:cubicBezTo>
                                <a:pt x="4900684" y="381950"/>
                                <a:pt x="4953041" y="373510"/>
                                <a:pt x="5007918" y="373510"/>
                              </a:cubicBezTo>
                              <a:cubicBezTo>
                                <a:pt x="5126594" y="373510"/>
                                <a:pt x="5233478" y="412980"/>
                                <a:pt x="5307391" y="476681"/>
                              </a:cubicBezTo>
                              <a:cubicBezTo>
                                <a:pt x="5363640" y="354004"/>
                                <a:pt x="5513992" y="266792"/>
                                <a:pt x="5690397" y="266792"/>
                              </a:cubicBezTo>
                              <a:cubicBezTo>
                                <a:pt x="5747046" y="266792"/>
                                <a:pt x="5801008" y="275786"/>
                                <a:pt x="5850063" y="292069"/>
                              </a:cubicBezTo>
                              <a:cubicBezTo>
                                <a:pt x="5943539" y="120340"/>
                                <a:pt x="6161380" y="0"/>
                                <a:pt x="64151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3" o:spid="_x0000_s1274" style="width:605.75pt;height:263.1pt;margin-top:653.85pt;margin-left:-71.5pt;mso-height-relative:page;mso-position-vertical-relative:page;mso-width-relative:page;position:absolute;v-text-anchor:middle;z-index:251873280" coordsize="6858000,2476095" o:spt="100" adj="-11796480,,5400" path="m6415170,c6589589,,6747029,56839,6858000,148714l6858000,1735866,6858000,2080984,6858000,2476095,,2476095,,2080984,,1735866,,763481c40121,752215,83382,747020,128195,747020c272907,747020,401435,801195,481113,885785c528015,864930,582363,853737,640054,853737c696411,853737,749576,864418,795719,884394c851908,712953,1051338,586944,1288409,586944c1357571,586944,1423530,597669,1483556,617400c1572690,324354,1909900,106717,2312127,106717c2609594,106717,2871500,225749,3023873,406372c3096163,352615,3194093,320151,3301721,320151c3471170,320151,3616578,400619,3678803,515359c3760401,459636,3867406,426868,3984200,426868c4058537,426868,4128907,440142,4190904,465025c4199611,324720,4348274,213434,4530183,213434c4681560,213434,4809915,290498,4853023,397578c4900684,381950,4953041,373510,5007918,373510c5126594,373510,5233478,412980,5307391,476681c5363640,354004,5513992,266792,5690397,266792c5747046,266792,5801008,275786,5850063,292069c5943539,120340,6161380,,6415170,xe" filled="t" fillcolor="white" stroked="t" strokecolor="#9bbb59" strokeweight="2pt">
                <v:stroke joinstyle="round" dashstyle="solid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ge">
                  <wp:posOffset>5762625</wp:posOffset>
                </wp:positionV>
                <wp:extent cx="3569970" cy="3540125"/>
                <wp:effectExtent l="0" t="0" r="0" b="3175"/>
                <wp:wrapNone/>
                <wp:docPr id="502" name="组合 5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69970" cy="3540125"/>
                          <a:chOff x="0" y="0"/>
                          <a:chExt cx="4004175" cy="3989705"/>
                        </a:xfrm>
                      </wpg:grpSpPr>
                      <wpg:grpSp>
                        <wpg:cNvPr id="503" name="组合 503"/>
                        <wpg:cNvGrpSpPr/>
                        <wpg:grpSpPr>
                          <a:xfrm>
                            <a:off x="1828800" y="1285875"/>
                            <a:ext cx="1031875" cy="2703830"/>
                            <a:chOff x="0" y="0"/>
                            <a:chExt cx="1032238" cy="2703921"/>
                          </a:xfrm>
                        </wpg:grpSpPr>
                        <wps:wsp xmlns:wps="http://schemas.microsoft.com/office/word/2010/wordprocessingShape">
                          <wps:cNvPr id="504" name="梯形 504"/>
                          <wps:cNvSpPr/>
                          <wps:spPr>
                            <a:xfrm>
                              <a:off x="109020" y="1031966"/>
                              <a:ext cx="846108" cy="1671955"/>
                            </a:xfrm>
                            <a:prstGeom prst="trapezoid">
                              <a:avLst>
                                <a:gd name="adj" fmla="val 18438"/>
                              </a:avLst>
                            </a:prstGeom>
                            <a:solidFill>
                              <a:srgbClr val="532C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5" name="等腰三角形 505"/>
                          <wps:cNvSpPr/>
                          <wps:spPr>
                            <a:xfrm rot="2525773">
                              <a:off x="653143" y="248195"/>
                              <a:ext cx="379095" cy="1069975"/>
                            </a:xfrm>
                            <a:prstGeom prst="triangle">
                              <a:avLst/>
                            </a:prstGeom>
                            <a:solidFill>
                              <a:srgbClr val="532C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6" name="等腰三角形 506"/>
                          <wps:cNvSpPr/>
                          <wps:spPr>
                            <a:xfrm rot="20182194" flipH="1">
                              <a:off x="0" y="0"/>
                              <a:ext cx="590261" cy="1158330"/>
                            </a:xfrm>
                            <a:prstGeom prst="triangle">
                              <a:avLst/>
                            </a:prstGeom>
                            <a:solidFill>
                              <a:srgbClr val="532C1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507" name="组合 507"/>
                        <wpg:cNvGrpSpPr/>
                        <wpg:grpSpPr>
                          <a:xfrm>
                            <a:off x="0" y="0"/>
                            <a:ext cx="4004175" cy="3090335"/>
                            <a:chOff x="0" y="0"/>
                            <a:chExt cx="4004175" cy="3090335"/>
                          </a:xfrm>
                        </wpg:grpSpPr>
                        <wps:wsp xmlns:wps="http://schemas.microsoft.com/office/word/2010/wordprocessingShape">
                          <wps:cNvPr id="508" name="椭圆 508"/>
                          <wps:cNvSpPr/>
                          <wps:spPr>
                            <a:xfrm>
                              <a:off x="1571625" y="828675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9" name="椭圆 509"/>
                          <wps:cNvSpPr/>
                          <wps:spPr>
                            <a:xfrm>
                              <a:off x="2228850" y="914400"/>
                              <a:ext cx="678815" cy="678815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10" name="椭圆 510"/>
                          <wps:cNvSpPr/>
                          <wps:spPr>
                            <a:xfrm>
                              <a:off x="1057275" y="2071688"/>
                              <a:ext cx="777875" cy="777875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11" name="椭圆 511"/>
                          <wps:cNvSpPr/>
                          <wps:spPr>
                            <a:xfrm>
                              <a:off x="1700213" y="0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4" name="椭圆 64"/>
                          <wps:cNvSpPr/>
                          <wps:spPr>
                            <a:xfrm>
                              <a:off x="2857500" y="2085975"/>
                              <a:ext cx="666206" cy="666206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5" name="椭圆 65"/>
                          <wps:cNvSpPr/>
                          <wps:spPr>
                            <a:xfrm>
                              <a:off x="3128963" y="1057275"/>
                              <a:ext cx="875212" cy="875212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6" name="椭圆 66"/>
                          <wps:cNvSpPr/>
                          <wps:spPr>
                            <a:xfrm>
                              <a:off x="528638" y="1257300"/>
                              <a:ext cx="721995" cy="721995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8" name="弧形 68"/>
                          <wps:cNvSpPr/>
                          <wps:spPr>
                            <a:xfrm>
                              <a:off x="2386013" y="1214438"/>
                              <a:ext cx="1371600" cy="1216025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9" name="椭圆 69"/>
                          <wps:cNvSpPr/>
                          <wps:spPr>
                            <a:xfrm>
                              <a:off x="1371600" y="1071563"/>
                              <a:ext cx="478790" cy="47879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0" name="椭圆 70"/>
                          <wps:cNvSpPr/>
                          <wps:spPr>
                            <a:xfrm>
                              <a:off x="1585913" y="1714500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1" name="椭圆 71"/>
                          <wps:cNvSpPr/>
                          <wps:spPr>
                            <a:xfrm>
                              <a:off x="3043238" y="742950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2" name="椭圆 72"/>
                          <wps:cNvSpPr/>
                          <wps:spPr>
                            <a:xfrm>
                              <a:off x="2400300" y="1671638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rgbClr val="62B9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3" name="椭圆 73"/>
                          <wps:cNvSpPr/>
                          <wps:spPr>
                            <a:xfrm>
                              <a:off x="3657600" y="2057400"/>
                              <a:ext cx="260350" cy="260350"/>
                            </a:xfrm>
                            <a:prstGeom prst="ellipse">
                              <a:avLst/>
                            </a:prstGeom>
                            <a:solidFill>
                              <a:srgbClr val="82C8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4" name="椭圆 74"/>
                          <wps:cNvSpPr/>
                          <wps:spPr>
                            <a:xfrm>
                              <a:off x="2671763" y="242888"/>
                              <a:ext cx="499745" cy="49974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5" name="椭圆 75"/>
                          <wps:cNvSpPr/>
                          <wps:spPr>
                            <a:xfrm>
                              <a:off x="985838" y="485775"/>
                              <a:ext cx="485775" cy="48577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6" name="弧形 76"/>
                          <wps:cNvSpPr/>
                          <wps:spPr>
                            <a:xfrm rot="14068344">
                              <a:off x="2007394" y="78581"/>
                              <a:ext cx="1371600" cy="1216025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7" name="弧形 77"/>
                          <wps:cNvSpPr/>
                          <wps:spPr>
                            <a:xfrm rot="14068344">
                              <a:off x="1300163" y="2171700"/>
                              <a:ext cx="973866" cy="863404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8" name="弧形 78"/>
                          <wps:cNvSpPr/>
                          <wps:spPr>
                            <a:xfrm rot="1645271">
                              <a:off x="0" y="1214438"/>
                              <a:ext cx="973866" cy="863404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9" name="弧形 79"/>
                          <wps:cNvSpPr/>
                          <wps:spPr>
                            <a:xfrm rot="1645271">
                              <a:off x="1700213" y="885825"/>
                              <a:ext cx="973866" cy="863404"/>
                            </a:xfrm>
                            <a:prstGeom prst="arc">
                              <a:avLst>
                                <a:gd name="adj1" fmla="val 17877828"/>
                                <a:gd name="adj2" fmla="val 21243188"/>
                              </a:avLst>
                            </a:prstGeom>
                            <a:ln w="44450"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275" style="width:281.1pt;height:278.75pt;margin-top:453.75pt;margin-left:79.95pt;mso-height-relative:page;mso-position-vertical-relative:page;mso-width-relative:page;position:absolute;z-index:251659264" coordsize="4004175,3989705">
                <o:lock v:ext="edit" aspectratio="f"/>
                <v:group id="_x0000_s1026" o:spid="_x0000_s1276" style="width:1031875;height:2703830;left:1828800;position:absolute;top:1285875" coordsize="1032238,2703921">
                  <o:lock v:ext="edit" aspectratio="f"/>
                  <v:shape id="_x0000_s1026" o:spid="_x0000_s1277" style="width:846108;height:1671955;left:109020;position:absolute;top:1031966;v-text-anchor:middle" coordsize="846108,1671955" path="m,1671955l156005,,690102,,846108,1671955xe" filled="t" fillcolor="#532c1d" stroked="f" strokeweight="2pt">
                    <v:path o:connecttype="custom" o:connectlocs="423054,0;78002,835977;423054,1671955;768105,835977" o:connectangles="247,164,82,0"/>
                    <o:lock v:ext="edit" aspectratio="f"/>
                  </v:shape>
                  <v:shape id="_x0000_s1026" o:spid="_x0000_s1278" type="#_x0000_t5" style="width:379095;height:1069975;left:653143;position:absolute;rotation:2758818fd;top:248195;v-text-anchor:middle" coordsize="21600,21600" adj="10800" filled="t" fillcolor="#532c1d" stroked="f" strokeweight="2pt">
                    <o:lock v:ext="edit" aspectratio="f"/>
                  </v:shape>
                  <v:shape id="_x0000_s1026" o:spid="_x0000_s1279" type="#_x0000_t5" style="width:590261;height:1158330;flip:x;position:absolute;rotation:1548622fd;v-text-anchor:middle" coordsize="21600,21600" adj="10800" filled="t" fillcolor="#532c1d" stroked="f" strokeweight="2pt">
                    <o:lock v:ext="edit" aspectratio="f"/>
                  </v:shape>
                </v:group>
                <v:group id="_x0000_s1026" o:spid="_x0000_s1280" style="width:4004175;height:3090335;position:absolute" coordsize="4004175,3090335">
                  <o:lock v:ext="edit" aspectratio="f"/>
                  <v:oval id="_x0000_s1026" o:spid="_x0000_s1281" style="width:228600;height:228600;left:1571625;position:absolute;top:828675;v-text-anchor:middle" coordsize="21600,21600" filled="t" fillcolor="#62b931" stroked="f" strokeweight="2pt">
                    <o:lock v:ext="edit" aspectratio="f"/>
                  </v:oval>
                  <v:oval id="_x0000_s1026" o:spid="_x0000_s1282" style="width:678815;height:678815;left:2228850;position:absolute;top:914400;v-text-anchor:middle" coordsize="21600,21600" filled="t" fillcolor="#82c836" stroked="f" strokeweight="2pt">
                    <o:lock v:ext="edit" aspectratio="f"/>
                  </v:oval>
                  <v:oval id="_x0000_s1026" o:spid="_x0000_s1283" style="width:777875;height:777875;left:1057275;position:absolute;top:2071688;v-text-anchor:middle" coordsize="21600,21600" filled="t" fillcolor="#62b931" stroked="f" strokeweight="2pt">
                    <o:lock v:ext="edit" aspectratio="f"/>
                  </v:oval>
                  <v:oval id="_x0000_s1026" o:spid="_x0000_s1284" style="width:914400;height:914400;left:1700213;position:absolute;v-text-anchor:middle" coordsize="21600,21600" filled="t" fillcolor="#62b931" stroked="f" strokeweight="2pt">
                    <o:lock v:ext="edit" aspectratio="f"/>
                  </v:oval>
                  <v:oval id="_x0000_s1026" o:spid="_x0000_s1285" style="width:666206;height:666206;left:2857500;position:absolute;top:2085975;v-text-anchor:middle" coordsize="21600,21600" filled="t" fillcolor="#82c836" stroked="f" strokeweight="2pt">
                    <o:lock v:ext="edit" aspectratio="f"/>
                  </v:oval>
                  <v:oval id="_x0000_s1026" o:spid="_x0000_s1286" style="width:875212;height:875212;left:3128963;position:absolute;top:1057275;v-text-anchor:middle" coordsize="21600,21600" filled="t" fillcolor="#62b931" stroked="f" strokeweight="2pt">
                    <o:lock v:ext="edit" aspectratio="f"/>
                  </v:oval>
                  <v:oval id="_x0000_s1026" o:spid="_x0000_s1287" style="width:721995;height:721995;left:528638;position:absolute;top:1257300;v-text-anchor:middle" coordsize="21600,21600" filled="t" fillcolor="#82c836" stroked="f" strokeweight="2pt">
                    <o:lock v:ext="edit" aspectratio="f"/>
                  </v:oval>
                  <v:shape id="_x0000_s1026" o:spid="_x0000_s1288" style="width:1371600;height:1216025;left:2386013;position:absolute;top:1214438;v-text-anchor:middle" coordsize="1371600,1216025" path="m977859,57891nsc1187665,145483,1339094,324530,1366948,536812l685800,608012xem977859,57891nfc1187665,145483,1339094,324530,1366948,536812e" filled="f" stroked="t" strokecolor="#92d050" strokeweight="3.5pt">
                    <v:stroke joinstyle="round"/>
                    <v:path o:connecttype="custom" o:connectlocs="977859,57891;685800,608012;1366914,537062" o:connectangles="190,298,406"/>
                    <o:lock v:ext="edit" aspectratio="f"/>
                  </v:shape>
                  <v:oval id="_x0000_s1026" o:spid="_x0000_s1289" style="width:478790;height:478790;left:1371600;position:absolute;top:1071563;v-text-anchor:middle" coordsize="21600,21600" filled="t" fillcolor="#62b931" stroked="f" strokeweight="2pt">
                    <o:lock v:ext="edit" aspectratio="f"/>
                  </v:oval>
                  <v:oval id="_x0000_s1026" o:spid="_x0000_s1290" style="width:260350;height:260350;left:1585913;position:absolute;top:1714500;v-text-anchor:middle" coordsize="21600,21600" filled="t" fillcolor="#9bbb59" stroked="f" strokeweight="2pt">
                    <o:lock v:ext="edit" aspectratio="f"/>
                  </v:oval>
                  <v:oval id="_x0000_s1026" o:spid="_x0000_s1291" style="width:260350;height:260350;left:3043238;position:absolute;top:742950;v-text-anchor:middle" coordsize="21600,21600" filled="t" fillcolor="#82c836" stroked="f" strokeweight="2pt">
                    <o:lock v:ext="edit" aspectratio="f"/>
                  </v:oval>
                  <v:oval id="_x0000_s1026" o:spid="_x0000_s1292" style="width:260350;height:260350;left:2400300;position:absolute;top:1671638;v-text-anchor:middle" coordsize="21600,21600" filled="t" fillcolor="#62b931" stroked="f" strokeweight="2pt">
                    <o:lock v:ext="edit" aspectratio="f"/>
                  </v:oval>
                  <v:oval id="_x0000_s1026" o:spid="_x0000_s1293" style="width:260350;height:260350;left:3657600;position:absolute;top:2057400;v-text-anchor:middle" coordsize="21600,21600" filled="t" fillcolor="#82c836" stroked="f" strokeweight="2pt">
                    <o:lock v:ext="edit" aspectratio="f"/>
                  </v:oval>
                  <v:oval id="_x0000_s1026" o:spid="_x0000_s1294" style="width:499745;height:499745;left:2671763;position:absolute;top:242888;v-text-anchor:middle" coordsize="21600,21600" filled="t" fillcolor="#c3d69b" stroked="f" strokeweight="2pt">
                    <o:lock v:ext="edit" aspectratio="f"/>
                  </v:oval>
                  <v:oval id="_x0000_s1026" o:spid="_x0000_s1295" style="width:485775;height:485775;left:985838;position:absolute;top:485775;v-text-anchor:middle" coordsize="21600,21600" filled="t" fillcolor="#c3d69b" stroked="f" strokeweight="2pt">
                    <o:lock v:ext="edit" aspectratio="f"/>
                  </v:oval>
                  <v:shape id="_x0000_s1026" o:spid="_x0000_s1296" style="width:1371600;height:1216025;left:2007394;position:absolute;rotation:-8226577fd;top:78581;v-text-anchor:middle" coordsize="1371600,1216025" path="m977859,57891nsc1187665,145483,1339094,324530,1366948,536812l685800,608012xem977859,57891nfc1187665,145483,1339094,324530,1366948,536812e" filled="f" stroked="t" strokecolor="#c3d69b" strokeweight="3.5pt">
                    <v:stroke joinstyle="round"/>
                    <v:path o:connecttype="custom" o:connectlocs="977859,57891;685800,608012;1366914,537062" o:connectangles="190,298,406"/>
                    <o:lock v:ext="edit" aspectratio="f"/>
                  </v:shape>
                  <v:shape id="_x0000_s1026" o:spid="_x0000_s1297" style="width:973866;height:863404;left:1300163;position:absolute;rotation:-8226577fd;top:2171700;v-text-anchor:middle" coordsize="973866,863404" path="m694301,41103nsc843268,103296,950786,230422,970563,381147l486933,431702xem694301,41103nfc843268,103296,950786,230422,970563,381147e" filled="f" stroked="t" strokecolor="#c3d69b" strokeweight="3.5pt">
                    <v:stroke joinstyle="round"/>
                    <v:path o:connecttype="custom" o:connectlocs="694301,41103;486933,431702;970539,381326" o:connectangles="190,298,406"/>
                    <o:lock v:ext="edit" aspectratio="f"/>
                  </v:shape>
                  <v:shape id="_x0000_s1026" o:spid="_x0000_s1298" style="width:973866;height:863404;position:absolute;rotation:1797075fd;top:1214438;v-text-anchor:middle" coordsize="973866,863404" path="m694301,41103nsc843268,103296,950786,230422,970563,381147l486933,431702xem694301,41103nfc843268,103296,950786,230422,970563,381147e" filled="f" stroked="t" strokecolor="#d7e4bd" strokeweight="3.5pt">
                    <v:stroke joinstyle="round"/>
                    <v:path o:connecttype="custom" o:connectlocs="694301,41103;486933,431702;970539,381326" o:connectangles="190,298,406"/>
                    <o:lock v:ext="edit" aspectratio="f"/>
                  </v:shape>
                  <v:shape id="_x0000_s1026" o:spid="_x0000_s1299" style="width:973866;height:863404;left:1700213;position:absolute;rotation:1797075fd;top:885825;v-text-anchor:middle" coordsize="973866,863404" path="m694301,41103nsc843268,103296,950786,230422,970563,381147l486933,431702xem694301,41103nfc843268,103296,950786,230422,970563,381147e" filled="f" stroked="t" strokecolor="#ebf1de" strokeweight="3.5pt">
                    <v:stroke joinstyle="round"/>
                    <v:path o:connecttype="custom" o:connectlocs="694301,41103;486933,431702;970539,381326" o:connectangles="190,298,406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</w:t>
      </w:r>
    </w:p>
    <w:sectPr>
      <w:pgSz w:w="11906" w:h="16838"/>
      <w:pgMar w:top="1440" w:right="1230" w:bottom="1440" w:left="123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8BB55CF-0082-46C9-84FA-B3BE6F19752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74882D1-B2E5-4A42-ABED-F7A4897F393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C6502EE-4FF6-4537-ADAC-C528F46B8A6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160A9EC1-8C6E-4F18-A153-0FD3D9D46DC7}"/>
    <w:embedBold r:id="rId5" w:subsetted="1" w:fontKey="{B3957CB0-E43E-437C-81CC-088E5A9BBC9D}"/>
  </w:font>
  <w:font w:name="华康雅宋体W9(P)">
    <w:panose1 w:val="02020900000000000000"/>
    <w:charset w:val="86"/>
    <w:family w:val="roman"/>
    <w:pitch w:val="default"/>
    <w:sig w:usb0="00000001" w:usb1="08010000" w:usb2="00000012" w:usb3="00000000" w:csb0="00040000" w:csb1="00000000"/>
    <w:embedRegular r:id="rId6" w:fontKey="{D2550BD6-EF8B-4598-8BE8-F4F92DF0F438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7" w:fontKey="{3B62D7D2-89E3-4549-A6A1-264734FFAB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59"/>
    <w:rsid w:val="00025279"/>
    <w:rsid w:val="000253DC"/>
    <w:rsid w:val="00043A9D"/>
    <w:rsid w:val="000476EA"/>
    <w:rsid w:val="000751F6"/>
    <w:rsid w:val="000B0A9B"/>
    <w:rsid w:val="000B7DDA"/>
    <w:rsid w:val="000D3244"/>
    <w:rsid w:val="000E2760"/>
    <w:rsid w:val="001525A0"/>
    <w:rsid w:val="001A1CBA"/>
    <w:rsid w:val="001C32A6"/>
    <w:rsid w:val="00227547"/>
    <w:rsid w:val="00247EAB"/>
    <w:rsid w:val="002545CF"/>
    <w:rsid w:val="00275B2E"/>
    <w:rsid w:val="00292996"/>
    <w:rsid w:val="002B6537"/>
    <w:rsid w:val="002C6762"/>
    <w:rsid w:val="002E5D84"/>
    <w:rsid w:val="002E614A"/>
    <w:rsid w:val="002E65EA"/>
    <w:rsid w:val="003068D7"/>
    <w:rsid w:val="003118F1"/>
    <w:rsid w:val="00326778"/>
    <w:rsid w:val="00337224"/>
    <w:rsid w:val="003500B6"/>
    <w:rsid w:val="00380FC1"/>
    <w:rsid w:val="003864C9"/>
    <w:rsid w:val="00394A43"/>
    <w:rsid w:val="003A3EEC"/>
    <w:rsid w:val="003D67EA"/>
    <w:rsid w:val="003F4C8F"/>
    <w:rsid w:val="004172F9"/>
    <w:rsid w:val="00422DDE"/>
    <w:rsid w:val="00446912"/>
    <w:rsid w:val="004500E5"/>
    <w:rsid w:val="00455F5A"/>
    <w:rsid w:val="00464082"/>
    <w:rsid w:val="004700ED"/>
    <w:rsid w:val="00482E9D"/>
    <w:rsid w:val="00485950"/>
    <w:rsid w:val="004A57D4"/>
    <w:rsid w:val="004E3E4A"/>
    <w:rsid w:val="005361C4"/>
    <w:rsid w:val="00565117"/>
    <w:rsid w:val="005841FA"/>
    <w:rsid w:val="005A1948"/>
    <w:rsid w:val="005C0502"/>
    <w:rsid w:val="00616F2A"/>
    <w:rsid w:val="0063386D"/>
    <w:rsid w:val="00651720"/>
    <w:rsid w:val="0065795B"/>
    <w:rsid w:val="006710ED"/>
    <w:rsid w:val="00681F32"/>
    <w:rsid w:val="00685B59"/>
    <w:rsid w:val="00690C63"/>
    <w:rsid w:val="006A3671"/>
    <w:rsid w:val="006A7192"/>
    <w:rsid w:val="006B10DE"/>
    <w:rsid w:val="006C1BA9"/>
    <w:rsid w:val="006C78B7"/>
    <w:rsid w:val="006F0A02"/>
    <w:rsid w:val="00780BCC"/>
    <w:rsid w:val="007824CC"/>
    <w:rsid w:val="00797642"/>
    <w:rsid w:val="007A4B7A"/>
    <w:rsid w:val="007D4AAE"/>
    <w:rsid w:val="007F2EC4"/>
    <w:rsid w:val="008062E2"/>
    <w:rsid w:val="00874F93"/>
    <w:rsid w:val="008847DD"/>
    <w:rsid w:val="008E6FA3"/>
    <w:rsid w:val="008F0E49"/>
    <w:rsid w:val="008F512E"/>
    <w:rsid w:val="00905951"/>
    <w:rsid w:val="0090646C"/>
    <w:rsid w:val="00AA0F55"/>
    <w:rsid w:val="00AC2A82"/>
    <w:rsid w:val="00AD45B9"/>
    <w:rsid w:val="00AE0108"/>
    <w:rsid w:val="00AE260D"/>
    <w:rsid w:val="00B27759"/>
    <w:rsid w:val="00B369C0"/>
    <w:rsid w:val="00B72E5E"/>
    <w:rsid w:val="00C327F2"/>
    <w:rsid w:val="00C512EE"/>
    <w:rsid w:val="00CF39FB"/>
    <w:rsid w:val="00D60F72"/>
    <w:rsid w:val="00D672B1"/>
    <w:rsid w:val="00D810BD"/>
    <w:rsid w:val="00DC355F"/>
    <w:rsid w:val="00DC4AA3"/>
    <w:rsid w:val="00DD6F3B"/>
    <w:rsid w:val="00DE08F2"/>
    <w:rsid w:val="00DE294B"/>
    <w:rsid w:val="00E15541"/>
    <w:rsid w:val="00E64D14"/>
    <w:rsid w:val="00E8343D"/>
    <w:rsid w:val="00E952C3"/>
    <w:rsid w:val="00EB689D"/>
    <w:rsid w:val="00EC5923"/>
    <w:rsid w:val="00ED54B0"/>
    <w:rsid w:val="00F026F1"/>
    <w:rsid w:val="00F321E9"/>
    <w:rsid w:val="00F55D7D"/>
    <w:rsid w:val="00F831B1"/>
    <w:rsid w:val="00FA2DE7"/>
    <w:rsid w:val="00FB595F"/>
    <w:rsid w:val="00FC5C16"/>
    <w:rsid w:val="00FE6023"/>
    <w:rsid w:val="00FF6D72"/>
    <w:rsid w:val="4DB2558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 w:qFormat="1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 w:semiHidden="0" w:qFormat="1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Char0"/>
    <w:uiPriority w:val="99"/>
    <w:unhideWhenUsed/>
    <w:qFormat/>
    <w:rPr>
      <w:sz w:val="24"/>
      <w:szCs w:val="24"/>
    </w:rPr>
  </w:style>
  <w:style w:type="paragraph" w:styleId="Closing">
    <w:name w:val="Closing"/>
    <w:basedOn w:val="Normal"/>
    <w:link w:val="Char1"/>
    <w:uiPriority w:val="99"/>
    <w:unhideWhenUsed/>
    <w:qFormat/>
    <w:pPr>
      <w:ind w:left="100" w:leftChars="2100"/>
    </w:pPr>
    <w:rPr>
      <w:sz w:val="24"/>
      <w:szCs w:val="24"/>
    </w:rPr>
  </w:style>
  <w:style w:type="paragraph" w:styleId="BalloonText">
    <w:name w:val="Balloon Text"/>
    <w:basedOn w:val="Normal"/>
    <w:link w:val="Char"/>
    <w:uiPriority w:val="99"/>
    <w:semiHidden/>
    <w:unhideWhenUsed/>
    <w:qFormat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styleId="NoSpacing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reader-word-layer">
    <w:name w:val="reader-word-layer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称呼 Char"/>
    <w:basedOn w:val="DefaultParagraphFont"/>
    <w:link w:val="Salutation"/>
    <w:uiPriority w:val="99"/>
    <w:qFormat/>
    <w:rPr>
      <w:sz w:val="24"/>
      <w:szCs w:val="24"/>
    </w:rPr>
  </w:style>
  <w:style w:type="character" w:customStyle="1" w:styleId="Char1">
    <w:name w:val="结束语 Char"/>
    <w:basedOn w:val="DefaultParagraphFont"/>
    <w:link w:val="Closing"/>
    <w:uiPriority w:val="99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tif" /><Relationship Id="rId23" Type="http://schemas.openxmlformats.org/officeDocument/2006/relationships/image" Target="media/image19.jpeg" /><Relationship Id="rId24" Type="http://schemas.openxmlformats.org/officeDocument/2006/relationships/image" Target="media/image20.tif" /><Relationship Id="rId25" Type="http://schemas.openxmlformats.org/officeDocument/2006/relationships/image" Target="media/image21.jpeg" /><Relationship Id="rId26" Type="http://schemas.openxmlformats.org/officeDocument/2006/relationships/image" Target="media/image22.png" /><Relationship Id="rId27" Type="http://schemas.openxmlformats.org/officeDocument/2006/relationships/image" Target="media/image23.tif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F:\&#21016;&#35878;\&#25105;&#22270;&#32593;\&#24179;&#38754;&#35774;&#35745;\PS\&#23567;&#23398;&#29983;&#31616;&#21382;\word\Doc1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0</TotalTime>
  <Pages>10</Pages>
  <Words>888</Words>
  <Characters>1000</Characters>
  <Application>Microsoft Office Word</Application>
  <DocSecurity>0</DocSecurity>
  <Lines>12</Lines>
  <Paragraphs>3</Paragraphs>
  <ScaleCrop>false</ScaleCrop>
  <Manager>www.jianlimoban-ziyuan.com</Manager>
  <Company>简历模板资源网</Company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2DA20795F38745F59ABE1C3BC4EE56F1_13</vt:lpwstr>
  </property>
  <property fmtid="{D5CDD505-2E9C-101B-9397-08002B2CF9AE}" pid="3" name="KSOProductBuildVer">
    <vt:lpwstr>2052-12.1.0.17147</vt:lpwstr>
  </property>
</Properties>
</file>