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0.tif" ContentType="image/tiff"/>
  <Override PartName="/word/media/image12.tif" ContentType="image/tiff"/>
  <Override PartName="/word/media/image16.tif" ContentType="image/tiff"/>
  <Override PartName="/word/media/image2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ackground w:color="ffffff">
    <v:background id="_x0000_s1025" filled="t"/>
  </w:background>
  <w:body>
    <w:p w14:paraId="577562BE">
      <w:bookmarkStart w:id="0" w:name="_GoBack"/>
      <w:bookmarkEnd w:id="0"/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-1155065</wp:posOffset>
            </wp:positionH>
            <wp:positionV relativeFrom="margin">
              <wp:posOffset>-932815</wp:posOffset>
            </wp:positionV>
            <wp:extent cx="7585075" cy="1072896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5075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                                                                        </w:t>
      </w:r>
    </w:p>
    <w:p w14:paraId="01D4F764">
      <w:pPr>
        <w:widowControl/>
        <w:jc w:val="left"/>
      </w:pPr>
    </w:p>
    <w:p w14:paraId="674F6D35">
      <w:pPr>
        <w:widowControl/>
        <w:jc w:val="left"/>
        <w:rPr>
          <w:color w:val="A08060"/>
        </w:rPr>
      </w:pP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posOffset>4860925</wp:posOffset>
                </wp:positionH>
                <wp:positionV relativeFrom="paragraph">
                  <wp:posOffset>2232660</wp:posOffset>
                </wp:positionV>
                <wp:extent cx="1468120" cy="862330"/>
                <wp:effectExtent l="0" t="0" r="0" b="0"/>
                <wp:wrapNone/>
                <wp:docPr id="461" name="文本框 4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812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240" w:line="900" w:lineRule="exact"/>
                              <w:jc w:val="left"/>
                              <w:rPr>
                                <w:rFonts w:ascii="方正综艺简体" w:eastAsia="方正综艺简体"/>
                                <w:color w:val="886D5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方正综艺简体" w:eastAsia="方正综艺简体" w:hint="eastAsia"/>
                                <w:color w:val="886D52"/>
                                <w:sz w:val="80"/>
                                <w:szCs w:val="80"/>
                              </w:rPr>
                              <w:t>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width:115.6pt;height:67.9pt;margin-top:175.8pt;margin-left:382.75pt;mso-height-relative:page;mso-position-horizontal-relative:margin;mso-width-relative:page;position:absolute;z-index:251821056" coordsize="21600,21600" filled="f" stroked="f">
                <o:lock v:ext="edit" aspectratio="f"/>
                <v:textbox>
                  <w:txbxContent>
                    <w:p w14:paraId="531773B7">
                      <w:pPr>
                        <w:spacing w:before="240" w:line="900" w:lineRule="exact"/>
                        <w:jc w:val="left"/>
                        <w:rPr>
                          <w:rFonts w:ascii="方正综艺简体" w:eastAsia="方正综艺简体"/>
                          <w:color w:val="886D52"/>
                          <w:sz w:val="80"/>
                          <w:szCs w:val="80"/>
                        </w:rPr>
                      </w:pPr>
                      <w:r>
                        <w:rPr>
                          <w:rFonts w:ascii="方正综艺简体" w:eastAsia="方正综艺简体" w:hint="eastAsia"/>
                          <w:color w:val="886D52"/>
                          <w:sz w:val="80"/>
                          <w:szCs w:val="80"/>
                        </w:rPr>
                        <w:t>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2453640</wp:posOffset>
                </wp:positionH>
                <wp:positionV relativeFrom="paragraph">
                  <wp:posOffset>2219960</wp:posOffset>
                </wp:positionV>
                <wp:extent cx="1493520" cy="862330"/>
                <wp:effectExtent l="0" t="0" r="0" b="0"/>
                <wp:wrapNone/>
                <wp:docPr id="395" name="文本框 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352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240" w:line="900" w:lineRule="exact"/>
                              <w:jc w:val="left"/>
                              <w:rPr>
                                <w:rFonts w:ascii="方正综艺简体" w:eastAsia="方正综艺简体"/>
                                <w:color w:val="886D5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方正综艺简体" w:eastAsia="方正综艺简体" w:hint="eastAsia"/>
                                <w:color w:val="886D52"/>
                                <w:sz w:val="80"/>
                                <w:szCs w:val="80"/>
                              </w:rPr>
                              <w:t>我的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17.6pt;height:67.9pt;margin-top:174.8pt;margin-left:193.2pt;mso-height-relative:page;mso-position-horizontal-relative:margin;mso-width-relative:page;position:absolute;z-index:251762688" coordsize="21600,21600" filled="f" stroked="f">
                <o:lock v:ext="edit" aspectratio="f"/>
                <v:textbox>
                  <w:txbxContent>
                    <w:p w14:paraId="18AEC402">
                      <w:pPr>
                        <w:spacing w:before="240" w:line="900" w:lineRule="exact"/>
                        <w:jc w:val="left"/>
                        <w:rPr>
                          <w:rFonts w:ascii="方正综艺简体" w:eastAsia="方正综艺简体"/>
                          <w:color w:val="886D52"/>
                          <w:sz w:val="80"/>
                          <w:szCs w:val="80"/>
                        </w:rPr>
                      </w:pPr>
                      <w:r>
                        <w:rPr>
                          <w:rFonts w:ascii="方正综艺简体" w:eastAsia="方正综艺简体" w:hint="eastAsia"/>
                          <w:color w:val="886D52"/>
                          <w:sz w:val="80"/>
                          <w:szCs w:val="80"/>
                        </w:rPr>
                        <w:t>我的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margin">
                  <wp:posOffset>4113530</wp:posOffset>
                </wp:positionH>
                <wp:positionV relativeFrom="paragraph">
                  <wp:posOffset>2242820</wp:posOffset>
                </wp:positionV>
                <wp:extent cx="901065" cy="849630"/>
                <wp:effectExtent l="0" t="0" r="0" b="7620"/>
                <wp:wrapNone/>
                <wp:docPr id="463" name="文本框 4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01065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240" w:line="900" w:lineRule="exact"/>
                              <w:jc w:val="left"/>
                              <w:rPr>
                                <w:rFonts w:ascii="方正少儿简体" w:eastAsia="方正少儿简体"/>
                                <w:color w:val="886D52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886D52"/>
                                <w:sz w:val="124"/>
                                <w:szCs w:val="124"/>
                              </w:rPr>
                              <w:t>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70.95pt;height:66.9pt;margin-top:176.6pt;margin-left:323.9pt;mso-height-relative:page;mso-position-horizontal-relative:margin;mso-width-relative:page;position:absolute;z-index:251863040" coordsize="21600,21600" filled="f" stroked="f">
                <o:lock v:ext="edit" aspectratio="f"/>
                <v:textbox>
                  <w:txbxContent>
                    <w:p w14:paraId="023F7B97">
                      <w:pPr>
                        <w:spacing w:before="240" w:line="900" w:lineRule="exact"/>
                        <w:jc w:val="left"/>
                        <w:rPr>
                          <w:rFonts w:ascii="方正少儿简体" w:eastAsia="方正少儿简体"/>
                          <w:color w:val="886D52"/>
                          <w:sz w:val="124"/>
                          <w:szCs w:val="124"/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886D52"/>
                          <w:sz w:val="124"/>
                          <w:szCs w:val="124"/>
                        </w:rPr>
                        <w:t>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-738505</wp:posOffset>
                </wp:positionH>
                <wp:positionV relativeFrom="paragraph">
                  <wp:posOffset>1752600</wp:posOffset>
                </wp:positionV>
                <wp:extent cx="2796540" cy="2700655"/>
                <wp:effectExtent l="0" t="0" r="3810" b="4445"/>
                <wp:wrapNone/>
                <wp:docPr id="454" name="八角星 4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6540" cy="2700655"/>
                        </a:xfrm>
                        <a:custGeom>
                          <a:avLst/>
                          <a:gdLst>
                            <a:gd name="connsiteX0" fmla="*/ 25869 w 3026244"/>
                            <a:gd name="connsiteY0" fmla="*/ 1493780 h 2923165"/>
                            <a:gd name="connsiteX1" fmla="*/ 193993 w 3026244"/>
                            <a:gd name="connsiteY1" fmla="*/ 966002 h 2923165"/>
                            <a:gd name="connsiteX2" fmla="*/ 426627 w 3026244"/>
                            <a:gd name="connsiteY2" fmla="*/ 380055 h 2923165"/>
                            <a:gd name="connsiteX3" fmla="*/ 945041 w 3026244"/>
                            <a:gd name="connsiteY3" fmla="*/ 180478 h 2923165"/>
                            <a:gd name="connsiteX4" fmla="*/ 1500299 w 3026244"/>
                            <a:gd name="connsiteY4" fmla="*/ 0 h 2923165"/>
                            <a:gd name="connsiteX5" fmla="*/ 2261619 w 3026244"/>
                            <a:gd name="connsiteY5" fmla="*/ 244872 h 2923165"/>
                            <a:gd name="connsiteX6" fmla="*/ 2522454 w 3026244"/>
                            <a:gd name="connsiteY6" fmla="*/ 328506 h 2923165"/>
                            <a:gd name="connsiteX7" fmla="*/ 2819484 w 3026244"/>
                            <a:gd name="connsiteY7" fmla="*/ 965916 h 2923165"/>
                            <a:gd name="connsiteX8" fmla="*/ 3026244 w 3026244"/>
                            <a:gd name="connsiteY8" fmla="*/ 1223324 h 2923165"/>
                            <a:gd name="connsiteX9" fmla="*/ 2883878 w 3026244"/>
                            <a:gd name="connsiteY9" fmla="*/ 2205567 h 2923165"/>
                            <a:gd name="connsiteX10" fmla="*/ 2586849 w 3026244"/>
                            <a:gd name="connsiteY10" fmla="*/ 2504508 h 2923165"/>
                            <a:gd name="connsiteX11" fmla="*/ 2094194 w 3026244"/>
                            <a:gd name="connsiteY11" fmla="*/ 2923165 h 2923165"/>
                            <a:gd name="connsiteX12" fmla="*/ 1526057 w 3026244"/>
                            <a:gd name="connsiteY12" fmla="*/ 2923165 h 2923165"/>
                            <a:gd name="connsiteX13" fmla="*/ 996557 w 3026244"/>
                            <a:gd name="connsiteY13" fmla="*/ 2845719 h 2923165"/>
                            <a:gd name="connsiteX14" fmla="*/ 465264 w 3026244"/>
                            <a:gd name="connsiteY14" fmla="*/ 2504508 h 2923165"/>
                            <a:gd name="connsiteX15" fmla="*/ 206872 w 3026244"/>
                            <a:gd name="connsiteY15" fmla="*/ 2141173 h 2923165"/>
                            <a:gd name="connsiteX16" fmla="*/ 25869 w 3026244"/>
                            <a:gd name="connsiteY16" fmla="*/ 1493780 h 292316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fill="norm" h="2923165" w="3026244" stroke="1">
                              <a:moveTo>
                                <a:pt x="25869" y="1493780"/>
                              </a:moveTo>
                              <a:cubicBezTo>
                                <a:pt x="-72636" y="1189171"/>
                                <a:pt x="137952" y="1141928"/>
                                <a:pt x="193993" y="966002"/>
                              </a:cubicBezTo>
                              <a:lnTo>
                                <a:pt x="426627" y="380055"/>
                              </a:lnTo>
                              <a:lnTo>
                                <a:pt x="945041" y="180478"/>
                              </a:lnTo>
                              <a:lnTo>
                                <a:pt x="1500299" y="0"/>
                              </a:lnTo>
                              <a:lnTo>
                                <a:pt x="2261619" y="244872"/>
                              </a:lnTo>
                              <a:lnTo>
                                <a:pt x="2522454" y="328506"/>
                              </a:lnTo>
                              <a:lnTo>
                                <a:pt x="2819484" y="965916"/>
                              </a:lnTo>
                              <a:lnTo>
                                <a:pt x="3026244" y="1223324"/>
                              </a:lnTo>
                              <a:lnTo>
                                <a:pt x="2883878" y="2205567"/>
                              </a:lnTo>
                              <a:lnTo>
                                <a:pt x="2586849" y="2504508"/>
                              </a:lnTo>
                              <a:lnTo>
                                <a:pt x="2094194" y="2923165"/>
                              </a:lnTo>
                              <a:lnTo>
                                <a:pt x="1526057" y="2923165"/>
                              </a:lnTo>
                              <a:lnTo>
                                <a:pt x="996557" y="2845719"/>
                              </a:lnTo>
                              <a:lnTo>
                                <a:pt x="465264" y="2504508"/>
                              </a:lnTo>
                              <a:lnTo>
                                <a:pt x="206872" y="2141173"/>
                              </a:lnTo>
                              <a:lnTo>
                                <a:pt x="25869" y="1493780"/>
                              </a:ln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八角星 454" o:spid="_x0000_s1029" style="width:220.2pt;height:212.65pt;margin-top:138pt;margin-left:-58.15pt;mso-height-relative:page;mso-width-relative:page;position:absolute;v-text-anchor:middle;z-index:251719680" coordsize="3026244,2923165" o:spt="100" adj="-11796480,,5400" path="m25869,1493780c-72636,1189171,137952,1141928,193993,966002l426627,380055,945041,180478,1500299,,2261619,244872,2522454,328506,2819484,965916,3026244,1223324,2883878,2205567,2586849,2504508,2094194,2923165,1526057,2923165,996557,2845719,465264,2504508,206872,2141173,25869,1493780xe" filled="t" stroked="f" strokeweight="2pt">
                <v:fill r:id="rId8" o:title="" recolor="t" rotate="t" type="frame"/>
                <v:stroke joinstyle="miter"/>
                <v:path o:connecttype="custom" o:connectlocs="23905,1380074;179268,892470;394244,351125;873308,166740;1386420,0;2089953,226232;2330989,303500;2605473,892390;2796540,1130205;2664980,2037680;2390496,2313865;1935236,2700655;1410223,2700655;920914,2629104;429948,2313865;191169,1978187;23905,1380074" o:connectangles="0,0,0,0,0,0,0,0,0,0,0,0,0,0,0,0,0"/>
                <o:lock v:ext="edit" aspectratio="f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-1153160</wp:posOffset>
            </wp:positionH>
            <wp:positionV relativeFrom="paragraph">
              <wp:posOffset>1527810</wp:posOffset>
            </wp:positionV>
            <wp:extent cx="7585075" cy="3268980"/>
            <wp:effectExtent l="0" t="0" r="0" b="0"/>
            <wp:wrapNone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2552065</wp:posOffset>
                </wp:positionH>
                <wp:positionV relativeFrom="paragraph">
                  <wp:posOffset>3168650</wp:posOffset>
                </wp:positionV>
                <wp:extent cx="3425190" cy="9010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25190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eastAsia="微软雅黑" w:hAnsi="微软雅黑"/>
                                <w:color w:val="886D5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886D52"/>
                                <w:sz w:val="32"/>
                                <w:szCs w:val="32"/>
                              </w:rPr>
                              <w:t>阳光，开朗，喜欢看书、热爱生活。让我们放飞梦想，勇争学霸。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30" type="#_x0000_t202" style="width:269.7pt;height:70.95pt;margin-top:249.5pt;margin-left:200.95pt;mso-height-relative:page;mso-position-horizontal-relative:margin;mso-width-relative:page;position:absolute;z-index:251766784" coordsize="21600,21600" filled="f" stroked="f">
                <o:lock v:ext="edit" aspectratio="f"/>
                <v:textbox>
                  <w:txbxContent>
                    <w:p w14:paraId="66102CDE">
                      <w:pPr>
                        <w:spacing w:line="500" w:lineRule="exact"/>
                        <w:jc w:val="center"/>
                        <w:rPr>
                          <w:rFonts w:ascii="微软雅黑" w:eastAsia="微软雅黑" w:hAnsi="微软雅黑"/>
                          <w:color w:val="886D52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886D52"/>
                          <w:sz w:val="32"/>
                          <w:szCs w:val="32"/>
                        </w:rPr>
                        <w:t>阳光，开朗，喜欢看书、热爱生活。让我们放飞梦想，勇争学霸。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posOffset>3467100</wp:posOffset>
                </wp:positionH>
                <wp:positionV relativeFrom="paragraph">
                  <wp:posOffset>2284095</wp:posOffset>
                </wp:positionV>
                <wp:extent cx="798195" cy="862330"/>
                <wp:effectExtent l="0" t="0" r="0" b="0"/>
                <wp:wrapNone/>
                <wp:docPr id="462" name="文本框 4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819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240" w:line="900" w:lineRule="exact"/>
                              <w:jc w:val="left"/>
                              <w:rPr>
                                <w:rFonts w:ascii="方正少儿简体" w:eastAsia="方正少儿简体"/>
                                <w:color w:val="886D52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方正少儿简体" w:eastAsia="方正少儿简体" w:hint="eastAsia"/>
                                <w:color w:val="886D52"/>
                                <w:sz w:val="124"/>
                                <w:szCs w:val="124"/>
                              </w:rPr>
                              <w:t>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62.85pt;height:67.9pt;margin-top:179.85pt;margin-left:273pt;mso-height-relative:page;mso-position-horizontal-relative:margin;mso-width-relative:page;position:absolute;z-index:251823104" coordsize="21600,21600" filled="f" stroked="f">
                <o:lock v:ext="edit" aspectratio="f"/>
                <v:textbox>
                  <w:txbxContent>
                    <w:p w14:paraId="7D05AE0A">
                      <w:pPr>
                        <w:spacing w:before="240" w:line="900" w:lineRule="exact"/>
                        <w:jc w:val="left"/>
                        <w:rPr>
                          <w:rFonts w:ascii="方正少儿简体" w:eastAsia="方正少儿简体"/>
                          <w:color w:val="886D52"/>
                          <w:sz w:val="124"/>
                          <w:szCs w:val="124"/>
                        </w:rPr>
                      </w:pPr>
                      <w:r>
                        <w:rPr>
                          <w:rFonts w:ascii="方正少儿简体" w:eastAsia="方正少儿简体" w:hint="eastAsia"/>
                          <w:color w:val="886D52"/>
                          <w:sz w:val="124"/>
                          <w:szCs w:val="124"/>
                        </w:rPr>
                        <w:t>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1367790</wp:posOffset>
            </wp:positionV>
            <wp:extent cx="3679190" cy="36576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283845</wp:posOffset>
            </wp:positionV>
            <wp:extent cx="4208780" cy="2150745"/>
            <wp:effectExtent l="0" t="0" r="1270" b="0"/>
            <wp:wrapNone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6056630</wp:posOffset>
                </wp:positionV>
                <wp:extent cx="3505835" cy="186690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83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spacing w:line="48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综艺简体" w:eastAsia="方正综艺简体" w:hAnsi="微软雅黑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    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pStyle w:val="10"/>
                              <w:spacing w:line="48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综艺简体" w:eastAsia="方正综艺简体" w:hAnsi="微软雅黑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    别：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男</w:t>
                            </w:r>
                          </w:p>
                          <w:p>
                            <w:pPr>
                              <w:pStyle w:val="10"/>
                              <w:spacing w:line="48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综艺简体" w:eastAsia="方正综艺简体" w:hAnsi="微软雅黑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毕业院校：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实验小学</w:t>
                            </w:r>
                          </w:p>
                          <w:p>
                            <w:pPr>
                              <w:pStyle w:val="10"/>
                              <w:spacing w:line="48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综艺简体" w:eastAsia="方正综艺简体" w:hAnsi="微软雅黑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联系方式：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+86 13800138000</w:t>
                            </w:r>
                          </w:p>
                          <w:p>
                            <w:pPr>
                              <w:spacing w:line="48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2" type="#_x0000_t202" style="width:276.05pt;height:147pt;margin-top:476.9pt;margin-left:12.95pt;mso-wrap-distance-bottom:0;mso-wrap-distance-left:9pt;mso-wrap-distance-right:9pt;mso-wrap-distance-top:0;position:absolute;v-text-anchor:top;z-index:251714560" filled="f" fillcolor="this" stroked="f" strokeweight="0.75pt">
                <v:textbox>
                  <w:txbxContent>
                    <w:p>
                      <w:pPr>
                        <w:pStyle w:val="10"/>
                        <w:spacing w:line="48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方正综艺简体" w:eastAsia="方正综艺简体" w:hAnsi="微软雅黑" w:hint="eastAsia"/>
                          <w:color w:val="404040" w:themeColor="text1" w:themeTint="BF"/>
                          <w:sz w:val="32"/>
                          <w:szCs w:val="32"/>
                        </w:rPr>
                        <w:t>姓    名：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32"/>
                          <w:szCs w:val="32"/>
                        </w:rPr>
                        <w:t>某某某</w:t>
                      </w:r>
                    </w:p>
                    <w:p>
                      <w:pPr>
                        <w:pStyle w:val="10"/>
                        <w:spacing w:line="48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方正综艺简体" w:eastAsia="方正综艺简体" w:hAnsi="微软雅黑" w:hint="eastAsia"/>
                          <w:color w:val="404040" w:themeColor="text1" w:themeTint="BF"/>
                          <w:sz w:val="32"/>
                          <w:szCs w:val="32"/>
                        </w:rPr>
                        <w:t>性    别：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32"/>
                          <w:szCs w:val="32"/>
                        </w:rPr>
                        <w:t>男</w:t>
                      </w:r>
                    </w:p>
                    <w:p>
                      <w:pPr>
                        <w:pStyle w:val="10"/>
                        <w:spacing w:line="48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方正综艺简体" w:eastAsia="方正综艺简体" w:hAnsi="微软雅黑" w:hint="eastAsia"/>
                          <w:color w:val="404040" w:themeColor="text1" w:themeTint="BF"/>
                          <w:sz w:val="32"/>
                          <w:szCs w:val="32"/>
                        </w:rPr>
                        <w:t>毕业院校：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32"/>
                          <w:szCs w:val="3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32"/>
                          <w:szCs w:val="32"/>
                        </w:rPr>
                        <w:t>实验小学</w:t>
                      </w:r>
                    </w:p>
                    <w:p>
                      <w:pPr>
                        <w:pStyle w:val="10"/>
                        <w:spacing w:line="48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方正综艺简体" w:eastAsia="方正综艺简体" w:hAnsi="微软雅黑" w:hint="eastAsia"/>
                          <w:color w:val="404040" w:themeColor="text1" w:themeTint="BF"/>
                          <w:sz w:val="32"/>
                          <w:szCs w:val="32"/>
                        </w:rPr>
                        <w:t>联系方式：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32"/>
                          <w:szCs w:val="32"/>
                        </w:rPr>
                        <w:t>+86 13800138000</w:t>
                      </w:r>
                    </w:p>
                    <w:p>
                      <w:pPr>
                        <w:spacing w:line="48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414655</wp:posOffset>
            </wp:positionV>
            <wp:extent cx="1796415" cy="1796415"/>
            <wp:effectExtent l="228600" t="209550" r="260985" b="2419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300">
                      <a:off x="0" y="0"/>
                      <a:ext cx="1796415" cy="1796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65000" dist="50800" dir="12900000" sx="100000" sy="1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 prst="circle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-930910</wp:posOffset>
            </wp:positionV>
            <wp:extent cx="3907155" cy="2588895"/>
            <wp:effectExtent l="0" t="0" r="0" b="0"/>
            <wp:wrapNone/>
            <wp:docPr id="10" name="图片 10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0715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886D52"/>
          <w:sz w:val="56"/>
          <w:szCs w:val="5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-192405</wp:posOffset>
            </wp:positionV>
            <wp:extent cx="2631440" cy="295910"/>
            <wp:effectExtent l="0" t="0" r="0" b="889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88" cy="2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886D52"/>
          <w:sz w:val="56"/>
          <w:szCs w:val="56"/>
        </w:rPr>
        <w:t>【</w:t>
      </w:r>
      <w:r>
        <w:rPr>
          <w:rFonts w:ascii="微软雅黑" w:eastAsia="微软雅黑" w:hAnsi="微软雅黑" w:hint="eastAsia"/>
          <w:b/>
          <w:color w:val="886D52"/>
          <w:sz w:val="56"/>
          <w:szCs w:val="56"/>
        </w:rPr>
        <w:t>个人简历</w:t>
      </w:r>
      <w:r>
        <w:rPr>
          <w:rFonts w:ascii="微软雅黑" w:eastAsia="微软雅黑" w:hAnsi="微软雅黑"/>
          <w:b/>
          <w:color w:val="886D52"/>
          <w:sz w:val="56"/>
          <w:szCs w:val="56"/>
        </w:rPr>
        <w:t>】</w:t>
      </w:r>
    </w:p>
    <w:p w14:paraId="412A7BA7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    字：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某某某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出生年月：2005.03.18</w:t>
      </w:r>
    </w:p>
    <w:p w14:paraId="0B49AC34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性    别：男      </w: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身   </w: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高：156cm</w:t>
      </w:r>
    </w:p>
    <w:p w14:paraId="7A75E34C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兴趣爱好：画画、钢琴、游泳、唱歌</w:t>
      </w:r>
    </w:p>
    <w:p w14:paraId="0EF1E199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所在小学：广州市天河区实验第一小学</w:t>
      </w:r>
    </w:p>
    <w:p w14:paraId="57A872F6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户口所在地：广州市天河区</w:t>
      </w:r>
    </w:p>
    <w:p w14:paraId="6713EFA2">
      <w:pPr>
        <w:pStyle w:val="10"/>
        <w:spacing w:line="560" w:lineRule="exact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259715</wp:posOffset>
            </wp:positionV>
            <wp:extent cx="1174750" cy="283210"/>
            <wp:effectExtent l="0" t="0" r="635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47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EE10E8">
      <w:pPr>
        <w:widowControl/>
        <w:jc w:val="left"/>
        <w:rPr>
          <w:rFonts w:ascii="微软雅黑" w:eastAsia="微软雅黑" w:hAnsi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1496695</wp:posOffset>
                </wp:positionV>
                <wp:extent cx="5905500" cy="0"/>
                <wp:effectExtent l="0" t="0" r="19050" b="1905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3" style="mso-height-relative:page;mso-width-relative:page;position:absolute;z-index:251742208" from="-18.8pt,117.85pt" to="446.2pt,117.85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572770</wp:posOffset>
                </wp:positionV>
                <wp:extent cx="6000750" cy="419100"/>
                <wp:effectExtent l="0" t="0" r="0" b="0"/>
                <wp:wrapNone/>
                <wp:docPr id="27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父   亲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广州市某信息科技有限公司  13600008000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472.5pt;height:33pt;margin-top:45.1pt;margin-left:-5.3pt;mso-height-relative:page;mso-width-relative:page;position:absolute;z-index:251744256" coordsize="21600,21600" filled="f" stroked="f">
                <v:stroke joinstyle="miter"/>
                <o:lock v:ext="edit" aspectratio="f"/>
                <v:textbox>
                  <w:txbxContent>
                    <w:p w14:paraId="599E4F46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父   亲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广州市某信息科技有限公司  13600008000</w:t>
                      </w:r>
                    </w:p>
                    <w:p w14:paraId="5F3E9820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1058545</wp:posOffset>
                </wp:positionV>
                <wp:extent cx="6000750" cy="419100"/>
                <wp:effectExtent l="0" t="0" r="0" b="0"/>
                <wp:wrapNone/>
                <wp:docPr id="2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母   亲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代 用 名   广州市某银行某分行营业部  13600008000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width:472.5pt;height:33pt;margin-top:83.35pt;margin-left:-5.3pt;mso-height-relative:page;mso-width-relative:page;position:absolute;z-index:251746304" coordsize="21600,21600" filled="f" stroked="f">
                <v:stroke joinstyle="miter"/>
                <o:lock v:ext="edit" aspectratio="f"/>
                <v:textbox>
                  <w:txbxContent>
                    <w:p w14:paraId="1AAC774A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母   亲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代 用 名   广州市某银行某分行营业部  13600008000</w:t>
                      </w:r>
                    </w:p>
                    <w:p w14:paraId="1DD0A243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347980</wp:posOffset>
            </wp:positionV>
            <wp:extent cx="1174750" cy="283210"/>
            <wp:effectExtent l="0" t="0" r="6350" b="25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1747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FFFFFF" w:themeColor="background1"/>
          <w:sz w:val="40"/>
          <w:szCs w:val="40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26035</wp:posOffset>
                </wp:positionV>
                <wp:extent cx="1120140" cy="617855"/>
                <wp:effectExtent l="0" t="0" r="0" b="0"/>
                <wp:wrapNone/>
                <wp:docPr id="3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61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大标宋简体" w:eastAsia="方正大标宋简体" w:hAnsi="微软雅黑"/>
                                <w:color w:val="632523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大标宋简体" w:eastAsia="方正大标宋简体" w:hAnsi="微软雅黑" w:hint="eastAsia"/>
                                <w:color w:val="632523" w:themeColor="accent2" w:themeShade="80"/>
                                <w:sz w:val="36"/>
                                <w:szCs w:val="36"/>
                              </w:rPr>
                              <w:t>家庭成员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88.2pt;height:48.65pt;margin-top:2.05pt;margin-left:164.35pt;mso-height-relative:page;mso-width-relative:page;position:absolute;z-index:251808768" coordsize="21600,21600" filled="f" stroked="f">
                <v:stroke joinstyle="miter"/>
                <o:lock v:ext="edit" aspectratio="f"/>
                <v:textbox>
                  <w:txbxContent>
                    <w:p w14:paraId="2695EA16">
                      <w:pPr>
                        <w:rPr>
                          <w:rFonts w:ascii="方正大标宋简体" w:eastAsia="方正大标宋简体" w:hAnsi="微软雅黑"/>
                          <w:color w:val="632523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方正大标宋简体" w:eastAsia="方正大标宋简体" w:hAnsi="微软雅黑" w:hint="eastAsia"/>
                          <w:color w:val="632523" w:themeColor="accent2" w:themeShade="80"/>
                          <w:sz w:val="36"/>
                          <w:szCs w:val="36"/>
                        </w:rPr>
                        <w:t>家庭成员</w:t>
                      </w:r>
                    </w:p>
                  </w:txbxContent>
                </v:textbox>
              </v:shape>
            </w:pict>
          </mc:Fallback>
        </mc:AlternateContent>
      </w:r>
    </w:p>
    <w:p w14:paraId="6165344D">
      <w:pPr>
        <w:widowControl/>
        <w:jc w:val="left"/>
        <w:rPr>
          <w:rFonts w:ascii="汉仪仿宋简" w:eastAsia="汉仪仿宋简"/>
          <w:color w:val="404040"/>
          <w:sz w:val="32"/>
          <w:szCs w:val="32"/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-3185160</wp:posOffset>
            </wp:positionH>
            <wp:positionV relativeFrom="paragraph">
              <wp:posOffset>3271520</wp:posOffset>
            </wp:positionV>
            <wp:extent cx="3651885" cy="2419350"/>
            <wp:effectExtent l="0" t="0" r="0" b="0"/>
            <wp:wrapNone/>
            <wp:docPr id="11" name="图片 11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3652008" cy="241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5176520</wp:posOffset>
                </wp:positionV>
                <wp:extent cx="5905500" cy="0"/>
                <wp:effectExtent l="0" t="0" r="19050" b="1905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7" style="mso-height-relative:page;mso-width-relative:page;position:absolute;z-index:251789312" from="-24.85pt,407.6pt" to="440.15pt,407.6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4763770</wp:posOffset>
                </wp:positionV>
                <wp:extent cx="5905500" cy="0"/>
                <wp:effectExtent l="0" t="0" r="19050" b="19050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8" style="mso-height-relative:page;mso-width-relative:page;position:absolute;z-index:251793408" from="-25.5pt,375.1pt" to="439.5pt,375.1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3977640</wp:posOffset>
                </wp:positionV>
                <wp:extent cx="4259580" cy="342900"/>
                <wp:effectExtent l="0" t="0" r="7620" b="0"/>
                <wp:wrapNone/>
                <wp:docPr id="279" name="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59580" cy="342900"/>
                        </a:xfrm>
                        <a:prstGeom prst="rect">
                          <a:avLst/>
                        </a:prstGeom>
                        <a:solidFill>
                          <a:srgbClr val="AF94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335.4pt;height:27pt;margin-top:313.2pt;margin-left:98pt;mso-height-relative:page;mso-width-relative:page;position:absolute;v-text-anchor:middle;z-index:251754496" coordsize="21600,21600" filled="t" fillcolor="#af9479" stroked="f" strokeweight="2pt">
                <o:lock v:ext="edit" aspectratio="f"/>
                <v:textbox>
                  <w:txbxContent>
                    <w:p w14:paraId="752993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3977640</wp:posOffset>
                </wp:positionV>
                <wp:extent cx="1570990" cy="342900"/>
                <wp:effectExtent l="0" t="0" r="0" b="0"/>
                <wp:wrapNone/>
                <wp:docPr id="278" name="矩形 2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0990" cy="342900"/>
                        </a:xfrm>
                        <a:prstGeom prst="rect">
                          <a:avLst/>
                        </a:prstGeom>
                        <a:solidFill>
                          <a:srgbClr val="886D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0" style="width:123.7pt;height:27pt;margin-top:313.2pt;margin-left:-23.7pt;mso-height-relative:page;mso-width-relative:page;position:absolute;v-text-anchor:middle;z-index:251752448" coordsize="21600,21600" filled="t" fillcolor="#886d52" stroked="f" strokeweight="2pt">
                <o:lock v:ext="edit" aspectratio="f"/>
                <v:textbox>
                  <w:txbxContent>
                    <w:p w14:paraId="3693AA13"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4744720</wp:posOffset>
                </wp:positionV>
                <wp:extent cx="6000750" cy="419100"/>
                <wp:effectExtent l="0" t="0" r="0" b="0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100             97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1" type="#_x0000_t202" style="width:472.5pt;height:33pt;margin-top:373.6pt;margin-left:-16.95pt;mso-height-relative:page;mso-width-relative:page;position:absolute;z-index:251795456" coordsize="21600,21600" filled="f" stroked="f">
                <v:stroke joinstyle="miter"/>
                <o:lock v:ext="edit" aspectratio="f"/>
                <v:textbox>
                  <w:txbxContent>
                    <w:p w14:paraId="30D8F574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100             97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0F86CC19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4328160</wp:posOffset>
                </wp:positionV>
                <wp:extent cx="6000750" cy="419100"/>
                <wp:effectExtent l="0" t="0" r="0" b="0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93              98              93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2" type="#_x0000_t202" style="width:472.5pt;height:33pt;margin-top:340.8pt;margin-left:-16pt;mso-height-relative:page;mso-width-relative:page;position:absolute;z-index:251791360" coordsize="21600,21600" filled="f" stroked="f">
                <v:stroke joinstyle="miter"/>
                <o:lock v:ext="edit" aspectratio="f"/>
                <v:textbox>
                  <w:txbxContent>
                    <w:p w14:paraId="5CE5F9BF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93              98              93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062E761C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3908425</wp:posOffset>
                </wp:positionV>
                <wp:extent cx="1052830" cy="401320"/>
                <wp:effectExtent l="0" t="0" r="0" b="0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3" type="#_x0000_t202" style="width:82.9pt;height:31.6pt;margin-top:307.75pt;margin-left:349.45pt;mso-height-relative:page;mso-width-relative:page;position:absolute;z-index:251787264" coordsize="21600,21600" filled="f" stroked="f">
                <v:stroke joinstyle="miter"/>
                <o:lock v:ext="edit" aspectratio="f"/>
                <v:textbox>
                  <w:txbxContent>
                    <w:p w14:paraId="04356146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3910330</wp:posOffset>
                </wp:positionV>
                <wp:extent cx="1052830" cy="401320"/>
                <wp:effectExtent l="0" t="0" r="0" b="0"/>
                <wp:wrapNone/>
                <wp:docPr id="2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4" type="#_x0000_t202" style="width:82.9pt;height:31.6pt;margin-top:307.9pt;margin-left:235.4pt;mso-height-relative:page;mso-width-relative:page;position:absolute;z-index:251785216" coordsize="21600,21600" filled="f" stroked="f">
                <v:stroke joinstyle="miter"/>
                <o:lock v:ext="edit" aspectratio="f"/>
                <v:textbox>
                  <w:txbxContent>
                    <w:p w14:paraId="04A5495C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3924300</wp:posOffset>
                </wp:positionV>
                <wp:extent cx="1052830" cy="401320"/>
                <wp:effectExtent l="0" t="0" r="0" b="0"/>
                <wp:wrapNone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5" type="#_x0000_t202" style="width:82.9pt;height:31.6pt;margin-top:309pt;margin-left:114.05pt;mso-height-relative:page;mso-width-relative:page;position:absolute;z-index:251783168" coordsize="21600,21600" filled="f" stroked="f">
                <v:stroke joinstyle="miter"/>
                <o:lock v:ext="edit" aspectratio="f"/>
                <v:textbox>
                  <w:txbxContent>
                    <w:p w14:paraId="3A2AC7F9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3893185</wp:posOffset>
                </wp:positionV>
                <wp:extent cx="899160" cy="1772666"/>
                <wp:effectExtent l="0" t="0" r="0" b="0"/>
                <wp:wrapNone/>
                <wp:docPr id="2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6" type="#_x0000_t202" style="width:70.8pt;height:110.55pt;margin-top:306.55pt;margin-left:2.7pt;mso-height-percent:200;mso-height-relative:margin;mso-width-relative:page;position:absolute;z-index:2517811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B845E95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3325495</wp:posOffset>
                </wp:positionV>
                <wp:extent cx="1481455" cy="1772666"/>
                <wp:effectExtent l="0" t="0" r="0" b="0"/>
                <wp:wrapNone/>
                <wp:docPr id="2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大标宋简体" w:eastAsia="方正大标宋简体" w:hAnsi="微软雅黑"/>
                                <w:color w:val="632523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大标宋简体" w:eastAsia="方正大标宋简体" w:hAnsi="微软雅黑" w:hint="eastAsia"/>
                                <w:color w:val="632523" w:themeColor="accent2" w:themeShade="80"/>
                                <w:sz w:val="36"/>
                                <w:szCs w:val="36"/>
                              </w:rPr>
                              <w:t>五年级成绩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7" type="#_x0000_t202" style="width:116.65pt;height:39.1pt;margin-top:261.85pt;margin-left:149.3pt;mso-height-percent:200;mso-height-relative:margin;mso-width-relative:page;position:absolute;z-index:25177907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099F2AF">
                      <w:pPr>
                        <w:rPr>
                          <w:rFonts w:ascii="方正大标宋简体" w:eastAsia="方正大标宋简体" w:hAnsi="微软雅黑"/>
                          <w:color w:val="632523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方正大标宋简体" w:eastAsia="方正大标宋简体" w:hAnsi="微软雅黑" w:hint="eastAsia"/>
                          <w:color w:val="632523" w:themeColor="accent2" w:themeShade="80"/>
                          <w:sz w:val="36"/>
                          <w:szCs w:val="36"/>
                        </w:rPr>
                        <w:t>五年级成绩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3203575</wp:posOffset>
            </wp:positionV>
            <wp:extent cx="1174750" cy="283210"/>
            <wp:effectExtent l="0" t="0" r="6350" b="0"/>
            <wp:wrapNone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47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3634105</wp:posOffset>
            </wp:positionV>
            <wp:extent cx="1174750" cy="283210"/>
            <wp:effectExtent l="0" t="0" r="6350" b="2540"/>
            <wp:wrapNone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1747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1811020</wp:posOffset>
                </wp:positionV>
                <wp:extent cx="899160" cy="1772666"/>
                <wp:effectExtent l="0" t="0" r="0" b="0"/>
                <wp:wrapNone/>
                <wp:docPr id="2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  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48" type="#_x0000_t202" style="width:70.8pt;height:110.55pt;margin-top:142.6pt;margin-left:3.65pt;mso-height-percent:200;mso-height-relative:margin;mso-width-relative:page;position:absolute;z-index:25175859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BEFF445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  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1842135</wp:posOffset>
                </wp:positionV>
                <wp:extent cx="1052830" cy="401320"/>
                <wp:effectExtent l="0" t="0" r="0" b="0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   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49" type="#_x0000_t202" style="width:82.9pt;height:31.6pt;margin-top:145.05pt;margin-left:115pt;mso-height-relative:page;mso-width-relative:page;position:absolute;z-index:251760640" coordsize="21600,21600" filled="f" stroked="f">
                <v:stroke joinstyle="miter"/>
                <o:lock v:ext="edit" aspectratio="f"/>
                <v:textbox>
                  <w:txbxContent>
                    <w:p w14:paraId="472AC182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    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1828165</wp:posOffset>
                </wp:positionV>
                <wp:extent cx="1052830" cy="401320"/>
                <wp:effectExtent l="0" t="0" r="0" b="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   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0" type="#_x0000_t202" style="width:82.9pt;height:31.6pt;margin-top:143.95pt;margin-left:236.35pt;mso-height-relative:page;mso-width-relative:page;position:absolute;z-index:251764736" coordsize="21600,21600" filled="f" stroked="f">
                <v:stroke joinstyle="miter"/>
                <o:lock v:ext="edit" aspectratio="f"/>
                <v:textbox>
                  <w:txbxContent>
                    <w:p w14:paraId="675492F1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数    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E46C0A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1826260</wp:posOffset>
                </wp:positionV>
                <wp:extent cx="1052830" cy="401320"/>
                <wp:effectExtent l="0" t="0" r="0" b="0"/>
                <wp:wrapNone/>
                <wp:docPr id="2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   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1" type="#_x0000_t202" style="width:82.9pt;height:31.6pt;margin-top:143.8pt;margin-left:350.4pt;mso-height-relative:page;mso-width-relative:page;position:absolute;z-index:251768832" coordsize="21600,21600" filled="f" stroked="f">
                <v:stroke joinstyle="miter"/>
                <o:lock v:ext="edit" aspectratio="f"/>
                <v:textbox>
                  <w:txbxContent>
                    <w:p w14:paraId="79BF75EC">
                      <w:pPr>
                        <w:rPr>
                          <w:rFonts w:ascii="微软雅黑" w:eastAsia="微软雅黑" w:hAnsi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    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2237740</wp:posOffset>
                </wp:positionV>
                <wp:extent cx="6000750" cy="419100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 学 期              96              100              95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2" type="#_x0000_t202" style="width:472.5pt;height:33pt;margin-top:176.2pt;margin-left:-11.6pt;mso-height-relative:page;mso-width-relative:page;position:absolute;z-index:251774976" coordsize="21600,21600" filled="f" stroked="f">
                <v:stroke joinstyle="miter"/>
                <o:lock v:ext="edit" aspectratio="f"/>
                <v:textbox>
                  <w:txbxContent>
                    <w:p w14:paraId="458F165B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 学 期              96              100              95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74A38BDE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2652395</wp:posOffset>
                </wp:positionV>
                <wp:extent cx="6000750" cy="419100"/>
                <wp:effectExtent l="0" t="0" r="0" b="0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40" w:firstLineChars="5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下 学 期              98              99               96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>PAGE</w:instrTex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hint="eastAsia"/>
                                <w:vanish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98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53" type="#_x0000_t202" style="width:472.5pt;height:33pt;margin-top:208.85pt;margin-left:-9.8pt;mso-height-relative:page;mso-width-relative:page;position:absolute;z-index:251777024" coordsize="21600,21600" filled="f" stroked="f">
                <v:stroke joinstyle="miter"/>
                <o:lock v:ext="edit" aspectratio="f"/>
                <v:textbox>
                  <w:txbxContent>
                    <w:p w14:paraId="4B14E896">
                      <w:pPr>
                        <w:ind w:firstLine="140" w:firstLineChars="50"/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下 学 期              98              99               96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>PAGE</w:instrTex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hint="eastAsia"/>
                          <w:vanish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98</w:t>
                      </w:r>
                    </w:p>
                    <w:p w14:paraId="6580C99C">
                      <w:pPr>
                        <w:rPr>
                          <w:rFonts w:ascii="微软雅黑" w:eastAsia="微软雅黑" w:hAnsi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1904365</wp:posOffset>
                </wp:positionV>
                <wp:extent cx="1635760" cy="342900"/>
                <wp:effectExtent l="0" t="0" r="2540" b="0"/>
                <wp:wrapNone/>
                <wp:docPr id="274" name="矩形 2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5760" cy="342900"/>
                        </a:xfrm>
                        <a:prstGeom prst="rect">
                          <a:avLst/>
                        </a:prstGeom>
                        <a:solidFill>
                          <a:srgbClr val="886D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7ABC3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128.8pt;height:27pt;margin-top:149.95pt;margin-left:-21.65pt;mso-height-relative:page;mso-width-relative:page;position:absolute;v-text-anchor:middle;z-index:251748352" coordsize="21600,21600" filled="t" fillcolor="#886d52" stroked="f" strokeweight="2pt">
                <o:lock v:ext="edit" aspectratio="f"/>
                <v:textbox>
                  <w:txbxContent>
                    <w:p w14:paraId="31B39705">
                      <w:pPr>
                        <w:rPr>
                          <w:color w:val="7ABC32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b/>
          <w:color w:val="40404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1904365</wp:posOffset>
                </wp:positionV>
                <wp:extent cx="4346575" cy="342900"/>
                <wp:effectExtent l="0" t="0" r="0" b="0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46575" cy="342900"/>
                        </a:xfrm>
                        <a:prstGeom prst="rect">
                          <a:avLst/>
                        </a:prstGeom>
                        <a:solidFill>
                          <a:srgbClr val="AF94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5" style="width:342.25pt;height:27pt;margin-top:149.95pt;margin-left:100.05pt;mso-height-relative:page;mso-width-relative:page;position:absolute;v-text-anchor:middle;z-index:251750400" coordsize="21600,21600" filled="t" fillcolor="#af9479" stroked="f" strokeweight="2pt">
                <o:lock v:ext="edit" aspectratio="f"/>
                <v:textbox>
                  <w:txbxContent>
                    <w:p w14:paraId="1A50C4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-309245</wp:posOffset>
                </wp:positionH>
                <wp:positionV relativeFrom="paragraph">
                  <wp:posOffset>3048000</wp:posOffset>
                </wp:positionV>
                <wp:extent cx="5905500" cy="0"/>
                <wp:effectExtent l="0" t="0" r="19050" b="19050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6" style="mso-height-relative:page;mso-width-relative:page;position:absolute;z-index:251772928" from="-24.35pt,240pt" to="440.65pt,240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2606675</wp:posOffset>
                </wp:positionV>
                <wp:extent cx="5905500" cy="0"/>
                <wp:effectExtent l="0" t="0" r="19050" b="1905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7" style="mso-height-relative:page;mso-width-relative:page;position:absolute;z-index:251770880" from="-22.95pt,205.25pt" to="442.05pt,205.25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1252855</wp:posOffset>
                </wp:positionV>
                <wp:extent cx="1402715" cy="1772666"/>
                <wp:effectExtent l="0" t="0" r="0" b="0"/>
                <wp:wrapNone/>
                <wp:docPr id="2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大标宋简体" w:eastAsia="方正大标宋简体" w:hAnsi="微软雅黑"/>
                                <w:color w:val="632523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方正大标宋简体" w:eastAsia="方正大标宋简体" w:hAnsi="微软雅黑" w:hint="eastAsia"/>
                                <w:color w:val="632523" w:themeColor="accent2" w:themeShade="80"/>
                                <w:sz w:val="36"/>
                                <w:szCs w:val="36"/>
                              </w:rPr>
                              <w:t>四年级成绩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58" type="#_x0000_t202" style="width:110.45pt;height:39.1pt;margin-top:98.65pt;margin-left:152.4pt;mso-height-percent:200;mso-height-relative:margin;mso-width-relative:page;position:absolute;z-index:25175654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9DCC724">
                      <w:pPr>
                        <w:rPr>
                          <w:rFonts w:ascii="方正大标宋简体" w:eastAsia="方正大标宋简体" w:hAnsi="微软雅黑"/>
                          <w:color w:val="632523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方正大标宋简体" w:eastAsia="方正大标宋简体" w:hAnsi="微软雅黑" w:hint="eastAsia"/>
                          <w:color w:val="632523" w:themeColor="accent2" w:themeShade="80"/>
                          <w:sz w:val="36"/>
                          <w:szCs w:val="36"/>
                        </w:rPr>
                        <w:t>四年级成绩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1123950</wp:posOffset>
            </wp:positionV>
            <wp:extent cx="1174750" cy="283210"/>
            <wp:effectExtent l="0" t="0" r="635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47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1554480</wp:posOffset>
            </wp:positionV>
            <wp:extent cx="1174750" cy="283210"/>
            <wp:effectExtent l="0" t="0" r="6350" b="254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17475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407035</wp:posOffset>
                </wp:positionV>
                <wp:extent cx="5905500" cy="0"/>
                <wp:effectExtent l="0" t="0" r="19050" b="19050"/>
                <wp:wrapNone/>
                <wp:docPr id="269" name="直接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9" style="mso-height-relative:page;mso-width-relative:page;position:absolute;z-index:251740160" from="-18.8pt,32.05pt" to="446.2pt,32.05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汉仪仿宋简" w:eastAsia="汉仪仿宋简"/>
          <w:color w:val="404040"/>
          <w:sz w:val="32"/>
          <w:szCs w:val="32"/>
        </w:rPr>
        <w:br w:type="page"/>
      </w:r>
    </w:p>
    <w:p w14:paraId="1868DDE3">
      <w:pPr>
        <w:rPr>
          <w:rFonts w:ascii="微软雅黑" w:eastAsia="微软雅黑" w:hAnsi="微软雅黑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-1415415</wp:posOffset>
            </wp:positionV>
            <wp:extent cx="2973705" cy="1970405"/>
            <wp:effectExtent l="0" t="0" r="0" b="0"/>
            <wp:wrapNone/>
            <wp:docPr id="13" name="图片 13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3986" cy="19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-3032125</wp:posOffset>
            </wp:positionH>
            <wp:positionV relativeFrom="paragraph">
              <wp:posOffset>7299960</wp:posOffset>
            </wp:positionV>
            <wp:extent cx="3651885" cy="2419350"/>
            <wp:effectExtent l="0" t="0" r="0" b="0"/>
            <wp:wrapNone/>
            <wp:docPr id="12" name="图片 12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3652008" cy="241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713105</wp:posOffset>
            </wp:positionV>
            <wp:extent cx="2240915" cy="154368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240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713105</wp:posOffset>
            </wp:positionV>
            <wp:extent cx="2240915" cy="154368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40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posOffset>1999615</wp:posOffset>
                </wp:positionH>
                <wp:positionV relativeFrom="paragraph">
                  <wp:posOffset>13335</wp:posOffset>
                </wp:positionV>
                <wp:extent cx="1274445" cy="699135"/>
                <wp:effectExtent l="0" t="0" r="0" b="5715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86D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86D52"/>
                                <w:sz w:val="56"/>
                                <w:szCs w:val="56"/>
                              </w:rPr>
                              <w:t>自荐书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0" type="#_x0000_t202" style="width:100.35pt;height:55.05pt;margin-top:1.05pt;margin-left:157.45pt;mso-height-relative:page;mso-position-horizontal-relative:margin;mso-width-relative:page;position:absolute;z-index:251833344" coordsize="21600,21600" filled="f" stroked="f">
                <v:stroke joinstyle="miter"/>
                <o:lock v:ext="edit" aspectratio="f"/>
                <v:textbox>
                  <w:txbxContent>
                    <w:p w14:paraId="0E74DA4E">
                      <w:pPr>
                        <w:rPr>
                          <w:color w:val="886D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86D52"/>
                          <w:sz w:val="56"/>
                          <w:szCs w:val="56"/>
                        </w:rPr>
                        <w:t>自荐书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汉仪仿宋简" w:eastAsia="汉仪仿宋简"/>
          <w:b/>
          <w:color w:val="A08060"/>
          <w:sz w:val="56"/>
          <w:szCs w:val="56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-40005</wp:posOffset>
            </wp:positionV>
            <wp:extent cx="2631440" cy="295910"/>
            <wp:effectExtent l="0" t="0" r="0" b="889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w:t xml:space="preserve"> </w:t>
      </w:r>
      <w:r>
        <w:rPr>
          <w:rFonts w:ascii="微软雅黑" w:eastAsia="微软雅黑" w:hAnsi="微软雅黑" w:hint="eastAsia"/>
          <w:b/>
          <w:color w:val="9BBB59" w:themeColor="accent3"/>
          <w:sz w:val="56"/>
          <w:szCs w:val="56"/>
          <w14:textFill>
            <w14:solidFill>
              <w14:schemeClr w14:val="accent3"/>
            </w14:solidFill>
          </w14:textFill>
        </w:rPr>
        <w:t xml:space="preserve">            </w:t>
      </w:r>
    </w:p>
    <w:p w14:paraId="2A7C7F4E">
      <w:pPr>
        <w:widowControl/>
        <w:ind w:firstLine="1120" w:firstLineChars="200"/>
        <w:jc w:val="left"/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</w:pPr>
      <w:r>
        <w:rPr>
          <w:rFonts w:ascii="微软雅黑" w:eastAsia="微软雅黑" w:hAnsi="微软雅黑"/>
          <w:b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210820</wp:posOffset>
                </wp:positionV>
                <wp:extent cx="5250815" cy="7082790"/>
                <wp:effectExtent l="0" t="0" r="0" b="3810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708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我是来自广州市的甄优秀，我的性格活波、开朗、乐观、向上，总用积极的心态去面对这复杂多变的世界。我的座右铭是“好好学习，天天快乐”。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      </w:r>
                          </w:p>
                          <w:p>
                            <w:pPr>
                              <w:spacing w:line="600" w:lineRule="exact"/>
                              <w:ind w:firstLine="48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“吾日三省吾身”，每天我都会想一想今天的收获与不足，也同时感受到时间飞快地流逝，童年很快就会过去，令人期待的“大人”就要来到。</w:t>
                            </w:r>
                          </w:p>
                          <w:p>
                            <w:pPr>
                              <w:spacing w:line="600" w:lineRule="exact"/>
                              <w:ind w:firstLine="48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1" type="#_x0000_t202" style="width:413.45pt;height:557.7pt;margin-top:16.6pt;margin-left:1.25pt;mso-height-relative:page;mso-width-relative:page;position:absolute;z-index:251797504" coordsize="21600,21600" filled="f" stroked="f">
                <v:stroke joinstyle="miter"/>
                <o:lock v:ext="edit" aspectratio="f"/>
                <v:textbox>
                  <w:txbxContent>
                    <w:p w14:paraId="23ED1081">
                      <w:pPr>
                        <w:spacing w:line="6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我是来自广州市的甄优秀，我的性格活波、开朗、乐观、向上，总用积极的心态去面对这复杂多变的世界。我的座右铭是“好好学习，天天快乐”。</w:t>
                      </w:r>
                    </w:p>
                    <w:p w14:paraId="3D2A584C">
                      <w:pPr>
                        <w:spacing w:line="6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虽然我是个外向的男孩，但我情感的流露会分场合，有的时候我是一个调皮可爱的伙伴，有的时候我化身空心劲竹，有时候我又似一朵柔弱安静的花，却有着应有的坚韧，又像冰雪中绽放的玫瑰，清纯如清晨的露珠，用坚强的微笑掩藏心中的阴霾。</w:t>
                      </w:r>
                    </w:p>
                    <w:p w14:paraId="56CF725B">
                      <w:pPr>
                        <w:spacing w:line="6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已经11岁的我，懂得了亲情的温暖、友情的珍贵，能与大家分享成功的经验和失败的教训，知道感谢大自然的恩赐，知道对亲人、师友、社会怀着感恩之心，更知道我们肩负的责任与重担--为亲人、民族、社会能拥有更美好的明天而努力学习！</w:t>
                      </w:r>
                    </w:p>
                    <w:p w14:paraId="4EA82A1D">
                      <w:pPr>
                        <w:spacing w:line="600" w:lineRule="exact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在小学六年里，我身体健康、学习优异，主动承担为集体服务的责任。身为劳动委员的我，总能体会到劳动的光荣与快乐；作为数学科代表，我能感受到老师的辛勤，总是很好地完成老师布置的任务，也耐心地帮助同学。</w:t>
                      </w:r>
                    </w:p>
                    <w:p w14:paraId="59489D1F">
                      <w:pPr>
                        <w:spacing w:line="600" w:lineRule="exact"/>
                        <w:ind w:firstLine="48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“吾日三省吾身”，每天我都会想一想今天的收获与不足，也同时感受到时间飞快地流逝，童年很快就会过去，令人期待的“大人”就要来到。</w:t>
                      </w:r>
                    </w:p>
                    <w:p w14:paraId="6CD8E700">
                      <w:pPr>
                        <w:spacing w:line="600" w:lineRule="exact"/>
                        <w:ind w:firstLine="48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我已经为中学的学习做好了准备，我会自我激励，在学习中去感受快乐，从竞争中体悟欢愉。我相信我能一步一个脚印地在人生道路上前行，并征服一个个艰难险阻，把握好自己精彩的人生。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6216650</wp:posOffset>
            </wp:positionV>
            <wp:extent cx="2240915" cy="154368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0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汉仪仿宋简" w:eastAsia="汉仪仿宋简"/>
          <w:b/>
          <w:color w:val="404040"/>
          <w:sz w:val="56"/>
          <w:szCs w:val="56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6216650</wp:posOffset>
            </wp:positionV>
            <wp:extent cx="2240915" cy="1543685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w:br w:type="page"/>
      </w:r>
      <w:r>
        <w:rPr>
          <w:rFonts w:ascii="微软雅黑" w:eastAsia="微软雅黑" w:hAnsi="微软雅黑" w:hint="eastAsia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w:t xml:space="preserve">          </w:t>
      </w:r>
    </w:p>
    <w:p>
      <w:pPr>
        <w:ind w:left="960" w:hanging="960" w:hanging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汉仪仿宋简" w:eastAsia="汉仪仿宋简"/>
          <w:color w:val="40404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727710</wp:posOffset>
                </wp:positionV>
                <wp:extent cx="4521200" cy="0"/>
                <wp:effectExtent l="0" t="0" r="12700" b="1905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2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2" style="mso-height-relative:page;mso-width-relative:page;position:absolute;z-index:251670528" from="29.65pt,57.3pt" to="385.65pt,57.3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327660</wp:posOffset>
                </wp:positionV>
                <wp:extent cx="1685925" cy="1772666"/>
                <wp:effectExtent l="0" t="0" r="0" b="0"/>
                <wp:wrapNone/>
                <wp:docPr id="3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3" type="#_x0000_t202" style="width:132.75pt;height:39.1pt;margin-top:25.8pt;margin-left:141.25pt;mso-height-percent:200;mso-height-relative:margin;mso-width-relative:page;position:absolute;z-index:25170227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1F85208"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-2944495</wp:posOffset>
            </wp:positionH>
            <wp:positionV relativeFrom="paragraph">
              <wp:posOffset>-1296670</wp:posOffset>
            </wp:positionV>
            <wp:extent cx="3651885" cy="2419350"/>
            <wp:effectExtent l="0" t="0" r="0" b="0"/>
            <wp:wrapNone/>
            <wp:docPr id="14" name="图片 14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3652008" cy="241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-850265</wp:posOffset>
            </wp:positionV>
            <wp:extent cx="2631440" cy="295910"/>
            <wp:effectExtent l="0" t="0" r="0" b="889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1864360</wp:posOffset>
                </wp:positionH>
                <wp:positionV relativeFrom="paragraph">
                  <wp:posOffset>-793750</wp:posOffset>
                </wp:positionV>
                <wp:extent cx="1622425" cy="699135"/>
                <wp:effectExtent l="0" t="0" r="0" b="5715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86D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86D52"/>
                                <w:sz w:val="56"/>
                                <w:szCs w:val="56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64" type="#_x0000_t202" style="width:127.75pt;height:55.05pt;margin-top:-62.5pt;margin-left:146.8pt;mso-height-relative:page;mso-position-horizontal-relative:margin;mso-width-relative:page;position:absolute;z-index:251723776" coordsize="21600,21600" filled="f" stroked="f">
                <v:stroke joinstyle="miter"/>
                <o:lock v:ext="edit" aspectratio="f"/>
                <v:textbox>
                  <w:txbxContent>
                    <w:p w14:paraId="25966A0A">
                      <w:pPr>
                        <w:rPr>
                          <w:color w:val="886D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86D52"/>
                          <w:sz w:val="56"/>
                          <w:szCs w:val="56"/>
                        </w:rPr>
                        <w:t>获奖情况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FFFFFF" w:themeColor="background1"/>
          <w:sz w:val="48"/>
          <w:szCs w:val="48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409575</wp:posOffset>
                </wp:positionV>
                <wp:extent cx="1802765" cy="333375"/>
                <wp:effectExtent l="0" t="0" r="6985" b="9525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2765" cy="333375"/>
                        </a:xfrm>
                        <a:prstGeom prst="rect">
                          <a:avLst/>
                        </a:prstGeom>
                        <a:solidFill>
                          <a:srgbClr val="AF94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5" style="width:141.95pt;height:26.25pt;margin-top:32.25pt;margin-left:136.65pt;mso-height-relative:page;mso-width-relative:page;position:absolute;v-text-anchor:middle;z-index:251676672" coordsize="21600,21600" filled="t" fillcolor="#af9479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 w14:paraId="5787FABB">
      <w:pPr>
        <w:ind w:left="720" w:hanging="720" w:hanging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2004060</wp:posOffset>
                </wp:positionV>
                <wp:extent cx="1762125" cy="1772666"/>
                <wp:effectExtent l="0" t="0" r="0" b="0"/>
                <wp:wrapNone/>
                <wp:docPr id="3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66" type="#_x0000_t202" style="width:138.75pt;height:39.1pt;margin-top:157.8pt;margin-left:138.25pt;mso-height-percent:200;mso-height-relative:margin;mso-width-relative:page;position:absolute;z-index:2516807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F102B14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2090420</wp:posOffset>
                </wp:positionV>
                <wp:extent cx="1802765" cy="333375"/>
                <wp:effectExtent l="0" t="0" r="6985" b="9525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2765" cy="333375"/>
                        </a:xfrm>
                        <a:prstGeom prst="rect">
                          <a:avLst/>
                        </a:prstGeom>
                        <a:solidFill>
                          <a:srgbClr val="AF94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7" style="width:141.95pt;height:26.25pt;margin-top:164.6pt;margin-left:136.65pt;mso-height-relative:page;mso-width-relative:page;position:absolute;v-text-anchor:middle;z-index:251678720" coordsize="21600,21600" filled="t" fillcolor="#af9479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2010年9月，被评为“金色少年”；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2010年10月14日，加入少先队；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2010年12月，在校第二届科技节制作比赛中荣获一等奖；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2011年3月被评为“三好学生”</w:t>
      </w:r>
    </w:p>
    <w:p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2011年6月语文默字竞赛满分奖；</w:t>
      </w:r>
    </w:p>
    <w:p w14:paraId="7C984976">
      <w:pPr>
        <w:ind w:left="63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29210</wp:posOffset>
                </wp:positionV>
                <wp:extent cx="4519930" cy="0"/>
                <wp:effectExtent l="0" t="0" r="13970" b="1905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199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8" style="mso-height-relative:page;mso-width-relative:page;position:absolute;z-index:251672576" from="29.7pt,2.3pt" to="385.6pt,2.3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2310130</wp:posOffset>
                </wp:positionV>
                <wp:extent cx="4521200" cy="0"/>
                <wp:effectExtent l="0" t="0" r="12700" b="19050"/>
                <wp:wrapNone/>
                <wp:docPr id="339" name="直接连接符 3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2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9" style="mso-height-relative:page;mso-width-relative:page;position:absolute;z-index:251674624" from="29.65pt,181.9pt" to="385.65pt,181.9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1917065</wp:posOffset>
                </wp:positionV>
                <wp:extent cx="1762125" cy="501650"/>
                <wp:effectExtent l="0" t="0" r="0" b="0"/>
                <wp:wrapNone/>
                <wp:docPr id="3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70" type="#_x0000_t202" style="width:138.75pt;height:39.5pt;margin-top:150.95pt;margin-left:138.25pt;mso-height-relative:page;mso-width-relative:page;position:absolute;z-index:251706368" coordsize="21600,21600" filled="f" stroked="f">
                <v:stroke joinstyle="miter"/>
                <o:lock v:ext="edit" aspectratio="f"/>
                <v:textbox>
                  <w:txbxContent>
                    <w:p w14:paraId="4CAB7724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1991995</wp:posOffset>
                </wp:positionV>
                <wp:extent cx="1802765" cy="333375"/>
                <wp:effectExtent l="0" t="0" r="6985" b="9525"/>
                <wp:wrapNone/>
                <wp:docPr id="340" name="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2765" cy="333375"/>
                        </a:xfrm>
                        <a:prstGeom prst="rect">
                          <a:avLst/>
                        </a:prstGeom>
                        <a:solidFill>
                          <a:srgbClr val="AF94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1" style="width:141.95pt;height:26.25pt;margin-top:156.85pt;margin-left:136.65pt;mso-height-relative:page;mso-width-relative:page;position:absolute;v-text-anchor:middle;z-index:251704320" coordsize="21600,21600" filled="t" fillcolor="#af9479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2011年9月18日，被评为本学期“三好学生”；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2011年11月6日，被评为学校“金色少年”；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2012年2月，在学校举行的数学竞赛中，荣获一等奖；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2012年5月，被评为2005-2006年度第二学期“优秀学干”。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2012年6月14日，通过广东省音乐家协会钢琴“七级”考试。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2012年9月8日，荣获英语竞赛一等奖（满分）。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2012年10月，荣获本学期“三好学生”。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2013年5月，在学校举行的数学计算竞赛中荣获一等奖。</w:t>
      </w:r>
    </w:p>
    <w:p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2013年7月，在本学期数学竞赛中荣获三等奖。。</w:t>
      </w:r>
    </w:p>
    <w:p w14:paraId="3A8B42BA">
      <w:pPr>
        <w:ind w:left="630" w:leftChars="3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2013年9月14日，通过广东省音乐家协会钢琴“八级”考试。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3761740</wp:posOffset>
            </wp:positionH>
            <wp:positionV relativeFrom="paragraph">
              <wp:posOffset>151765</wp:posOffset>
            </wp:positionV>
            <wp:extent cx="2973705" cy="1970405"/>
            <wp:effectExtent l="0" t="0" r="0" b="0"/>
            <wp:wrapNone/>
            <wp:docPr id="15" name="图片 15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370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5548A"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285750</wp:posOffset>
                </wp:positionV>
                <wp:extent cx="4521200" cy="0"/>
                <wp:effectExtent l="0" t="0" r="12700" b="1905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2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72" style="mso-height-relative:page;mso-width-relative:page;position:absolute;z-index:251682816" from="29.65pt,22.5pt" to="385.65pt,22.5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-31115</wp:posOffset>
                </wp:positionV>
                <wp:extent cx="1803400" cy="333375"/>
                <wp:effectExtent l="0" t="0" r="6350" b="952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AF94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3" style="width:142pt;height:26.25pt;margin-top:-2.45pt;margin-left:136.65pt;mso-height-relative:page;mso-width-relative:page;position:absolute;v-text-anchor:middle;z-index:251684864" coordsize="21600,21600" filled="t" fillcolor="#af9479" stroked="f" strokeweight="2pt">
                <o:lock v:ext="edit" aspectratio="f"/>
              </v:rect>
            </w:pict>
          </mc:Fallback>
        </mc:AlternateConten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5066030</wp:posOffset>
                </wp:positionV>
                <wp:extent cx="1998980" cy="1626870"/>
                <wp:effectExtent l="0" t="0" r="1905" b="0"/>
                <wp:wrapNone/>
                <wp:docPr id="469" name="组合 4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98681" cy="1626920"/>
                          <a:chOff x="0" y="0"/>
                          <a:chExt cx="1696720" cy="1381125"/>
                        </a:xfrm>
                      </wpg:grpSpPr>
                      <pic:pic xmlns:pic="http://schemas.openxmlformats.org/drawingml/2006/picture">
                        <pic:nvPicPr>
                          <pic:cNvPr id="471" name="图片 47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8" y="106878"/>
                            <a:ext cx="1647645" cy="1210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图片 47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4" style="width:157.4pt;height:128.1pt;margin-top:398.9pt;margin-left:226.9pt;mso-height-relative:page;mso-width-relative:page;position:absolute;z-index:251732992" coordsize="1696720,1381125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75" type="#_x0000_t75" style="width:1647645;height:1210945;left:25878;position:absolute;top:106878" coordsize="21600,21600" o:preferrelative="t" filled="f" stroked="f">
                  <v:imagedata r:id="rId22" o:title=""/>
                  <o:lock v:ext="edit" aspectratio="t"/>
                </v:shape>
                <v:shape id="_x0000_s1026" o:spid="_x0000_s1076" type="#_x0000_t75" style="width:1696720;height:1381125;position:absolute" coordsize="21600,21600" o:preferrelative="t" filled="f" stroked="f">
                  <v:imagedata r:id="rId23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5066030</wp:posOffset>
                </wp:positionV>
                <wp:extent cx="1998980" cy="1626870"/>
                <wp:effectExtent l="0" t="0" r="1905" b="0"/>
                <wp:wrapNone/>
                <wp:docPr id="468" name="组合 4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98681" cy="1626920"/>
                          <a:chOff x="0" y="0"/>
                          <a:chExt cx="1696720" cy="1381125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8" y="106878"/>
                            <a:ext cx="1647645" cy="1210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图片 46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7" style="width:157.4pt;height:128.1pt;margin-top:398.9pt;margin-left:29.65pt;mso-height-relative:page;mso-width-relative:page;position:absolute;z-index:251667456" coordsize="1696720,1381125">
                <o:lock v:ext="edit" aspectratio="f"/>
                <v:shape id="_x0000_s1026" o:spid="_x0000_s1078" type="#_x0000_t75" style="width:1647645;height:1210945;left:25878;position:absolute;top:106878" coordsize="21600,21600" o:preferrelative="t" filled="f" stroked="f">
                  <v:imagedata r:id="rId22" o:title=""/>
                  <o:lock v:ext="edit" aspectratio="t"/>
                </v:shape>
                <v:shape id="_x0000_s1026" o:spid="_x0000_s1079" type="#_x0000_t75" style="width:1696720;height:1381125;position:absolute" coordsize="21600,21600" o:preferrelative="t" filled="f" stroked="f">
                  <v:imagedata r:id="rId23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3580130</wp:posOffset>
                </wp:positionV>
                <wp:extent cx="4533900" cy="0"/>
                <wp:effectExtent l="0" t="0" r="19050" b="19050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33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0" style="mso-height-relative:page;mso-width-relative:page;position:absolute;z-index:251695104" from="29.15pt,281.9pt" to="386.15pt,281.9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1923415</wp:posOffset>
                </wp:positionV>
                <wp:extent cx="4521200" cy="0"/>
                <wp:effectExtent l="0" t="0" r="12700" b="1905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2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81" style="mso-height-relative:page;mso-width-relative:page;position:absolute;z-index:251688960" from="29.65pt,151.45pt" to="385.65pt,151.45pt" coordsize="21600,21600" stroked="t" strokecolor="#886d52" strokeweight="1pt">
                <v:stroke joinstyle="round" dashstyle="solid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5049520</wp:posOffset>
            </wp:positionH>
            <wp:positionV relativeFrom="paragraph">
              <wp:posOffset>-1633220</wp:posOffset>
            </wp:positionV>
            <wp:extent cx="2973705" cy="1970405"/>
            <wp:effectExtent l="0" t="0" r="0" b="0"/>
            <wp:wrapNone/>
            <wp:docPr id="17" name="图片 17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370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color w:val="9BBB59" w:themeColor="accent3"/>
          <w:sz w:val="72"/>
          <w:szCs w:val="72"/>
          <w14:textFill>
            <w14:solidFill>
              <w14:schemeClr w14:val="accent3"/>
            </w14:soli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-509270</wp:posOffset>
                </wp:positionV>
                <wp:extent cx="1762125" cy="1772666"/>
                <wp:effectExtent l="0" t="0" r="0" b="0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2" type="#_x0000_t202" style="width:138.75pt;height:39.1pt;margin-top:-40.1pt;margin-left:138.3pt;mso-height-percent:200;mso-height-relative:margin;mso-width-relative:page;position:absolute;z-index:2516869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91624D3">
                      <w:pPr>
                        <w:ind w:firstLine="160" w:firstLineChars="50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1527175</wp:posOffset>
                </wp:positionV>
                <wp:extent cx="1762125" cy="1772666"/>
                <wp:effectExtent l="0" t="0" r="0" b="0"/>
                <wp:wrapNone/>
                <wp:docPr id="3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3" type="#_x0000_t202" style="width:138.75pt;height:39.1pt;margin-top:120.25pt;margin-left:138.25pt;mso-height-percent:200;mso-height-relative:margin;mso-width-relative:page;position:absolute;z-index:2516930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83901A2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color w:val="404040" w:themeColor="text1" w:themeTint="BF"/>
          <w:sz w:val="72"/>
          <w:szCs w:val="7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3159125</wp:posOffset>
                </wp:positionV>
                <wp:extent cx="1762125" cy="1772666"/>
                <wp:effectExtent l="0" t="0" r="0" b="0"/>
                <wp:wrapNone/>
                <wp:docPr id="3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772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六年级获奖情况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4" type="#_x0000_t202" style="width:138.75pt;height:39.1pt;margin-top:248.75pt;margin-left:138.25pt;mso-height-percent:200;mso-height-relative:margin;mso-width-relative:page;position:absolute;z-index:25169920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D4DD6A1">
                      <w:pPr>
                        <w:ind w:firstLine="160" w:firstLineChars="5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六年级获奖情况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1593850</wp:posOffset>
                </wp:positionV>
                <wp:extent cx="1803400" cy="333375"/>
                <wp:effectExtent l="0" t="0" r="6350" b="952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AF94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5" style="width:142pt;height:26.25pt;margin-top:125.5pt;margin-left:136.65pt;mso-height-relative:page;mso-width-relative:page;position:absolute;v-text-anchor:middle;z-index:251691008" coordsize="21600,21600" filled="t" fillcolor="#af9479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3256915</wp:posOffset>
                </wp:positionV>
                <wp:extent cx="1803400" cy="333375"/>
                <wp:effectExtent l="0" t="0" r="6350" b="952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3400" cy="333375"/>
                        </a:xfrm>
                        <a:prstGeom prst="rect">
                          <a:avLst/>
                        </a:prstGeom>
                        <a:solidFill>
                          <a:srgbClr val="AF94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6" style="width:142pt;height:26.25pt;margin-top:256.45pt;margin-left:136.65pt;mso-height-relative:page;mso-width-relative:page;position:absolute;v-text-anchor:middle;z-index:251697152" coordsize="21600,21600" filled="t" fillcolor="#af9479" stroked="f" strokeweight="2pt"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2013年09月，在学校举行的写字竞赛荣获一等奖。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2013年12月，被评为2007-2008年度第一学期“三好学生”。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2014年04月，数学基础知识竞赛一等奖。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2014年05月，英语数学竞赛一等奖。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2014年10月，英语竞赛一等奖。（全班仅我一人全部一等奖）。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2014年11月，在校举行的本学期科技创新大赛中，荣获三等奖。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2015年01月，通过上海音乐学院钢琴“十级”考试。（优秀）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2015年09月，参加全市读书征文演讲比赛荣获一等奖第一名。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2015年10月，被评为“全市十佳少年”（全淮安只有十个）。</w:t>
      </w:r>
    </w:p>
    <w:p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2015年11月，被评为学校“大队委”。</w:t>
      </w:r>
    </w:p>
    <w:p w14:paraId="61A0C681">
      <w:pPr>
        <w:ind w:left="630" w:leftChars="3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599C13B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1873885</wp:posOffset>
                </wp:positionV>
                <wp:extent cx="1998345" cy="1626870"/>
                <wp:effectExtent l="0" t="0" r="1905" b="0"/>
                <wp:wrapNone/>
                <wp:docPr id="473" name="组合 4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98345" cy="1626870"/>
                          <a:chOff x="0" y="0"/>
                          <a:chExt cx="1696720" cy="1381125"/>
                        </a:xfrm>
                      </wpg:grpSpPr>
                      <pic:pic xmlns:pic="http://schemas.openxmlformats.org/drawingml/2006/picture">
                        <pic:nvPicPr>
                          <pic:cNvPr id="474" name="图片 47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8" y="106878"/>
                            <a:ext cx="1647645" cy="1210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图片 47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87" style="width:157.35pt;height:128.1pt;margin-top:147.55pt;margin-left:31pt;mso-height-relative:page;mso-width-relative:page;position:absolute;z-index:251801600" coordsize="1696720,1381125">
                <o:lock v:ext="edit" aspectratio="f"/>
                <v:shape id="_x0000_s1026" o:spid="_x0000_s1088" type="#_x0000_t75" style="width:1647645;height:1210945;left:25878;position:absolute;top:106878" coordsize="21600,21600" o:preferrelative="t" filled="f" stroked="f">
                  <v:imagedata r:id="rId22" o:title=""/>
                  <o:lock v:ext="edit" aspectratio="t"/>
                </v:shape>
                <v:shape id="_x0000_s1026" o:spid="_x0000_s1089" type="#_x0000_t75" style="width:1696720;height:1381125;position:absolute" coordsize="21600,21600" o:preferrelative="t" filled="f" stroked="f">
                  <v:imagedata r:id="rId23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1873885</wp:posOffset>
                </wp:positionV>
                <wp:extent cx="1998980" cy="1626870"/>
                <wp:effectExtent l="0" t="0" r="1905" b="0"/>
                <wp:wrapNone/>
                <wp:docPr id="476" name="组合 47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98681" cy="1626920"/>
                          <a:chOff x="0" y="0"/>
                          <a:chExt cx="1696720" cy="1381125"/>
                        </a:xfrm>
                      </wpg:grpSpPr>
                      <pic:pic xmlns:pic="http://schemas.openxmlformats.org/drawingml/2006/picture">
                        <pic:nvPicPr>
                          <pic:cNvPr id="477" name="图片 47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8" y="106878"/>
                            <a:ext cx="1647645" cy="1210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图片 47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90" style="width:157.4pt;height:128.1pt;margin-top:147.55pt;margin-left:228.25pt;mso-height-relative:page;mso-width-relative:page;position:absolute;z-index:251887616" coordsize="1696720,1381125">
                <o:lock v:ext="edit" aspectratio="f"/>
                <v:shape id="_x0000_s1026" o:spid="_x0000_s1091" type="#_x0000_t75" style="width:1647645;height:1210945;left:25878;position:absolute;top:106878" coordsize="21600,21600" o:preferrelative="t" filled="f" stroked="f">
                  <v:imagedata r:id="rId22" o:title=""/>
                  <o:lock v:ext="edit" aspectratio="t"/>
                </v:shape>
                <v:shape id="_x0000_s1026" o:spid="_x0000_s1092" type="#_x0000_t75" style="width:1696720;height:1381125;position:absolute" coordsize="21600,21600" o:preferrelative="t" filled="f" stroked="f">
                  <v:imagedata r:id="rId23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-1803400</wp:posOffset>
            </wp:positionH>
            <wp:positionV relativeFrom="paragraph">
              <wp:posOffset>2676525</wp:posOffset>
            </wp:positionV>
            <wp:extent cx="3651885" cy="2419350"/>
            <wp:effectExtent l="0" t="0" r="0" b="0"/>
            <wp:wrapNone/>
            <wp:docPr id="16" name="图片 16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6518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509F9F51">
      <w:pPr>
        <w:ind w:left="210" w:leftChars="100"/>
        <w:jc w:val="center"/>
        <w:rPr>
          <w:rFonts w:ascii="微软雅黑" w:eastAsia="微软雅黑" w:hAnsi="微软雅黑"/>
          <w:b/>
          <w:color w:val="00B0F0"/>
          <w:sz w:val="48"/>
          <w:szCs w:val="48"/>
        </w:rPr>
      </w:pP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-2259965</wp:posOffset>
            </wp:positionH>
            <wp:positionV relativeFrom="paragraph">
              <wp:posOffset>-391160</wp:posOffset>
            </wp:positionV>
            <wp:extent cx="3651885" cy="2419350"/>
            <wp:effectExtent l="0" t="0" r="0" b="0"/>
            <wp:wrapNone/>
            <wp:docPr id="26" name="图片 26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36518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FF5050"/>
          <w:sz w:val="52"/>
          <w:szCs w:val="52"/>
        </w:rPr>
        <w:t xml:space="preserve">  </w:t>
      </w:r>
    </w:p>
    <w:p w14:paraId="62210025">
      <w:pPr>
        <w:widowControl/>
        <w:rPr>
          <w:rFonts w:ascii="微软雅黑" w:eastAsia="微软雅黑" w:hAnsi="微软雅黑"/>
          <w:color w:val="FF5050"/>
          <w:sz w:val="24"/>
          <w:szCs w:val="24"/>
        </w:rPr>
      </w:pP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-406400</wp:posOffset>
            </wp:positionH>
            <wp:positionV relativeFrom="page">
              <wp:posOffset>7053580</wp:posOffset>
            </wp:positionV>
            <wp:extent cx="1810385" cy="1306195"/>
            <wp:effectExtent l="0" t="0" r="0" b="8255"/>
            <wp:wrapNone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1754505</wp:posOffset>
            </wp:positionH>
            <wp:positionV relativeFrom="page">
              <wp:posOffset>7053580</wp:posOffset>
            </wp:positionV>
            <wp:extent cx="1810385" cy="1306195"/>
            <wp:effectExtent l="0" t="0" r="0" b="8255"/>
            <wp:wrapNone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3915410</wp:posOffset>
            </wp:positionH>
            <wp:positionV relativeFrom="page">
              <wp:posOffset>7053580</wp:posOffset>
            </wp:positionV>
            <wp:extent cx="1810385" cy="1306195"/>
            <wp:effectExtent l="0" t="0" r="0" b="8255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3915410</wp:posOffset>
            </wp:positionH>
            <wp:positionV relativeFrom="page">
              <wp:posOffset>4643120</wp:posOffset>
            </wp:positionV>
            <wp:extent cx="1810385" cy="1306195"/>
            <wp:effectExtent l="0" t="0" r="0" b="8255"/>
            <wp:wrapNone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1754505</wp:posOffset>
            </wp:positionH>
            <wp:positionV relativeFrom="page">
              <wp:posOffset>4643120</wp:posOffset>
            </wp:positionV>
            <wp:extent cx="1810385" cy="1306195"/>
            <wp:effectExtent l="0" t="0" r="0" b="8255"/>
            <wp:wrapNone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-407035</wp:posOffset>
            </wp:positionH>
            <wp:positionV relativeFrom="page">
              <wp:posOffset>4643120</wp:posOffset>
            </wp:positionV>
            <wp:extent cx="1810385" cy="1306195"/>
            <wp:effectExtent l="0" t="0" r="0" b="8255"/>
            <wp:wrapNone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3915410</wp:posOffset>
            </wp:positionH>
            <wp:positionV relativeFrom="page">
              <wp:posOffset>2446020</wp:posOffset>
            </wp:positionV>
            <wp:extent cx="1810385" cy="1306195"/>
            <wp:effectExtent l="0" t="0" r="0" b="8255"/>
            <wp:wrapNone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1754505</wp:posOffset>
            </wp:positionH>
            <wp:positionV relativeFrom="page">
              <wp:posOffset>2446020</wp:posOffset>
            </wp:positionV>
            <wp:extent cx="1810385" cy="1306195"/>
            <wp:effectExtent l="0" t="0" r="0" b="8255"/>
            <wp:wrapNone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-407035</wp:posOffset>
            </wp:positionH>
            <wp:positionV relativeFrom="page">
              <wp:posOffset>2446020</wp:posOffset>
            </wp:positionV>
            <wp:extent cx="1810385" cy="1306195"/>
            <wp:effectExtent l="0" t="0" r="0" b="8255"/>
            <wp:wrapNone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863600</wp:posOffset>
            </wp:positionV>
            <wp:extent cx="1918335" cy="1443355"/>
            <wp:effectExtent l="0" t="0" r="5715" b="4445"/>
            <wp:wrapNone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863600</wp:posOffset>
            </wp:positionV>
            <wp:extent cx="1918335" cy="1443355"/>
            <wp:effectExtent l="0" t="0" r="5715" b="4445"/>
            <wp:wrapNone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863600</wp:posOffset>
            </wp:positionV>
            <wp:extent cx="1918335" cy="1443355"/>
            <wp:effectExtent l="0" t="0" r="5715" b="4445"/>
            <wp:wrapNone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3059430</wp:posOffset>
            </wp:positionV>
            <wp:extent cx="1918335" cy="1443355"/>
            <wp:effectExtent l="0" t="0" r="5715" b="4445"/>
            <wp:wrapNone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3059430</wp:posOffset>
            </wp:positionV>
            <wp:extent cx="1918335" cy="1443355"/>
            <wp:effectExtent l="0" t="0" r="5715" b="4445"/>
            <wp:wrapNone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3059430</wp:posOffset>
            </wp:positionV>
            <wp:extent cx="1918335" cy="1443355"/>
            <wp:effectExtent l="0" t="0" r="5715" b="4445"/>
            <wp:wrapNone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5476875</wp:posOffset>
            </wp:positionV>
            <wp:extent cx="1918335" cy="1443355"/>
            <wp:effectExtent l="0" t="0" r="5715" b="4445"/>
            <wp:wrapNone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5476875</wp:posOffset>
            </wp:positionV>
            <wp:extent cx="1918335" cy="1443355"/>
            <wp:effectExtent l="0" t="0" r="5715" b="4445"/>
            <wp:wrapNone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5476875</wp:posOffset>
            </wp:positionV>
            <wp:extent cx="1918970" cy="1443355"/>
            <wp:effectExtent l="0" t="0" r="5715" b="4445"/>
            <wp:wrapNone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7527290</wp:posOffset>
            </wp:positionV>
            <wp:extent cx="3450590" cy="2286000"/>
            <wp:effectExtent l="0" t="0" r="0" b="0"/>
            <wp:wrapNone/>
            <wp:docPr id="27" name="图片 27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450317" cy="22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2364105</wp:posOffset>
                </wp:positionV>
                <wp:extent cx="1620520" cy="307340"/>
                <wp:effectExtent l="0" t="0" r="0" b="0"/>
                <wp:wrapNone/>
                <wp:docPr id="36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93" type="#_x0000_t202" style="width:127.6pt;height:24.2pt;margin-top:186.15pt;margin-left:314.65pt;mso-height-relative:page;mso-width-relative:page;mso-wrap-style:none;position:absolute;z-index:251799552" coordsize="21600,21600" filled="f" stroked="f">
                <o:lock v:ext="edit" aspectratio="f"/>
                <v:textbox style="mso-fit-shape-to-text:t">
                  <w:txbxContent>
                    <w:p w14:paraId="382B7671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2364105</wp:posOffset>
                </wp:positionV>
                <wp:extent cx="1620520" cy="307340"/>
                <wp:effectExtent l="0" t="0" r="0" b="0"/>
                <wp:wrapNone/>
                <wp:docPr id="36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94" type="#_x0000_t202" style="width:127.6pt;height:24.2pt;margin-top:186.15pt;margin-left:146.65pt;mso-height-relative:page;mso-width-relative:page;mso-wrap-style:none;position:absolute;z-index:251804672" coordsize="21600,21600" filled="f" stroked="f">
                <o:lock v:ext="edit" aspectratio="f"/>
                <v:textbox style="mso-fit-shape-to-text:t">
                  <w:txbxContent>
                    <w:p w14:paraId="7BF05282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2364105</wp:posOffset>
                </wp:positionV>
                <wp:extent cx="1620520" cy="307340"/>
                <wp:effectExtent l="0" t="0" r="0" b="0"/>
                <wp:wrapNone/>
                <wp:docPr id="36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95" type="#_x0000_t202" style="width:127.6pt;height:24.2pt;margin-top:186.15pt;margin-left:-23.15pt;mso-height-relative:page;mso-width-relative:page;mso-wrap-style:none;position:absolute;z-index:251806720" coordsize="21600,21600" filled="f" stroked="f">
                <o:lock v:ext="edit" aspectratio="f"/>
                <v:textbox style="mso-fit-shape-to-text:t">
                  <w:txbxContent>
                    <w:p w14:paraId="233BDE33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4561205</wp:posOffset>
                </wp:positionV>
                <wp:extent cx="1620520" cy="307340"/>
                <wp:effectExtent l="0" t="0" r="0" b="0"/>
                <wp:wrapNone/>
                <wp:docPr id="88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96" type="#_x0000_t202" style="width:127.6pt;height:24.2pt;margin-top:359.15pt;margin-left:316.15pt;mso-height-relative:page;mso-width-relative:page;mso-wrap-style:none;position:absolute;z-index:251852800" coordsize="21600,21600" filled="f" stroked="f">
                <o:lock v:ext="edit" aspectratio="f"/>
                <v:textbox style="mso-fit-shape-to-text:t">
                  <w:txbxContent>
                    <w:p w14:paraId="433AA564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4561205</wp:posOffset>
                </wp:positionV>
                <wp:extent cx="1620520" cy="307340"/>
                <wp:effectExtent l="0" t="0" r="0" b="0"/>
                <wp:wrapNone/>
                <wp:docPr id="89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97" type="#_x0000_t202" style="width:127.6pt;height:24.2pt;margin-top:359.15pt;margin-left:148.15pt;mso-height-relative:page;mso-width-relative:page;mso-wrap-style:none;position:absolute;z-index:251854848" coordsize="21600,21600" filled="f" stroked="f">
                <o:lock v:ext="edit" aspectratio="f"/>
                <v:textbox style="mso-fit-shape-to-text:t">
                  <w:txbxContent>
                    <w:p w14:paraId="1D9906FA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4561205</wp:posOffset>
                </wp:positionV>
                <wp:extent cx="1620520" cy="307340"/>
                <wp:effectExtent l="0" t="0" r="0" b="0"/>
                <wp:wrapNone/>
                <wp:docPr id="95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98" type="#_x0000_t202" style="width:127.6pt;height:24.2pt;margin-top:359.15pt;margin-left:-21.65pt;mso-height-relative:page;mso-width-relative:page;mso-wrap-style:none;position:absolute;z-index:251856896" coordsize="21600,21600" filled="f" stroked="f">
                <o:lock v:ext="edit" aspectratio="f"/>
                <v:textbox style="mso-fit-shape-to-text:t">
                  <w:txbxContent>
                    <w:p w14:paraId="5419FB65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6961505</wp:posOffset>
                </wp:positionV>
                <wp:extent cx="1620520" cy="307340"/>
                <wp:effectExtent l="0" t="0" r="0" b="0"/>
                <wp:wrapNone/>
                <wp:docPr id="306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99" type="#_x0000_t202" style="width:127.6pt;height:24.2pt;margin-top:548.15pt;margin-left:-21.2pt;mso-height-relative:page;mso-width-relative:page;mso-wrap-style:none;position:absolute;z-index:251865088" coordsize="21600,21600" filled="f" stroked="f">
                <o:lock v:ext="edit" aspectratio="f"/>
                <v:textbox style="mso-fit-shape-to-text:t">
                  <w:txbxContent>
                    <w:p w14:paraId="4AE7A7B1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6961505</wp:posOffset>
                </wp:positionV>
                <wp:extent cx="1620520" cy="307340"/>
                <wp:effectExtent l="0" t="0" r="0" b="0"/>
                <wp:wrapNone/>
                <wp:docPr id="30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100" type="#_x0000_t202" style="width:127.6pt;height:24.2pt;margin-top:548.15pt;margin-left:148.6pt;mso-height-relative:page;mso-width-relative:page;mso-wrap-style:none;position:absolute;z-index:251860992" coordsize="21600,21600" filled="f" stroked="f">
                <o:lock v:ext="edit" aspectratio="f"/>
                <v:textbox style="mso-fit-shape-to-text:t">
                  <w:txbxContent>
                    <w:p w14:paraId="38C56654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4020820</wp:posOffset>
                </wp:positionH>
                <wp:positionV relativeFrom="paragraph">
                  <wp:posOffset>6961505</wp:posOffset>
                </wp:positionV>
                <wp:extent cx="1620520" cy="307340"/>
                <wp:effectExtent l="0" t="0" r="0" b="0"/>
                <wp:wrapNone/>
                <wp:docPr id="286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05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输入获奖说明文字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101" type="#_x0000_t202" style="width:127.6pt;height:24.2pt;margin-top:548.15pt;margin-left:316.6pt;mso-height-relative:page;mso-width-relative:page;mso-wrap-style:none;position:absolute;z-index:251858944" coordsize="21600,21600" filled="f" stroked="f">
                <o:lock v:ext="edit" aspectratio="f"/>
                <v:textbox style="mso-fit-shape-to-text:t">
                  <w:txbxContent>
                    <w:p w14:paraId="203BBD71">
                      <w:pPr>
                        <w:pStyle w:val="NormalWeb"/>
                        <w:spacing w:before="0" w:beforeAutospacing="0" w:after="0" w:afterAutospacing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输入获奖说明文字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2016760</wp:posOffset>
                </wp:positionH>
                <wp:positionV relativeFrom="paragraph">
                  <wp:posOffset>-339090</wp:posOffset>
                </wp:positionV>
                <wp:extent cx="1622425" cy="699135"/>
                <wp:effectExtent l="0" t="0" r="0" b="5715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86D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86D52"/>
                                <w:sz w:val="56"/>
                                <w:szCs w:val="56"/>
                              </w:rPr>
                              <w:t>获得奖状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2" type="#_x0000_t202" style="width:127.75pt;height:55.05pt;margin-top:-26.7pt;margin-left:158.8pt;mso-height-relative:page;mso-position-horizontal-relative:margin;mso-width-relative:page;position:absolute;z-index:251840512" coordsize="21600,21600" filled="f" stroked="f">
                <v:stroke joinstyle="miter"/>
                <o:lock v:ext="edit" aspectratio="f"/>
                <v:textbox>
                  <w:txbxContent>
                    <w:p w14:paraId="6C940F4A">
                      <w:pPr>
                        <w:rPr>
                          <w:color w:val="886D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86D52"/>
                          <w:sz w:val="56"/>
                          <w:szCs w:val="56"/>
                        </w:rPr>
                        <w:t>获得奖状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-394970</wp:posOffset>
            </wp:positionV>
            <wp:extent cx="2631440" cy="295910"/>
            <wp:effectExtent l="0" t="0" r="0" b="889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w:br w:type="page"/>
      </w:r>
    </w:p>
    <w:p w14:paraId="16F11E8E">
      <w:pPr>
        <w:widowControl/>
        <w:jc w:val="center"/>
        <w:rPr>
          <w:rFonts w:ascii="微软雅黑" w:eastAsia="微软雅黑" w:hAnsi="微软雅黑"/>
          <w:color w:val="FF5050"/>
          <w:sz w:val="24"/>
          <w:szCs w:val="24"/>
        </w:rPr>
      </w:pP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-985520</wp:posOffset>
            </wp:positionV>
            <wp:extent cx="3449955" cy="2286000"/>
            <wp:effectExtent l="0" t="0" r="0" b="0"/>
            <wp:wrapNone/>
            <wp:docPr id="30" name="图片 30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4499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FF5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margin">
                  <wp:posOffset>2016760</wp:posOffset>
                </wp:positionH>
                <wp:positionV relativeFrom="paragraph">
                  <wp:posOffset>255270</wp:posOffset>
                </wp:positionV>
                <wp:extent cx="1622425" cy="699135"/>
                <wp:effectExtent l="0" t="0" r="0" b="5715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86D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86D52"/>
                                <w:sz w:val="56"/>
                                <w:szCs w:val="56"/>
                              </w:rPr>
                              <w:t>各方评价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3" type="#_x0000_t202" style="width:127.75pt;height:55.05pt;margin-top:20.1pt;margin-left:158.8pt;mso-height-relative:page;mso-position-horizontal-relative:margin;mso-width-relative:page;position:absolute;z-index:251843584" coordsize="21600,21600" filled="f" stroked="f">
                <v:stroke joinstyle="miter"/>
                <o:lock v:ext="edit" aspectratio="f"/>
                <v:textbox>
                  <w:txbxContent>
                    <w:p w14:paraId="145B3BE4">
                      <w:pPr>
                        <w:rPr>
                          <w:color w:val="886D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86D52"/>
                          <w:sz w:val="56"/>
                          <w:szCs w:val="56"/>
                        </w:rPr>
                        <w:t>各方评价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199390</wp:posOffset>
            </wp:positionV>
            <wp:extent cx="2631440" cy="295910"/>
            <wp:effectExtent l="0" t="0" r="0" b="889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484C5D">
      <w:pPr>
        <w:widowControl/>
        <w:jc w:val="center"/>
        <w:rPr>
          <w:rFonts w:ascii="微软雅黑" w:eastAsia="微软雅黑" w:hAnsi="微软雅黑"/>
          <w:color w:val="FF5050"/>
          <w:sz w:val="24"/>
          <w:szCs w:val="24"/>
        </w:rPr>
      </w:pPr>
      <w:r>
        <w:rPr>
          <w:rFonts w:ascii="微软雅黑" w:eastAsia="微软雅黑" w:hAnsi="微软雅黑" w:hint="eastAsia"/>
          <w:color w:val="FF5050"/>
          <w:sz w:val="24"/>
          <w:szCs w:val="24"/>
        </w:rPr>
        <w:t xml:space="preserve">       </w:t>
      </w:r>
    </w:p>
    <w:p w14:paraId="6B5BDCFB">
      <w:pPr>
        <w:widowControl/>
        <w:jc w:val="center"/>
        <w:rPr>
          <w:rFonts w:ascii="微软雅黑" w:eastAsia="微软雅黑" w:hAnsi="微软雅黑"/>
          <w:color w:val="FF5050"/>
          <w:sz w:val="24"/>
          <w:szCs w:val="24"/>
        </w:rPr>
      </w:pPr>
    </w:p>
    <w:p w14:paraId="08FEF921">
      <w:pPr>
        <w:widowControl/>
        <w:ind w:firstLine="200" w:firstLineChars="50"/>
        <w:jc w:val="left"/>
        <w:rPr>
          <w:rFonts w:ascii="微软雅黑" w:eastAsia="微软雅黑" w:hAnsi="微软雅黑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b/>
          <w:color w:val="886D52"/>
          <w:sz w:val="40"/>
          <w:szCs w:val="40"/>
        </w:rPr>
        <w:t>老师评语</w:t>
      </w:r>
      <w:r>
        <w:rPr>
          <w:rFonts w:ascii="微软雅黑" w:eastAsia="微软雅黑" w:hAnsi="微软雅黑" w:hint="eastAsia"/>
          <w:b/>
          <w:color w:val="69A12B"/>
          <w:sz w:val="40"/>
          <w:szCs w:val="40"/>
        </w:rPr>
        <w:t xml:space="preserve"> </w:t>
      </w:r>
      <w:r>
        <w:rPr>
          <w:rFonts w:ascii="微软雅黑" w:eastAsia="微软雅黑" w:hAnsi="微软雅黑" w:hint="eastAsia"/>
          <w:b/>
          <w:color w:val="595959" w:themeColor="text1" w:themeTint="A6"/>
          <w:sz w:val="40"/>
          <w:szCs w:val="40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</w:t>
      </w:r>
    </w:p>
    <w:p w14:paraId="27D926C0">
      <w:pPr>
        <w:ind w:left="120" w:leftChars="57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你是一个有智慧的男孩，有一颗善良的心，时时处处为别人着想，老师个性欣赏你，你以强烈的职责心出色地完成老师交办的各项工作。你博览群书，总会有真知灼见不凡的谈吐。期望你能敞开心扉，常常与老师父母说说心里话。</w:t>
      </w:r>
    </w:p>
    <w:p w14:paraId="33B1D06D">
      <w:pP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248285</wp:posOffset>
                </wp:positionV>
                <wp:extent cx="5219700" cy="0"/>
                <wp:effectExtent l="0" t="0" r="19050" b="1905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04" style="mso-height-relative:page;mso-width-relative:page;position:absolute;z-index:251810816" from="8.35pt,19.55pt" to="419.35pt,19.55pt" coordsize="21600,21600" stroked="t" strokecolor="#886d52" strokeweight="1pt">
                <v:stroke joinstyle="round" dashstyle="dash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　  </w:t>
      </w:r>
    </w:p>
    <w:p w14:paraId="36F6CEDE">
      <w:pPr>
        <w:ind w:left="210" w:leftChars="100"/>
        <w:rPr>
          <w:rFonts w:ascii="微软雅黑" w:eastAsia="微软雅黑" w:hAnsi="微软雅黑"/>
          <w:b/>
          <w:color w:val="886D52"/>
          <w:sz w:val="40"/>
          <w:szCs w:val="40"/>
        </w:rPr>
      </w:pPr>
      <w:r>
        <w:rPr>
          <w:rFonts w:ascii="微软雅黑" w:eastAsia="微软雅黑" w:hAnsi="微软雅黑" w:hint="eastAsia"/>
          <w:b/>
          <w:color w:val="886D52"/>
          <w:sz w:val="40"/>
          <w:szCs w:val="40"/>
        </w:rPr>
        <w:t>家长寄语</w:t>
      </w:r>
    </w:p>
    <w:p w14:paraId="293710C8">
      <w:pPr>
        <w:ind w:left="210" w:leftChars="1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孝敬父母，对人有礼貌，有进取心，是大家族中公认的好孩子。但学习方面的主动性有待加强，四年级的成绩不太理想。希望甄优秀在新的学期里在老师和家长的教导下秉承严谨、了学的作风，上课认真听讲、课后仔细及时的完成老师布置的作业，在新学期里总结经验思考自己的学习方法，再加上努力认真的学习，认真及时完成作业，一定能把成绩提高。</w:t>
      </w:r>
    </w:p>
    <w:p w14:paraId="04F9E518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217805</wp:posOffset>
                </wp:positionV>
                <wp:extent cx="5219700" cy="0"/>
                <wp:effectExtent l="0" t="0" r="19050" b="19050"/>
                <wp:wrapNone/>
                <wp:docPr id="91" name="直接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2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86D5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105" style="mso-height-relative:page;mso-width-relative:page;position:absolute;z-index:251812864" from="8.35pt,17.15pt" to="419.35pt,17.15pt" coordsize="21600,21600" stroked="t" strokecolor="#886d52" strokeweight="1pt">
                <v:stroke joinstyle="round" dashstyle="dash"/>
                <o:lock v:ext="edit" aspectratio="f"/>
              </v:line>
            </w:pict>
          </mc:Fallback>
        </mc:AlternateContent>
      </w:r>
    </w:p>
    <w:p w14:paraId="43A3D3FB">
      <w:pPr>
        <w:ind w:left="210" w:leftChars="100"/>
        <w:rPr>
          <w:rFonts w:ascii="微软雅黑" w:eastAsia="微软雅黑" w:hAnsi="微软雅黑"/>
          <w:b/>
          <w:color w:val="886D52"/>
          <w:sz w:val="40"/>
          <w:szCs w:val="40"/>
        </w:rPr>
      </w:pPr>
      <w:r>
        <w:rPr>
          <w:rFonts w:ascii="微软雅黑" w:eastAsia="微软雅黑" w:hAnsi="微软雅黑" w:hint="eastAsia"/>
          <w:b/>
          <w:color w:val="886D52"/>
          <w:sz w:val="40"/>
          <w:szCs w:val="40"/>
        </w:rPr>
        <w:t>我的梦想</w:t>
      </w:r>
    </w:p>
    <w:p w14:paraId="3E6DBDFC">
      <w:pPr>
        <w:ind w:left="210" w:leftChars="100"/>
        <w:rPr>
          <w:rFonts w:ascii="微软雅黑" w:eastAsia="微软雅黑" w:hAnsi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eastAsia="微软雅黑" w:hAnsi="微软雅黑" w:hint="eastAsia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一个人总会有自己的梦想和目标，没有梦想的人就像是一艘破旧的木船什都没有，只有随风四处漂流，没有理想的人内心空虚，是一层没有灵魂的躯壳而已。</w:t>
      </w:r>
    </w:p>
    <w:p w14:paraId="04DA37D5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3CB6927C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FF5050"/>
          <w:sz w:val="24"/>
          <w:szCs w:val="24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-1432560</wp:posOffset>
            </wp:positionH>
            <wp:positionV relativeFrom="paragraph">
              <wp:posOffset>21590</wp:posOffset>
            </wp:positionV>
            <wp:extent cx="3651885" cy="2419350"/>
            <wp:effectExtent l="0" t="0" r="0" b="0"/>
            <wp:wrapNone/>
            <wp:docPr id="29" name="图片 29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6518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7D04B351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8255</wp:posOffset>
            </wp:positionV>
            <wp:extent cx="3651885" cy="2419350"/>
            <wp:effectExtent l="0" t="0" r="0" b="0"/>
            <wp:wrapNone/>
            <wp:docPr id="31" name="图片 31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18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-216535</wp:posOffset>
            </wp:positionV>
            <wp:extent cx="2631440" cy="295910"/>
            <wp:effectExtent l="0" t="0" r="0" b="8890"/>
            <wp:wrapNone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1826260</wp:posOffset>
                </wp:positionH>
                <wp:positionV relativeFrom="paragraph">
                  <wp:posOffset>-161290</wp:posOffset>
                </wp:positionV>
                <wp:extent cx="1622425" cy="699135"/>
                <wp:effectExtent l="0" t="0" r="0" b="5715"/>
                <wp:wrapNone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86D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86D52"/>
                                <w:sz w:val="56"/>
                                <w:szCs w:val="56"/>
                              </w:rPr>
                              <w:t>我的爱好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06" type="#_x0000_t202" style="width:127.75pt;height:55.05pt;margin-top:-12.7pt;margin-left:143.8pt;mso-height-relative:page;mso-position-horizontal-relative:margin;mso-width-relative:page;position:absolute;z-index:251846656" coordsize="21600,21600" filled="f" stroked="f">
                <v:stroke joinstyle="miter"/>
                <o:lock v:ext="edit" aspectratio="f"/>
                <v:textbox>
                  <w:txbxContent>
                    <w:p w14:paraId="7C303166">
                      <w:pPr>
                        <w:rPr>
                          <w:color w:val="886D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86D52"/>
                          <w:sz w:val="56"/>
                          <w:szCs w:val="56"/>
                        </w:rPr>
                        <w:t>我的爱好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</w:t>
      </w:r>
    </w:p>
    <w:p w14:paraId="246E906A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-2360930</wp:posOffset>
            </wp:positionH>
            <wp:positionV relativeFrom="paragraph">
              <wp:posOffset>7599045</wp:posOffset>
            </wp:positionV>
            <wp:extent cx="3449955" cy="2286000"/>
            <wp:effectExtent l="0" t="0" r="0" b="0"/>
            <wp:wrapNone/>
            <wp:docPr id="448" name="图片 448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499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735965</wp:posOffset>
                </wp:positionV>
                <wp:extent cx="2549525" cy="2549525"/>
                <wp:effectExtent l="114300" t="57150" r="79375" b="136525"/>
                <wp:wrapNone/>
                <wp:docPr id="318" name="椭圆 3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07" style="width:200.75pt;height:200.75pt;margin-top:57.95pt;margin-left:212pt;mso-height-relative:page;mso-width-relative:page;position:absolute;v-text-anchor:middle;z-index:251869184" coordsize="21600,21600" filled="t" stroked="t" strokecolor="#dbbe6b" strokeweight="4.5pt">
                <v:fill r:id="rId27" o:title="" recolor="t" rotate="t" type="frame"/>
                <v:stroke joinstyle="round"/>
                <v:shadow on="t" color="black" opacity="26214f" origin="0.5,-0.5" offset="-2.12pt,2.12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3510915</wp:posOffset>
                </wp:positionV>
                <wp:extent cx="2549525" cy="2549525"/>
                <wp:effectExtent l="76200" t="38100" r="98425" b="136525"/>
                <wp:wrapNone/>
                <wp:docPr id="319" name="椭圆 3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08" style="width:200.75pt;height:200.75pt;margin-top:276.45pt;margin-left:160.1pt;mso-height-relative:page;mso-width-relative:page;position:absolute;v-text-anchor:middle;z-index:251871232" coordsize="21600,21600" filled="t" stroked="t" strokecolor="#dbbe6b" strokeweight="4.5pt">
                <v:fill r:id="rId28" o:title="" recolor="t" rotate="t" type="frame"/>
                <v:stroke joinstyle="round"/>
                <v:shadow on="t" color="black" opacity="26214f" origin="0,-0.5" offset="0,3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6073140</wp:posOffset>
                </wp:positionV>
                <wp:extent cx="2549525" cy="2549525"/>
                <wp:effectExtent l="76200" t="38100" r="98425" b="136525"/>
                <wp:wrapNone/>
                <wp:docPr id="321" name="椭圆 3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09" style="width:200.75pt;height:200.75pt;margin-top:478.2pt;margin-left:236.9pt;mso-height-relative:page;mso-width-relative:page;position:absolute;v-text-anchor:middle;z-index:251875328" coordsize="21600,21600" filled="t" stroked="t" strokecolor="#dbbe6b" strokeweight="4.5pt">
                <v:fill r:id="rId29" o:title="" recolor="t" rotate="t" type="frame"/>
                <v:stroke joinstyle="round"/>
                <v:shadow on="t" color="black" opacity="26214f" origin="0,-0.5" offset="0,3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4057650</wp:posOffset>
                </wp:positionV>
                <wp:extent cx="772160" cy="746760"/>
                <wp:effectExtent l="0" t="0" r="0" b="0"/>
                <wp:wrapNone/>
                <wp:docPr id="5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B9942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B9942D"/>
                                <w:sz w:val="40"/>
                                <w:szCs w:val="40"/>
                              </w:rPr>
                              <w:t>钢琴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0" type="#_x0000_t202" style="width:60.8pt;height:58.8pt;margin-top:319.5pt;margin-left:45.55pt;mso-height-relative:page;mso-width-relative:page;position:absolute;z-index:251814912" coordsize="21600,21600" filled="f" stroked="f">
                <v:stroke joinstyle="miter"/>
                <o:lock v:ext="edit" aspectratio="f"/>
                <v:textbox>
                  <w:txbxContent>
                    <w:p w14:paraId="528DAE9F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B9942D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B9942D"/>
                          <w:sz w:val="40"/>
                          <w:szCs w:val="40"/>
                        </w:rPr>
                        <w:t>钢琴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4874260</wp:posOffset>
                </wp:positionV>
                <wp:extent cx="2549525" cy="2549525"/>
                <wp:effectExtent l="76200" t="38100" r="98425" b="136525"/>
                <wp:wrapNone/>
                <wp:docPr id="320" name="椭圆 3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9525" cy="25495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11" style="width:200.75pt;height:200.75pt;margin-top:383.8pt;margin-left:-32.55pt;mso-height-relative:page;mso-width-relative:page;position:absolute;v-text-anchor:middle;z-index:251873280" coordsize="21600,21600" filled="t" stroked="t" strokecolor="#dbbe6b" strokeweight="4.5pt">
                <v:fill r:id="rId30" o:title="" recolor="t" rotate="t" type="frame"/>
                <v:stroke joinstyle="round"/>
                <v:shadow on="t" color="black" opacity="26214f" origin="0,-0.5" offset="0,3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7397115</wp:posOffset>
                </wp:positionV>
                <wp:extent cx="772160" cy="746760"/>
                <wp:effectExtent l="0" t="0" r="0" b="0"/>
                <wp:wrapNone/>
                <wp:docPr id="5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B9942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B9942D"/>
                                <w:sz w:val="40"/>
                                <w:szCs w:val="40"/>
                              </w:rPr>
                              <w:t>游泳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2" type="#_x0000_t202" style="width:60.8pt;height:58.8pt;margin-top:582.45pt;margin-left:45.8pt;mso-height-relative:page;mso-width-relative:page;position:absolute;z-index:251819008" coordsize="21600,21600" filled="f" stroked="f">
                <v:stroke joinstyle="miter"/>
                <o:lock v:ext="edit" aspectratio="f"/>
                <v:textbox>
                  <w:txbxContent>
                    <w:p w14:paraId="13AD04AF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B9942D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B9942D"/>
                          <w:sz w:val="40"/>
                          <w:szCs w:val="40"/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2651125</wp:posOffset>
                </wp:positionV>
                <wp:extent cx="772160" cy="746760"/>
                <wp:effectExtent l="0" t="0" r="0" b="0"/>
                <wp:wrapNone/>
                <wp:docPr id="5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B9942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B9942D"/>
                                <w:sz w:val="40"/>
                                <w:szCs w:val="40"/>
                              </w:rPr>
                              <w:t>画画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3" type="#_x0000_t202" style="width:60.8pt;height:58.8pt;margin-top:208.75pt;margin-left:386.35pt;mso-height-relative:page;mso-width-relative:page;position:absolute;z-index:251816960" coordsize="21600,21600" filled="f" stroked="f">
                <v:stroke joinstyle="miter"/>
                <o:lock v:ext="edit" aspectratio="f"/>
                <v:textbox>
                  <w:txbxContent>
                    <w:p w14:paraId="6A1E7761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B9942D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B9942D"/>
                          <w:sz w:val="40"/>
                          <w:szCs w:val="40"/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4999355</wp:posOffset>
                </wp:positionV>
                <wp:extent cx="772160" cy="746760"/>
                <wp:effectExtent l="0" t="0" r="0" b="0"/>
                <wp:wrapNone/>
                <wp:docPr id="5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B9942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B9942D"/>
                                <w:sz w:val="40"/>
                                <w:szCs w:val="40"/>
                              </w:rPr>
                              <w:t>书法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4" type="#_x0000_t202" style="width:60.8pt;height:58.8pt;margin-top:393.65pt;margin-left:360.15pt;mso-height-relative:page;mso-width-relative:page;position:absolute;z-index:251827200" coordsize="21600,21600" filled="f" stroked="f">
                <v:stroke joinstyle="miter"/>
                <o:lock v:ext="edit" aspectratio="f"/>
                <v:textbox>
                  <w:txbxContent>
                    <w:p w14:paraId="49D03B00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B9942D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B9942D"/>
                          <w:sz w:val="40"/>
                          <w:szCs w:val="40"/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7871460</wp:posOffset>
                </wp:positionV>
                <wp:extent cx="772160" cy="746760"/>
                <wp:effectExtent l="0" t="0" r="0" b="0"/>
                <wp:wrapNone/>
                <wp:docPr id="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B9942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B9942D"/>
                                <w:sz w:val="40"/>
                                <w:szCs w:val="40"/>
                              </w:rPr>
                              <w:t>唱歌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5" type="#_x0000_t202" style="width:60.8pt;height:58.8pt;margin-top:619.8pt;margin-left:186.9pt;mso-height-relative:page;mso-width-relative:page;position:absolute;z-index:251825152" coordsize="21600,21600" filled="f" stroked="f">
                <v:stroke joinstyle="miter"/>
                <o:lock v:ext="edit" aspectratio="f"/>
                <v:textbox>
                  <w:txbxContent>
                    <w:p w14:paraId="2F9C6689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B9942D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B9942D"/>
                          <w:sz w:val="40"/>
                          <w:szCs w:val="40"/>
                        </w:rPr>
                        <w:t>唱歌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1016635</wp:posOffset>
                </wp:positionV>
                <wp:extent cx="3090545" cy="3090545"/>
                <wp:effectExtent l="57150" t="57150" r="128905" b="128905"/>
                <wp:wrapNone/>
                <wp:docPr id="317" name="椭圆 3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90545" cy="309054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rgbClr val="DBBE6B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16" style="width:243.35pt;height:243.35pt;margin-top:80.05pt;margin-left:-41.2pt;mso-height-relative:page;mso-width-relative:page;position:absolute;v-text-anchor:middle;z-index:251867136" coordsize="21600,21600" filled="t" stroked="t" strokecolor="#dbbe6b" strokeweight="4.5pt">
                <v:fill r:id="rId31" o:title="" recolor="t" rotate="t" type="frame"/>
                <v:stroke joinstyle="round"/>
                <v:shadow on="t" color="black" opacity="26214f" origin="-0.5,-0.5" offset="2.12pt,2.12pt" matrix="1,0,0,1"/>
                <o:lock v:ext="edit" aspectratio="f"/>
              </v:oval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012EF3C0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-1386840</wp:posOffset>
            </wp:positionH>
            <wp:positionV relativeFrom="paragraph">
              <wp:posOffset>-887095</wp:posOffset>
            </wp:positionV>
            <wp:extent cx="2760345" cy="1828800"/>
            <wp:effectExtent l="0" t="0" r="0" b="0"/>
            <wp:wrapNone/>
            <wp:docPr id="449" name="图片 449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4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-60325</wp:posOffset>
            </wp:positionV>
            <wp:extent cx="2631440" cy="295910"/>
            <wp:effectExtent l="0" t="0" r="0" b="889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44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-5080</wp:posOffset>
                </wp:positionV>
                <wp:extent cx="1622425" cy="699135"/>
                <wp:effectExtent l="0" t="0" r="0" b="5715"/>
                <wp:wrapNone/>
                <wp:docPr id="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86D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86D52"/>
                                <w:sz w:val="56"/>
                                <w:szCs w:val="56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17" type="#_x0000_t202" style="width:127.75pt;height:55.05pt;margin-top:-0.4pt;margin-left:0;mso-height-relative:page;mso-position-horizontal:center;mso-position-horizontal-relative:margin;mso-width-relative:page;position:absolute;z-index:251849728" coordsize="21600,21600" filled="f" stroked="f">
                <v:stroke joinstyle="miter"/>
                <o:lock v:ext="edit" aspectratio="f"/>
                <v:textbox>
                  <w:txbxContent>
                    <w:p w14:paraId="6C2C5E48">
                      <w:pPr>
                        <w:rPr>
                          <w:color w:val="886D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86D52"/>
                          <w:sz w:val="56"/>
                          <w:szCs w:val="56"/>
                        </w:rPr>
                        <w:t>社会实践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                                                                                                                                  </w:t>
      </w:r>
    </w:p>
    <w:p w14:paraId="51DB48AB">
      <w:pPr>
        <w:widowControl/>
        <w:jc w:val="left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6291580</wp:posOffset>
                </wp:positionV>
                <wp:extent cx="2677160" cy="2179320"/>
                <wp:effectExtent l="0" t="0" r="8890" b="0"/>
                <wp:wrapNone/>
                <wp:docPr id="487" name="组合 4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77160" cy="2179320"/>
                          <a:chOff x="0" y="0"/>
                          <a:chExt cx="1696720" cy="1381125"/>
                        </a:xfrm>
                      </wpg:grpSpPr>
                      <pic:pic xmlns:pic="http://schemas.openxmlformats.org/drawingml/2006/picture">
                        <pic:nvPicPr>
                          <pic:cNvPr id="488" name="图片 48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8" y="127092"/>
                            <a:ext cx="1647645" cy="111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图片 48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18" style="width:210.8pt;height:171.6pt;margin-top:495.4pt;margin-left:233.15pt;mso-height-relative:page;mso-width-relative:page;position:absolute;z-index:251907072" coordsize="1696720,1381125">
                <o:lock v:ext="edit" aspectratio="f"/>
                <v:shape id="_x0000_s1026" o:spid="_x0000_s1119" type="#_x0000_t75" style="width:1647645;height:1114403;left:25878;position:absolute;top:127092" coordsize="21600,21600" o:preferrelative="t" filled="f" stroked="f">
                  <v:imagedata r:id="rId33" o:title=""/>
                  <o:lock v:ext="edit" aspectratio="t"/>
                </v:shape>
                <v:shape id="_x0000_s1026" o:spid="_x0000_s1120" type="#_x0000_t75" style="width:1696720;height:1381125;position:absolute" coordsize="21600,21600" o:preferrelative="t" filled="f" stroked="f">
                  <v:imagedata r:id="rId34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6291580</wp:posOffset>
                </wp:positionV>
                <wp:extent cx="2677160" cy="2179320"/>
                <wp:effectExtent l="0" t="0" r="8890" b="0"/>
                <wp:wrapNone/>
                <wp:docPr id="484" name="组合 4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77160" cy="2179320"/>
                          <a:chOff x="0" y="0"/>
                          <a:chExt cx="1696720" cy="1381125"/>
                        </a:xfrm>
                      </wpg:grpSpPr>
                      <pic:pic xmlns:pic="http://schemas.openxmlformats.org/drawingml/2006/picture">
                        <pic:nvPicPr>
                          <pic:cNvPr id="485" name="图片 48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56" y="106878"/>
                            <a:ext cx="1591400" cy="1166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图片 48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21" style="width:210.8pt;height:171.6pt;margin-top:495.4pt;margin-left:-24.65pt;mso-height-relative:page;mso-width-relative:page;position:absolute;z-index:251905024" coordsize="1696720,1381125">
                <o:lock v:ext="edit" aspectratio="f"/>
                <v:shape id="_x0000_s1026" o:spid="_x0000_s1122" type="#_x0000_t75" style="width:1591400;height:1166659;left:39356;position:absolute;top:106878" coordsize="21600,21600" o:preferrelative="t" filled="f" stroked="f">
                  <v:imagedata r:id="rId35" o:title=""/>
                  <o:lock v:ext="edit" aspectratio="t"/>
                </v:shape>
                <v:shape id="_x0000_s1026" o:spid="_x0000_s1123" type="#_x0000_t75" style="width:1696720;height:1381125;position:absolute" coordsize="21600,21600" o:preferrelative="t" filled="f" stroked="f">
                  <v:imagedata r:id="rId34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3686175</wp:posOffset>
                </wp:positionV>
                <wp:extent cx="2677160" cy="2179320"/>
                <wp:effectExtent l="0" t="0" r="8890" b="0"/>
                <wp:wrapNone/>
                <wp:docPr id="481" name="组合 4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77160" cy="2179320"/>
                          <a:chOff x="0" y="0"/>
                          <a:chExt cx="1696720" cy="1381125"/>
                        </a:xfrm>
                      </wpg:grpSpPr>
                      <pic:pic xmlns:pic="http://schemas.openxmlformats.org/drawingml/2006/picture">
                        <pic:nvPicPr>
                          <pic:cNvPr id="482" name="图片 48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8" y="113616"/>
                            <a:ext cx="1647645" cy="1153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图片 48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24" style="width:210.8pt;height:171.6pt;margin-top:290.25pt;margin-left:233.15pt;mso-height-relative:page;mso-width-relative:page;position:absolute;z-index:251902976" coordsize="1696720,1381125">
                <o:lock v:ext="edit" aspectratio="f"/>
                <v:shape id="_x0000_s1026" o:spid="_x0000_s1125" type="#_x0000_t75" style="width:1647645;height:1153183;left:25878;position:absolute;top:113616" coordsize="21600,21600" o:preferrelative="t" filled="f" stroked="f">
                  <v:imagedata r:id="rId36" o:title=""/>
                  <o:lock v:ext="edit" aspectratio="t"/>
                </v:shape>
                <v:shape id="_x0000_s1026" o:spid="_x0000_s1126" type="#_x0000_t75" style="width:1696720;height:1381125;position:absolute" coordsize="21600,21600" o:preferrelative="t" filled="f" stroked="f">
                  <v:imagedata r:id="rId34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3686175</wp:posOffset>
                </wp:positionV>
                <wp:extent cx="2677160" cy="2179320"/>
                <wp:effectExtent l="0" t="0" r="8890" b="0"/>
                <wp:wrapNone/>
                <wp:docPr id="284" name="组合 2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77160" cy="2179320"/>
                          <a:chOff x="0" y="0"/>
                          <a:chExt cx="1696720" cy="1381125"/>
                        </a:xfrm>
                      </wpg:grpSpPr>
                      <pic:pic xmlns:pic="http://schemas.openxmlformats.org/drawingml/2006/picture">
                        <pic:nvPicPr>
                          <pic:cNvPr id="285" name="图片 28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78" y="113616"/>
                            <a:ext cx="1591400" cy="111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图片 48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27" style="width:210.8pt;height:171.6pt;margin-top:290.25pt;margin-left:-24.65pt;mso-height-relative:page;mso-width-relative:page;position:absolute;z-index:251900928" coordsize="1696720,1381125">
                <o:lock v:ext="edit" aspectratio="f"/>
                <v:shape id="_x0000_s1026" o:spid="_x0000_s1128" type="#_x0000_t75" style="width:1591400;height:1114403;left:25878;position:absolute;top:113616" coordsize="21600,21600" o:preferrelative="t" filled="f" stroked="f">
                  <v:imagedata r:id="rId37" o:title=""/>
                  <o:lock v:ext="edit" aspectratio="t"/>
                </v:shape>
                <v:shape id="_x0000_s1026" o:spid="_x0000_s1129" type="#_x0000_t75" style="width:1696720;height:1381125;position:absolute" coordsize="21600,21600" o:preferrelative="t" filled="f" stroked="f">
                  <v:imagedata r:id="rId34"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7825740</wp:posOffset>
            </wp:positionV>
            <wp:extent cx="3449955" cy="2286000"/>
            <wp:effectExtent l="0" t="0" r="0" b="0"/>
            <wp:wrapNone/>
            <wp:docPr id="450" name="图片 450" descr="C:\Users\Administrator\Desktop\花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 descr="C:\Users\Administrator\Desktop\花纹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4499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-505460</wp:posOffset>
                </wp:positionH>
                <wp:positionV relativeFrom="paragraph">
                  <wp:posOffset>621030</wp:posOffset>
                </wp:positionV>
                <wp:extent cx="6284595" cy="2807335"/>
                <wp:effectExtent l="0" t="0" r="0" b="0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280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      </w:r>
                          </w:p>
                          <w:p>
                            <w:pPr>
                              <w:spacing w:line="500" w:lineRule="exact"/>
                              <w:ind w:firstLine="480" w:firstLineChars="2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130" type="#_x0000_t202" style="width:494.85pt;height:221.05pt;margin-top:48.9pt;margin-left:-39.8pt;mso-height-relative:page;mso-width-relative:page;position:absolute;z-index:251729920" coordsize="21600,21600" filled="f" stroked="f">
                <v:stroke joinstyle="miter"/>
                <o:lock v:ext="edit" aspectratio="f"/>
                <v:textbox>
                  <w:txbxContent>
                    <w:p w14:paraId="69A88AC8">
                      <w:pPr>
                        <w:spacing w:line="5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</w:t>
                      </w:r>
                    </w:p>
                    <w:p w14:paraId="5AA4E180">
                      <w:pPr>
                        <w:spacing w:line="5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通过这些活动，学生们在实践中增长了见识，培养了能力，得到了锻炼，孩子们也学到很多书本上学不到的东西。我们将在今后的工作中，为学生们提供更多体验实践的机会。</w:t>
                      </w:r>
                    </w:p>
                    <w:p w14:paraId="421A2E71">
                      <w:pPr>
                        <w:spacing w:line="500" w:lineRule="exact"/>
                        <w:ind w:firstLine="480" w:firstLineChars="2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广泛开展丰富多彩的社会实践活动，让学生走进社会，了解社会，关注社会。学生的体魄得到了锻炼，审美情趣得到了陶冶，劳动观念和劳动技能得到了增强，而学生在实践中取得的思想上的进步和意志品质受到的锻炼，又迁移到科学文化知识的学习上，有利地促进了学生身心健康的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br w:type="page"/>
      </w:r>
    </w:p>
    <w:p w14:paraId="100622CD">
      <w:pPr>
        <w:ind w:left="210" w:leftChars="100"/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-1553210</wp:posOffset>
            </wp:positionH>
            <wp:positionV relativeFrom="paragraph">
              <wp:posOffset>5400040</wp:posOffset>
            </wp:positionV>
            <wp:extent cx="4208780" cy="2150745"/>
            <wp:effectExtent l="0" t="0" r="1270" b="0"/>
            <wp:wrapNone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1472565</wp:posOffset>
                </wp:positionH>
                <wp:positionV relativeFrom="paragraph">
                  <wp:posOffset>4575810</wp:posOffset>
                </wp:positionV>
                <wp:extent cx="2008505" cy="431800"/>
                <wp:effectExtent l="0" t="0" r="0" b="6350"/>
                <wp:wrapNone/>
                <wp:docPr id="4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联系方式：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+86 13800138000</w:t>
                            </w:r>
                          </w:p>
                        </w:txbxContent>
                      </wps:txbx>
                      <wps:bodyPr vert="horz" wrap="non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Text Box 3" o:spid="_x0000_s1131" type="#_x0000_t202" style="width:158.15pt;height:34pt;margin-top:360.3pt;margin-left:115.95pt;mso-height-relative:page;mso-position-horizontal-relative:margin;mso-width-relative:page;mso-wrap-style:none;position:absolute;z-index:251717632" coordsize="21600,21600" filled="f" stroked="f">
                <o:lock v:ext="edit" aspectratio="f"/>
                <v:textbox>
                  <w:txbxContent>
                    <w:p w14:paraId="427723D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联系方式：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+86 13800138000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1936115</wp:posOffset>
                </wp:positionH>
                <wp:positionV relativeFrom="paragraph">
                  <wp:posOffset>3930015</wp:posOffset>
                </wp:positionV>
                <wp:extent cx="1719580" cy="883920"/>
                <wp:effectExtent l="0" t="0" r="0" b="0"/>
                <wp:wrapNone/>
                <wp:docPr id="50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95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微软雅黑" w:eastAsia="微软雅黑" w:hAnsi="微软雅黑"/>
                                <w:b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color w:val="595959" w:themeColor="text1" w:themeTint="A6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</wp:anchor>
            </w:drawing>
          </mc:Choice>
          <mc:Fallback>
            <w:pict>
              <v:shape id="TextBox 5" o:spid="_x0000_s1132" type="#_x0000_t202" style="width:135.4pt;height:69.6pt;margin-top:309.45pt;margin-left:152.45pt;mso-position-horizontal-relative:margin;mso-wrap-distance-bottom:0;mso-wrap-distance-left:9pt;mso-wrap-distance-right:9pt;mso-wrap-distance-top:0;mso-wrap-style:none;position:absolute;v-text-anchor:top;z-index:251709440" filled="f" fillcolor="this"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微软雅黑" w:eastAsia="微软雅黑" w:hAnsi="微软雅黑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color w:val="595959" w:themeColor="text1" w:themeTint="A6"/>
                          <w:kern w:val="24"/>
                          <w:sz w:val="64"/>
                          <w:szCs w:val="64"/>
                        </w:rPr>
                        <w:t>某某某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1097915</wp:posOffset>
                </wp:positionH>
                <wp:positionV relativeFrom="paragraph">
                  <wp:posOffset>3279140</wp:posOffset>
                </wp:positionV>
                <wp:extent cx="3412490" cy="1425575"/>
                <wp:effectExtent l="0" t="0" r="0" b="0"/>
                <wp:wrapNone/>
                <wp:docPr id="49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12490" cy="142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80" w:lineRule="auto"/>
                              <w:rPr>
                                <w:color w:val="8B6F53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8B6F53"/>
                                <w:kern w:val="24"/>
                              </w:rPr>
                              <w:t>我将再接再厉，让我的中学时光更加精彩！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133" type="#_x0000_t202" style="width:268.7pt;height:112.25pt;margin-top:258.2pt;margin-left:86.45pt;mso-height-relative:page;mso-position-horizontal-relative:margin;mso-width-relative:page;mso-wrap-style:none;position:absolute;z-index:251708416" coordsize="21600,21600" filled="f" stroked="f">
                <o:lock v:ext="edit" aspectratio="f"/>
                <v:textbox style="mso-fit-shape-to-text:t">
                  <w:txbxContent>
                    <w:p w14:paraId="0C4874F4">
                      <w:pPr>
                        <w:pStyle w:val="NormalWeb"/>
                        <w:spacing w:before="0" w:beforeAutospacing="0" w:after="0" w:afterAutospacing="0" w:line="480" w:lineRule="auto"/>
                        <w:rPr>
                          <w:color w:val="8B6F53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8B6F53"/>
                          <w:kern w:val="24"/>
                        </w:rPr>
                        <w:t>我将再接再厉，让我的中学时光更加精彩！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1764665</wp:posOffset>
                </wp:positionV>
                <wp:extent cx="4172585" cy="1280160"/>
                <wp:effectExtent l="0" t="0" r="0" b="0"/>
                <wp:wrapNone/>
                <wp:docPr id="50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72585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8B6F53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8B6F53"/>
                                <w:kern w:val="24"/>
                                <w:sz w:val="80"/>
                                <w:szCs w:val="80"/>
                              </w:rPr>
                              <w:t>感谢老师的翻阅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 w:line="1000" w:lineRule="exact"/>
                              <w:jc w:val="center"/>
                              <w:rPr>
                                <w:color w:val="8B6F53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8B6F53"/>
                                <w:kern w:val="24"/>
                                <w:sz w:val="80"/>
                                <w:szCs w:val="80"/>
                              </w:rPr>
                              <w:t>您辛苦了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134" type="#_x0000_t202" style="width:328.55pt;height:100.8pt;margin-top:138.95pt;margin-left:43.4pt;mso-height-relative:page;mso-width-relative:page;position:absolute;z-index:251713536" coordsize="21600,21600" filled="f" stroked="f">
                <o:lock v:ext="edit" aspectratio="f"/>
                <v:textbox style="mso-fit-shape-to-text:t">
                  <w:txbxContent>
                    <w:p w14:paraId="6BC432A9">
                      <w:pPr>
                        <w:pStyle w:val="NormalWeb"/>
                        <w:snapToGrid w:val="0"/>
                        <w:spacing w:before="0" w:beforeAutospacing="0" w:after="0" w:afterAutospacing="0" w:line="1000" w:lineRule="exact"/>
                        <w:jc w:val="center"/>
                        <w:rPr>
                          <w:rFonts w:ascii="微软雅黑" w:eastAsia="微软雅黑" w:hAnsi="微软雅黑" w:cstheme="minorBidi"/>
                          <w:b/>
                          <w:bCs/>
                          <w:color w:val="8B6F53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8B6F53"/>
                          <w:kern w:val="24"/>
                          <w:sz w:val="80"/>
                          <w:szCs w:val="80"/>
                        </w:rPr>
                        <w:t>感谢老师的翻阅</w:t>
                      </w:r>
                    </w:p>
                    <w:p w14:paraId="33E6B594">
                      <w:pPr>
                        <w:pStyle w:val="NormalWeb"/>
                        <w:snapToGrid w:val="0"/>
                        <w:spacing w:before="0" w:beforeAutospacing="0" w:after="0" w:afterAutospacing="0" w:line="1000" w:lineRule="exact"/>
                        <w:jc w:val="center"/>
                        <w:rPr>
                          <w:color w:val="8B6F53"/>
                          <w:sz w:val="80"/>
                          <w:szCs w:val="8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8B6F53"/>
                          <w:kern w:val="24"/>
                          <w:sz w:val="80"/>
                          <w:szCs w:val="80"/>
                        </w:rPr>
                        <w:t>您辛苦了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585075" cy="10728960"/>
            <wp:effectExtent l="0" t="0" r="0" b="0"/>
            <wp:wrapNone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5075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</w:t>
      </w:r>
    </w:p>
    <w:sectPr>
      <w:headerReference w:type="even" r:id="rId38"/>
      <w:headerReference w:type="default" r:id="rId39"/>
      <w:pgSz w:w="11906" w:h="16838"/>
      <w:pgMar w:top="1440" w:right="1800" w:bottom="1440" w:left="1800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DAA2BFE-C01C-4572-9B29-6EB80BF2A97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CA899FC-FC11-4EC5-AFF2-D86A0FA4FB2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59802421-D3E6-4DF0-A9BD-14DF695404F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BC8FA590-EA6A-445B-B0EC-22BB71360036}"/>
    <w:embedBold r:id="rId5" w:subsetted="1" w:fontKey="{4CEB677B-C548-4D3E-ACE5-31FC7A5082DA}"/>
  </w:font>
  <w:font w:name="汉仪仿宋简">
    <w:panose1 w:val="02010609000101010101"/>
    <w:charset w:val="86"/>
    <w:family w:val="modern"/>
    <w:pitch w:val="default"/>
    <w:sig w:usb0="00000001" w:usb1="080E0800" w:usb2="00000002" w:usb3="00000000" w:csb0="00040000" w:csb1="00000000"/>
    <w:embedRegular r:id="rId6" w:fontKey="{706264F4-66B7-445A-AC65-854E3E45991C}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18F93C6-F3C8-4D18-89BE-EEF846DC7A21}"/>
  </w:font>
  <w:font w:name="方正少儿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FB3D808-34D3-4BE4-A009-48135FC669B7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F71250A4-8A5A-4C33-8994-42BEF203CD5C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439BB5A3-7276-4C85-A30E-35D22A6CE6E8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F7F2753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DFD7AA3">
    <w:pPr>
      <w:pStyle w:val="Header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embedSystemFonts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59"/>
    <w:rsid w:val="000001AA"/>
    <w:rsid w:val="00024A4E"/>
    <w:rsid w:val="000253DC"/>
    <w:rsid w:val="000365AD"/>
    <w:rsid w:val="00043A9D"/>
    <w:rsid w:val="00043EDF"/>
    <w:rsid w:val="000449DF"/>
    <w:rsid w:val="0004553B"/>
    <w:rsid w:val="000476EA"/>
    <w:rsid w:val="00051239"/>
    <w:rsid w:val="00062BD1"/>
    <w:rsid w:val="000751F6"/>
    <w:rsid w:val="00097C41"/>
    <w:rsid w:val="000B0A9B"/>
    <w:rsid w:val="000C55DD"/>
    <w:rsid w:val="000D3244"/>
    <w:rsid w:val="000D685D"/>
    <w:rsid w:val="000E2760"/>
    <w:rsid w:val="000F0F12"/>
    <w:rsid w:val="001239E5"/>
    <w:rsid w:val="0012473C"/>
    <w:rsid w:val="00130088"/>
    <w:rsid w:val="00150F22"/>
    <w:rsid w:val="001624D1"/>
    <w:rsid w:val="00164972"/>
    <w:rsid w:val="00172614"/>
    <w:rsid w:val="00176100"/>
    <w:rsid w:val="001771FD"/>
    <w:rsid w:val="0018361A"/>
    <w:rsid w:val="00190BAC"/>
    <w:rsid w:val="001A1CBA"/>
    <w:rsid w:val="001A65E9"/>
    <w:rsid w:val="001A7012"/>
    <w:rsid w:val="001C452A"/>
    <w:rsid w:val="001C7E6D"/>
    <w:rsid w:val="001D4B42"/>
    <w:rsid w:val="001E02FF"/>
    <w:rsid w:val="00201858"/>
    <w:rsid w:val="00202D30"/>
    <w:rsid w:val="00211B15"/>
    <w:rsid w:val="00216DD6"/>
    <w:rsid w:val="002268E1"/>
    <w:rsid w:val="00227547"/>
    <w:rsid w:val="00244A32"/>
    <w:rsid w:val="002536D3"/>
    <w:rsid w:val="00272C00"/>
    <w:rsid w:val="002740C1"/>
    <w:rsid w:val="002856C2"/>
    <w:rsid w:val="00292996"/>
    <w:rsid w:val="002960FB"/>
    <w:rsid w:val="002A37A4"/>
    <w:rsid w:val="002A42CD"/>
    <w:rsid w:val="002C6762"/>
    <w:rsid w:val="002D7F2F"/>
    <w:rsid w:val="002E090C"/>
    <w:rsid w:val="002E5106"/>
    <w:rsid w:val="002E5D84"/>
    <w:rsid w:val="002E614A"/>
    <w:rsid w:val="002E65EA"/>
    <w:rsid w:val="00302D3D"/>
    <w:rsid w:val="003068D7"/>
    <w:rsid w:val="003226DF"/>
    <w:rsid w:val="00324518"/>
    <w:rsid w:val="00326778"/>
    <w:rsid w:val="003347E1"/>
    <w:rsid w:val="00337D31"/>
    <w:rsid w:val="00357A4E"/>
    <w:rsid w:val="00380FC1"/>
    <w:rsid w:val="00381108"/>
    <w:rsid w:val="00381AF7"/>
    <w:rsid w:val="003864C9"/>
    <w:rsid w:val="00394A43"/>
    <w:rsid w:val="003A32DC"/>
    <w:rsid w:val="003A3B04"/>
    <w:rsid w:val="003A3EEC"/>
    <w:rsid w:val="003B0897"/>
    <w:rsid w:val="003B3854"/>
    <w:rsid w:val="003C75A6"/>
    <w:rsid w:val="003D1341"/>
    <w:rsid w:val="003D145B"/>
    <w:rsid w:val="003E044B"/>
    <w:rsid w:val="003E0C6E"/>
    <w:rsid w:val="00402F14"/>
    <w:rsid w:val="004259A3"/>
    <w:rsid w:val="00432E7E"/>
    <w:rsid w:val="0043468A"/>
    <w:rsid w:val="00441275"/>
    <w:rsid w:val="00446912"/>
    <w:rsid w:val="004500E5"/>
    <w:rsid w:val="00454DEE"/>
    <w:rsid w:val="00464082"/>
    <w:rsid w:val="00475A0C"/>
    <w:rsid w:val="00482E9D"/>
    <w:rsid w:val="004A1814"/>
    <w:rsid w:val="004A2730"/>
    <w:rsid w:val="004A57D4"/>
    <w:rsid w:val="004A659E"/>
    <w:rsid w:val="004E7CFB"/>
    <w:rsid w:val="005028CE"/>
    <w:rsid w:val="0050694F"/>
    <w:rsid w:val="00533FD5"/>
    <w:rsid w:val="005361C4"/>
    <w:rsid w:val="00537AEA"/>
    <w:rsid w:val="00565117"/>
    <w:rsid w:val="00566616"/>
    <w:rsid w:val="00585584"/>
    <w:rsid w:val="00591457"/>
    <w:rsid w:val="005950BA"/>
    <w:rsid w:val="005B4A72"/>
    <w:rsid w:val="005D73CE"/>
    <w:rsid w:val="005F0021"/>
    <w:rsid w:val="005F2DFB"/>
    <w:rsid w:val="005F4D62"/>
    <w:rsid w:val="0060009B"/>
    <w:rsid w:val="006065D6"/>
    <w:rsid w:val="00610DA2"/>
    <w:rsid w:val="0063386D"/>
    <w:rsid w:val="00641B97"/>
    <w:rsid w:val="00643703"/>
    <w:rsid w:val="006465F9"/>
    <w:rsid w:val="0065361A"/>
    <w:rsid w:val="00672D26"/>
    <w:rsid w:val="006739D8"/>
    <w:rsid w:val="00681F32"/>
    <w:rsid w:val="00685B59"/>
    <w:rsid w:val="00690C63"/>
    <w:rsid w:val="006A634B"/>
    <w:rsid w:val="006B10DE"/>
    <w:rsid w:val="006B32FD"/>
    <w:rsid w:val="006B73C6"/>
    <w:rsid w:val="006C78B7"/>
    <w:rsid w:val="006E7211"/>
    <w:rsid w:val="006F0A02"/>
    <w:rsid w:val="006F1FBF"/>
    <w:rsid w:val="006F5A3F"/>
    <w:rsid w:val="0070475C"/>
    <w:rsid w:val="007050C5"/>
    <w:rsid w:val="00707781"/>
    <w:rsid w:val="00713A69"/>
    <w:rsid w:val="00715B98"/>
    <w:rsid w:val="0073262C"/>
    <w:rsid w:val="007411F0"/>
    <w:rsid w:val="0076621E"/>
    <w:rsid w:val="00774BB1"/>
    <w:rsid w:val="007754A5"/>
    <w:rsid w:val="007824CC"/>
    <w:rsid w:val="0078417B"/>
    <w:rsid w:val="00785DDE"/>
    <w:rsid w:val="00793953"/>
    <w:rsid w:val="00797642"/>
    <w:rsid w:val="007A2215"/>
    <w:rsid w:val="007B0C20"/>
    <w:rsid w:val="007D2E4F"/>
    <w:rsid w:val="007D4DD8"/>
    <w:rsid w:val="007E06D9"/>
    <w:rsid w:val="007E7FA5"/>
    <w:rsid w:val="007F1930"/>
    <w:rsid w:val="007F485B"/>
    <w:rsid w:val="008316DE"/>
    <w:rsid w:val="0083683E"/>
    <w:rsid w:val="00836A9B"/>
    <w:rsid w:val="008631E5"/>
    <w:rsid w:val="00872154"/>
    <w:rsid w:val="00874F93"/>
    <w:rsid w:val="00876AF0"/>
    <w:rsid w:val="008847DD"/>
    <w:rsid w:val="00886AEE"/>
    <w:rsid w:val="008A1826"/>
    <w:rsid w:val="008B15D4"/>
    <w:rsid w:val="008C0175"/>
    <w:rsid w:val="008E12C1"/>
    <w:rsid w:val="008E5CE2"/>
    <w:rsid w:val="008E6FA3"/>
    <w:rsid w:val="008F0E49"/>
    <w:rsid w:val="008F512E"/>
    <w:rsid w:val="0090352F"/>
    <w:rsid w:val="0090646C"/>
    <w:rsid w:val="0091499E"/>
    <w:rsid w:val="00943B80"/>
    <w:rsid w:val="00944D90"/>
    <w:rsid w:val="009530CF"/>
    <w:rsid w:val="0095571C"/>
    <w:rsid w:val="00976C7F"/>
    <w:rsid w:val="00995B5C"/>
    <w:rsid w:val="009A0092"/>
    <w:rsid w:val="009A079A"/>
    <w:rsid w:val="009D00C7"/>
    <w:rsid w:val="009D23AE"/>
    <w:rsid w:val="009E5441"/>
    <w:rsid w:val="009F02A2"/>
    <w:rsid w:val="009F2FCD"/>
    <w:rsid w:val="00A00943"/>
    <w:rsid w:val="00A14FDF"/>
    <w:rsid w:val="00A16732"/>
    <w:rsid w:val="00A178F7"/>
    <w:rsid w:val="00A3451D"/>
    <w:rsid w:val="00A37C0D"/>
    <w:rsid w:val="00A43F3F"/>
    <w:rsid w:val="00A45F74"/>
    <w:rsid w:val="00A545D6"/>
    <w:rsid w:val="00A55466"/>
    <w:rsid w:val="00A56439"/>
    <w:rsid w:val="00A608D9"/>
    <w:rsid w:val="00A7333D"/>
    <w:rsid w:val="00A74121"/>
    <w:rsid w:val="00A94CE9"/>
    <w:rsid w:val="00AA0F55"/>
    <w:rsid w:val="00AA4568"/>
    <w:rsid w:val="00AA4657"/>
    <w:rsid w:val="00AB300B"/>
    <w:rsid w:val="00AC265F"/>
    <w:rsid w:val="00AC7E26"/>
    <w:rsid w:val="00AD45B9"/>
    <w:rsid w:val="00AD548C"/>
    <w:rsid w:val="00AE3908"/>
    <w:rsid w:val="00AE442F"/>
    <w:rsid w:val="00AE558B"/>
    <w:rsid w:val="00AF14D6"/>
    <w:rsid w:val="00B00549"/>
    <w:rsid w:val="00B05075"/>
    <w:rsid w:val="00B135E1"/>
    <w:rsid w:val="00B13A95"/>
    <w:rsid w:val="00B27759"/>
    <w:rsid w:val="00B35B5D"/>
    <w:rsid w:val="00B369C0"/>
    <w:rsid w:val="00B626DC"/>
    <w:rsid w:val="00B663ED"/>
    <w:rsid w:val="00B7354E"/>
    <w:rsid w:val="00B75E29"/>
    <w:rsid w:val="00B81C82"/>
    <w:rsid w:val="00B839C2"/>
    <w:rsid w:val="00B83D2F"/>
    <w:rsid w:val="00B84686"/>
    <w:rsid w:val="00BA4818"/>
    <w:rsid w:val="00BB22B9"/>
    <w:rsid w:val="00BB370B"/>
    <w:rsid w:val="00BD52F6"/>
    <w:rsid w:val="00BD7C27"/>
    <w:rsid w:val="00BE683C"/>
    <w:rsid w:val="00BF40D5"/>
    <w:rsid w:val="00C20813"/>
    <w:rsid w:val="00C21D54"/>
    <w:rsid w:val="00C22136"/>
    <w:rsid w:val="00C26F2A"/>
    <w:rsid w:val="00C271A5"/>
    <w:rsid w:val="00C27E90"/>
    <w:rsid w:val="00C327F2"/>
    <w:rsid w:val="00C43B40"/>
    <w:rsid w:val="00C46A43"/>
    <w:rsid w:val="00C512EE"/>
    <w:rsid w:val="00C60028"/>
    <w:rsid w:val="00C6082E"/>
    <w:rsid w:val="00C63EF6"/>
    <w:rsid w:val="00C64FC6"/>
    <w:rsid w:val="00C659D9"/>
    <w:rsid w:val="00CB3C65"/>
    <w:rsid w:val="00CD1BE9"/>
    <w:rsid w:val="00CD7ABE"/>
    <w:rsid w:val="00CE2BFD"/>
    <w:rsid w:val="00CF00E6"/>
    <w:rsid w:val="00CF04B9"/>
    <w:rsid w:val="00CF7333"/>
    <w:rsid w:val="00D220CD"/>
    <w:rsid w:val="00D26800"/>
    <w:rsid w:val="00D32B06"/>
    <w:rsid w:val="00D43238"/>
    <w:rsid w:val="00D539FA"/>
    <w:rsid w:val="00D672B1"/>
    <w:rsid w:val="00D7162D"/>
    <w:rsid w:val="00D92D3A"/>
    <w:rsid w:val="00DA01DD"/>
    <w:rsid w:val="00DC355F"/>
    <w:rsid w:val="00DD42B1"/>
    <w:rsid w:val="00DE0FC0"/>
    <w:rsid w:val="00DF5CCF"/>
    <w:rsid w:val="00E02774"/>
    <w:rsid w:val="00E15541"/>
    <w:rsid w:val="00E20D9C"/>
    <w:rsid w:val="00E21F32"/>
    <w:rsid w:val="00E416AA"/>
    <w:rsid w:val="00E4429B"/>
    <w:rsid w:val="00E47CD6"/>
    <w:rsid w:val="00E531E6"/>
    <w:rsid w:val="00E64D14"/>
    <w:rsid w:val="00E66AB3"/>
    <w:rsid w:val="00E671F6"/>
    <w:rsid w:val="00E8284F"/>
    <w:rsid w:val="00EA1B72"/>
    <w:rsid w:val="00EA76CD"/>
    <w:rsid w:val="00EB2268"/>
    <w:rsid w:val="00EB27F9"/>
    <w:rsid w:val="00EB689D"/>
    <w:rsid w:val="00EB696B"/>
    <w:rsid w:val="00EC06E1"/>
    <w:rsid w:val="00EC5923"/>
    <w:rsid w:val="00EC781A"/>
    <w:rsid w:val="00ED54B0"/>
    <w:rsid w:val="00ED74F9"/>
    <w:rsid w:val="00F026F1"/>
    <w:rsid w:val="00F031D1"/>
    <w:rsid w:val="00F06A2B"/>
    <w:rsid w:val="00F07BBF"/>
    <w:rsid w:val="00F2314B"/>
    <w:rsid w:val="00F35E64"/>
    <w:rsid w:val="00F4606E"/>
    <w:rsid w:val="00F554B3"/>
    <w:rsid w:val="00F663CD"/>
    <w:rsid w:val="00F71AF7"/>
    <w:rsid w:val="00F831B1"/>
    <w:rsid w:val="00F85565"/>
    <w:rsid w:val="00F915DC"/>
    <w:rsid w:val="00FA48E8"/>
    <w:rsid w:val="00FB2ABD"/>
    <w:rsid w:val="00FB595F"/>
    <w:rsid w:val="00FC5C16"/>
    <w:rsid w:val="00FD7403"/>
    <w:rsid w:val="00FD7C58"/>
    <w:rsid w:val="00FE01F7"/>
    <w:rsid w:val="00FE38DA"/>
    <w:rsid w:val="00FF6D72"/>
    <w:rsid w:val="26780617"/>
    <w:rsid w:val="65BD1E0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reader-word-layer">
    <w:name w:val="reader-word-layer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tif" /><Relationship Id="rId16" Type="http://schemas.openxmlformats.org/officeDocument/2006/relationships/image" Target="media/image11.png" /><Relationship Id="rId17" Type="http://schemas.openxmlformats.org/officeDocument/2006/relationships/image" Target="media/image12.tif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tif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jpe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png" /><Relationship Id="rId33" Type="http://schemas.openxmlformats.org/officeDocument/2006/relationships/image" Target="media/image28.jpeg" /><Relationship Id="rId34" Type="http://schemas.openxmlformats.org/officeDocument/2006/relationships/image" Target="media/image29.pn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header" Target="header1.xml" /><Relationship Id="rId39" Type="http://schemas.openxmlformats.org/officeDocument/2006/relationships/header" Target="header2.xml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ti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F:\&#21016;&#35878;\&#25105;&#22270;&#32593;\&#24179;&#38754;&#35774;&#35745;\PS\&#23567;&#23398;&#29983;&#31616;&#21382;\word\Doc1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A26D6-BFCF-449B-A37F-8F53A89FE4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113</TotalTime>
  <Pages>10</Pages>
  <Words>931</Words>
  <Characters>1053</Characters>
  <Application>Microsoft Office Word</Application>
  <DocSecurity>0</DocSecurity>
  <Lines>12</Lines>
  <Paragraphs>3</Paragraphs>
  <ScaleCrop>false</ScaleCrop>
  <Manager>www.jianlimoban-ziyuan.com</Manager>
  <Company>简历模板资源网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2017-04-06T07:07:00Z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FD53566C488D4824A862B71A449D9097_13</vt:lpwstr>
  </property>
  <property fmtid="{D5CDD505-2E9C-101B-9397-08002B2CF9AE}" pid="3" name="KSOProductBuildVer">
    <vt:lpwstr>2052-12.1.0.17147</vt:lpwstr>
  </property>
</Properties>
</file>