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dce6f2">
    <v:background id="_x0000_s1025" filled="t" fillcolor="#dce6f2"/>
  </w:background>
  <w:body>
    <w:p w14:paraId="04F0A037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-258445</wp:posOffset>
                </wp:positionV>
                <wp:extent cx="1023620" cy="1023620"/>
                <wp:effectExtent l="0" t="0" r="5080" b="5080"/>
                <wp:wrapNone/>
                <wp:docPr id="5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419344">
                          <a:off x="0" y="0"/>
                          <a:ext cx="1023620" cy="1023620"/>
                          <a:chOff x="0" y="0"/>
                          <a:chExt cx="1875041" cy="1874313"/>
                        </a:xfrm>
                        <a:solidFill>
                          <a:srgbClr val="FFC000"/>
                        </a:solidFill>
                        <a:effectLst/>
                      </wpg:grpSpPr>
                      <wps:wsp xmlns:wps="http://schemas.microsoft.com/office/word/2010/wordprocessingShape">
                        <wps:cNvPr id="54" name="椭圆 30"/>
                        <wps:cNvSpPr/>
                        <wps:spPr>
                          <a:xfrm>
                            <a:off x="431383" y="432048"/>
                            <a:ext cx="1008112" cy="1008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56" name="圆角矩形 56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57" name="圆角矩形 57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 rot="1800000"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59" name="圆角矩形 59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0" name="圆角矩形 60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 rot="3600000">
                            <a:off x="864662" y="405"/>
                            <a:ext cx="144017" cy="1872208"/>
                            <a:chOff x="864662" y="405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62" name="圆角矩形 62"/>
                          <wps:cNvSpPr/>
                          <wps:spPr>
                            <a:xfrm flipH="1">
                              <a:off x="864662" y="4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3" name="圆角矩形 63"/>
                          <wps:cNvSpPr/>
                          <wps:spPr>
                            <a:xfrm flipH="1">
                              <a:off x="864662" y="15125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6" name="组合 256"/>
                        <wpg:cNvGrpSpPr/>
                        <wpg:grpSpPr>
                          <a:xfrm rot="5400000">
                            <a:off x="864095" y="-162"/>
                            <a:ext cx="144017" cy="1872208"/>
                            <a:chOff x="864095" y="-162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57" name="圆角矩形 257"/>
                          <wps:cNvSpPr/>
                          <wps:spPr>
                            <a:xfrm flipH="1">
                              <a:off x="864095" y="-162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58" name="圆角矩形 258"/>
                          <wps:cNvSpPr/>
                          <wps:spPr>
                            <a:xfrm flipH="1">
                              <a:off x="864095" y="1512006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9" name="组合 259"/>
                        <wpg:cNvGrpSpPr/>
                        <wpg:grpSpPr>
                          <a:xfrm rot="7200000">
                            <a:off x="866928" y="-727"/>
                            <a:ext cx="144017" cy="1872208"/>
                            <a:chOff x="866928" y="-727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60" name="圆角矩形 260"/>
                          <wps:cNvSpPr/>
                          <wps:spPr>
                            <a:xfrm flipH="1">
                              <a:off x="866928" y="-727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61" name="圆角矩形 261"/>
                          <wps:cNvSpPr/>
                          <wps:spPr>
                            <a:xfrm flipH="1">
                              <a:off x="866928" y="1511441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 rot="9000000">
                            <a:off x="873160" y="2105"/>
                            <a:ext cx="144017" cy="1872208"/>
                            <a:chOff x="873160" y="2105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63" name="圆角矩形 263"/>
                          <wps:cNvSpPr/>
                          <wps:spPr>
                            <a:xfrm flipH="1">
                              <a:off x="873160" y="21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64" name="圆角矩形 264"/>
                          <wps:cNvSpPr/>
                          <wps:spPr>
                            <a:xfrm flipH="1">
                              <a:off x="873160" y="15142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26" style="width:80.6pt;height:80.6pt;margin-top:-20.35pt;margin-left:-40.05pt;mso-height-relative:page;mso-width-relative:page;position:absolute;rotation:-1289591fd;z-index:251824128" coordsize="1875041,1874313">
                <o:lock v:ext="edit" aspectratio="f"/>
                <v:oval id="椭圆 30" o:spid="_x0000_s1027" style="width:1008112;height:1008112;left:431383;position:absolute;top:432048;v-text-anchor:middle" coordsize="21600,21600" filled="t" stroked="f" strokeweight="2pt">
                  <o:lock v:ext="edit" aspectratio="f"/>
                </v:oval>
                <v:group id="_x0000_s1026" o:spid="_x0000_s1028" style="width:144017;height:1872208;left:832608;position:absolute" coordorigin="832608,0" coordsize="144017,1872208">
                  <o:lock v:ext="edit" aspectratio="f"/>
                  <v:oval id="圆角矩形 56" o:spid="_x0000_s1029" style="width:144017;height:360040;flip:x;left:832608;position:absolute;v-text-anchor:middle" coordsize="21600,21600" filled="t" stroked="f" strokeweight="2pt">
                    <o:lock v:ext="edit" aspectratio="f"/>
                  </v:oval>
                  <v:oval id="圆角矩形 57" o:spid="_x0000_s1030" style="width:144017;height:360040;flip:x;left:832608;position:absolute;top:1512168;v-text-anchor:middle" coordsize="21600,21600" filled="t" stroked="f" strokeweight="2pt">
                    <o:lock v:ext="edit" aspectratio="f"/>
                  </v:oval>
                </v:group>
                <v:group id="_x0000_s1026" o:spid="_x0000_s1031" style="width:144017;height:1872208;left:832608;position:absolute;rotation:30" coordorigin="832608,0" coordsize="144017,1872208">
                  <o:lock v:ext="edit" aspectratio="f"/>
                  <v:oval id="圆角矩形 59" o:spid="_x0000_s1032" style="width:144017;height:360040;flip:x;left:832608;position:absolute;v-text-anchor:middle" coordsize="21600,21600" filled="t" stroked="f" strokeweight="2pt">
                    <o:lock v:ext="edit" aspectratio="f"/>
                  </v:oval>
                  <v:oval id="圆角矩形 60" o:spid="_x0000_s1033" style="width:144017;height:360040;flip:x;left:832608;position:absolute;top:1512168;v-text-anchor:middle" coordsize="21600,21600" filled="t" stroked="f" strokeweight="2pt">
                    <o:lock v:ext="edit" aspectratio="f"/>
                  </v:oval>
                </v:group>
                <v:group id="_x0000_s1026" o:spid="_x0000_s1034" style="width:144017;height:1872208;left:864662;position:absolute;rotation:60;top:405" coordorigin="864662,405" coordsize="144017,1872208">
                  <o:lock v:ext="edit" aspectratio="f"/>
                  <v:oval id="圆角矩形 62" o:spid="_x0000_s1035" style="width:144017;height:360040;flip:x;left:864662;position:absolute;top:405;v-text-anchor:middle" coordsize="21600,21600" filled="t" stroked="f" strokeweight="2pt">
                    <o:lock v:ext="edit" aspectratio="f"/>
                  </v:oval>
                  <v:oval id="圆角矩形 63" o:spid="_x0000_s1036" style="width:144017;height:360040;flip:x;left:864662;position:absolute;top:1512573;v-text-anchor:middle" coordsize="21600,21600" filled="t" stroked="f" strokeweight="2pt">
                    <o:lock v:ext="edit" aspectratio="f"/>
                  </v:oval>
                </v:group>
                <v:group id="_x0000_s1026" o:spid="_x0000_s1037" style="width:144017;height:1872208;left:864095;position:absolute;rotation:90;top:-162" coordorigin="864095,-162" coordsize="144017,1872208">
                  <o:lock v:ext="edit" aspectratio="f"/>
                  <v:oval id="圆角矩形 257" o:spid="_x0000_s1038" style="width:144017;height:360040;flip:x;left:864095;position:absolute;top:-162;v-text-anchor:middle" coordsize="21600,21600" filled="t" stroked="f" strokeweight="2pt">
                    <o:lock v:ext="edit" aspectratio="f"/>
                  </v:oval>
                  <v:oval id="圆角矩形 258" o:spid="_x0000_s1039" style="width:144017;height:360040;flip:x;left:864095;position:absolute;top:1512006;v-text-anchor:middle" coordsize="21600,21600" filled="t" stroked="f" strokeweight="2pt">
                    <o:lock v:ext="edit" aspectratio="f"/>
                  </v:oval>
                </v:group>
                <v:group id="_x0000_s1026" o:spid="_x0000_s1040" style="width:144017;height:1872208;left:866928;position:absolute;rotation:120;top:-727" coordorigin="866928,-727" coordsize="144017,1872208">
                  <o:lock v:ext="edit" aspectratio="f"/>
                  <v:oval id="圆角矩形 260" o:spid="_x0000_s1041" style="width:144017;height:360040;flip:x;left:866928;position:absolute;top:-727;v-text-anchor:middle" coordsize="21600,21600" filled="t" stroked="f" strokeweight="2pt">
                    <o:lock v:ext="edit" aspectratio="f"/>
                  </v:oval>
                  <v:oval id="圆角矩形 261" o:spid="_x0000_s1042" style="width:144017;height:360040;flip:x;left:866928;position:absolute;top:1511441;v-text-anchor:middle" coordsize="21600,21600" filled="t" stroked="f" strokeweight="2pt">
                    <o:lock v:ext="edit" aspectratio="f"/>
                  </v:oval>
                </v:group>
                <v:group id="_x0000_s1026" o:spid="_x0000_s1043" style="width:144017;height:1872208;left:873160;position:absolute;rotation:150;top:2105" coordorigin="873160,2105" coordsize="144017,1872208">
                  <o:lock v:ext="edit" aspectratio="f"/>
                  <v:oval id="圆角矩形 263" o:spid="_x0000_s1044" style="width:144017;height:360040;flip:x;left:873160;position:absolute;top:2105;v-text-anchor:middle" coordsize="21600,21600" filled="t" stroked="f" strokeweight="2pt">
                    <o:lock v:ext="edit" aspectratio="f"/>
                  </v:oval>
                  <v:oval id="圆角矩形 264" o:spid="_x0000_s1045" style="width:144017;height:360040;flip:x;left:873160;position:absolute;top:1514273;v-text-anchor:middle" coordsize="21600,21600" filled="t" stroked="f" strokeweight="2pt">
                    <o:lock v:ext="edit" aspectratio="f"/>
                  </v:oval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3507105</wp:posOffset>
            </wp:positionH>
            <wp:positionV relativeFrom="margin">
              <wp:posOffset>-989330</wp:posOffset>
            </wp:positionV>
            <wp:extent cx="2922905" cy="206311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290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</w:t>
      </w:r>
    </w:p>
    <w:p w14:paraId="04B735D6">
      <w:pPr>
        <w:widowControl/>
        <w:jc w:val="left"/>
      </w:pPr>
    </w:p>
    <w:p w14:paraId="2456C41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1069340</wp:posOffset>
                </wp:positionH>
                <wp:positionV relativeFrom="paragraph">
                  <wp:posOffset>4344670</wp:posOffset>
                </wp:positionV>
                <wp:extent cx="3136265" cy="1770126"/>
                <wp:effectExtent l="0" t="0" r="0" b="254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1770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第一实验小学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32"/>
                                <w:szCs w:val="32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6" type="#_x0000_t202" style="width:246.95pt;height:139.38pt;margin-top:342.1pt;margin-left:84.2pt;mso-height-percent:200;mso-height-relative:margin;mso-position-horizontal-relative:margin;mso-width-percent:0;mso-width-relative:page;mso-wrap-distance-bottom:0;mso-wrap-distance-left:9pt;mso-wrap-distance-right:9pt;mso-wrap-distance-top:0;position:absolute;v-text-anchor:top;z-index:251664384" filled="f" fillcolor="this" stroked="f" strokeweight="0.75pt">
                <v:textbox style="mso-fit-shape-to-text:t"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  <w:t>第一实验小学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32"/>
                          <w:szCs w:val="32"/>
                          <w:u w:color="92D050"/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1659255</wp:posOffset>
            </wp:positionH>
            <wp:positionV relativeFrom="paragraph">
              <wp:posOffset>373380</wp:posOffset>
            </wp:positionV>
            <wp:extent cx="2056765" cy="2056765"/>
            <wp:effectExtent l="0" t="0" r="635" b="63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5676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3610610</wp:posOffset>
                </wp:positionV>
                <wp:extent cx="1423670" cy="7302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04040" w:themeColor="text1" w:themeTint="BF"/>
                                <w:sz w:val="56"/>
                                <w:szCs w:val="56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u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112.1pt;height:57.5pt;margin-top:284.3pt;margin-left:151.6pt;mso-wrap-distance-bottom:0;mso-wrap-distance-left:9pt;mso-wrap-distance-right:9pt;mso-wrap-distance-top:0;position:absolute;v-text-anchor:top;z-index:251662336" filled="f" fillcolor="this" stroked="f" strokeweight="0.75pt"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404040" w:themeColor="text1" w:themeTint="BF"/>
                          <w:sz w:val="56"/>
                          <w:szCs w:val="56"/>
                          <w:u w:color="92D0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56"/>
                          <w:szCs w:val="56"/>
                          <w:u w:color="92D050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2711450</wp:posOffset>
                </wp:positionV>
                <wp:extent cx="2847340" cy="1772666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迷你简汉真广标" w:eastAsia="迷你简汉真广标"/>
                                <w:color w:val="7ABC32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迷你简汉真广标" w:eastAsia="迷你简汉真广标" w:hint="eastAsia"/>
                                <w:color w:val="7ABC32"/>
                                <w:sz w:val="100"/>
                                <w:szCs w:val="100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8" type="#_x0000_t202" style="width:224.2pt;height:85.9pt;margin-top:213.5pt;margin-left:99.55pt;mso-height-percent:200;mso-height-relative:margin;mso-width-relative:page;position:absolute;z-index:2516613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8F29ABB">
                      <w:pPr>
                        <w:jc w:val="distribute"/>
                        <w:rPr>
                          <w:rFonts w:ascii="迷你简汉真广标" w:eastAsia="迷你简汉真广标"/>
                          <w:color w:val="7ABC32"/>
                          <w:sz w:val="100"/>
                          <w:szCs w:val="100"/>
                        </w:rPr>
                      </w:pPr>
                      <w:r>
                        <w:rPr>
                          <w:rFonts w:ascii="迷你简汉真广标" w:eastAsia="迷你简汉真广标" w:hint="eastAsia"/>
                          <w:color w:val="7ABC32"/>
                          <w:sz w:val="100"/>
                          <w:szCs w:val="100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5791835</wp:posOffset>
            </wp:positionV>
            <wp:extent cx="7559675" cy="427101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60960</wp:posOffset>
            </wp:positionV>
            <wp:extent cx="3091815" cy="2714625"/>
            <wp:effectExtent l="0" t="0" r="0" b="0"/>
            <wp:wrapNone/>
            <wp:docPr id="12" name="图片 12" descr="C:\Users\Administrator\Desktop\绿\绿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绿\绿圆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76B53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226060</wp:posOffset>
                </wp:positionV>
                <wp:extent cx="810895" cy="373380"/>
                <wp:effectExtent l="0" t="0" r="122555" b="12192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63.85pt;height:29.4pt;margin-top:17.8pt;margin-left:-91.2pt;mso-height-relative:page;mso-width-relative:page;position:absolute;v-text-anchor:middle;z-index:251878400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2C7C8C13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76B531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106045</wp:posOffset>
            </wp:positionV>
            <wp:extent cx="618490" cy="542290"/>
            <wp:effectExtent l="19050" t="0" r="67310" b="67310"/>
            <wp:wrapNone/>
            <wp:docPr id="17" name="图片 17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9285" cy="9607550"/>
                <wp:effectExtent l="0" t="0" r="12065" b="1270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50" style="width:549.55pt;height:756.5pt;margin-top:0;margin-left:0;mso-height-relative:page;mso-position-horizontal:center;mso-position-horizontal-relative:margin;mso-position-vertical:center;mso-position-vertical-relative:margin;mso-width-relative:page;position:absolute;v-text-anchor:middle;z-index:-251630592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/>
          <w:b/>
          <w:color w:val="80C535"/>
          <w:sz w:val="56"/>
          <w:szCs w:val="56"/>
        </w:rPr>
        <w:t>【</w:t>
      </w:r>
      <w:r>
        <w:rPr>
          <w:rFonts w:ascii="微软雅黑" w:eastAsia="微软雅黑" w:hAnsi="微软雅黑" w:hint="eastAsia"/>
          <w:b/>
          <w:color w:val="80C535"/>
          <w:sz w:val="56"/>
          <w:szCs w:val="56"/>
        </w:rPr>
        <w:t>个人简历</w:t>
      </w:r>
      <w:r>
        <w:rPr>
          <w:rFonts w:ascii="微软雅黑" w:eastAsia="微软雅黑" w:hAnsi="微软雅黑"/>
          <w:b/>
          <w:color w:val="80C535"/>
          <w:sz w:val="56"/>
          <w:szCs w:val="56"/>
        </w:rPr>
        <w:t>】</w:t>
      </w:r>
    </w:p>
    <w:p w14:paraId="6C4571D5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3488055</wp:posOffset>
            </wp:positionH>
            <wp:positionV relativeFrom="margin">
              <wp:posOffset>1006475</wp:posOffset>
            </wp:positionV>
            <wp:extent cx="1806575" cy="1806575"/>
            <wp:effectExtent l="38100" t="38100" r="41275" b="412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06575"/>
                    </a:xfrm>
                    <a:prstGeom prst="rect">
                      <a:avLst/>
                    </a:prstGeom>
                    <a:ln w="28575" cap="sq">
                      <a:solidFill>
                        <a:srgbClr val="76B531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某某某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出生年月：2005.03.18</w:t>
      </w:r>
    </w:p>
    <w:p w14:paraId="2F2C3998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性    别：男   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身    高：156cm</w:t>
      </w:r>
    </w:p>
    <w:p w14:paraId="62846D08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兴趣爱好：画画、足球、游泳、骑车</w:t>
      </w:r>
    </w:p>
    <w:p w14:paraId="52121E14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所在小学：广州市天河区实验第一小学</w:t>
      </w:r>
    </w:p>
    <w:p w14:paraId="27205C95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户口所在地：广州市天河区</w:t>
      </w:r>
    </w:p>
    <w:p w14:paraId="1028CC11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296545</wp:posOffset>
                </wp:positionV>
                <wp:extent cx="131318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7ABC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ABC32"/>
                                <w:sz w:val="40"/>
                                <w:szCs w:val="40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103.4pt;height:48.65pt;margin-top:23.35pt;margin-left:-19.75pt;mso-height-relative:page;mso-width-relative:page;position:absolute;z-index:251784192" coordsize="21600,21600" filled="f" stroked="f">
                <v:stroke joinstyle="miter"/>
                <o:lock v:ext="edit" aspectratio="f"/>
                <v:textbox>
                  <w:txbxContent>
                    <w:p w14:paraId="6C746ABD">
                      <w:pPr>
                        <w:rPr>
                          <w:rFonts w:ascii="微软雅黑" w:eastAsia="微软雅黑" w:hAnsi="微软雅黑"/>
                          <w:b/>
                          <w:color w:val="7ABC32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ABC32"/>
                          <w:sz w:val="40"/>
                          <w:szCs w:val="40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 w14:paraId="367C9D88">
      <w:pPr>
        <w:widowControl/>
        <w:jc w:val="left"/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1376045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2" style="mso-height-relative:page;mso-width-relative:page;position:absolute;z-index:251709440" from="-18.8pt,108.35pt" to="446.2pt,108.3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1871345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3" style="mso-height-relative:page;mso-width-relative:page;position:absolute;z-index:251711488" from="-18.8pt,147.35pt" to="446.2pt,147.3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947420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广州市某信息科技有限公司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4" type="#_x0000_t202" style="width:472.5pt;height:33pt;margin-top:74.6pt;margin-left:-5.3pt;mso-height-relative:page;mso-width-relative:page;position:absolute;z-index:251713536" coordsize="21600,21600" filled="f" stroked="f">
                <v:stroke joinstyle="miter"/>
                <o:lock v:ext="edit" aspectratio="f"/>
                <v:textbox>
                  <w:txbxContent>
                    <w:p w14:paraId="4A9B090B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广州市某信息科技有限公司  13600008000</w:t>
                      </w:r>
                    </w:p>
                    <w:p w14:paraId="37384994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1433195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广州市某银行某分行营业部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5" type="#_x0000_t202" style="width:472.5pt;height:33pt;margin-top:112.85pt;margin-left:-5.3pt;mso-height-relative:page;mso-width-relative:page;position:absolute;z-index:251715584" coordsize="21600,21600" filled="f" stroked="f">
                <v:stroke joinstyle="miter"/>
                <o:lock v:ext="edit" aspectratio="f"/>
                <v:textbox>
                  <w:txbxContent>
                    <w:p w14:paraId="5F5F8288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广州市某银行某分行营业部  13600008000</w:t>
                      </w:r>
                    </w:p>
                    <w:p w14:paraId="06E8C084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2486025</wp:posOffset>
                </wp:positionV>
                <wp:extent cx="899160" cy="1772666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6" type="#_x0000_t202" style="width:70.8pt;height:110.55pt;margin-top:195.75pt;margin-left:3.65pt;mso-height-percent:200;mso-height-relative:margin;mso-width-relative:page;position:absolute;z-index:2517196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9D0F4C4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2517140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7" type="#_x0000_t202" style="width:82.9pt;height:31.6pt;margin-top:198.2pt;margin-left:115pt;mso-height-relative:page;mso-width-relative:page;position:absolute;z-index:251721728" coordsize="21600,21600" filled="f" stroked="f">
                <v:stroke joinstyle="miter"/>
                <o:lock v:ext="edit" aspectratio="f"/>
                <v:textbox>
                  <w:txbxContent>
                    <w:p w14:paraId="44A84AC2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2503170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8" type="#_x0000_t202" style="width:82.9pt;height:31.6pt;margin-top:197.1pt;margin-left:236.35pt;mso-height-relative:page;mso-width-relative:page;position:absolute;z-index:251723776" coordsize="21600,21600" filled="f" stroked="f">
                <v:stroke joinstyle="miter"/>
                <o:lock v:ext="edit" aspectratio="f"/>
                <v:textbox>
                  <w:txbxContent>
                    <w:p w14:paraId="175FE178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2501265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82.9pt;height:31.6pt;margin-top:196.95pt;margin-left:350.4pt;mso-height-relative:page;mso-width-relative:page;position:absolute;z-index:251725824" coordsize="21600,21600" filled="f" stroked="f">
                <v:stroke joinstyle="miter"/>
                <o:lock v:ext="edit" aspectratio="f"/>
                <v:textbox>
                  <w:txbxContent>
                    <w:p w14:paraId="0C0994DD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2912745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上 学 期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100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0" type="#_x0000_t202" style="width:472.5pt;height:33pt;margin-top:229.35pt;margin-left:-11.6pt;mso-height-relative:page;mso-width-relative:page;position:absolute;z-index:251731968" coordsize="21600,21600" filled="f" stroked="f">
                <v:stroke joinstyle="miter"/>
                <o:lock v:ext="edit" aspectratio="f"/>
                <v:textbox>
                  <w:txbxContent>
                    <w:p w14:paraId="387AE23D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上 学 期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100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0D19E10C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3327400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下 学 期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1" type="#_x0000_t202" style="width:472.5pt;height:33pt;margin-top:262pt;margin-left:-9.8pt;mso-height-relative:page;mso-width-relative:page;position:absolute;z-index:251734016" coordsize="21600,21600" filled="f" stroked="f">
                <v:stroke joinstyle="miter"/>
                <o:lock v:ext="edit" aspectratio="f"/>
                <v:textbox>
                  <w:txbxContent>
                    <w:p w14:paraId="47CAE455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下 学 期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2FCD531A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2579370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128.8pt;height:27pt;margin-top:203.1pt;margin-left:-21.65pt;mso-height-relative:page;mso-width-relative:page;position:absolute;v-text-anchor:middle;z-index:251678720" coordsize="21600,21600" filled="t" fillcolor="#6ea92d" stroked="f" strokeweight="2pt">
                <o:lock v:ext="edit" aspectratio="f"/>
                <v:textbox>
                  <w:txbxContent>
                    <w:p w14:paraId="2FDEB4A7"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2579370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3" style="width:342.25pt;height:27pt;margin-top:203.1pt;margin-left:100.05pt;mso-height-relative:page;mso-width-relative:page;position:absolute;v-text-anchor:middle;z-index:251680768" coordsize="21600,21600" filled="t" fillcolor="#82c836" stroked="f" strokeweight="2pt">
                <o:lock v:ext="edit" aspectratio="f"/>
                <v:textbox>
                  <w:txbxContent>
                    <w:p w14:paraId="4BC1E1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517525</wp:posOffset>
                </wp:positionV>
                <wp:extent cx="899160" cy="1772666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  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4" type="#_x0000_t202" style="width:70.8pt;height:110.55pt;margin-top:40.75pt;margin-left:-3.9pt;mso-height-percent:200;mso-height-relative:margin;mso-width-relative:page;position:absolute;z-index:2516971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1D4370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  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522605</wp:posOffset>
                </wp:positionV>
                <wp:extent cx="1052830" cy="401320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5" type="#_x0000_t202" style="width:82.9pt;height:31.6pt;margin-top:41.15pt;margin-left:360.35pt;mso-height-relative:page;mso-width-relative:page;position:absolute;z-index:251707392" coordsize="21600,21600" filled="f" stroked="f">
                <v:stroke joinstyle="miter"/>
                <o:lock v:ext="edit" aspectratio="f"/>
                <v:textbox>
                  <w:txbxContent>
                    <w:p w14:paraId="7819B86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528320</wp:posOffset>
                </wp:positionV>
                <wp:extent cx="1714500" cy="401320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135pt;height:31.6pt;margin-top:41.6pt;margin-left:193.45pt;mso-height-relative:page;mso-width-relative:page;position:absolute;z-index:251701248" coordsize="21600,21600" filled="f" stroked="f">
                <v:stroke joinstyle="miter"/>
                <o:lock v:ext="edit" aspectratio="f"/>
                <v:textbox>
                  <w:txbxContent>
                    <w:p w14:paraId="72AC622E">
                      <w:pPr>
                        <w:jc w:val="distribute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526415</wp:posOffset>
                </wp:positionV>
                <wp:extent cx="1052830" cy="401320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    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82.9pt;height:31.6pt;margin-top:41.45pt;margin-left:88.3pt;mso-height-relative:page;mso-width-relative:page;position:absolute;z-index:251699200" coordsize="21600,21600" filled="f" stroked="f">
                <v:stroke joinstyle="miter"/>
                <o:lock v:ext="edit" aspectratio="f"/>
                <v:textbox>
                  <w:txbxContent>
                    <w:p w14:paraId="3992E1C3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    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608965</wp:posOffset>
                </wp:positionV>
                <wp:extent cx="1274445" cy="342900"/>
                <wp:effectExtent l="0" t="0" r="190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4445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100.35pt;height:27pt;margin-top:47.95pt;margin-left:-22.65pt;mso-height-relative:page;mso-width-relative:page;position:absolute;v-text-anchor:middle;z-index:251691008" coordsize="21600,21600" filled="t" fillcolor="#6ea92d" stroked="f" strokeweight="2pt">
                <o:lock v:ext="edit" aspectratio="f"/>
                <v:textbox>
                  <w:txbxContent>
                    <w:p w14:paraId="3A428F4A"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608965</wp:posOffset>
                </wp:positionV>
                <wp:extent cx="4655820" cy="3429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55820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366.6pt;height:27pt;margin-top:47.95pt;margin-left:77.7pt;mso-height-relative:page;mso-width-relative:page;position:absolute;v-text-anchor:middle;z-index:251695104" coordsize="21600,21600" filled="t" fillcolor="#82c836" stroked="f" strokeweight="2pt">
                <o:lock v:ext="edit" aspectratio="f"/>
                <v:textbox>
                  <w:txbxContent>
                    <w:p w14:paraId="75DB56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2D2B45"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3773170</wp:posOffset>
                </wp:positionV>
                <wp:extent cx="1635760" cy="342900"/>
                <wp:effectExtent l="0" t="0" r="254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128.8pt;height:27pt;margin-top:297.1pt;margin-left:-21.65pt;mso-height-relative:page;mso-width-relative:page;position:absolute;v-text-anchor:middle;z-index:251703296" coordsize="21600,21600" filled="t" fillcolor="#6ea92d" stroked="f" strokeweight="2pt">
                <o:lock v:ext="edit" aspectratio="f"/>
                <v:textbox>
                  <w:txbxContent>
                    <w:p w14:paraId="4A8B8324"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3773170</wp:posOffset>
                </wp:positionV>
                <wp:extent cx="4346575" cy="34290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342.25pt;height:27pt;margin-top:297.1pt;margin-left:100.05pt;mso-height-relative:page;mso-width-relative:page;position:absolute;v-text-anchor:middle;z-index:251740160" coordsize="21600,21600" filled="t" fillcolor="#82c836" stroked="f" strokeweight="2pt">
                <o:lock v:ext="edit" aspectratio="f"/>
                <v:textbox>
                  <w:txbxContent>
                    <w:p w14:paraId="0B3AAB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3258185</wp:posOffset>
                </wp:positionV>
                <wp:extent cx="1402715" cy="1772666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ABC32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72" type="#_x0000_t202" style="width:110.45pt;height:39.1pt;margin-top:256.55pt;margin-left:-23.4pt;mso-height-percent:200;mso-height-relative:margin;mso-width-relative:page;position:absolute;z-index:2517688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40EF065">
                      <w:pPr>
                        <w:rPr>
                          <w:rFonts w:ascii="微软雅黑" w:eastAsia="微软雅黑" w:hAnsi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ABC32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3679825</wp:posOffset>
                </wp:positionV>
                <wp:extent cx="899160" cy="1772666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73" type="#_x0000_t202" style="width:70.8pt;height:110.55pt;margin-top:289.75pt;margin-left:3.65pt;mso-height-percent:200;mso-height-relative:margin;mso-width-relative:page;position:absolute;z-index:2517964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F324AF1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3710940</wp:posOffset>
                </wp:positionV>
                <wp:extent cx="1052830" cy="401320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4" type="#_x0000_t202" style="width:82.9pt;height:31.6pt;margin-top:292.2pt;margin-left:115pt;mso-height-relative:page;mso-width-relative:page;position:absolute;z-index:251831296" coordsize="21600,21600" filled="f" stroked="f">
                <v:stroke joinstyle="miter"/>
                <o:lock v:ext="edit" aspectratio="f"/>
                <v:textbox>
                  <w:txbxContent>
                    <w:p w14:paraId="1521DAF9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3696970</wp:posOffset>
                </wp:positionV>
                <wp:extent cx="1052830" cy="40132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5" type="#_x0000_t202" style="width:82.9pt;height:31.6pt;margin-top:291.1pt;margin-left:236.35pt;mso-height-relative:page;mso-width-relative:page;position:absolute;z-index:251864064" coordsize="21600,21600" filled="f" stroked="f">
                <v:stroke joinstyle="miter"/>
                <o:lock v:ext="edit" aspectratio="f"/>
                <v:textbox>
                  <w:txbxContent>
                    <w:p w14:paraId="31EECB2D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3695065</wp:posOffset>
                </wp:positionV>
                <wp:extent cx="1052830" cy="401320"/>
                <wp:effectExtent l="0" t="0" r="0" b="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6" type="#_x0000_t202" style="width:82.9pt;height:31.6pt;margin-top:290.95pt;margin-left:350.4pt;mso-height-relative:page;mso-width-relative:page;position:absolute;z-index:251888640" coordsize="21600,21600" filled="f" stroked="f">
                <v:stroke joinstyle="miter"/>
                <o:lock v:ext="edit" aspectratio="f"/>
                <v:textbox>
                  <w:txbxContent>
                    <w:p w14:paraId="4A54382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4106545</wp:posOffset>
                </wp:positionV>
                <wp:extent cx="6000750" cy="41910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上 学 期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100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7" type="#_x0000_t202" style="width:472.5pt;height:33pt;margin-top:323.35pt;margin-left:-11.6pt;mso-height-relative:page;mso-width-relative:page;position:absolute;z-index:251893760" coordsize="21600,21600" filled="f" stroked="f">
                <v:stroke joinstyle="miter"/>
                <o:lock v:ext="edit" aspectratio="f"/>
                <v:textbox>
                  <w:txbxContent>
                    <w:p w14:paraId="31945B38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上 学 期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100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1A37CA47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4521200</wp:posOffset>
                </wp:positionV>
                <wp:extent cx="6000750" cy="41910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下 学 期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8" type="#_x0000_t202" style="width:472.5pt;height:33pt;margin-top:356pt;margin-left:-9.8pt;mso-height-relative:page;mso-width-relative:page;position:absolute;z-index:251901952" coordsize="21600,21600" filled="f" stroked="f">
                <v:stroke joinstyle="miter"/>
                <o:lock v:ext="edit" aspectratio="f"/>
                <v:textbox>
                  <w:txbxContent>
                    <w:p w14:paraId="4C1A4506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下 学 期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5E14BC30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5048885</wp:posOffset>
            </wp:positionV>
            <wp:extent cx="7559675" cy="858520"/>
            <wp:effectExtent l="0" t="0" r="3175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8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4897120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9" style="mso-height-relative:page;mso-width-relative:page;position:absolute;z-index:251687936" from="-24.85pt,385.6pt" to="440.15pt,385.6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4484370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0" style="mso-height-relative:page;mso-width-relative:page;position:absolute;z-index:251693056" from="-25.5pt,353.1pt" to="439.5pt,353.1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3128645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1" style="mso-height-relative:page;mso-width-relative:page;position:absolute;z-index:251729920" from="-24.35pt,246.35pt" to="440.65pt,246.3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2687320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2" style="mso-height-relative:page;mso-width-relative:page;position:absolute;z-index:251727872" from="-22.95pt,211.6pt" to="442.05pt,211.6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1470025</wp:posOffset>
                </wp:positionV>
                <wp:extent cx="1402715" cy="1772666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ABC32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3" type="#_x0000_t202" style="width:110.45pt;height:39.1pt;margin-top:115.75pt;margin-left:-23.4pt;mso-height-percent:200;mso-height-relative:margin;mso-width-relative:page;position:absolute;z-index:2517176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57768FB">
                      <w:pPr>
                        <w:rPr>
                          <w:rFonts w:ascii="微软雅黑" w:eastAsia="微软雅黑" w:hAnsi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ABC32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 w14:paraId="393F7E6E">
      <w:pP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9" name="图片 79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63.85pt;height:29.4pt;margin-top:36.35pt;margin-left:-90.05pt;mso-height-relative:page;mso-width-relative:page;position:absolute;v-text-anchor:middle;z-index:251855872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6F315519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197485</wp:posOffset>
                </wp:positionV>
                <wp:extent cx="171259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5" type="#_x0000_t202" style="width:134.85pt;height:55.05pt;margin-top:15.55pt;margin-left:7.5pt;mso-height-relative:page;mso-width-relative:page;position:absolute;z-index:251853824" coordsize="21600,21600" filled="f" stroked="f">
                <v:stroke joinstyle="miter"/>
                <o:lock v:ext="edit" aspectratio="f"/>
                <v:textbox>
                  <w:txbxContent>
                    <w:p w14:paraId="56375061">
                      <w:pPr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81915</wp:posOffset>
                </wp:positionV>
                <wp:extent cx="1056005" cy="566420"/>
                <wp:effectExtent l="19050" t="19050" r="10795" b="24130"/>
                <wp:wrapNone/>
                <wp:docPr id="3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6005" cy="5664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086" style="width:83.15pt;height:44.6pt;margin-top:6.45pt;margin-left:417.1pt;mso-height-relative:page;mso-width-relative:page;position:absolute;v-text-anchor:middle;z-index:251826176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2.25pt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92710</wp:posOffset>
                </wp:positionV>
                <wp:extent cx="450215" cy="241300"/>
                <wp:effectExtent l="19050" t="19050" r="26035" b="2540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215" cy="2413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087" style="width:35.45pt;height:19pt;margin-top:7.3pt;margin-left:381.45pt;mso-height-relative:page;mso-width-relative:page;position:absolute;v-text-anchor:middle;z-index:251828224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2.25pt">
                <v:stroke joinstyle="round"/>
                <o:lock v:ext="edit" aspectratio="f"/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-226060</wp:posOffset>
                </wp:positionV>
                <wp:extent cx="6979285" cy="9607550"/>
                <wp:effectExtent l="0" t="0" r="12065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88" style="width:549.55pt;height:756.5pt;margin-top:-17.8pt;margin-left:-67.1pt;mso-height-relative:page;mso-position-horizontal-relative:margin;mso-position-vertical-relative:margin;mso-width-relative:page;position:absolute;v-text-anchor:middle;z-index:-251483136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ascii="微软雅黑" w:eastAsia="微软雅黑" w:hAnsi="微软雅黑" w:hint="eastAsia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 w14:paraId="5E803F80">
      <w:pPr>
        <w:widowControl/>
        <w:ind w:firstLine="640" w:firstLineChars="200"/>
        <w:jc w:val="left"/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7907655</wp:posOffset>
            </wp:positionV>
            <wp:extent cx="7775575" cy="1114425"/>
            <wp:effectExtent l="0" t="0" r="0" b="952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127000</wp:posOffset>
                </wp:positionV>
                <wp:extent cx="5250815" cy="7785735"/>
                <wp:effectExtent l="0" t="0" r="0" b="571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78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我是来自广州市的甄优秀，我的性格活波、开朗、乐观、向上，总用积极的心态去面对这复杂多变的世界。我的座右铭是“好好学习，天天快乐”。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9" type="#_x0000_t202" style="width:413.45pt;height:613.05pt;margin-top:10pt;margin-left:0.95pt;mso-height-relative:page;mso-width-relative:page;position:absolute;z-index:251736064" coordsize="21600,21600" filled="f" stroked="f">
                <v:stroke joinstyle="miter"/>
                <o:lock v:ext="edit" aspectratio="f"/>
                <v:textbox>
                  <w:txbxContent>
                    <w:p w14:paraId="47CC8AA2">
                      <w:pPr>
                        <w:spacing w:line="480" w:lineRule="auto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我是来自广州市的甄优秀，我的性格活波、开朗、乐观、向上，总用积极的心态去面对这复杂多变的世界。我的座右铭是“好好学习，天天快乐”。</w:t>
                      </w:r>
                    </w:p>
                    <w:p w14:paraId="61B0B63C"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 w14:paraId="423A5FAD"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 w14:paraId="69CB8642"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 w14:paraId="28CB6DF8">
                      <w:pPr>
                        <w:spacing w:line="480" w:lineRule="auto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 w14:paraId="2C79947D">
                      <w:pPr>
                        <w:spacing w:line="480" w:lineRule="auto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ascii="微软雅黑" w:eastAsia="微软雅黑" w:hAnsi="微软雅黑" w:hint="eastAsia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960" w:hanging="96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727075</wp:posOffset>
                </wp:positionV>
                <wp:extent cx="4133850" cy="0"/>
                <wp:effectExtent l="0" t="0" r="1905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90" style="mso-height-relative:page;mso-width-relative:page;position:absolute;z-index:251895808" from="58pt,57.25pt" to="383.5pt,57.2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910144" behindDoc="0" locked="0" layoutInCell="1" allowOverlap="1">
            <wp:simplePos x="0" y="0"/>
            <wp:positionH relativeFrom="margin">
              <wp:posOffset>2940685</wp:posOffset>
            </wp:positionH>
            <wp:positionV relativeFrom="margin">
              <wp:posOffset>82550</wp:posOffset>
            </wp:positionV>
            <wp:extent cx="3016250" cy="1016635"/>
            <wp:effectExtent l="0" t="76200" r="0" b="18415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5458" flipH="1">
                      <a:off x="0" y="0"/>
                      <a:ext cx="3016566" cy="10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-664210</wp:posOffset>
                </wp:positionV>
                <wp:extent cx="1712595" cy="699135"/>
                <wp:effectExtent l="0" t="0" r="0" b="571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1" type="#_x0000_t202" style="width:134.85pt;height:55.05pt;margin-top:-52.3pt;margin-left:7.95pt;mso-height-relative:page;mso-width-relative:page;position:absolute;z-index:251906048" coordsize="21600,21600" filled="f" stroked="f">
                <v:stroke joinstyle="miter"/>
                <o:lock v:ext="edit" aspectratio="f"/>
                <v:textbox>
                  <w:txbxContent>
                    <w:p w14:paraId="03E86D8A">
                      <w:pPr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-405130</wp:posOffset>
                </wp:positionV>
                <wp:extent cx="810895" cy="373380"/>
                <wp:effectExtent l="0" t="0" r="122555" b="12192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2" style="width:63.85pt;height:29.4pt;margin-top:-31.9pt;margin-left:-89.6pt;mso-height-relative:page;mso-width-relative:page;position:absolute;v-text-anchor:middle;z-index:251908096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2405B25F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-519430</wp:posOffset>
            </wp:positionV>
            <wp:extent cx="618490" cy="542290"/>
            <wp:effectExtent l="19050" t="0" r="67310" b="67310"/>
            <wp:wrapNone/>
            <wp:docPr id="94" name="图片 94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-201295</wp:posOffset>
                </wp:positionV>
                <wp:extent cx="6979285" cy="9607550"/>
                <wp:effectExtent l="0" t="0" r="1206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93" style="width:549.55pt;height:756.5pt;margin-top:-15.85pt;margin-left:-67.1pt;mso-height-relative:page;mso-position-horizontal-relative:margin;mso-position-vertical-relative:margin;mso-width-relative:page;position:absolute;v-text-anchor:middle;z-index:-251611136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307340</wp:posOffset>
                </wp:positionV>
                <wp:extent cx="1685925" cy="1772666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94" type="#_x0000_t202" style="width:132.75pt;height:110.55pt;margin-top:24.2pt;margin-left:-43.9pt;mso-height-percent:200;mso-height-relative:margin;mso-width-relative:page;position:absolute;z-index:2518999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C6C4566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5" style="width:141.95pt;height:26.25pt;margin-top:32.25pt;margin-left:-48.25pt;mso-height-relative:page;mso-width-relative:page;position:absolute;v-text-anchor:middle;z-index:251897856" coordsize="21600,21600" filled="t" fillcolor="#82c836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58AB86C0"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2004060</wp:posOffset>
                </wp:positionV>
                <wp:extent cx="1762125" cy="1772666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96" type="#_x0000_t202" style="width:138.75pt;height:110.55pt;margin-top:157.8pt;margin-left:-50pt;mso-height-percent:200;mso-height-relative:margin;mso-width-relative:page;position:absolute;z-index:25174220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F628A5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7" style="width:141.95pt;height:26.25pt;margin-top:164.6pt;margin-left:-48.25pt;mso-height-relative:page;mso-width-relative:page;position:absolute;v-text-anchor:middle;z-index:251738112" coordsize="21600,21600" filled="t" fillcolor="#82c836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</w:p>
    <w:p w14:paraId="323F1EAC"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24130</wp:posOffset>
                </wp:positionV>
                <wp:extent cx="4133850" cy="0"/>
                <wp:effectExtent l="0" t="0" r="1905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98" style="mso-height-relative:page;mso-width-relative:page;position:absolute;z-index:251904000" from="58pt,1.9pt" to="383.5pt,1.9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2310130</wp:posOffset>
                </wp:positionV>
                <wp:extent cx="4133850" cy="0"/>
                <wp:effectExtent l="0" t="0" r="1905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99" style="mso-height-relative:page;mso-width-relative:page;position:absolute;z-index:251668480" from="58.75pt,181.9pt" to="384.25pt,181.9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1927860</wp:posOffset>
                </wp:positionV>
                <wp:extent cx="1762125" cy="50228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138.75pt;height:39.55pt;margin-top:151.8pt;margin-left:-50.45pt;mso-height-relative:page;mso-width-relative:page;position:absolute;z-index:251672576" coordsize="21600,21600" filled="f" stroked="f">
                <v:stroke joinstyle="miter"/>
                <o:lock v:ext="edit" aspectratio="f"/>
                <v:textbox>
                  <w:txbxContent>
                    <w:p w14:paraId="1FFCDE1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1" style="width:141.95pt;height:26.25pt;margin-top:156.85pt;margin-left:-48.25pt;mso-height-relative:page;mso-width-relative:page;position:absolute;v-text-anchor:middle;z-index:251670528" coordsize="21600,21600" filled="t" fillcolor="#82c836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2011年09月，被评为本学期“三好学生”；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2011年11月，被评为学校“金色少年”；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2012年02月，在学校举行的数学竞赛中，荣获一等奖；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2012年05月，被评为2005-2006年度第二学期“优秀学干”。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2012年06月，通过广东省音乐家协会钢琴“七级”考试。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2012年09月，荣获英语竞赛一等奖（满分）。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2013年05月，在学校举行的数学计算竞赛中荣获一等奖。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2013年07月，在本学期数学竞赛中荣获三等奖。。</w:t>
      </w:r>
    </w:p>
    <w:p w14:paraId="3043531B"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2013年09月，通过广东省音乐家协会钢琴“八级”考试。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342900</wp:posOffset>
            </wp:positionV>
            <wp:extent cx="7775575" cy="111379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50172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285750</wp:posOffset>
                </wp:positionV>
                <wp:extent cx="4133850" cy="0"/>
                <wp:effectExtent l="0" t="0" r="1905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2" style="mso-height-relative:page;mso-width-relative:page;position:absolute;z-index:251912192" from="63.45pt,22.5pt" to="388.95pt,22.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-243840</wp:posOffset>
                </wp:positionV>
                <wp:extent cx="6979285" cy="9607550"/>
                <wp:effectExtent l="0" t="0" r="12065" b="1270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3" style="width:549.55pt;height:756.5pt;margin-top:-19.2pt;margin-left:-67.1pt;mso-height-relative:page;mso-position-horizontal-relative:margin;mso-position-vertical-relative:margin;mso-width-relative:page;position:absolute;v-text-anchor:middle;z-index:-251381760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-113030</wp:posOffset>
                </wp:positionV>
                <wp:extent cx="1762125" cy="1772666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04" type="#_x0000_t202" style="width:138.75pt;height:110.55pt;margin-top:-8.9pt;margin-left:-41.9pt;mso-height-percent:200;mso-height-relative:margin;mso-width-relative:page;position:absolute;z-index:251916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024274E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6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5" style="width:142pt;height:26.25pt;margin-top:-2.45pt;margin-left:-41.4pt;mso-height-relative:page;mso-width-relative:page;position:absolute;v-text-anchor:middle;z-index:251914240" coordsize="21600,21600" filled="t" fillcolor="#82c836" stroked="f" strokeweight="2pt">
                <o:lock v:ext="edit" aspectratio="f"/>
              </v:rect>
            </w:pict>
          </mc:Fallback>
        </mc:AlternateConten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3579495</wp:posOffset>
                </wp:positionV>
                <wp:extent cx="413385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6" style="mso-height-relative:page;mso-width-relative:page;position:absolute;z-index:251924480" from="59.05pt,281.85pt" to="384.55pt,281.8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1923415</wp:posOffset>
                </wp:positionV>
                <wp:extent cx="4133850" cy="0"/>
                <wp:effectExtent l="0" t="0" r="1905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7" style="mso-height-relative:page;mso-width-relative:page;position:absolute;z-index:251918336" from="59.5pt,151.45pt" to="385pt,151.4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6722110</wp:posOffset>
            </wp:positionV>
            <wp:extent cx="2000885" cy="1409065"/>
            <wp:effectExtent l="0" t="0" r="0" b="635"/>
            <wp:wrapNone/>
            <wp:docPr id="3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6722110</wp:posOffset>
            </wp:positionV>
            <wp:extent cx="1976120" cy="1409065"/>
            <wp:effectExtent l="0" t="0" r="5080" b="635"/>
            <wp:wrapNone/>
            <wp:docPr id="3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5016500</wp:posOffset>
            </wp:positionV>
            <wp:extent cx="1948180" cy="1390015"/>
            <wp:effectExtent l="0" t="0" r="0" b="635"/>
            <wp:wrapNone/>
            <wp:docPr id="3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583" r="2222" b="2469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5013325</wp:posOffset>
            </wp:positionV>
            <wp:extent cx="2038350" cy="1437005"/>
            <wp:effectExtent l="0" t="0" r="0" b="0"/>
            <wp:wrapNone/>
            <wp:docPr id="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 r="1421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70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1527175</wp:posOffset>
                </wp:positionV>
                <wp:extent cx="1762125" cy="1772666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08" type="#_x0000_t202" style="width:138.75pt;height:110.55pt;margin-top:120.25pt;margin-left:-43.5pt;mso-height-percent:200;mso-height-relative:margin;mso-width-relative:page;position:absolute;z-index:2519224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E29DC1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3159125</wp:posOffset>
                </wp:positionV>
                <wp:extent cx="1762125" cy="1772666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09" type="#_x0000_t202" style="width:138.75pt;height:110.55pt;margin-top:248.75pt;margin-left:-45.5pt;mso-height-percent:200;mso-height-relative:margin;mso-width-relative:page;position:absolute;z-index:2519285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5A1699B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0" style="width:142pt;height:26.25pt;margin-top:125.5pt;margin-left:-43pt;mso-height-relative:page;mso-width-relative:page;position:absolute;v-text-anchor:middle;z-index:251920384" coordsize="21600,21600" filled="t" fillcolor="#82c836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1" style="width:142pt;height:26.25pt;margin-top:256.45pt;margin-left:-41.85pt;mso-height-relative:page;mso-width-relative:page;position:absolute;v-text-anchor:middle;z-index:251926528" coordsize="21600,21600" filled="t" fillcolor="#82c836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2013年09月，在学校举行的写字竞赛荣获一等奖。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2014年04月，数学基础知识竞赛一等奖。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2014年05月，英语数学竞赛一等奖。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2015年01月，通过上海音乐学院钢琴“十级”考试。（成绩：优秀）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2015年09月，参加全市红领巾读书征文演讲比赛荣获一等奖第一名。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2015年10月，被评为“全市十佳少年”（全淮安只有十个）。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2015年11月，被评为学校“大队委”。</w:t>
      </w:r>
    </w:p>
    <w:p w14:paraId="782365BA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C1E859F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3116580</wp:posOffset>
            </wp:positionV>
            <wp:extent cx="7775575" cy="111379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574A7D4D">
      <w:pPr>
        <w:ind w:left="210" w:leftChars="100"/>
        <w:jc w:val="center"/>
        <w:rPr>
          <w:rFonts w:ascii="微软雅黑" w:eastAsia="微软雅黑" w:hAnsi="微软雅黑"/>
          <w:b/>
          <w:color w:val="00B0F0"/>
          <w:sz w:val="48"/>
          <w:szCs w:val="48"/>
        </w:rPr>
      </w:pPr>
      <w: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-282575</wp:posOffset>
            </wp:positionV>
            <wp:extent cx="2751455" cy="13525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1577" cy="13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210820</wp:posOffset>
                </wp:positionV>
                <wp:extent cx="1712595" cy="699135"/>
                <wp:effectExtent l="0" t="0" r="0" b="571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2" type="#_x0000_t202" style="width:134.85pt;height:55.05pt;margin-top:16.6pt;margin-left:4.85pt;mso-height-relative:page;mso-width-relative:page;position:absolute;z-index:251848704" coordsize="21600,21600" filled="f" stroked="f">
                <v:stroke joinstyle="miter"/>
                <o:lock v:ext="edit" aspectratio="f"/>
                <v:textbox>
                  <w:txbxContent>
                    <w:p w14:paraId="0C06E6E0"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3" style="width:63.85pt;height:29.4pt;margin-top:36.35pt;margin-left:-91.15pt;mso-height-relative:page;mso-width-relative:page;position:absolute;v-text-anchor:middle;z-index:251850752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7C424267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FF5050"/>
          <w:sz w:val="52"/>
          <w:szCs w:val="5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6" name="图片 76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-224790</wp:posOffset>
                </wp:positionV>
                <wp:extent cx="6979285" cy="9607550"/>
                <wp:effectExtent l="0" t="0" r="12065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14" style="width:549.55pt;height:756.5pt;margin-top:-17.7pt;margin-left:-67.1pt;mso-height-relative:page;mso-position-horizontal-relative:margin;mso-position-vertical-relative:margin;mso-width-relative:page;position:absolute;v-text-anchor:middle;z-index:-251481088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t xml:space="preserve">  </w:t>
      </w:r>
    </w:p>
    <w:p w14:paraId="5180A244">
      <w:pPr>
        <w:widowControl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7892415</wp:posOffset>
            </wp:positionV>
            <wp:extent cx="7732395" cy="1287780"/>
            <wp:effectExtent l="0" t="0" r="1905" b="762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12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115" type="#_x0000_t202" style="width:127.6pt;height:24.2pt;margin-top:173.15pt;margin-left:-21.2pt;mso-height-relative:page;mso-width-relative:page;mso-wrap-style:none;position:absolute;z-index:251772928" coordsize="21600,21600" filled="f" stroked="f">
                <o:lock v:ext="edit" aspectratio="f"/>
                <v:textbox style="mso-fit-shape-to-text:t">
                  <w:txbxContent>
                    <w:p w14:paraId="5EFC211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2840990</wp:posOffset>
            </wp:positionV>
            <wp:extent cx="1736725" cy="1300480"/>
            <wp:effectExtent l="133350" t="114300" r="149225" b="166370"/>
            <wp:wrapNone/>
            <wp:docPr id="3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028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2840990</wp:posOffset>
            </wp:positionV>
            <wp:extent cx="1812290" cy="1300480"/>
            <wp:effectExtent l="133350" t="114300" r="149860" b="166370"/>
            <wp:wrapNone/>
            <wp:docPr id="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2840990</wp:posOffset>
                </wp:positionV>
                <wp:extent cx="1739900" cy="1305560"/>
                <wp:effectExtent l="133350" t="114300" r="146050" b="180340"/>
                <wp:wrapNone/>
                <wp:docPr id="3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39900" cy="1305560"/>
                          <a:chOff x="4202727" y="2062489"/>
                          <a:chExt cx="9144011" cy="6449402"/>
                        </a:xfrm>
                      </wpg:grpSpPr>
                      <pic:pic xmlns:pic="http://schemas.openxmlformats.org/drawingml/2006/picture">
                        <pic:nvPicPr>
                          <pic:cNvPr id="356" name="图片 3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2727" y="2062489"/>
                            <a:ext cx="9144011" cy="6449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357" name="矩形 357"/>
                        <wps:cNvSpPr/>
                        <wps:spPr>
                          <a:xfrm>
                            <a:off x="5030310" y="3526031"/>
                            <a:ext cx="1224136" cy="537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116" style="width:137pt;height:102.8pt;margin-top:223.7pt;margin-left:297.75pt;mso-height-relative:page;mso-width-relative:page;position:absolute;z-index:251746304" coordorigin="4202727,2062489" coordsize="9144011,6449402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117" type="#_x0000_t75" style="width:9144011;height:6449402;left:4202727;position:absolute;top:2062489" coordsize="21600,21600" o:preferrelative="t" filled="t" fillcolor="#ededed" stroked="t" strokecolor="white" strokeweight="7pt">
                  <v:stroke joinstyle="miter" endcap="square"/>
                  <v:imagedata r:id="rId24" o:title=""/>
                  <o:lock v:ext="edit" aspectratio="t"/>
                </v:shape>
                <v:rect id="_x0000_s1026" o:spid="_x0000_s1118" style="width:1224136;height:537016;left:5030310;position:absolute;top:3526031;v-text-anchor:middle" coordsize="21600,21600" filled="t" fillcolor="white" stroked="t" strokecolor="white" strokeweight="2pt">
                  <v:stroke joinstyle="round"/>
                  <o:lock v:ext="edit" aspectratio="f"/>
                </v:rect>
              </v:group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4979670</wp:posOffset>
            </wp:positionV>
            <wp:extent cx="1736725" cy="1251585"/>
            <wp:effectExtent l="133350" t="114300" r="149225" b="158115"/>
            <wp:wrapNone/>
            <wp:docPr id="3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4988560</wp:posOffset>
            </wp:positionV>
            <wp:extent cx="1857375" cy="1245235"/>
            <wp:effectExtent l="133350" t="114300" r="142875" b="164465"/>
            <wp:wrapNone/>
            <wp:docPr id="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4989195</wp:posOffset>
            </wp:positionV>
            <wp:extent cx="1644650" cy="1248410"/>
            <wp:effectExtent l="133350" t="114300" r="146050" b="161290"/>
            <wp:wrapNone/>
            <wp:docPr id="3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119" type="#_x0000_t202" style="width:127.6pt;height:24.2pt;margin-top:338.6pt;margin-left:-24.35pt;mso-height-relative:page;mso-width-relative:page;mso-wrap-style:none;position:absolute;z-index:251751424" coordsize="21600,21600" filled="f" stroked="f">
                <o:lock v:ext="edit" aspectratio="f"/>
                <v:textbox style="mso-fit-shape-to-text:t">
                  <w:txbxContent>
                    <w:p w14:paraId="57D57EF5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120" type="#_x0000_t202" style="width:127.6pt;height:24.2pt;margin-top:338.6pt;margin-left:136.65pt;mso-height-relative:page;mso-width-relative:page;mso-wrap-style:none;position:absolute;z-index:251753472" coordsize="21600,21600" filled="f" stroked="f">
                <o:lock v:ext="edit" aspectratio="f"/>
                <v:textbox style="mso-fit-shape-to-text:t">
                  <w:txbxContent>
                    <w:p w14:paraId="741892A9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121" type="#_x0000_t202" style="width:127.6pt;height:24.2pt;margin-top:338.6pt;margin-left:298.65pt;mso-height-relative:page;mso-width-relative:page;mso-wrap-style:none;position:absolute;z-index:251755520" coordsize="21600,21600" filled="f" stroked="f">
                <o:lock v:ext="edit" aspectratio="f"/>
                <v:textbox style="mso-fit-shape-to-text:t">
                  <w:txbxContent>
                    <w:p w14:paraId="0509A44B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6438900</wp:posOffset>
                </wp:positionV>
                <wp:extent cx="1620520" cy="307340"/>
                <wp:effectExtent l="0" t="0" r="0" b="0"/>
                <wp:wrapNone/>
                <wp:docPr id="3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122" type="#_x0000_t202" style="width:127.6pt;height:24.2pt;margin-top:507pt;margin-left:138.65pt;mso-height-relative:page;mso-width-relative:page;mso-wrap-style:none;position:absolute;z-index:251759616" coordsize="21600,21600" filled="f" stroked="f">
                <o:lock v:ext="edit" aspectratio="f"/>
                <v:textbox style="mso-fit-shape-to-text:t">
                  <w:txbxContent>
                    <w:p w14:paraId="11A6E1CD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123" type="#_x0000_t202" style="width:127.6pt;height:24.2pt;margin-top:506pt;margin-left:-25.35pt;mso-height-relative:page;mso-width-relative:page;mso-wrap-style:none;position:absolute;z-index:251761664" coordsize="21600,21600" filled="f" stroked="f">
                <o:lock v:ext="edit" aspectratio="f"/>
                <v:textbox style="mso-fit-shape-to-text:t">
                  <w:txbxContent>
                    <w:p w14:paraId="39B83DD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778510</wp:posOffset>
            </wp:positionV>
            <wp:extent cx="1736725" cy="1251585"/>
            <wp:effectExtent l="133350" t="114300" r="149225" b="158115"/>
            <wp:wrapNone/>
            <wp:docPr id="3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786765</wp:posOffset>
            </wp:positionV>
            <wp:extent cx="1857375" cy="1245235"/>
            <wp:effectExtent l="133350" t="114300" r="142875" b="164465"/>
            <wp:wrapNone/>
            <wp:docPr id="3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787400</wp:posOffset>
            </wp:positionV>
            <wp:extent cx="1644650" cy="1248410"/>
            <wp:effectExtent l="133350" t="114300" r="146050" b="161290"/>
            <wp:wrapNone/>
            <wp:docPr id="3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124" type="#_x0000_t202" style="width:127.6pt;height:24.2pt;margin-top:173.15pt;margin-left:305.65pt;mso-height-relative:page;mso-width-relative:page;mso-wrap-style:none;position:absolute;z-index:251766784" coordsize="21600,21600" filled="f" stroked="f">
                <o:lock v:ext="edit" aspectratio="f"/>
                <v:textbox style="mso-fit-shape-to-text:t">
                  <w:txbxContent>
                    <w:p w14:paraId="746CC476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125" type="#_x0000_t202" style="width:127.6pt;height:24.2pt;margin-top:173.15pt;margin-left:142.65pt;mso-height-relative:page;mso-width-relative:page;mso-wrap-style:none;position:absolute;z-index:251770880" coordsize="21600,21600" filled="f" stroked="f">
                <o:lock v:ext="edit" aspectratio="f"/>
                <v:textbox style="mso-fit-shape-to-text:t">
                  <w:txbxContent>
                    <w:p w14:paraId="130090A6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126" type="#_x0000_t202" style="width:127.6pt;height:24.2pt;margin-top:506pt;margin-left:301.65pt;mso-height-relative:page;mso-width-relative:page;mso-wrap-style:none;position:absolute;z-index:251757568" coordsize="21600,21600" filled="f" stroked="f">
                <o:lock v:ext="edit" aspectratio="f"/>
                <v:textbox style="mso-fit-shape-to-text:t">
                  <w:txbxContent>
                    <w:p w14:paraId="2CA5B24B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br w:type="page"/>
      </w:r>
    </w:p>
    <w:p w14:paraId="1FDD5F58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/>
          <w:color w:val="77933C" w:themeColor="accent3" w:themeShade="B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-327660</wp:posOffset>
                </wp:positionV>
                <wp:extent cx="3058795" cy="876300"/>
                <wp:effectExtent l="0" t="0" r="825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58795" cy="876300"/>
                          <a:chOff x="0" y="0"/>
                          <a:chExt cx="4758073" cy="1363542"/>
                        </a:xfrm>
                      </wpg:grpSpPr>
                      <wps:wsp xmlns:wps="http://schemas.microsoft.com/office/word/2010/wordprocessingShape">
                        <wps:cNvPr id="489" name="椭圆 489"/>
                        <wps:cNvSpPr/>
                        <wps:spPr>
                          <a:xfrm>
                            <a:off x="2060619" y="128789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0" name="椭圆 490"/>
                        <wps:cNvSpPr/>
                        <wps:spPr>
                          <a:xfrm>
                            <a:off x="2408349" y="708338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1" name="椭圆 491"/>
                        <wps:cNvSpPr/>
                        <wps:spPr>
                          <a:xfrm>
                            <a:off x="3271234" y="721217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2" name="椭圆 492"/>
                        <wps:cNvSpPr/>
                        <wps:spPr>
                          <a:xfrm>
                            <a:off x="695459" y="0"/>
                            <a:ext cx="470535" cy="470535"/>
                          </a:xfrm>
                          <a:prstGeom prst="ellipse">
                            <a:avLst/>
                          </a:prstGeom>
                          <a:solidFill>
                            <a:srgbClr val="86D6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3" name="椭圆 493"/>
                        <wps:cNvSpPr/>
                        <wps:spPr>
                          <a:xfrm>
                            <a:off x="1262129" y="837127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4" name="椭圆 494"/>
                        <wps:cNvSpPr/>
                        <wps:spPr>
                          <a:xfrm>
                            <a:off x="1712890" y="1004552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5" name="椭圆 495"/>
                        <wps:cNvSpPr/>
                        <wps:spPr>
                          <a:xfrm>
                            <a:off x="0" y="412124"/>
                            <a:ext cx="950976" cy="950976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6" name="椭圆 496"/>
                        <wps:cNvSpPr/>
                        <wps:spPr>
                          <a:xfrm>
                            <a:off x="4481848" y="46364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7" style="width:240.85pt;height:69pt;margin-top:-25.8pt;margin-left:253.8pt;mso-height-relative:page;mso-width-relative:page;position:absolute;z-index:251822080" coordsize="4758073,1363542">
                <o:lock v:ext="edit" aspectratio="f"/>
                <v:oval id="_x0000_s1026" o:spid="_x0000_s1128" style="width:886460;height:886460;left:2060619;position:absolute;top:128789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29" style="width:650875;height:650875;left:2408349;position:absolute;top:708338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30" style="width:401320;height:401320;left:3271234;position:absolute;top:721217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31" style="width:470535;height:470535;left:695459;position:absolute;v-text-anchor:middle" coordsize="21600,21600" filled="t" fillcolor="#86d636" stroked="f" strokeweight="2pt">
                  <o:lock v:ext="edit" aspectratio="f"/>
                </v:oval>
                <v:oval id="_x0000_s1026" o:spid="_x0000_s1132" style="width:526415;height:526415;left:1262129;position:absolute;top:837127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33" style="width:276225;height:276225;left:1712890;position:absolute;top:1004552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34" style="width:950976;height:950976;position:absolute;top:412124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35" style="width:276225;height:276225;left:4481848;position:absolute;top:463640;v-text-anchor:middle" coordsize="21600,21600" filled="t" fillcolor="#73b51b" stroked="f" strokeweight="2pt">
                  <v:fill opacity="30801f"/>
                  <o:lock v:ext="edit" aspectratio="f"/>
                </v:oval>
              </v:group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124460</wp:posOffset>
                </wp:positionV>
                <wp:extent cx="1712595" cy="699135"/>
                <wp:effectExtent l="0" t="0" r="0" b="5715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6" type="#_x0000_t202" style="width:134.85pt;height:55.05pt;margin-top:9.8pt;margin-left:6.5pt;mso-height-relative:page;mso-width-relative:page;position:absolute;z-index:251843584" coordsize="21600,21600" filled="f" stroked="f">
                <v:stroke joinstyle="miter"/>
                <o:lock v:ext="edit" aspectratio="f"/>
                <v:textbox>
                  <w:txbxContent>
                    <w:p w14:paraId="6AD1A059">
                      <w:pPr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255270</wp:posOffset>
            </wp:positionV>
            <wp:extent cx="618490" cy="542290"/>
            <wp:effectExtent l="19050" t="0" r="67310" b="67310"/>
            <wp:wrapNone/>
            <wp:docPr id="73" name="图片 73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375285</wp:posOffset>
                </wp:positionV>
                <wp:extent cx="810895" cy="373380"/>
                <wp:effectExtent l="0" t="0" r="122555" b="12192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7" style="width:63.85pt;height:29.4pt;margin-top:29.55pt;margin-left:-89.6pt;mso-height-relative:page;mso-width-relative:page;position:absolute;v-text-anchor:middle;z-index:251845632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1D161052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-229870</wp:posOffset>
                </wp:positionV>
                <wp:extent cx="6979285" cy="9607550"/>
                <wp:effectExtent l="0" t="0" r="12065" b="1270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38" style="width:549.55pt;height:756.5pt;margin-top:-18.1pt;margin-left:-67.1pt;mso-height-relative:page;mso-position-horizontal-relative:margin;mso-position-vertical-relative:margin;mso-width-relative:page;position:absolute;v-text-anchor:middle;z-index:-251479040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</w:p>
    <w:p w14:paraId="7BC5D84C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 w:hint="eastAsia"/>
          <w:color w:val="FF5050"/>
          <w:sz w:val="24"/>
          <w:szCs w:val="24"/>
        </w:rPr>
        <w:t xml:space="preserve">       </w:t>
      </w:r>
    </w:p>
    <w:p w14:paraId="0788CCE6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</w:p>
    <w:p w14:paraId="1A5CB260">
      <w:pPr>
        <w:widowControl/>
        <w:ind w:firstLine="120" w:firstLineChars="50"/>
        <w:jc w:val="left"/>
        <w:rPr>
          <w:rFonts w:ascii="微软雅黑" w:eastAsia="微软雅黑" w:hAnsi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69A12B"/>
          <w:sz w:val="24"/>
          <w:szCs w:val="24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143510</wp:posOffset>
            </wp:positionV>
            <wp:extent cx="337820" cy="290195"/>
            <wp:effectExtent l="0" t="0" r="5080" b="0"/>
            <wp:wrapNone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69A12B"/>
          <w:sz w:val="40"/>
          <w:szCs w:val="40"/>
        </w:rPr>
        <w:t xml:space="preserve">老师评语 </w:t>
      </w: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</w:p>
    <w:p w14:paraId="3B948306">
      <w:pPr>
        <w:ind w:left="120" w:leftChars="57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男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 w14:paraId="4DD3CDC4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236855</wp:posOffset>
                </wp:positionV>
                <wp:extent cx="4872990" cy="0"/>
                <wp:effectExtent l="0" t="0" r="23495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2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39" style="mso-height-relative:page;mso-width-relative:page;position:absolute;z-index:251806720" from="16.6pt,18.65pt" to="400.3pt,18.65pt" coordsize="21600,21600" stroked="t" strokecolor="#73b51b" strokeweight="1pt">
                <v:stroke joinstyle="round" dashstyle="dash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 w14:paraId="064EB51C">
      <w:pPr>
        <w:ind w:left="210" w:leftChars="100"/>
        <w:rPr>
          <w:rFonts w:ascii="微软雅黑" w:eastAsia="微软雅黑" w:hAnsi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69A12B"/>
          <w:sz w:val="24"/>
          <w:szCs w:val="24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160655</wp:posOffset>
            </wp:positionV>
            <wp:extent cx="337820" cy="290195"/>
            <wp:effectExtent l="0" t="0" r="5080" b="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69A12B"/>
          <w:sz w:val="40"/>
          <w:szCs w:val="40"/>
        </w:rPr>
        <w:t>家长寄语</w:t>
      </w:r>
    </w:p>
    <w:p w14:paraId="0F4329F6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甄优秀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 w14:paraId="748F9B5B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206375</wp:posOffset>
                </wp:positionV>
                <wp:extent cx="4872355" cy="0"/>
                <wp:effectExtent l="0" t="0" r="23495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2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40" style="mso-height-relative:page;mso-width-relative:page;position:absolute;z-index:251808768" from="12.15pt,16.25pt" to="395.8pt,16.25pt" coordsize="21600,21600" stroked="t" strokecolor="#73b51b" strokeweight="1pt">
                <v:stroke joinstyle="round" dashstyle="dash"/>
                <o:lock v:ext="edit" aspectratio="f"/>
              </v:line>
            </w:pict>
          </mc:Fallback>
        </mc:AlternateContent>
      </w:r>
    </w:p>
    <w:p w14:paraId="525A756D">
      <w:pPr>
        <w:ind w:left="210" w:leftChars="100"/>
        <w:rPr>
          <w:rFonts w:ascii="微软雅黑" w:eastAsia="微软雅黑" w:hAnsi="微软雅黑"/>
          <w:b/>
          <w:color w:val="69A12B"/>
          <w:sz w:val="40"/>
          <w:szCs w:val="40"/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2324100</wp:posOffset>
            </wp:positionV>
            <wp:extent cx="7775575" cy="111379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69A12B"/>
          <w:sz w:val="24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146685</wp:posOffset>
            </wp:positionV>
            <wp:extent cx="337820" cy="290195"/>
            <wp:effectExtent l="0" t="0" r="508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69A12B"/>
          <w:sz w:val="40"/>
          <w:szCs w:val="40"/>
        </w:rPr>
        <w:t>我的梦想</w:t>
      </w:r>
    </w:p>
    <w:p w14:paraId="5405F134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 w14:paraId="40E084D8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-1040130</wp:posOffset>
            </wp:positionH>
            <wp:positionV relativeFrom="margin">
              <wp:posOffset>7814945</wp:posOffset>
            </wp:positionV>
            <wp:extent cx="3016250" cy="10160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2220" flipH="1">
                      <a:off x="0" y="0"/>
                      <a:ext cx="3016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B3C75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3BD6A3BB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421640</wp:posOffset>
                </wp:positionV>
                <wp:extent cx="810895" cy="373380"/>
                <wp:effectExtent l="0" t="0" r="122555" b="12192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41" style="width:63.85pt;height:29.4pt;margin-top:33.2pt;margin-left:-90pt;mso-height-relative:page;mso-width-relative:page;position:absolute;v-text-anchor:middle;z-index:251860992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586EB86D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301625</wp:posOffset>
            </wp:positionV>
            <wp:extent cx="618490" cy="542290"/>
            <wp:effectExtent l="19050" t="0" r="67310" b="67310"/>
            <wp:wrapNone/>
            <wp:docPr id="82" name="图片 82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170815</wp:posOffset>
                </wp:positionV>
                <wp:extent cx="1712595" cy="699135"/>
                <wp:effectExtent l="0" t="0" r="0" b="571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2" type="#_x0000_t202" style="width:134.85pt;height:55.05pt;margin-top:13.45pt;margin-left:5.9pt;mso-height-relative:page;mso-width-relative:page;position:absolute;z-index:251858944" coordsize="21600,21600" filled="f" stroked="f">
                <v:stroke joinstyle="miter"/>
                <o:lock v:ext="edit" aspectratio="f"/>
                <v:textbox>
                  <w:txbxContent>
                    <w:p w14:paraId="3DBABC48"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-233045</wp:posOffset>
                </wp:positionV>
                <wp:extent cx="6979285" cy="9607550"/>
                <wp:effectExtent l="0" t="0" r="12065" b="1270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43" style="width:549.55pt;height:756.5pt;margin-top:-18.35pt;margin-left:-67.1pt;mso-height-relative:page;mso-position-horizontal-relative:margin;mso-position-vertical-relative:margin;mso-width-relative:page;position:absolute;v-text-anchor:middle;z-index:-251476992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 w14:paraId="6D1E847F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4110990</wp:posOffset>
                </wp:positionV>
                <wp:extent cx="1339215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9A02C"/>
                                <w:sz w:val="40"/>
                                <w:szCs w:val="40"/>
                              </w:rPr>
                              <w:t>打羽毛球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4" type="#_x0000_t202" style="width:105.45pt;height:58.8pt;margin-top:323.7pt;margin-left:28.6pt;mso-height-relative:page;mso-width-relative:page;position:absolute;z-index:251810816" coordsize="21600,21600" filled="f" stroked="f">
                <v:stroke joinstyle="miter"/>
                <o:lock v:ext="edit" aspectratio="f"/>
                <v:textbox>
                  <w:txbxContent>
                    <w:p w14:paraId="15083E1B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9A02C"/>
                          <w:sz w:val="40"/>
                          <w:szCs w:val="40"/>
                        </w:rPr>
                        <w:t>打羽毛球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1905</wp:posOffset>
            </wp:positionV>
            <wp:extent cx="2137410" cy="2205355"/>
            <wp:effectExtent l="38100" t="38100" r="34290" b="42545"/>
            <wp:wrapNone/>
            <wp:docPr id="3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205355"/>
                    </a:xfrm>
                    <a:prstGeom prst="ellipse">
                      <a:avLst/>
                    </a:prstGeom>
                    <a:ln w="38100">
                      <a:solidFill>
                        <a:srgbClr val="86D6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1347470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9A02C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5" type="#_x0000_t202" style="width:60.8pt;height:58.8pt;margin-top:106.1pt;margin-left:382pt;mso-height-relative:page;mso-width-relative:page;position:absolute;z-index:251814912" coordsize="21600,21600" filled="f" stroked="f">
                <v:stroke joinstyle="miter"/>
                <o:lock v:ext="edit" aspectratio="f"/>
                <v:textbox>
                  <w:txbxContent>
                    <w:p w14:paraId="07EFD9B6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9A02C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2585720</wp:posOffset>
            </wp:positionV>
            <wp:extent cx="2369185" cy="2369185"/>
            <wp:effectExtent l="38100" t="38100" r="31115" b="31115"/>
            <wp:wrapNone/>
            <wp:docPr id="3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r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6918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4177665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9A02C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6" type="#_x0000_t202" style="width:60.8pt;height:58.8pt;margin-top:328.95pt;margin-left:410.95pt;mso-height-relative:page;mso-width-relative:page;position:absolute;z-index:251819008" coordsize="21600,21600" filled="f" stroked="f">
                <v:stroke joinstyle="miter"/>
                <o:lock v:ext="edit" aspectratio="f"/>
                <v:textbox>
                  <w:txbxContent>
                    <w:p w14:paraId="4D310217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9A02C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5240655</wp:posOffset>
            </wp:positionV>
            <wp:extent cx="2752090" cy="2807335"/>
            <wp:effectExtent l="38100" t="38100" r="29210" b="31115"/>
            <wp:wrapNone/>
            <wp:docPr id="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80733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7303770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9A02C"/>
                                <w:sz w:val="40"/>
                                <w:szCs w:val="40"/>
                              </w:rPr>
                              <w:t>足球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7" type="#_x0000_t202" style="width:60.8pt;height:58.8pt;margin-top:575.1pt;margin-left:377.45pt;mso-height-relative:page;mso-width-relative:page;position:absolute;z-index:251816960" coordsize="21600,21600" filled="f" stroked="f">
                <v:stroke joinstyle="miter"/>
                <o:lock v:ext="edit" aspectratio="f"/>
                <v:textbox>
                  <w:txbxContent>
                    <w:p w14:paraId="69F45CD8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9A02C"/>
                          <w:sz w:val="40"/>
                          <w:szCs w:val="40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7012940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9A02C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8" type="#_x0000_t202" style="width:60.8pt;height:58.8pt;margin-top:552.2pt;margin-left:26.9pt;mso-height-relative:page;mso-width-relative:page;position:absolute;z-index:251812864" coordsize="21600,21600" filled="f" stroked="f">
                <v:stroke joinstyle="miter"/>
                <o:lock v:ext="edit" aspectratio="f"/>
                <v:textbox>
                  <w:txbxContent>
                    <w:p w14:paraId="3098EDC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9A02C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4968240</wp:posOffset>
            </wp:positionV>
            <wp:extent cx="2073275" cy="2047240"/>
            <wp:effectExtent l="38100" t="38100" r="41275" b="29210"/>
            <wp:wrapNone/>
            <wp:docPr id="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047240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8267700</wp:posOffset>
            </wp:positionV>
            <wp:extent cx="7775575" cy="111379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1031875</wp:posOffset>
            </wp:positionV>
            <wp:extent cx="3065145" cy="3064510"/>
            <wp:effectExtent l="38100" t="38100" r="40005" b="40640"/>
            <wp:wrapNone/>
            <wp:docPr id="376" name="图片 3" descr="C:\Users\Administrator\Desktop\举报图.jpg举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" descr="C:\Users\Administrator\Desktop\举报图.jpg举报图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064510"/>
                    </a:xfrm>
                    <a:prstGeom prst="ellipse">
                      <a:avLst/>
                    </a:prstGeom>
                    <a:blipFill>
                      <a:blip xmlns:r="http://schemas.openxmlformats.org/officeDocument/2006/relationships" r:embed="rId34"/>
                      <a:stretch>
                        <a:fillRect/>
                      </a:stretch>
                    </a:blipFill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132B39CD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60960</wp:posOffset>
            </wp:positionV>
            <wp:extent cx="2048510" cy="1278255"/>
            <wp:effectExtent l="76200" t="76200" r="142240" b="131445"/>
            <wp:wrapNone/>
            <wp:docPr id="3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2782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184150</wp:posOffset>
                </wp:positionV>
                <wp:extent cx="1712595" cy="699135"/>
                <wp:effectExtent l="0" t="0" r="0" b="571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C535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9" type="#_x0000_t202" style="width:134.85pt;height:55.05pt;margin-top:14.5pt;margin-left:5.9pt;mso-height-relative:page;mso-width-relative:page;position:absolute;z-index:251866112" coordsize="21600,21600" filled="f" stroked="f">
                <v:stroke joinstyle="miter"/>
                <o:lock v:ext="edit" aspectratio="f"/>
                <v:textbox>
                  <w:txbxContent>
                    <w:p w14:paraId="08E14522"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C535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314960</wp:posOffset>
            </wp:positionV>
            <wp:extent cx="618490" cy="542290"/>
            <wp:effectExtent l="19050" t="0" r="67310" b="67310"/>
            <wp:wrapNone/>
            <wp:docPr id="85" name="图片 85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sx="100000" sy="100000" kx="0" ky="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434975</wp:posOffset>
                </wp:positionV>
                <wp:extent cx="810895" cy="373380"/>
                <wp:effectExtent l="0" t="0" r="122555" b="12192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sx="100000" sy="100000" kx="0" ky="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50" style="width:63.85pt;height:29.4pt;margin-top:34.25pt;margin-left:-90pt;mso-height-relative:page;mso-width-relative:page;position:absolute;v-text-anchor:middle;z-index:251868160" coordsize="21600,21600" filled="t" fillcolor="#80c535" stroked="f" strokeweight="2pt">
                <v:shadow on="t" color="#538022" opacity="26214f" origin="-0.5,-0.5" offset="4.24pt,4.24pt" matrix="1,0,0,1"/>
                <o:lock v:ext="edit" aspectratio="f"/>
                <v:textbox>
                  <w:txbxContent>
                    <w:p w14:paraId="7D7EFAA9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-220980</wp:posOffset>
                </wp:positionV>
                <wp:extent cx="6979285" cy="9607550"/>
                <wp:effectExtent l="0" t="0" r="12065" b="1270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51" style="width:549.55pt;height:756.5pt;margin-top:-17.4pt;margin-left:-67.1pt;mso-height-relative:page;mso-position-horizontal-relative:margin;mso-position-vertical-relative:margin;mso-width-relative:page;position:absolute;v-text-anchor:middle;z-index:-251474944" arcsize="1848f" coordsize="21600,21600" filled="t" fillcolor="white" stroked="t" strokecolor="#9bbb59" strokeweight="1.5pt">
                <v:stroke joinstyle="round" dashstyle="dash"/>
                <o:lock v:ext="edit" aspectratio="f"/>
                <w10:wrap anchorx="margin" anchory="margin"/>
              </v:round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</w:t>
      </w:r>
    </w:p>
    <w:p w14:paraId="68DD786F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7466330</wp:posOffset>
                </wp:positionV>
                <wp:extent cx="1210310" cy="400050"/>
                <wp:effectExtent l="0" t="0" r="0" b="0"/>
                <wp:wrapNone/>
                <wp:docPr id="4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参加学校社区组织的义务劳动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152" type="#_x0000_t202" style="width:95.3pt;height:31.5pt;margin-top:587.9pt;margin-left:251.4pt;mso-height-relative:page;mso-width-relative:page;mso-wrap-style:none;position:absolute;z-index:251798528" coordsize="21600,21600" filled="f" stroked="f">
                <o:lock v:ext="edit" aspectratio="f"/>
                <v:textbox style="mso-fit-shape-to-text:t">
                  <w:txbxContent>
                    <w:p w14:paraId="23029BD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参加学校社区组织的义务劳动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7611110</wp:posOffset>
                </wp:positionV>
                <wp:extent cx="219075" cy="220345"/>
                <wp:effectExtent l="0" t="0" r="9525" b="8255"/>
                <wp:wrapNone/>
                <wp:docPr id="466" name="菱形 4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026" o:spid="_x0000_s1153" type="#_x0000_t4" style="width:17.25pt;height:17.35pt;margin-top:599.3pt;margin-left:235.2pt;mso-height-relative:page;mso-width-relative:page;position:absolute;v-text-anchor:middle;z-index:251794432" coordsize="21600,21600" filled="t" fillcolor="#82c836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5591175</wp:posOffset>
            </wp:positionV>
            <wp:extent cx="2879725" cy="1799590"/>
            <wp:effectExtent l="647700" t="114300" r="111125" b="200660"/>
            <wp:wrapNone/>
            <wp:docPr id="3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ky="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7470140</wp:posOffset>
                </wp:positionV>
                <wp:extent cx="1210310" cy="400050"/>
                <wp:effectExtent l="0" t="0" r="0" b="0"/>
                <wp:wrapNone/>
                <wp:docPr id="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参加走进社区文化活动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154" type="#_x0000_t202" style="width:95.3pt;height:31.5pt;margin-top:588.2pt;margin-left:20.55pt;mso-height-relative:page;mso-width-relative:page;mso-wrap-style:none;position:absolute;z-index:251800576" coordsize="21600,21600" filled="f" stroked="f">
                <o:lock v:ext="edit" aspectratio="f"/>
                <v:textbox style="mso-fit-shape-to-text:t">
                  <w:txbxContent>
                    <w:p w14:paraId="2D93542F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参加走进社区文化活动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7616825</wp:posOffset>
                </wp:positionV>
                <wp:extent cx="219075" cy="220345"/>
                <wp:effectExtent l="0" t="0" r="9525" b="8255"/>
                <wp:wrapNone/>
                <wp:docPr id="469" name="菱形 4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5" type="#_x0000_t4" style="width:17.25pt;height:17.35pt;margin-top:599.75pt;margin-left:2.4pt;mso-height-relative:page;mso-width-relative:page;position:absolute;v-text-anchor:middle;z-index:251802624" coordsize="21600,21600" filled="t" fillcolor="#82c836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5578475</wp:posOffset>
            </wp:positionV>
            <wp:extent cx="2771140" cy="1799590"/>
            <wp:effectExtent l="647700" t="114300" r="105410" b="200660"/>
            <wp:wrapNone/>
            <wp:docPr id="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799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ky="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8267700</wp:posOffset>
            </wp:positionV>
            <wp:extent cx="7775575" cy="111379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1092835</wp:posOffset>
                </wp:positionV>
                <wp:extent cx="219075" cy="220345"/>
                <wp:effectExtent l="0" t="0" r="9525" b="8255"/>
                <wp:wrapNone/>
                <wp:docPr id="463" name="菱形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6" type="#_x0000_t4" style="width:17.25pt;height:17.35pt;margin-top:86.05pt;margin-left:303.5pt;mso-height-relative:page;mso-width-relative:page;position:absolute;v-text-anchor:middle;z-index:251788288" coordsize="21600,21600" filled="t" fillcolor="#82c836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948690</wp:posOffset>
                </wp:positionV>
                <wp:extent cx="1210310" cy="400050"/>
                <wp:effectExtent l="0" t="0" r="0" b="0"/>
                <wp:wrapNone/>
                <wp:docPr id="4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参加爱护环境活动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157" type="#_x0000_t202" style="width:95.3pt;height:31.5pt;margin-top:74.7pt;margin-left:318.15pt;mso-height-relative:page;mso-width-relative:page;mso-wrap-style:none;position:absolute;z-index:251786240" coordsize="21600,21600" filled="f" stroked="f">
                <o:lock v:ext="edit" aspectratio="f"/>
                <v:textbox style="mso-fit-shape-to-text:t">
                  <w:txbxContent>
                    <w:p w14:paraId="6E4B72FA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参加爱护环境活动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1482090</wp:posOffset>
            </wp:positionV>
            <wp:extent cx="2034540" cy="1442085"/>
            <wp:effectExtent l="76200" t="76200" r="137160" b="139065"/>
            <wp:wrapNone/>
            <wp:docPr id="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44208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3096260</wp:posOffset>
                </wp:positionV>
                <wp:extent cx="219075" cy="220345"/>
                <wp:effectExtent l="0" t="0" r="9525" b="8255"/>
                <wp:wrapNone/>
                <wp:docPr id="465" name="菱形 4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8" type="#_x0000_t4" style="width:17.25pt;height:17.35pt;margin-top:243.8pt;margin-left:315.6pt;mso-height-relative:page;mso-width-relative:page;position:absolute;v-text-anchor:middle;z-index:251792384" coordsize="21600,21600" filled="t" fillcolor="#82c836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2951480</wp:posOffset>
                </wp:positionV>
                <wp:extent cx="1210310" cy="400050"/>
                <wp:effectExtent l="0" t="0" r="0" b="0"/>
                <wp:wrapNone/>
                <wp:docPr id="4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关爱孤寡老人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159" type="#_x0000_t202" style="width:95.3pt;height:31.5pt;margin-top:232.4pt;margin-left:332.15pt;mso-height-relative:page;mso-width-relative:page;mso-wrap-style:none;position:absolute;z-index:251790336" coordsize="21600,21600" filled="f" stroked="f">
                <o:lock v:ext="edit" aspectratio="f"/>
                <v:textbox style="mso-fit-shape-to-text:t">
                  <w:txbxContent>
                    <w:p w14:paraId="33B310FC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关爱孤寡老人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3467735</wp:posOffset>
            </wp:positionV>
            <wp:extent cx="2044700" cy="1437005"/>
            <wp:effectExtent l="76200" t="76200" r="127000" b="125095"/>
            <wp:wrapNone/>
            <wp:docPr id="2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370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5067935</wp:posOffset>
                </wp:positionV>
                <wp:extent cx="219075" cy="220345"/>
                <wp:effectExtent l="0" t="0" r="9525" b="8255"/>
                <wp:wrapNone/>
                <wp:docPr id="276" name="菱形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60" type="#_x0000_t4" style="width:17.25pt;height:17.35pt;margin-top:399.05pt;margin-left:316.05pt;mso-height-relative:page;mso-width-relative:page;position:absolute;v-text-anchor:middle;z-index:251874304" coordsize="21600,21600" filled="t" fillcolor="#82c836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4923155</wp:posOffset>
                </wp:positionV>
                <wp:extent cx="1210310" cy="400050"/>
                <wp:effectExtent l="0" t="0" r="0" b="0"/>
                <wp:wrapNone/>
                <wp:docPr id="2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参加公益行动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161" type="#_x0000_t202" style="width:95.3pt;height:31.5pt;margin-top:387.65pt;margin-left:332.6pt;mso-height-relative:page;mso-width-relative:page;mso-wrap-style:none;position:absolute;z-index:251872256" coordsize="21600,21600" filled="f" stroked="f">
                <o:lock v:ext="edit" aspectratio="f"/>
                <v:textbox style="mso-fit-shape-to-text:t">
                  <w:txbxContent>
                    <w:p w14:paraId="75C9E49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参加公益行动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619760</wp:posOffset>
                </wp:positionV>
                <wp:extent cx="3721735" cy="4262755"/>
                <wp:effectExtent l="0" t="0" r="0" b="4445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426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62" type="#_x0000_t202" style="width:293.05pt;height:335.65pt;margin-top:48.8pt;margin-left:-40.2pt;mso-height-relative:page;mso-width-relative:page;position:absolute;z-index:251804672" coordsize="21600,21600" filled="f" stroked="f">
                <v:stroke joinstyle="miter"/>
                <o:lock v:ext="edit" aspectratio="f"/>
                <v:textbox>
                  <w:txbxContent>
                    <w:p w14:paraId="06BD9BC9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 w14:paraId="15763FD4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 w14:paraId="6EEEF4F3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474CCD47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1204595</wp:posOffset>
                </wp:positionV>
                <wp:extent cx="4172585" cy="128016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72585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感谢老师的审阅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TextBox 1" o:spid="_x0000_s1163" type="#_x0000_t202" style="width:328.55pt;height:100.8pt;margin-top:94.85pt;margin-left:43.4pt;mso-height-relative:page;mso-width-relative:page;position:absolute;z-index:251676672" coordsize="21600,21600" filled="f" stroked="f">
                <o:lock v:ext="edit" aspectratio="f"/>
                <v:textbox>
                  <w:txbxContent>
                    <w:p w14:paraId="7D0325EE"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kern w:val="24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感谢老师的审阅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2190750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80" w:lineRule="auto"/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感谢老师的关注，未来学习之路还很漫长，我将继续努力，认真踏实，勤奋刻苦。做老师的好帮手，同学的好榜样。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TextBox 2" o:spid="_x0000_s1164" type="#_x0000_t202" style="width:268.7pt;height:112.25pt;margin-top:172.5pt;margin-left:73.3pt;mso-height-relative:page;mso-width-relative:page;position:absolute;z-index:251674624" coordsize="21600,21600" filled="f" stroked="f">
                <o:lock v:ext="edit" aspectratio="f"/>
                <v:textbox>
                  <w:txbxContent>
                    <w:p w14:paraId="487D0A57">
                      <w:pPr>
                        <w:pStyle w:val="NormalWeb"/>
                        <w:spacing w:before="0" w:beforeAutospacing="0" w:after="0" w:afterAutospacing="0" w:line="480" w:lineRule="auto"/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感谢老师的关注，未来学习之路还很漫长，我将继续努力，认真踏实，勤奋刻苦。做老师的好帮手，同学的好榜样。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-1719580</wp:posOffset>
            </wp:positionH>
            <wp:positionV relativeFrom="margin">
              <wp:posOffset>4703445</wp:posOffset>
            </wp:positionV>
            <wp:extent cx="8744585" cy="5119370"/>
            <wp:effectExtent l="0" t="0" r="0" b="508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biLevel thresh="2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755" cy="51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-911225</wp:posOffset>
                </wp:positionV>
                <wp:extent cx="7559675" cy="10688955"/>
                <wp:effectExtent l="0" t="0" r="3175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559675" cy="10688955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65" style="width:595.25pt;height:841.65pt;margin-top:-71.75pt;margin-left:-90pt;flip:x;mso-height-relative:page;mso-width-relative:page;position:absolute;v-text-anchor:middle;z-index:251682816" coordsize="21600,21600" filled="t" fillcolor="#80c535" stroked="f" strokeweight="2pt">
                <o:lock v:ext="edit" aspectratio="f"/>
                <v:textbox>
                  <w:txbxContent>
                    <w:p w14:paraId="37801B4E"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headerReference w:type="even" r:id="rId41"/>
      <w:headerReference w:type="default" r:id="rId42"/>
      <w:pgSz w:w="11906" w:h="16838"/>
      <w:pgMar w:top="1440" w:right="1800" w:bottom="1440" w:left="180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D68730-EF44-4E96-A115-94C1AFBE643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23494E-3CC6-49F1-9E18-857E3FEAF1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13F6E7D-211A-4EA5-8690-A1BD97A47AD0}"/>
  </w:font>
  <w:font w:name="汉仪仿宋简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4" w:fontKey="{DB700185-D205-40B4-8500-2887B2389E6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2F604255-7CEF-484B-A46B-5C4670B0AD9E}"/>
    <w:embedBold r:id="rId6" w:subsetted="1" w:fontKey="{86B4431E-2B79-46CB-85D3-7EBC23C84BAC}"/>
  </w:font>
  <w:font w:name="迷你简汉真广标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7" w:fontKey="{C0FE1231-EE22-4F77-B91E-43C462A6060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AF4675E7-4218-4537-A4F3-1D3CDB34AE49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A29776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30381BA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embedSystem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59"/>
    <w:rsid w:val="000001AA"/>
    <w:rsid w:val="00011BF5"/>
    <w:rsid w:val="0001748E"/>
    <w:rsid w:val="00024A4E"/>
    <w:rsid w:val="000253DC"/>
    <w:rsid w:val="000365AD"/>
    <w:rsid w:val="00043A9D"/>
    <w:rsid w:val="00043EDF"/>
    <w:rsid w:val="000449DF"/>
    <w:rsid w:val="000476EA"/>
    <w:rsid w:val="00051239"/>
    <w:rsid w:val="00062BD1"/>
    <w:rsid w:val="000745BF"/>
    <w:rsid w:val="000751F6"/>
    <w:rsid w:val="00097C41"/>
    <w:rsid w:val="000A324C"/>
    <w:rsid w:val="000A6AD9"/>
    <w:rsid w:val="000B0A9B"/>
    <w:rsid w:val="000B0EDF"/>
    <w:rsid w:val="000C55DD"/>
    <w:rsid w:val="000D3244"/>
    <w:rsid w:val="000E2760"/>
    <w:rsid w:val="0012473C"/>
    <w:rsid w:val="00150F22"/>
    <w:rsid w:val="00172614"/>
    <w:rsid w:val="00176100"/>
    <w:rsid w:val="00190BAC"/>
    <w:rsid w:val="001A1CBA"/>
    <w:rsid w:val="001A7012"/>
    <w:rsid w:val="001C4D0B"/>
    <w:rsid w:val="001D500D"/>
    <w:rsid w:val="00202D30"/>
    <w:rsid w:val="00211B15"/>
    <w:rsid w:val="00216DD6"/>
    <w:rsid w:val="00227547"/>
    <w:rsid w:val="00240D4A"/>
    <w:rsid w:val="002536D3"/>
    <w:rsid w:val="00272C00"/>
    <w:rsid w:val="002740C1"/>
    <w:rsid w:val="002856C2"/>
    <w:rsid w:val="00292996"/>
    <w:rsid w:val="002C6762"/>
    <w:rsid w:val="002D7F2F"/>
    <w:rsid w:val="002E090C"/>
    <w:rsid w:val="002E5D84"/>
    <w:rsid w:val="002E614A"/>
    <w:rsid w:val="002E65EA"/>
    <w:rsid w:val="00302D3D"/>
    <w:rsid w:val="003068D7"/>
    <w:rsid w:val="00324518"/>
    <w:rsid w:val="00326778"/>
    <w:rsid w:val="00330D5F"/>
    <w:rsid w:val="003346D1"/>
    <w:rsid w:val="003347E1"/>
    <w:rsid w:val="00352863"/>
    <w:rsid w:val="00354801"/>
    <w:rsid w:val="00380FC1"/>
    <w:rsid w:val="00381AF7"/>
    <w:rsid w:val="003864C9"/>
    <w:rsid w:val="00387A28"/>
    <w:rsid w:val="00394A43"/>
    <w:rsid w:val="003A3EEC"/>
    <w:rsid w:val="003C75A6"/>
    <w:rsid w:val="003D145B"/>
    <w:rsid w:val="00402F14"/>
    <w:rsid w:val="00414B0D"/>
    <w:rsid w:val="00446912"/>
    <w:rsid w:val="004500E5"/>
    <w:rsid w:val="00464082"/>
    <w:rsid w:val="00482E9D"/>
    <w:rsid w:val="00494527"/>
    <w:rsid w:val="004A2730"/>
    <w:rsid w:val="004A57D4"/>
    <w:rsid w:val="004A659E"/>
    <w:rsid w:val="004E7CFB"/>
    <w:rsid w:val="005049D4"/>
    <w:rsid w:val="00505DCD"/>
    <w:rsid w:val="0053549A"/>
    <w:rsid w:val="005361C4"/>
    <w:rsid w:val="00565117"/>
    <w:rsid w:val="005950BA"/>
    <w:rsid w:val="005D3496"/>
    <w:rsid w:val="005D73CE"/>
    <w:rsid w:val="005F0021"/>
    <w:rsid w:val="005F4D62"/>
    <w:rsid w:val="00606D87"/>
    <w:rsid w:val="00610DA2"/>
    <w:rsid w:val="0063386D"/>
    <w:rsid w:val="0063781D"/>
    <w:rsid w:val="00641B97"/>
    <w:rsid w:val="006739D8"/>
    <w:rsid w:val="00681F32"/>
    <w:rsid w:val="00685B59"/>
    <w:rsid w:val="00690C63"/>
    <w:rsid w:val="006A634B"/>
    <w:rsid w:val="006A6AD5"/>
    <w:rsid w:val="006B10DE"/>
    <w:rsid w:val="006C4959"/>
    <w:rsid w:val="006C78B7"/>
    <w:rsid w:val="006E7211"/>
    <w:rsid w:val="006F0A02"/>
    <w:rsid w:val="007050C5"/>
    <w:rsid w:val="0071088E"/>
    <w:rsid w:val="00745EC0"/>
    <w:rsid w:val="00764031"/>
    <w:rsid w:val="0076621E"/>
    <w:rsid w:val="007824CC"/>
    <w:rsid w:val="00785DDE"/>
    <w:rsid w:val="00793953"/>
    <w:rsid w:val="00797642"/>
    <w:rsid w:val="007A2215"/>
    <w:rsid w:val="007F1930"/>
    <w:rsid w:val="007F3D49"/>
    <w:rsid w:val="00806200"/>
    <w:rsid w:val="00827866"/>
    <w:rsid w:val="008316DE"/>
    <w:rsid w:val="0083683E"/>
    <w:rsid w:val="008631E5"/>
    <w:rsid w:val="00872154"/>
    <w:rsid w:val="00874F93"/>
    <w:rsid w:val="00876AF0"/>
    <w:rsid w:val="008847DD"/>
    <w:rsid w:val="008907FE"/>
    <w:rsid w:val="008A1826"/>
    <w:rsid w:val="008E6FA3"/>
    <w:rsid w:val="008F0E49"/>
    <w:rsid w:val="008F512E"/>
    <w:rsid w:val="0090646C"/>
    <w:rsid w:val="00906E2D"/>
    <w:rsid w:val="00907FA8"/>
    <w:rsid w:val="00995B5C"/>
    <w:rsid w:val="009A0092"/>
    <w:rsid w:val="009B47AC"/>
    <w:rsid w:val="009D00C7"/>
    <w:rsid w:val="009D23AE"/>
    <w:rsid w:val="009F02A2"/>
    <w:rsid w:val="009F0C77"/>
    <w:rsid w:val="009F2FCD"/>
    <w:rsid w:val="00A116A8"/>
    <w:rsid w:val="00A16732"/>
    <w:rsid w:val="00A32E1F"/>
    <w:rsid w:val="00A3451D"/>
    <w:rsid w:val="00A43F3F"/>
    <w:rsid w:val="00A545D6"/>
    <w:rsid w:val="00A565DB"/>
    <w:rsid w:val="00A608D9"/>
    <w:rsid w:val="00A7333D"/>
    <w:rsid w:val="00A74121"/>
    <w:rsid w:val="00A94CE9"/>
    <w:rsid w:val="00AA0EBD"/>
    <w:rsid w:val="00AA0F55"/>
    <w:rsid w:val="00AC265F"/>
    <w:rsid w:val="00AD45B9"/>
    <w:rsid w:val="00AD548C"/>
    <w:rsid w:val="00AE3908"/>
    <w:rsid w:val="00AE558B"/>
    <w:rsid w:val="00AF14D6"/>
    <w:rsid w:val="00B00549"/>
    <w:rsid w:val="00B05075"/>
    <w:rsid w:val="00B13A95"/>
    <w:rsid w:val="00B27759"/>
    <w:rsid w:val="00B33C6F"/>
    <w:rsid w:val="00B369C0"/>
    <w:rsid w:val="00B40855"/>
    <w:rsid w:val="00B75E29"/>
    <w:rsid w:val="00B81C82"/>
    <w:rsid w:val="00B82DB1"/>
    <w:rsid w:val="00B83D2F"/>
    <w:rsid w:val="00BB22B9"/>
    <w:rsid w:val="00BB370B"/>
    <w:rsid w:val="00BD7C27"/>
    <w:rsid w:val="00BF40D5"/>
    <w:rsid w:val="00C20813"/>
    <w:rsid w:val="00C21D54"/>
    <w:rsid w:val="00C22136"/>
    <w:rsid w:val="00C26F2A"/>
    <w:rsid w:val="00C271A5"/>
    <w:rsid w:val="00C27E90"/>
    <w:rsid w:val="00C327F2"/>
    <w:rsid w:val="00C46A43"/>
    <w:rsid w:val="00C512EE"/>
    <w:rsid w:val="00C60028"/>
    <w:rsid w:val="00C6165F"/>
    <w:rsid w:val="00C64FC6"/>
    <w:rsid w:val="00C659D9"/>
    <w:rsid w:val="00C867FA"/>
    <w:rsid w:val="00CA146F"/>
    <w:rsid w:val="00CB314E"/>
    <w:rsid w:val="00CB3C65"/>
    <w:rsid w:val="00CD1BE9"/>
    <w:rsid w:val="00CD7ABE"/>
    <w:rsid w:val="00CE2BFD"/>
    <w:rsid w:val="00CF29C8"/>
    <w:rsid w:val="00D26800"/>
    <w:rsid w:val="00D539FA"/>
    <w:rsid w:val="00D672B1"/>
    <w:rsid w:val="00DA01DD"/>
    <w:rsid w:val="00DC355F"/>
    <w:rsid w:val="00DF5CCF"/>
    <w:rsid w:val="00E02774"/>
    <w:rsid w:val="00E15541"/>
    <w:rsid w:val="00E20D9C"/>
    <w:rsid w:val="00E4429B"/>
    <w:rsid w:val="00E47CD6"/>
    <w:rsid w:val="00E531E6"/>
    <w:rsid w:val="00E64D14"/>
    <w:rsid w:val="00E8284F"/>
    <w:rsid w:val="00EA57CD"/>
    <w:rsid w:val="00EA76CD"/>
    <w:rsid w:val="00EB2268"/>
    <w:rsid w:val="00EB28F5"/>
    <w:rsid w:val="00EB689D"/>
    <w:rsid w:val="00EC06E1"/>
    <w:rsid w:val="00EC5923"/>
    <w:rsid w:val="00ED54B0"/>
    <w:rsid w:val="00ED74F9"/>
    <w:rsid w:val="00EE235B"/>
    <w:rsid w:val="00F026F1"/>
    <w:rsid w:val="00F041A0"/>
    <w:rsid w:val="00F303A0"/>
    <w:rsid w:val="00F663CD"/>
    <w:rsid w:val="00F831B1"/>
    <w:rsid w:val="00F85565"/>
    <w:rsid w:val="00F85903"/>
    <w:rsid w:val="00F860C8"/>
    <w:rsid w:val="00F915DC"/>
    <w:rsid w:val="00FB2ABD"/>
    <w:rsid w:val="00FB595F"/>
    <w:rsid w:val="00FC5C16"/>
    <w:rsid w:val="00FD7403"/>
    <w:rsid w:val="00FE01F7"/>
    <w:rsid w:val="00FE38DA"/>
    <w:rsid w:val="00FF6D72"/>
    <w:rsid w:val="1A3B047D"/>
    <w:rsid w:val="1B19479B"/>
    <w:rsid w:val="293E0105"/>
    <w:rsid w:val="5ED11735"/>
    <w:rsid w:val="7E2E509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unhideWhenUsed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reader-word-layer">
    <w:name w:val="reader-word-layer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pn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header" Target="header1.xml" /><Relationship Id="rId42" Type="http://schemas.openxmlformats.org/officeDocument/2006/relationships/header" Target="header2.xml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A88DF2-3839-401D-8054-5DE3BB3F1D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16</TotalTime>
  <Pages>10</Pages>
  <Words>927</Words>
  <Characters>1054</Characters>
  <Application>Microsoft Office Word</Application>
  <DocSecurity>0</DocSecurity>
  <Lines>12</Lines>
  <Paragraphs>3</Paragraphs>
  <ScaleCrop>false</ScaleCrop>
  <Manager>www.jianlimoban-ziyuan.com</Manager>
  <Company>简历模板资源网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2017-04-06T08:07:00Z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5925DE40A0AB45FAA863AF7A5539E92D_13</vt:lpwstr>
  </property>
  <property fmtid="{D5CDD505-2E9C-101B-9397-08002B2CF9AE}" pid="3" name="KSOProductBuildVer">
    <vt:lpwstr>2052-12.1.0.17147</vt:lpwstr>
  </property>
</Properties>
</file>