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3.tif" ContentType="image/tiff"/>
  <Override PartName="/word/media/image35.tif" ContentType="image/tiff"/>
  <Override PartName="/word/media/image5.tif" ContentType="image/tiff"/>
  <Override PartName="/word/media/image7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2f7">
    <v:background id="_x0000_s1025" filled="t" fillcolor="#fff2f7"/>
  </w:background>
  <w:body>
    <w:p w14:paraId="321B2C08">
      <w:bookmarkStart w:id="0" w:name="_GoBack"/>
      <w:bookmarkEnd w:id="0"/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-1152525</wp:posOffset>
            </wp:positionH>
            <wp:positionV relativeFrom="margin">
              <wp:posOffset>-923925</wp:posOffset>
            </wp:positionV>
            <wp:extent cx="7553960" cy="10685780"/>
            <wp:effectExtent l="0" t="0" r="889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396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-31115</wp:posOffset>
            </wp:positionV>
            <wp:extent cx="4774565" cy="43275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58" cy="43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</w:t>
      </w:r>
    </w:p>
    <w:p w14:paraId="37C9B32F">
      <w:pPr>
        <w:widowControl/>
        <w:jc w:val="left"/>
      </w:pPr>
    </w:p>
    <w:p w14:paraId="5F6C91F3">
      <w:pPr>
        <w:widowControl/>
        <w:jc w:val="left"/>
        <w:rPr>
          <w:color w:val="C96765"/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933450</wp:posOffset>
                </wp:positionH>
                <wp:positionV relativeFrom="paragraph">
                  <wp:posOffset>5099685</wp:posOffset>
                </wp:positionV>
                <wp:extent cx="3524250" cy="2227580"/>
                <wp:effectExtent l="0" t="0" r="0" b="127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4250" cy="2227580"/>
                          <a:chOff x="-314325" y="-962025"/>
                          <a:chExt cx="3524250" cy="2227580"/>
                        </a:xfrm>
                      </wpg:grpSpPr>
                      <wps:wsp xmlns:wps="http://schemas.microsoft.com/office/word/2010/wordprocessingShape"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"/>
                            <a:ext cx="278193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实验小学</w:t>
                              </w:r>
                            </w:p>
                            <w:p>
                              <w:pPr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联系电话：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:szCs w:val="32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0"/>
                            <a:ext cx="142367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56"/>
                                  <w:szCs w:val="56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56"/>
                                  <w:szCs w:val="56"/>
                                  <w:u w:color="F2DBDB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4325" y="-962025"/>
                            <a:ext cx="35242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华康雅宋体W9(P)" w:eastAsia="华康雅宋体W9(P)" w:hint="eastAsia"/>
                                  <w:color w:val="FFFFFF" w:themeColor="background1"/>
                                  <w:sz w:val="124"/>
                                  <w:szCs w:val="124"/>
                                  <w14:shadow w14:blurRad="50800" w14:dist="508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康雅宋体W9(P)" w:eastAsia="华康雅宋体W9(P)" w:hint="eastAsia"/>
                                  <w:color w:val="FFFFFF" w:themeColor="background1"/>
                                  <w:sz w:val="124"/>
                                  <w:szCs w:val="124"/>
                                  <w14:shadow w14:blurRad="50800" w14:dist="508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我的简历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style="width:277.5pt;height:175.5pt;margin-top:401.55pt;margin-left:73.5pt;mso-position-horizontal-relative:margin;mso-wrap-distance-bottom:0;mso-wrap-distance-left:9pt;mso-wrap-distance-right:9pt;mso-wrap-distance-top:0;position:absolute;z-index:251672576" coordorigin="-1926,-9328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17050;height:5622;position:absolute;top:6650;v-text-anchor:top" filled="f" fillcolor="this" stroked="f" strokeweight="0.75pt">
                  <v:textbox style="mso-fit-shape-to-text:t">
                    <w:txbxContent>
                      <w:p>
                        <w:pPr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  <w:t>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  <w:t>实验小学</w:t>
                        </w:r>
                      </w:p>
                      <w:p>
                        <w:pPr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  <w:t>联系电话：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:szCs w:val="32"/>
                            <w:u w:color="F2DBDB"/>
                          </w:rPr>
                          <w:t>13800138000</w:t>
                        </w:r>
                      </w:p>
                    </w:txbxContent>
                  </v:textbox>
                </v:shape>
                <v:shape id="_x0000_s1028" type="#_x0000_t202" style="width:8726;height:7081;left:4145;position:absolute;v-text-anchor:top" filled="f" fillcolor="this" stroked="f" strokeweight="0.75pt">
                  <v:textbox>
                    <w:txbxContent>
                      <w:p>
                        <w:pPr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56"/>
                            <w:szCs w:val="56"/>
                            <w:u w:color="F2DBDB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56"/>
                            <w:szCs w:val="56"/>
                            <w:u w:color="F2DBDB"/>
                          </w:rPr>
                          <w:t>某某某</w:t>
                        </w:r>
                      </w:p>
                    </w:txbxContent>
                  </v:textbox>
                </v:shape>
                <v:shape id="_x0000_s1029" type="#_x0000_t202" style="width:21600;height:10899;left:-1926;position:absolute;top:-9328;v-text-anchor:top" filled="f" fillcolor="this" stroked="f" strokeweight="0.75pt">
                  <v:textbox>
                    <w:txbxContent>
                      <w:p>
                        <w:pPr>
                          <w:jc w:val="center"/>
                          <w:rPr>
                            <w:rFonts w:ascii="华康雅宋体W9(P)" w:eastAsia="华康雅宋体W9(P)" w:hint="eastAsia"/>
                            <w:color w:val="FFFFFF" w:themeColor="background1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华康雅宋体W9(P)" w:eastAsia="华康雅宋体W9(P)" w:hint="eastAsia"/>
                            <w:color w:val="FFFFFF" w:themeColor="background1"/>
                            <w:sz w:val="124"/>
                            <w:szCs w:val="124"/>
                          </w:rPr>
                          <w:t>我的简历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325120</wp:posOffset>
            </wp:positionV>
            <wp:extent cx="2468880" cy="2468880"/>
            <wp:effectExtent l="0" t="0" r="7620" b="762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4364355</wp:posOffset>
            </wp:positionV>
            <wp:extent cx="7546975" cy="3461385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saturation sat="1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3476625</wp:posOffset>
            </wp:positionH>
            <wp:positionV relativeFrom="margin">
              <wp:posOffset>532765</wp:posOffset>
            </wp:positionV>
            <wp:extent cx="2105660" cy="2105660"/>
            <wp:effectExtent l="133350" t="114300" r="123190" b="142240"/>
            <wp:wrapSquare wrapText="bothSides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1056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C96765"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-192405</wp:posOffset>
            </wp:positionV>
            <wp:extent cx="2631440" cy="295910"/>
            <wp:effectExtent l="0" t="0" r="0" b="889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88" cy="2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C96765"/>
          <w:sz w:val="56"/>
          <w:szCs w:val="56"/>
        </w:rPr>
        <w:t>【</w:t>
      </w:r>
      <w:r>
        <w:rPr>
          <w:rFonts w:ascii="微软雅黑" w:eastAsia="微软雅黑" w:hAnsi="微软雅黑" w:hint="eastAsia"/>
          <w:b/>
          <w:color w:val="C96765"/>
          <w:sz w:val="56"/>
          <w:szCs w:val="56"/>
        </w:rPr>
        <w:t>个人简历</w:t>
      </w:r>
      <w:r>
        <w:rPr>
          <w:rFonts w:ascii="微软雅黑" w:eastAsia="微软雅黑" w:hAnsi="微软雅黑"/>
          <w:b/>
          <w:color w:val="C96765"/>
          <w:sz w:val="56"/>
          <w:szCs w:val="56"/>
        </w:rPr>
        <w:t>】</w:t>
      </w:r>
    </w:p>
    <w:p w14:paraId="312572E9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    字：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某某某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出生年月：2005.03.18</w:t>
      </w:r>
    </w:p>
    <w:p w14:paraId="1B6A3031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性    别：女      </w: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身   高：152cm</w:t>
      </w:r>
    </w:p>
    <w:p w14:paraId="1577A0E6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兴趣爱好：画画、钢琴、游泳、唱歌</w:t>
      </w:r>
    </w:p>
    <w:p w14:paraId="390B226C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所在小学：广州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某某某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实验小学</w:t>
      </w:r>
    </w:p>
    <w:p w14:paraId="6CC3DE5D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户口所在地：广州市天河区</w:t>
      </w:r>
    </w:p>
    <w:p w14:paraId="75B45599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474F35BD">
      <w:pPr>
        <w:pStyle w:val="NoSpacing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342265</wp:posOffset>
                </wp:positionV>
                <wp:extent cx="1120140" cy="61785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C9676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36"/>
                                <w:szCs w:val="36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88.2pt;height:48.65pt;margin-top:26.95pt;margin-left:164.35pt;mso-height-relative:page;mso-width-relative:page;position:absolute;z-index:251787264" coordsize="21600,21600" filled="f" stroked="f">
                <v:stroke joinstyle="miter"/>
                <o:lock v:ext="edit" aspectratio="f"/>
                <v:textbox>
                  <w:txbxContent>
                    <w:p w14:paraId="5F88DFB3">
                      <w:pPr>
                        <w:rPr>
                          <w:rFonts w:ascii="微软雅黑" w:eastAsia="微软雅黑" w:hAnsi="微软雅黑"/>
                          <w:b/>
                          <w:color w:val="C96765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36"/>
                          <w:szCs w:val="36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</w:p>
    <w:p w14:paraId="1DD430C6">
      <w:pPr>
        <w:widowControl/>
        <w:jc w:val="left"/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128270</wp:posOffset>
            </wp:positionV>
            <wp:extent cx="323850" cy="29464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000" cy="2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1496695</wp:posOffset>
                </wp:positionV>
                <wp:extent cx="5905500" cy="0"/>
                <wp:effectExtent l="0" t="0" r="19050" b="1905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697152" from="-18.8pt,117.85pt" to="446.2pt,117.8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572770</wp:posOffset>
                </wp:positionV>
                <wp:extent cx="6000750" cy="419100"/>
                <wp:effectExtent l="0" t="0" r="0" b="0"/>
                <wp:wrapNone/>
                <wp:docPr id="2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父   亲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广州市某信息科技有限公司  13600008000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472.5pt;height:33pt;margin-top:45.1pt;margin-left:-5.3pt;mso-height-relative:page;mso-width-relative:page;position:absolute;z-index:251699200" coordsize="21600,21600" filled="f" stroked="f">
                <v:stroke joinstyle="miter"/>
                <o:lock v:ext="edit" aspectratio="f"/>
                <v:textbox>
                  <w:txbxContent>
                    <w:p w14:paraId="49DEF58D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父   亲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广州市某信息科技有限公司  13600008000</w:t>
                      </w:r>
                    </w:p>
                    <w:p w14:paraId="7C8EC4D6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1058545</wp:posOffset>
                </wp:positionV>
                <wp:extent cx="6000750" cy="41910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母   亲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广州市某银行某分行营业部  13600008000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472.5pt;height:33pt;margin-top:83.35pt;margin-left:-5.3pt;mso-height-relative:page;mso-width-relative:page;position:absolute;z-index:251701248" coordsize="21600,21600" filled="f" stroked="f">
                <v:stroke joinstyle="miter"/>
                <o:lock v:ext="edit" aspectratio="f"/>
                <v:textbox>
                  <w:txbxContent>
                    <w:p w14:paraId="17BB49CF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母   亲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广州市某银行某分行营业部  13600008000</w:t>
                      </w:r>
                    </w:p>
                    <w:p w14:paraId="3E5D22FD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566153">
      <w:pPr>
        <w:widowControl/>
        <w:jc w:val="left"/>
        <w:rPr>
          <w:rFonts w:ascii="汉仪仿宋简" w:eastAsia="汉仪仿宋简"/>
          <w:color w:val="404040"/>
          <w:sz w:val="32"/>
          <w:szCs w:val="32"/>
        </w:rPr>
      </w:pP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3364865</wp:posOffset>
            </wp:positionV>
            <wp:extent cx="341630" cy="359410"/>
            <wp:effectExtent l="0" t="0" r="1270" b="2540"/>
            <wp:wrapNone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672" cy="3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1269365</wp:posOffset>
            </wp:positionV>
            <wp:extent cx="341630" cy="366395"/>
            <wp:effectExtent l="0" t="0" r="1270" b="0"/>
            <wp:wrapNone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521" cy="3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3312160</wp:posOffset>
                </wp:positionV>
                <wp:extent cx="1481455" cy="1772666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C9676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36"/>
                                <w:szCs w:val="36"/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4" type="#_x0000_t202" style="width:116.65pt;height:39.1pt;margin-top:260.8pt;margin-left:0;mso-height-percent:200;mso-height-relative:margin;mso-position-horizontal:center;mso-position-horizontal-relative:margin;mso-width-relative:page;position:absolute;z-index:2517299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3FF38E8">
                      <w:pPr>
                        <w:rPr>
                          <w:rFonts w:ascii="微软雅黑" w:eastAsia="微软雅黑" w:hAnsi="微软雅黑"/>
                          <w:b/>
                          <w:color w:val="C96765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36"/>
                          <w:szCs w:val="36"/>
                        </w:rPr>
                        <w:t>五年级成绩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1239520</wp:posOffset>
                </wp:positionV>
                <wp:extent cx="1402715" cy="1772666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C9676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36"/>
                                <w:szCs w:val="36"/>
                              </w:rPr>
                              <w:t>四年级成绩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5" type="#_x0000_t202" style="width:110.45pt;height:39.1pt;margin-top:97.6pt;margin-left:152.4pt;mso-height-percent:200;mso-height-relative:margin;mso-width-relative:page;position:absolute;z-index:2517114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4D0B2E3">
                      <w:pPr>
                        <w:rPr>
                          <w:rFonts w:ascii="微软雅黑" w:eastAsia="微软雅黑" w:hAnsi="微软雅黑"/>
                          <w:b/>
                          <w:color w:val="C96765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36"/>
                          <w:szCs w:val="36"/>
                        </w:rPr>
                        <w:t>四年级成绩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5257800</wp:posOffset>
            </wp:positionV>
            <wp:extent cx="7546975" cy="643890"/>
            <wp:effectExtent l="0" t="0" r="0" b="381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5176520</wp:posOffset>
                </wp:positionV>
                <wp:extent cx="5905500" cy="0"/>
                <wp:effectExtent l="0" t="0" r="1905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6" style="mso-height-relative:page;mso-width-relative:page;position:absolute;z-index:251740160" from="-24.85pt,407.6pt" to="440.15pt,407.6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4763770</wp:posOffset>
                </wp:positionV>
                <wp:extent cx="5905500" cy="0"/>
                <wp:effectExtent l="0" t="0" r="19050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7" style="mso-height-relative:page;mso-width-relative:page;position:absolute;z-index:251744256" from="-25.5pt,375.1pt" to="439.5pt,375.1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3977640</wp:posOffset>
                </wp:positionV>
                <wp:extent cx="4259580" cy="342900"/>
                <wp:effectExtent l="0" t="0" r="7620" b="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335.4pt;height:27pt;margin-top:313.2pt;margin-left:98pt;mso-height-relative:page;mso-width-relative:page;position:absolute;v-text-anchor:middle;z-index:251709440" coordsize="21600,21600" filled="t" fillcolor="#cf7977" stroked="f" strokeweight="2pt">
                <o:lock v:ext="edit" aspectratio="f"/>
                <v:textbox>
                  <w:txbxContent>
                    <w:p w14:paraId="24671E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3977640</wp:posOffset>
                </wp:positionV>
                <wp:extent cx="1570990" cy="342900"/>
                <wp:effectExtent l="0" t="0" r="0" b="0"/>
                <wp:wrapNone/>
                <wp:docPr id="278" name="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0990" cy="342900"/>
                        </a:xfrm>
                        <a:prstGeom prst="rect">
                          <a:avLst/>
                        </a:prstGeom>
                        <a:solidFill>
                          <a:srgbClr val="C152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123.7pt;height:27pt;margin-top:313.2pt;margin-left:-23.7pt;mso-height-relative:page;mso-width-relative:page;position:absolute;v-text-anchor:middle;z-index:251707392" coordsize="21600,21600" filled="t" fillcolor="#c1524f" stroked="f" strokeweight="2pt">
                <o:lock v:ext="edit" aspectratio="f"/>
                <v:textbox>
                  <w:txbxContent>
                    <w:p w14:paraId="4FA56088"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4744720</wp:posOffset>
                </wp:positionV>
                <wp:extent cx="6000750" cy="419100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100             97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472.5pt;height:33pt;margin-top:373.6pt;margin-left:-16.95pt;mso-height-relative:page;mso-width-relative:page;position:absolute;z-index:251746304" coordsize="21600,21600" filled="f" stroked="f">
                <v:stroke joinstyle="miter"/>
                <o:lock v:ext="edit" aspectratio="f"/>
                <v:textbox>
                  <w:txbxContent>
                    <w:p w14:paraId="263E67AF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100             97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44078782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4328160</wp:posOffset>
                </wp:positionV>
                <wp:extent cx="6000750" cy="419100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93              98              93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472.5pt;height:33pt;margin-top:340.8pt;margin-left:-16pt;mso-height-relative:page;mso-width-relative:page;position:absolute;z-index:251742208" coordsize="21600,21600" filled="f" stroked="f">
                <v:stroke joinstyle="miter"/>
                <o:lock v:ext="edit" aspectratio="f"/>
                <v:textbox>
                  <w:txbxContent>
                    <w:p w14:paraId="05E53A0E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93              98              93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0D31C8DF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3908425</wp:posOffset>
                </wp:positionV>
                <wp:extent cx="1052830" cy="401320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82.9pt;height:31.6pt;margin-top:307.75pt;margin-left:349.45pt;mso-height-relative:page;mso-width-relative:page;position:absolute;z-index:251738112" coordsize="21600,21600" filled="f" stroked="f">
                <v:stroke joinstyle="miter"/>
                <o:lock v:ext="edit" aspectratio="f"/>
                <v:textbox>
                  <w:txbxContent>
                    <w:p w14:paraId="7CDD5827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3910330</wp:posOffset>
                </wp:positionV>
                <wp:extent cx="1052830" cy="401320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82.9pt;height:31.6pt;margin-top:307.9pt;margin-left:235.4pt;mso-height-relative:page;mso-width-relative:page;position:absolute;z-index:251736064" coordsize="21600,21600" filled="f" stroked="f">
                <v:stroke joinstyle="miter"/>
                <o:lock v:ext="edit" aspectratio="f"/>
                <v:textbox>
                  <w:txbxContent>
                    <w:p w14:paraId="74C7EC2C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3924300</wp:posOffset>
                </wp:positionV>
                <wp:extent cx="1052830" cy="401320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4" type="#_x0000_t202" style="width:82.9pt;height:31.6pt;margin-top:309pt;margin-left:114.05pt;mso-height-relative:page;mso-width-relative:page;position:absolute;z-index:251734016" coordsize="21600,21600" filled="f" stroked="f">
                <v:stroke joinstyle="miter"/>
                <o:lock v:ext="edit" aspectratio="f"/>
                <v:textbox>
                  <w:txbxContent>
                    <w:p w14:paraId="566646BA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3893185</wp:posOffset>
                </wp:positionV>
                <wp:extent cx="899160" cy="1772666"/>
                <wp:effectExtent l="0" t="0" r="0" b="0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5" type="#_x0000_t202" style="width:70.8pt;height:110.55pt;margin-top:306.55pt;margin-left:2.7pt;mso-height-percent:200;mso-height-relative:margin;mso-width-relative:page;position:absolute;z-index:2517319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B8A21A4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1811020</wp:posOffset>
                </wp:positionV>
                <wp:extent cx="899160" cy="1772666"/>
                <wp:effectExtent l="0" t="0" r="0" b="0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6" type="#_x0000_t202" style="width:70.8pt;height:110.55pt;margin-top:142.6pt;margin-left:3.65pt;mso-height-percent:200;mso-height-relative:margin;mso-width-relative:page;position:absolute;z-index:2517135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A8B36E6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1842135</wp:posOffset>
                </wp:positionV>
                <wp:extent cx="1052830" cy="40132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7" type="#_x0000_t202" style="width:82.9pt;height:31.6pt;margin-top:145.05pt;margin-left:115pt;mso-height-relative:page;mso-width-relative:page;position:absolute;z-index:251715584" coordsize="21600,21600" filled="f" stroked="f">
                <v:stroke joinstyle="miter"/>
                <o:lock v:ext="edit" aspectratio="f"/>
                <v:textbox>
                  <w:txbxContent>
                    <w:p w14:paraId="10537C5B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1828165</wp:posOffset>
                </wp:positionV>
                <wp:extent cx="1052830" cy="4013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8" type="#_x0000_t202" style="width:82.9pt;height:31.6pt;margin-top:143.95pt;margin-left:236.35pt;mso-height-relative:page;mso-width-relative:page;position:absolute;z-index:251717632" coordsize="21600,21600" filled="f" stroked="f">
                <v:stroke joinstyle="miter"/>
                <o:lock v:ext="edit" aspectratio="f"/>
                <v:textbox>
                  <w:txbxContent>
                    <w:p w14:paraId="5CD413B6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1826260</wp:posOffset>
                </wp:positionV>
                <wp:extent cx="1052830" cy="401320"/>
                <wp:effectExtent l="0" t="0" r="0" b="0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9" type="#_x0000_t202" style="width:82.9pt;height:31.6pt;margin-top:143.8pt;margin-left:350.4pt;mso-height-relative:page;mso-width-relative:page;position:absolute;z-index:251719680" coordsize="21600,21600" filled="f" stroked="f">
                <v:stroke joinstyle="miter"/>
                <o:lock v:ext="edit" aspectratio="f"/>
                <v:textbox>
                  <w:txbxContent>
                    <w:p w14:paraId="2D34E6A6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2237740</wp:posOffset>
                </wp:positionV>
                <wp:extent cx="6000750" cy="41910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96              100              95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0" type="#_x0000_t202" style="width:472.5pt;height:33pt;margin-top:176.2pt;margin-left:-11.6pt;mso-height-relative:page;mso-width-relative:page;position:absolute;z-index:251725824" coordsize="21600,21600" filled="f" stroked="f">
                <v:stroke joinstyle="miter"/>
                <o:lock v:ext="edit" aspectratio="f"/>
                <v:textbox>
                  <w:txbxContent>
                    <w:p w14:paraId="0E7E007B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96              100              95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3AB3643E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2652395</wp:posOffset>
                </wp:positionV>
                <wp:extent cx="6000750" cy="41910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99               96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1" type="#_x0000_t202" style="width:472.5pt;height:33pt;margin-top:208.85pt;margin-left:-9.8pt;mso-height-relative:page;mso-width-relative:page;position:absolute;z-index:251727872" coordsize="21600,21600" filled="f" stroked="f">
                <v:stroke joinstyle="miter"/>
                <o:lock v:ext="edit" aspectratio="f"/>
                <v:textbox>
                  <w:txbxContent>
                    <w:p w14:paraId="281300B2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99               96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6F0FFF48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1904365</wp:posOffset>
                </wp:positionV>
                <wp:extent cx="1635760" cy="342900"/>
                <wp:effectExtent l="0" t="0" r="254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C9676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128.8pt;height:27pt;margin-top:149.95pt;margin-left:-21.65pt;mso-height-relative:page;mso-width-relative:page;position:absolute;v-text-anchor:middle;z-index:251703296" coordsize="21600,21600" filled="t" fillcolor="#c0504d" stroked="f" strokeweight="2pt">
                <o:lock v:ext="edit" aspectratio="f"/>
                <v:textbox>
                  <w:txbxContent>
                    <w:p w14:paraId="2D8B8F7A">
                      <w:pPr>
                        <w:rPr>
                          <w:color w:val="C96765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1904365</wp:posOffset>
                </wp:positionV>
                <wp:extent cx="4346575" cy="342900"/>
                <wp:effectExtent l="0" t="0" r="0" b="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342.25pt;height:27pt;margin-top:149.95pt;margin-left:100.05pt;mso-height-relative:page;mso-width-relative:page;position:absolute;v-text-anchor:middle;z-index:251705344" coordsize="21600,21600" filled="t" fillcolor="#cf7977" stroked="f" strokeweight="2pt">
                <o:lock v:ext="edit" aspectratio="f"/>
                <v:textbox>
                  <w:txbxContent>
                    <w:p w14:paraId="74B94A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3048000</wp:posOffset>
                </wp:positionV>
                <wp:extent cx="5905500" cy="0"/>
                <wp:effectExtent l="0" t="0" r="19050" b="1905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723776" from="-24.35pt,240pt" to="440.65pt,240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2606675</wp:posOffset>
                </wp:positionV>
                <wp:extent cx="5905500" cy="0"/>
                <wp:effectExtent l="0" t="0" r="19050" b="1905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5" style="mso-height-relative:page;mso-width-relative:page;position:absolute;z-index:251721728" from="-22.95pt,205.25pt" to="442.05pt,205.2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407035</wp:posOffset>
                </wp:positionV>
                <wp:extent cx="5905500" cy="0"/>
                <wp:effectExtent l="0" t="0" r="19050" b="19050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6" style="mso-height-relative:page;mso-width-relative:page;position:absolute;z-index:251695104" from="-18.8pt,32.05pt" to="446.2pt,32.0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br w:type="page"/>
      </w:r>
    </w:p>
    <w:p w14:paraId="4299F7DC">
      <w:pPr>
        <w:rPr>
          <w:rFonts w:ascii="微软雅黑" w:eastAsia="微软雅黑" w:hAnsi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713105</wp:posOffset>
            </wp:positionV>
            <wp:extent cx="2240915" cy="154368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713105</wp:posOffset>
            </wp:positionV>
            <wp:extent cx="2240915" cy="154368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1999615</wp:posOffset>
                </wp:positionH>
                <wp:positionV relativeFrom="paragraph">
                  <wp:posOffset>13335</wp:posOffset>
                </wp:positionV>
                <wp:extent cx="1274445" cy="699135"/>
                <wp:effectExtent l="0" t="0" r="0" b="571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56"/>
                                <w:szCs w:val="56"/>
                              </w:rPr>
                              <w:t>自荐书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7" type="#_x0000_t202" style="width:100.35pt;height:55.05pt;margin-top:1.05pt;margin-left:157.45pt;mso-height-relative:page;mso-position-horizontal-relative:margin;mso-width-relative:page;position:absolute;z-index:251824128" coordsize="21600,21600" filled="f" stroked="f">
                <v:stroke joinstyle="miter"/>
                <o:lock v:ext="edit" aspectratio="f"/>
                <v:textbox>
                  <w:txbxContent>
                    <w:p w14:paraId="4A0ECC51">
                      <w:pPr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56"/>
                          <w:szCs w:val="56"/>
                        </w:rPr>
                        <w:t>自荐书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汉仪仿宋简" w:eastAsia="汉仪仿宋简"/>
          <w:b/>
          <w:color w:val="A08060"/>
          <w:sz w:val="56"/>
          <w:szCs w:val="56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-40005</wp:posOffset>
            </wp:positionV>
            <wp:extent cx="2631440" cy="295910"/>
            <wp:effectExtent l="0" t="0" r="0" b="889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t xml:space="preserve"> </w:t>
      </w:r>
      <w:r>
        <w:rPr>
          <w:rFonts w:ascii="微软雅黑" w:eastAsia="微软雅黑" w:hAnsi="微软雅黑" w:hint="eastAsia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 w14:paraId="63B6FF18">
      <w:pPr>
        <w:widowControl/>
        <w:ind w:firstLine="1120" w:firstLineChars="200"/>
        <w:jc w:val="left"/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ascii="微软雅黑" w:eastAsia="微软雅黑" w:hAnsi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210820</wp:posOffset>
                </wp:positionV>
                <wp:extent cx="5250815" cy="7082790"/>
                <wp:effectExtent l="0" t="0" r="0" b="3810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08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我是来自广州市的韩晓美，我的性格活波、开朗、乐观、向上，总用积极的心态去面对这复杂多变的世界。我的座右铭是“好好学习，天天快乐”。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虽然我是个外向的女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pacing w:line="600" w:lineRule="exact"/>
                              <w:ind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pacing w:line="600" w:lineRule="exact"/>
                              <w:ind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8" type="#_x0000_t202" style="width:413.45pt;height:557.7pt;margin-top:16.6pt;margin-left:1.25pt;mso-height-relative:page;mso-width-relative:page;position:absolute;z-index:251748352" coordsize="21600,21600" filled="f" stroked="f">
                <v:stroke joinstyle="miter"/>
                <o:lock v:ext="edit" aspectratio="f"/>
                <v:textbox>
                  <w:txbxContent>
                    <w:p w14:paraId="752451BF">
                      <w:pPr>
                        <w:spacing w:line="6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我是来自广州市的韩晓美，我的性格活波、开朗、乐观、向上，总用积极的心态去面对这复杂多变的世界。我的座右铭是“好好学习，天天快乐”。</w:t>
                      </w:r>
                    </w:p>
                    <w:p w14:paraId="6B432162">
                      <w:pPr>
                        <w:spacing w:line="6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虽然我是个外向的女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 w14:paraId="1D4EF5FC">
                      <w:pPr>
                        <w:spacing w:line="6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 w14:paraId="0CF60266">
                      <w:pPr>
                        <w:spacing w:line="6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 w14:paraId="15CE67CF">
                      <w:pPr>
                        <w:spacing w:line="600" w:lineRule="exact"/>
                        <w:ind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 w14:paraId="595CCC38">
                      <w:pPr>
                        <w:spacing w:line="600" w:lineRule="exact"/>
                        <w:ind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8341360</wp:posOffset>
            </wp:positionV>
            <wp:extent cx="7546975" cy="643890"/>
            <wp:effectExtent l="0" t="0" r="0" b="381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6216650</wp:posOffset>
            </wp:positionV>
            <wp:extent cx="2240915" cy="154368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6216650</wp:posOffset>
            </wp:positionV>
            <wp:extent cx="2240915" cy="1543685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ascii="微软雅黑" w:eastAsia="微软雅黑" w:hAnsi="微软雅黑" w:hint="eastAsia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 xml:space="preserve">          </w:t>
      </w:r>
    </w:p>
    <w:p>
      <w:pPr>
        <w:ind w:left="720" w:hanging="72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8341360</wp:posOffset>
            </wp:positionV>
            <wp:extent cx="7546975" cy="643890"/>
            <wp:effectExtent l="0" t="0" r="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-850265</wp:posOffset>
            </wp:positionV>
            <wp:extent cx="2631440" cy="295910"/>
            <wp:effectExtent l="0" t="0" r="0" b="889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1864360</wp:posOffset>
                </wp:positionH>
                <wp:positionV relativeFrom="paragraph">
                  <wp:posOffset>-793750</wp:posOffset>
                </wp:positionV>
                <wp:extent cx="1622425" cy="699135"/>
                <wp:effectExtent l="0" t="0" r="0" b="5715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56"/>
                                <w:szCs w:val="56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9" type="#_x0000_t202" style="width:127.75pt;height:55.05pt;margin-top:-62.5pt;margin-left:146.8pt;mso-height-relative:page;mso-position-horizontal-relative:margin;mso-width-relative:page;position:absolute;z-index:251828224" coordsize="21600,21600" filled="f" stroked="f">
                <v:stroke joinstyle="miter"/>
                <o:lock v:ext="edit" aspectratio="f"/>
                <v:textbox>
                  <w:txbxContent>
                    <w:p w14:paraId="5B9D3750">
                      <w:pPr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56"/>
                          <w:szCs w:val="56"/>
                        </w:rPr>
                        <w:t>获奖情况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5492115</wp:posOffset>
                </wp:positionV>
                <wp:extent cx="4521200" cy="0"/>
                <wp:effectExtent l="0" t="0" r="1270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1524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0" style="mso-height-relative:page;mso-width-relative:page;position:absolute;z-index:251764736" from="29.65pt,432.45pt" to="385.65pt,432.45pt" coordsize="21600,21600" stroked="t" strokecolor="#c1524f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3199765</wp:posOffset>
                </wp:positionV>
                <wp:extent cx="4519930" cy="0"/>
                <wp:effectExtent l="0" t="0" r="13970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199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1524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1" style="mso-height-relative:page;mso-width-relative:page;position:absolute;z-index:251758592" from="29.7pt,251.95pt" to="385.6pt,251.95pt" coordsize="21600,21600" stroked="t" strokecolor="#c1524f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739775</wp:posOffset>
                </wp:positionV>
                <wp:extent cx="4521200" cy="0"/>
                <wp:effectExtent l="0" t="0" r="12700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1524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2" style="mso-height-relative:page;mso-width-relative:page;position:absolute;z-index:251750400" from="29.65pt,58.25pt" to="385.65pt,58.25pt" coordsize="21600,21600" stroked="t" strokecolor="#c1524f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307340</wp:posOffset>
                </wp:positionV>
                <wp:extent cx="1685925" cy="1772666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3" type="#_x0000_t202" style="width:132.75pt;height:39.1pt;margin-top:24.2pt;margin-left:141.25pt;mso-height-percent:200;mso-height-relative:margin;mso-width-relative:page;position:absolute;z-index:2517565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8042C4E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409575</wp:posOffset>
                </wp:positionV>
                <wp:extent cx="1802765" cy="333375"/>
                <wp:effectExtent l="0" t="0" r="6985" b="952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2765" cy="333375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141.95pt;height:26.25pt;margin-top:32.25pt;margin-left:136.65pt;mso-height-relative:page;mso-width-relative:page;position:absolute;v-text-anchor:middle;z-index:251754496" coordsize="21600,21600" filled="t" fillcolor="#cf7977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 w14:paraId="77C4191E">
      <w:pPr>
        <w:ind w:left="720" w:hanging="72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2004060</wp:posOffset>
                </wp:positionV>
                <wp:extent cx="1762125" cy="1772666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5" type="#_x0000_t202" style="width:138.75pt;height:39.1pt;margin-top:157.8pt;margin-left:138.25pt;mso-height-percent:200;mso-height-relative:margin;mso-width-relative:page;position:absolute;z-index:2517626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60B2B0F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2090420</wp:posOffset>
                </wp:positionV>
                <wp:extent cx="1802765" cy="333375"/>
                <wp:effectExtent l="0" t="0" r="6985" b="952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2765" cy="333375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6" style="width:141.95pt;height:26.25pt;margin-top:164.6pt;margin-left:136.65pt;mso-height-relative:page;mso-width-relative:page;position:absolute;v-text-anchor:middle;z-index:251760640" coordsize="21600,21600" filled="t" fillcolor="#cf7977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2010年9月，被评为“金色少年”；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2010年10月14日，加入少先队；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2010年12月，在校第二届科技节制作比赛中荣获一等奖；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2011年3月被评为“三好学生”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2011年6月语文默字竞赛满分奖；</w:t>
      </w:r>
    </w:p>
    <w:p w14:paraId="5F36ECD3"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1927860</wp:posOffset>
                </wp:positionV>
                <wp:extent cx="1762125" cy="501650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138.75pt;height:39.5pt;margin-top:151.8pt;margin-left:138.25pt;mso-height-relative:page;mso-width-relative:page;position:absolute;z-index:251768832" coordsize="21600,21600" filled="f" stroked="f">
                <v:stroke joinstyle="miter"/>
                <o:lock v:ext="edit" aspectratio="f"/>
                <v:textbox>
                  <w:txbxContent>
                    <w:p w14:paraId="37D59102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1991995</wp:posOffset>
                </wp:positionV>
                <wp:extent cx="1802765" cy="333375"/>
                <wp:effectExtent l="0" t="0" r="6985" b="952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2765" cy="333375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141.95pt;height:26.25pt;margin-top:156.85pt;margin-left:136.65pt;mso-height-relative:page;mso-width-relative:page;position:absolute;v-text-anchor:middle;z-index:251766784" coordsize="21600,21600" filled="t" fillcolor="#cf7977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2011年9月18日，被评为本学期“三好学生”；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2011年11月6日，被评为学校“金色少年”；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2012年2月，在学校举行的数学竞赛中，荣获一等奖；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2012年5月，被评为2005-2006年度第二学期“优秀学干”。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2012年6月14日，通过广东省音乐家协会钢琴“七级”考试。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2012年9月8日，荣获英语竞赛一等奖（满分）。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2012年10月，荣获本学期“三好学生”。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2013年5月，在学校举行的数学计算竞赛中荣获一等奖。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2013年7月，在本学期数学竞赛中荣获三等奖。。</w:t>
      </w:r>
    </w:p>
    <w:p w14:paraId="40832CF9"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2013年9月14日，通过广东省音乐家协会钢琴“八级”考试。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27BB86E7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293370</wp:posOffset>
                </wp:positionV>
                <wp:extent cx="4521200" cy="0"/>
                <wp:effectExtent l="0" t="0" r="1270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1524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9" style="mso-height-relative:page;mso-width-relative:page;position:absolute;z-index:251752448" from="29.65pt,23.1pt" to="385.65pt,23.1pt" coordsize="21600,21600" stroked="t" strokecolor="#c1524f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9133840</wp:posOffset>
            </wp:positionV>
            <wp:extent cx="7546975" cy="643890"/>
            <wp:effectExtent l="0" t="0" r="0" b="38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-31115</wp:posOffset>
                </wp:positionV>
                <wp:extent cx="1803400" cy="333375"/>
                <wp:effectExtent l="0" t="0" r="635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142pt;height:26.25pt;margin-top:-2.45pt;margin-left:136.65pt;mso-height-relative:page;mso-width-relative:page;position:absolute;v-text-anchor:middle;z-index:251668480" coordsize="21600,21600" filled="t" fillcolor="#cf7977" stroked="f" strokeweight="2pt">
                <o:lock v:ext="edit" aspectratio="f"/>
              </v:rect>
            </w:pict>
          </mc:Fallback>
        </mc:AlternateConten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5033010</wp:posOffset>
                </wp:positionV>
                <wp:extent cx="4686300" cy="3310890"/>
                <wp:effectExtent l="0" t="0" r="0" b="444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6300" cy="3310719"/>
                          <a:chOff x="0" y="0"/>
                          <a:chExt cx="5105400" cy="3606800"/>
                        </a:xfrm>
                      </wpg:grpSpPr>
                      <pic:pic xmlns:pic="http://schemas.openxmlformats.org/drawingml/2006/picture">
                        <pic:nvPicPr>
                          <pic:cNvPr id="351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0975"/>
                            <a:ext cx="2094865" cy="1323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0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2105025"/>
                            <a:ext cx="2094865" cy="1323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180975"/>
                            <a:ext cx="2094865" cy="1323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1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2105025"/>
                            <a:ext cx="2094865" cy="1323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2405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192405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369pt;height:260.7pt;margin-top:396.3pt;margin-left:22.5pt;mso-height-relative:page;mso-width-relative:page;position:absolute;z-index:251770880" coordsize="5105400,3606800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72" type="#_x0000_t75" style="width:2094865;height:1323975;left:142875;position:absolute;top:180975" coordsize="21600,21600" o:preferrelative="t" filled="t" fillcolor="white" stroked="f" strokeweight="7pt">
                  <v:stroke joinstyle="miter" linestyle="thickThin" endcap="square"/>
                  <v:imagedata r:id="rId19" o:title=""/>
                  <o:lock v:ext="edit" aspectratio="t"/>
                </v:shape>
                <v:shape id="图片 3" o:spid="_x0000_s1073" type="#_x0000_t75" style="width:2094865;height:1323975;left:142875;position:absolute;top:2105025" coordsize="21600,21600" o:preferrelative="t" filled="t" fillcolor="white" stroked="f" strokeweight="7pt">
                  <v:stroke joinstyle="miter" linestyle="thickThin" endcap="square"/>
                  <v:imagedata r:id="rId19" o:title=""/>
                  <o:lock v:ext="edit" aspectratio="t"/>
                </v:shape>
                <v:shape id="图片 3" o:spid="_x0000_s1074" type="#_x0000_t75" style="width:2094865;height:1323975;left:2838450;position:absolute;top:180975" coordsize="21600,21600" o:preferrelative="t" filled="t" fillcolor="white" stroked="f" strokeweight="7pt">
                  <v:stroke joinstyle="miter" linestyle="thickThin" endcap="square"/>
                  <v:imagedata r:id="rId19" o:title=""/>
                  <o:lock v:ext="edit" aspectratio="t"/>
                </v:shape>
                <v:shape id="图片 3" o:spid="_x0000_s1075" type="#_x0000_t75" style="width:2094865;height:1323975;left:2838450;position:absolute;top:2105025" coordsize="21600,21600" o:preferrelative="t" filled="t" fillcolor="white" stroked="f" strokeweight="7pt">
                  <v:stroke joinstyle="miter" linestyle="thickThin" endcap="square"/>
                  <v:imagedata r:id="rId19" o:title=""/>
                  <o:lock v:ext="edit" aspectratio="t"/>
                </v:shape>
                <v:shape id="_x0000_s1026" o:spid="_x0000_s1076" type="#_x0000_t75" style="width:2419350;height:1682750;position:absolute" coordsize="21600,21600" o:preferrelative="t" filled="f" stroked="f">
                  <v:imagedata r:id="rId20" o:title=""/>
                  <o:lock v:ext="edit" aspectratio="t"/>
                </v:shape>
                <v:shape id="_x0000_s1026" o:spid="_x0000_s1077" type="#_x0000_t75" style="width:2419350;height:1682750;left:2686050;position:absolute" coordsize="21600,21600" o:preferrelative="t" filled="f" stroked="f">
                  <v:imagedata r:id="rId20" o:title=""/>
                  <o:lock v:ext="edit" aspectratio="t"/>
                </v:shape>
                <v:shape id="_x0000_s1026" o:spid="_x0000_s1078" type="#_x0000_t75" style="width:2419350;height:1682750;position:absolute;top:1924050" coordsize="21600,21600" o:preferrelative="t" filled="f" stroked="f">
                  <v:imagedata r:id="rId20" o:title=""/>
                  <o:lock v:ext="edit" aspectratio="t"/>
                </v:shape>
                <v:shape id="_x0000_s1026" o:spid="_x0000_s1079" type="#_x0000_t75" style="width:2419350;height:1682750;left:2686050;position:absolute;top:1924050" coordsize="21600,21600" o:preferrelative="t" filled="f" stroked="f">
                  <v:imagedata r:id="rId20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1921510</wp:posOffset>
                </wp:positionV>
                <wp:extent cx="4521200" cy="0"/>
                <wp:effectExtent l="0" t="0" r="12700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1524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0" style="mso-height-relative:page;mso-width-relative:page;position:absolute;z-index:251680768" from="29.65pt,151.3pt" to="385.65pt,151.3pt" coordsize="21600,21600" stroked="t" strokecolor="#c1524f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3585845</wp:posOffset>
                </wp:positionV>
                <wp:extent cx="4533900" cy="0"/>
                <wp:effectExtent l="0" t="0" r="19050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33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1524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1" style="mso-height-relative:page;mso-width-relative:page;position:absolute;z-index:251688960" from="29.15pt,282.35pt" to="386.15pt,282.35pt" coordsize="21600,21600" stroked="t" strokecolor="#c1524f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-509270</wp:posOffset>
                </wp:positionV>
                <wp:extent cx="1762125" cy="1772666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2" type="#_x0000_t202" style="width:138.75pt;height:39.1pt;margin-top:-40.1pt;margin-left:138.3pt;mso-height-percent:200;mso-height-relative:margin;mso-width-relative:page;position:absolute;z-index:2516787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8FFE058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1527175</wp:posOffset>
                </wp:positionV>
                <wp:extent cx="1762125" cy="1772666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3" type="#_x0000_t202" style="width:138.75pt;height:39.1pt;margin-top:120.25pt;margin-left:138.25pt;mso-height-percent:200;mso-height-relative:margin;mso-width-relative:page;position:absolute;z-index:2516869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4334B68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3159125</wp:posOffset>
                </wp:positionV>
                <wp:extent cx="1762125" cy="1772666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4" type="#_x0000_t202" style="width:138.75pt;height:39.1pt;margin-top:248.75pt;margin-left:138.25pt;mso-height-percent:200;mso-height-relative:margin;mso-width-relative:page;position:absolute;z-index:2516930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00DD1E9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1593850</wp:posOffset>
                </wp:positionV>
                <wp:extent cx="1803400" cy="333375"/>
                <wp:effectExtent l="0" t="0" r="6350" b="95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142pt;height:26.25pt;margin-top:125.5pt;margin-left:136.65pt;mso-height-relative:page;mso-width-relative:page;position:absolute;v-text-anchor:middle;z-index:251682816" coordsize="21600,21600" filled="t" fillcolor="#cf7977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3256915</wp:posOffset>
                </wp:positionV>
                <wp:extent cx="1803400" cy="333375"/>
                <wp:effectExtent l="0" t="0" r="6350" b="952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CF79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142pt;height:26.25pt;margin-top:256.45pt;margin-left:136.65pt;mso-height-relative:page;mso-width-relative:page;position:absolute;v-text-anchor:middle;z-index:251691008" coordsize="21600,21600" filled="t" fillcolor="#cf7977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2013年09月，在学校举行的写字竞赛荣获一等奖。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2013年12月，被评为2007-2008年度第一学期“三好学生”。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2014年04月，数学基础知识竞赛一等奖。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2014年05月，英语数学竞赛一等奖。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2014年10月，英语竞赛一等奖。（全班仅我一人全部一等奖）。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2014年11月，在校举行的本学期科技创新大赛中，荣获三等奖。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2015年01月，通过上海音乐学院钢琴“十级”考试。（优秀）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2015年09月，参加全市读书征文演讲比赛荣获一等奖第一名。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2015年10月，被评为“全市十佳少年”（全淮安只有十个）。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2015年11月，被评为学校“大队委”。</w:t>
      </w:r>
    </w:p>
    <w:p w14:paraId="2E55282B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473D2DA0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6C99F724">
      <w:pPr>
        <w:ind w:left="210" w:leftChars="100"/>
        <w:jc w:val="center"/>
        <w:rPr>
          <w:rFonts w:ascii="微软雅黑" w:eastAsia="微软雅黑" w:hAnsi="微软雅黑"/>
          <w:b/>
          <w:color w:val="00B0F0"/>
          <w:sz w:val="48"/>
          <w:szCs w:val="48"/>
        </w:rPr>
      </w:pP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t xml:space="preserve">  </w:t>
      </w:r>
    </w:p>
    <w:p w14:paraId="377B25E8">
      <w:pPr>
        <w:widowControl/>
        <w:tabs>
          <w:tab w:val="left" w:pos="1276"/>
        </w:tabs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-551815</wp:posOffset>
            </wp:positionH>
            <wp:positionV relativeFrom="page">
              <wp:posOffset>6933565</wp:posOffset>
            </wp:positionV>
            <wp:extent cx="2000250" cy="1457325"/>
            <wp:effectExtent l="0" t="0" r="0" b="9525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1629410</wp:posOffset>
            </wp:positionH>
            <wp:positionV relativeFrom="page">
              <wp:posOffset>6933565</wp:posOffset>
            </wp:positionV>
            <wp:extent cx="2000250" cy="1457325"/>
            <wp:effectExtent l="0" t="0" r="0" b="9525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3801110</wp:posOffset>
            </wp:positionH>
            <wp:positionV relativeFrom="page">
              <wp:posOffset>6933565</wp:posOffset>
            </wp:positionV>
            <wp:extent cx="2000250" cy="1457325"/>
            <wp:effectExtent l="0" t="0" r="0" b="9525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-551815</wp:posOffset>
            </wp:positionH>
            <wp:positionV relativeFrom="page">
              <wp:posOffset>4533265</wp:posOffset>
            </wp:positionV>
            <wp:extent cx="2000250" cy="1457325"/>
            <wp:effectExtent l="0" t="0" r="0" b="9525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1629410</wp:posOffset>
            </wp:positionH>
            <wp:positionV relativeFrom="page">
              <wp:posOffset>4533265</wp:posOffset>
            </wp:positionV>
            <wp:extent cx="2000250" cy="1457325"/>
            <wp:effectExtent l="0" t="0" r="0" b="9525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3801110</wp:posOffset>
            </wp:positionH>
            <wp:positionV relativeFrom="page">
              <wp:posOffset>4533265</wp:posOffset>
            </wp:positionV>
            <wp:extent cx="2000250" cy="1457325"/>
            <wp:effectExtent l="0" t="0" r="0" b="952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3801110</wp:posOffset>
            </wp:positionH>
            <wp:positionV relativeFrom="page">
              <wp:posOffset>2313940</wp:posOffset>
            </wp:positionV>
            <wp:extent cx="2000250" cy="1457325"/>
            <wp:effectExtent l="0" t="0" r="0" b="952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1629410</wp:posOffset>
            </wp:positionH>
            <wp:positionV relativeFrom="page">
              <wp:posOffset>2313940</wp:posOffset>
            </wp:positionV>
            <wp:extent cx="2000250" cy="1457325"/>
            <wp:effectExtent l="0" t="0" r="0" b="9525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-551815</wp:posOffset>
            </wp:positionH>
            <wp:positionV relativeFrom="page">
              <wp:posOffset>2313940</wp:posOffset>
            </wp:positionV>
            <wp:extent cx="2000250" cy="1457325"/>
            <wp:effectExtent l="0" t="0" r="0" b="9525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-390525</wp:posOffset>
            </wp:positionH>
            <wp:positionV relativeFrom="page">
              <wp:posOffset>7051040</wp:posOffset>
            </wp:positionV>
            <wp:extent cx="1684020" cy="1228725"/>
            <wp:effectExtent l="0" t="0" r="0" b="952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1793875</wp:posOffset>
            </wp:positionH>
            <wp:positionV relativeFrom="page">
              <wp:posOffset>7051040</wp:posOffset>
            </wp:positionV>
            <wp:extent cx="1684020" cy="1228725"/>
            <wp:effectExtent l="0" t="0" r="0" b="952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3963670</wp:posOffset>
            </wp:positionH>
            <wp:positionV relativeFrom="page">
              <wp:posOffset>7051040</wp:posOffset>
            </wp:positionV>
            <wp:extent cx="1684020" cy="1228725"/>
            <wp:effectExtent l="0" t="0" r="0" b="9525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3963670</wp:posOffset>
            </wp:positionH>
            <wp:positionV relativeFrom="page">
              <wp:posOffset>4646930</wp:posOffset>
            </wp:positionV>
            <wp:extent cx="1684020" cy="1228725"/>
            <wp:effectExtent l="0" t="0" r="0" b="952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1793875</wp:posOffset>
            </wp:positionH>
            <wp:positionV relativeFrom="page">
              <wp:posOffset>4646930</wp:posOffset>
            </wp:positionV>
            <wp:extent cx="1684020" cy="1228725"/>
            <wp:effectExtent l="0" t="0" r="0" b="9525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-390525</wp:posOffset>
            </wp:positionH>
            <wp:positionV relativeFrom="page">
              <wp:posOffset>4646930</wp:posOffset>
            </wp:positionV>
            <wp:extent cx="1684020" cy="1228725"/>
            <wp:effectExtent l="0" t="0" r="0" b="9525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-390525</wp:posOffset>
            </wp:positionH>
            <wp:positionV relativeFrom="page">
              <wp:posOffset>2418080</wp:posOffset>
            </wp:positionV>
            <wp:extent cx="1684020" cy="1228725"/>
            <wp:effectExtent l="0" t="0" r="0" b="952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3963670</wp:posOffset>
            </wp:positionH>
            <wp:positionV relativeFrom="page">
              <wp:posOffset>2418080</wp:posOffset>
            </wp:positionV>
            <wp:extent cx="1684020" cy="1228725"/>
            <wp:effectExtent l="0" t="0" r="0" b="952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1793875</wp:posOffset>
            </wp:positionH>
            <wp:positionV relativeFrom="page">
              <wp:posOffset>2418080</wp:posOffset>
            </wp:positionV>
            <wp:extent cx="1684020" cy="1228725"/>
            <wp:effectExtent l="0" t="0" r="0" b="952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ge">
                  <wp:posOffset>3872230</wp:posOffset>
                </wp:positionV>
                <wp:extent cx="1605915" cy="48768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87" type="#_x0000_t202" style="width:126.45pt;height:38.4pt;margin-top:304.9pt;margin-left:314.65pt;mso-height-relative:page;mso-position-vertical-relative:page;mso-width-relative:page;mso-wrap-style:none;position:absolute;z-index:251772928" coordsize="21600,21600" filled="f" stroked="f">
                <o:lock v:ext="edit" aspectratio="f"/>
                <v:textbox style="mso-fit-shape-to-text:t">
                  <w:txbxContent>
                    <w:p w14:paraId="1FD0CCF7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ge">
                  <wp:posOffset>3872230</wp:posOffset>
                </wp:positionV>
                <wp:extent cx="1605915" cy="48768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88" type="#_x0000_t202" style="width:126.45pt;height:38.4pt;margin-top:304.9pt;margin-left:146.65pt;mso-height-relative:page;mso-position-vertical-relative:page;mso-width-relative:page;mso-wrap-style:none;position:absolute;z-index:251776000" coordsize="21600,21600" filled="f" stroked="f">
                <o:lock v:ext="edit" aspectratio="f"/>
                <v:textbox style="mso-fit-shape-to-text:t">
                  <w:txbxContent>
                    <w:p w14:paraId="2539F5F2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ge">
                  <wp:posOffset>3872230</wp:posOffset>
                </wp:positionV>
                <wp:extent cx="1605915" cy="48768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89" type="#_x0000_t202" style="width:126.45pt;height:38.4pt;margin-top:304.9pt;margin-left:-23.15pt;mso-height-relative:page;mso-position-vertical-relative:page;mso-width-relative:page;mso-wrap-style:none;position:absolute;z-index:251778048" coordsize="21600,21600" filled="f" stroked="f">
                <o:lock v:ext="edit" aspectratio="f"/>
                <v:textbox style="mso-fit-shape-to-text:t">
                  <w:txbxContent>
                    <w:p w14:paraId="616F9450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ge">
                  <wp:posOffset>6069330</wp:posOffset>
                </wp:positionV>
                <wp:extent cx="1605915" cy="487680"/>
                <wp:effectExtent l="0" t="0" r="0" b="0"/>
                <wp:wrapNone/>
                <wp:docPr id="88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90" type="#_x0000_t202" style="width:126.45pt;height:38.4pt;margin-top:477.9pt;margin-left:316.15pt;mso-height-relative:page;mso-position-vertical-relative:page;mso-width-relative:page;mso-wrap-style:none;position:absolute;z-index:251780096" coordsize="21600,21600" filled="f" stroked="f">
                <o:lock v:ext="edit" aspectratio="f"/>
                <v:textbox style="mso-fit-shape-to-text:t">
                  <w:txbxContent>
                    <w:p w14:paraId="6A8134EE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ge">
                  <wp:posOffset>6069330</wp:posOffset>
                </wp:positionV>
                <wp:extent cx="1605915" cy="487680"/>
                <wp:effectExtent l="0" t="0" r="0" b="0"/>
                <wp:wrapNone/>
                <wp:docPr id="8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91" type="#_x0000_t202" style="width:126.45pt;height:38.4pt;margin-top:477.9pt;margin-left:148.15pt;mso-height-relative:page;mso-position-vertical-relative:page;mso-width-relative:page;mso-wrap-style:none;position:absolute;z-index:251782144" coordsize="21600,21600" filled="f" stroked="f">
                <o:lock v:ext="edit" aspectratio="f"/>
                <v:textbox style="mso-fit-shape-to-text:t">
                  <w:txbxContent>
                    <w:p w14:paraId="7EA3B84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ge">
                  <wp:posOffset>6069330</wp:posOffset>
                </wp:positionV>
                <wp:extent cx="1605915" cy="487680"/>
                <wp:effectExtent l="0" t="0" r="0" b="0"/>
                <wp:wrapNone/>
                <wp:docPr id="95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92" type="#_x0000_t202" style="width:126.45pt;height:38.4pt;margin-top:477.9pt;margin-left:-21.65pt;mso-height-relative:page;mso-position-vertical-relative:page;mso-width-relative:page;mso-wrap-style:none;position:absolute;z-index:251784192" coordsize="21600,21600" filled="f" stroked="f">
                <o:lock v:ext="edit" aspectratio="f"/>
                <v:textbox style="mso-fit-shape-to-text:t">
                  <w:txbxContent>
                    <w:p w14:paraId="1818B791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ge">
                  <wp:posOffset>8469630</wp:posOffset>
                </wp:positionV>
                <wp:extent cx="1605915" cy="487680"/>
                <wp:effectExtent l="0" t="0" r="0" b="0"/>
                <wp:wrapNone/>
                <wp:docPr id="30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93" type="#_x0000_t202" style="width:126.45pt;height:38.4pt;margin-top:666.9pt;margin-left:-21.2pt;mso-height-relative:page;mso-position-vertical-relative:page;mso-width-relative:page;mso-wrap-style:none;position:absolute;z-index:251847680" coordsize="21600,21600" filled="f" stroked="f">
                <o:lock v:ext="edit" aspectratio="f"/>
                <v:textbox style="mso-fit-shape-to-text:t">
                  <w:txbxContent>
                    <w:p w14:paraId="182152FD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ge">
                  <wp:posOffset>8469630</wp:posOffset>
                </wp:positionV>
                <wp:extent cx="1605915" cy="487680"/>
                <wp:effectExtent l="0" t="0" r="0" b="0"/>
                <wp:wrapNone/>
                <wp:docPr id="30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94" type="#_x0000_t202" style="width:126.45pt;height:38.4pt;margin-top:666.9pt;margin-left:148.6pt;mso-height-relative:page;mso-position-vertical-relative:page;mso-width-relative:page;mso-wrap-style:none;position:absolute;z-index:251845632" coordsize="21600,21600" filled="f" stroked="f">
                <o:lock v:ext="edit" aspectratio="f"/>
                <v:textbox style="mso-fit-shape-to-text:t">
                  <w:txbxContent>
                    <w:p w14:paraId="54961AE8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4020820</wp:posOffset>
                </wp:positionH>
                <wp:positionV relativeFrom="page">
                  <wp:posOffset>8469630</wp:posOffset>
                </wp:positionV>
                <wp:extent cx="1605915" cy="487680"/>
                <wp:effectExtent l="0" t="0" r="0" b="0"/>
                <wp:wrapNone/>
                <wp:docPr id="286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59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95" type="#_x0000_t202" style="width:126.45pt;height:38.4pt;margin-top:666.9pt;margin-left:316.6pt;mso-height-relative:page;mso-position-vertical-relative:page;mso-width-relative:page;mso-wrap-style:none;position:absolute;z-index:251843584" coordsize="21600,21600" filled="f" stroked="f">
                <o:lock v:ext="edit" aspectratio="f"/>
                <v:textbox style="mso-fit-shape-to-text:t">
                  <w:txbxContent>
                    <w:p w14:paraId="5DB50D72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1169035</wp:posOffset>
                </wp:positionV>
                <wp:extent cx="1622425" cy="699135"/>
                <wp:effectExtent l="0" t="0" r="0" b="5715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56"/>
                                <w:szCs w:val="56"/>
                              </w:rPr>
                              <w:t>获得奖状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6" type="#_x0000_t202" style="width:127.75pt;height:55.05pt;margin-top:92.05pt;margin-left:0;mso-height-relative:page;mso-position-horizontal:center;mso-position-horizontal-relative:margin;mso-position-vertical-relative:page;mso-width-relative:page;position:absolute;z-index:251831296" coordsize="21600,21600" filled="f" stroked="f">
                <v:stroke joinstyle="miter"/>
                <o:lock v:ext="edit" aspectratio="f"/>
                <v:textbox>
                  <w:txbxContent>
                    <w:p w14:paraId="7D8E8020">
                      <w:pPr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56"/>
                          <w:szCs w:val="56"/>
                        </w:rPr>
                        <w:t>获得奖状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8539480</wp:posOffset>
            </wp:positionV>
            <wp:extent cx="7546975" cy="643890"/>
            <wp:effectExtent l="0" t="0" r="0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-394970</wp:posOffset>
            </wp:positionV>
            <wp:extent cx="2631440" cy="295910"/>
            <wp:effectExtent l="0" t="0" r="0" b="889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br w:type="page"/>
      </w:r>
    </w:p>
    <w:p w14:paraId="0DB06C9B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1622425" cy="699135"/>
                <wp:effectExtent l="0" t="0" r="0" b="5715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56"/>
                                <w:szCs w:val="56"/>
                              </w:rPr>
                              <w:t>各方评价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97" type="#_x0000_t202" style="width:127.75pt;height:55.05pt;margin-top:20.1pt;margin-left:0;mso-height-relative:page;mso-position-horizontal:center;mso-position-horizontal-relative:margin;mso-width-relative:page;position:absolute;z-index:251834368" coordsize="21600,21600" filled="f" stroked="f">
                <v:stroke joinstyle="miter"/>
                <o:lock v:ext="edit" aspectratio="f"/>
                <v:textbox>
                  <w:txbxContent>
                    <w:p w14:paraId="230215C3">
                      <w:pPr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56"/>
                          <w:szCs w:val="56"/>
                        </w:rPr>
                        <w:t>各方评价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9133840</wp:posOffset>
            </wp:positionV>
            <wp:extent cx="7546975" cy="643890"/>
            <wp:effectExtent l="0" t="0" r="0" b="381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631440" cy="295910"/>
            <wp:effectExtent l="0" t="0" r="0" b="889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5ACA5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 w:hint="eastAsia"/>
          <w:color w:val="FF5050"/>
          <w:sz w:val="24"/>
          <w:szCs w:val="24"/>
        </w:rPr>
        <w:t xml:space="preserve">       </w:t>
      </w:r>
    </w:p>
    <w:p w14:paraId="6975486B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</w:p>
    <w:p w14:paraId="23E40BAE">
      <w:pPr>
        <w:widowControl/>
        <w:ind w:firstLine="120" w:firstLineChars="50"/>
        <w:jc w:val="left"/>
        <w:rPr>
          <w:rFonts w:ascii="微软雅黑" w:eastAsia="微软雅黑" w:hAnsi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100965</wp:posOffset>
            </wp:positionV>
            <wp:extent cx="373380" cy="400050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38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886D52"/>
          <w:sz w:val="40"/>
          <w:szCs w:val="40"/>
        </w:rPr>
        <w:t>老师评语</w:t>
      </w:r>
      <w:r>
        <w:rPr>
          <w:rFonts w:ascii="微软雅黑" w:eastAsia="微软雅黑" w:hAnsi="微软雅黑" w:hint="eastAsia"/>
          <w:b/>
          <w:color w:val="69A12B"/>
          <w:sz w:val="40"/>
          <w:szCs w:val="40"/>
        </w:rPr>
        <w:t xml:space="preserve"> </w:t>
      </w:r>
      <w:r>
        <w:rPr>
          <w:rFonts w:ascii="微软雅黑" w:eastAsia="微软雅黑" w:hAnsi="微软雅黑" w:hint="eastAsia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</w:p>
    <w:p w14:paraId="0B8E2D90">
      <w:pPr>
        <w:ind w:left="120" w:leftChars="57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你是一个有智慧的女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 w14:paraId="098D70A3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236855</wp:posOffset>
                </wp:positionV>
                <wp:extent cx="4872990" cy="0"/>
                <wp:effectExtent l="0" t="0" r="23495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29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98" style="mso-height-relative:page;mso-width-relative:page;position:absolute;z-index:251803648" from="16.6pt,18.65pt" to="400.3pt,18.65pt" coordsize="21600,21600" stroked="t" strokecolor="#886d52" strokeweight="1pt">
                <v:stroke joinstyle="round" dashstyle="dash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 w14:paraId="1F53054F">
      <w:pPr>
        <w:ind w:left="210" w:leftChars="100"/>
        <w:rPr>
          <w:rFonts w:ascii="微软雅黑" w:eastAsia="微软雅黑" w:hAnsi="微软雅黑"/>
          <w:b/>
          <w:color w:val="886D52"/>
          <w:sz w:val="40"/>
          <w:szCs w:val="40"/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109220</wp:posOffset>
            </wp:positionV>
            <wp:extent cx="373380" cy="392430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38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886D52"/>
          <w:sz w:val="40"/>
          <w:szCs w:val="40"/>
        </w:rPr>
        <w:t>家长寄语</w:t>
      </w:r>
    </w:p>
    <w:p w14:paraId="7477AE10">
      <w:pPr>
        <w:ind w:left="210" w:leftChars="1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甄优秀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</w:t>
      </w:r>
    </w:p>
    <w:p w14:paraId="1EB2F53E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206375</wp:posOffset>
                </wp:positionV>
                <wp:extent cx="4872355" cy="0"/>
                <wp:effectExtent l="0" t="0" r="23495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2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99" style="mso-height-relative:page;mso-width-relative:page;position:absolute;z-index:251805696" from="12.15pt,16.25pt" to="395.8pt,16.25pt" coordsize="21600,21600" stroked="t" strokecolor="#886d52" strokeweight="1pt">
                <v:stroke joinstyle="round" dashstyle="dash"/>
                <o:lock v:ext="edit" aspectratio="f"/>
              </v:line>
            </w:pict>
          </mc:Fallback>
        </mc:AlternateContent>
      </w:r>
    </w:p>
    <w:p w14:paraId="3F6526EF">
      <w:pPr>
        <w:ind w:left="210" w:leftChars="100"/>
        <w:rPr>
          <w:rFonts w:ascii="微软雅黑" w:eastAsia="微软雅黑" w:hAnsi="微软雅黑"/>
          <w:b/>
          <w:color w:val="886D52"/>
          <w:sz w:val="40"/>
          <w:szCs w:val="40"/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139700</wp:posOffset>
            </wp:positionV>
            <wp:extent cx="373380" cy="339090"/>
            <wp:effectExtent l="0" t="0" r="762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38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886D52"/>
          <w:sz w:val="40"/>
          <w:szCs w:val="40"/>
        </w:rPr>
        <w:t>我的梦想</w:t>
      </w:r>
    </w:p>
    <w:p w14:paraId="121948AD">
      <w:pPr>
        <w:ind w:left="210" w:leftChars="1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一个人总会有自己的梦想和目标，没有梦想的人就像是一艘破旧的木船什都没有，只有随风四处漂流，没有理想的人内心空虚，是一层没有灵魂的躯壳而已。</w:t>
      </w:r>
    </w:p>
    <w:p w14:paraId="7B56FDE5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53E18A8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55876063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-86995</wp:posOffset>
            </wp:positionV>
            <wp:extent cx="2631440" cy="295910"/>
            <wp:effectExtent l="0" t="0" r="0" b="889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1826260</wp:posOffset>
                </wp:positionH>
                <wp:positionV relativeFrom="paragraph">
                  <wp:posOffset>-31115</wp:posOffset>
                </wp:positionV>
                <wp:extent cx="1622425" cy="699135"/>
                <wp:effectExtent l="0" t="0" r="0" b="5715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56"/>
                                <w:szCs w:val="56"/>
                              </w:rPr>
                              <w:t>我的爱好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0" type="#_x0000_t202" style="width:127.75pt;height:55.05pt;margin-top:-2.45pt;margin-left:143.8pt;mso-height-relative:page;mso-position-horizontal-relative:margin;mso-width-relative:page;position:absolute;z-index:251837440" coordsize="21600,21600" filled="f" stroked="f">
                <v:stroke joinstyle="miter"/>
                <o:lock v:ext="edit" aspectratio="f"/>
                <v:textbox>
                  <w:txbxContent>
                    <w:p w14:paraId="5FAA9BF2">
                      <w:pPr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56"/>
                          <w:szCs w:val="56"/>
                        </w:rPr>
                        <w:t>我的爱好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9133840</wp:posOffset>
            </wp:positionV>
            <wp:extent cx="7546975" cy="643890"/>
            <wp:effectExtent l="0" t="0" r="0" b="381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 w14:paraId="70AD1953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7781290</wp:posOffset>
            </wp:positionV>
            <wp:extent cx="467995" cy="424815"/>
            <wp:effectExtent l="0" t="0" r="889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7981" cy="4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7059295</wp:posOffset>
            </wp:positionV>
            <wp:extent cx="502285" cy="527685"/>
            <wp:effectExtent l="0" t="0" r="0" b="571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228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2601595</wp:posOffset>
            </wp:positionV>
            <wp:extent cx="578485" cy="61976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848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842645</wp:posOffset>
                </wp:positionV>
                <wp:extent cx="3090545" cy="3090545"/>
                <wp:effectExtent l="57150" t="57150" r="128905" b="128905"/>
                <wp:wrapNone/>
                <wp:docPr id="317" name="椭圆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90545" cy="30905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FA6A5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1" style="width:243.35pt;height:243.35pt;margin-top:66.35pt;margin-left:-41.2pt;mso-height-relative:page;mso-width-relative:page;position:absolute;v-text-anchor:middle;z-index:251849728" coordsize="21600,21600" filled="t" stroked="t" strokecolor="#dfa6a5" strokeweight="4.5pt">
                <v:fill r:id="rId29" o:title="" recolor="t" rotate="t" type="frame"/>
                <v:stroke joinstyle="round"/>
                <v:shadow on="t" color="black" opacity="26214f" origin="-0.5,-0.5" offset="2.12pt,2.12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7697470</wp:posOffset>
                </wp:positionV>
                <wp:extent cx="772160" cy="74676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152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1524F"/>
                                <w:sz w:val="40"/>
                                <w:szCs w:val="40"/>
                              </w:rPr>
                              <w:t>唱歌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2" type="#_x0000_t202" style="width:60.8pt;height:58.8pt;margin-top:606.1pt;margin-left:186.9pt;mso-height-relative:page;mso-width-relative:page;position:absolute;z-index:251815936" coordsize="21600,21600" filled="f" stroked="f">
                <v:stroke joinstyle="miter"/>
                <o:lock v:ext="edit" aspectratio="f"/>
                <v:textbox>
                  <w:txbxContent>
                    <w:p w14:paraId="7CAC3436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C1524F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1524F"/>
                          <w:sz w:val="40"/>
                          <w:szCs w:val="40"/>
                        </w:rPr>
                        <w:t>唱歌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4825365</wp:posOffset>
                </wp:positionV>
                <wp:extent cx="772160" cy="746760"/>
                <wp:effectExtent l="0" t="0" r="0" b="0"/>
                <wp:wrapNone/>
                <wp:docPr id="5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152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1524F"/>
                                <w:sz w:val="40"/>
                                <w:szCs w:val="40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60.8pt;height:58.8pt;margin-top:379.95pt;margin-left:360.15pt;mso-height-relative:page;mso-width-relative:page;position:absolute;z-index:251817984" coordsize="21600,21600" filled="f" stroked="f">
                <v:stroke joinstyle="miter"/>
                <o:lock v:ext="edit" aspectratio="f"/>
                <v:textbox>
                  <w:txbxContent>
                    <w:p w14:paraId="34B92F86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C1524F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1524F"/>
                          <w:sz w:val="40"/>
                          <w:szCs w:val="40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2477135</wp:posOffset>
                </wp:positionV>
                <wp:extent cx="772160" cy="746760"/>
                <wp:effectExtent l="0" t="0" r="0" b="0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152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1524F"/>
                                <w:sz w:val="40"/>
                                <w:szCs w:val="40"/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4" type="#_x0000_t202" style="width:60.8pt;height:58.8pt;margin-top:195.05pt;margin-left:386.35pt;mso-height-relative:page;mso-width-relative:page;position:absolute;z-index:251811840" coordsize="21600,21600" filled="f" stroked="f">
                <v:stroke joinstyle="miter"/>
                <o:lock v:ext="edit" aspectratio="f"/>
                <v:textbox>
                  <w:txbxContent>
                    <w:p w14:paraId="646041B9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C1524F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1524F"/>
                          <w:sz w:val="40"/>
                          <w:szCs w:val="40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7223125</wp:posOffset>
                </wp:positionV>
                <wp:extent cx="772160" cy="746760"/>
                <wp:effectExtent l="0" t="0" r="0" b="0"/>
                <wp:wrapNone/>
                <wp:docPr id="5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152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1524F"/>
                                <w:sz w:val="40"/>
                                <w:szCs w:val="40"/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5" type="#_x0000_t202" style="width:60.8pt;height:58.8pt;margin-top:568.75pt;margin-left:45.8pt;mso-height-relative:page;mso-width-relative:page;position:absolute;z-index:251813888" coordsize="21600,21600" filled="f" stroked="f">
                <v:stroke joinstyle="miter"/>
                <o:lock v:ext="edit" aspectratio="f"/>
                <v:textbox>
                  <w:txbxContent>
                    <w:p w14:paraId="4BA324C3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C1524F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1524F"/>
                          <w:sz w:val="40"/>
                          <w:szCs w:val="4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4700270</wp:posOffset>
                </wp:positionV>
                <wp:extent cx="2549525" cy="2549525"/>
                <wp:effectExtent l="76200" t="38100" r="98425" b="136525"/>
                <wp:wrapNone/>
                <wp:docPr id="320" name="椭圆 3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FA6A5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6" style="width:200.75pt;height:200.75pt;margin-top:370.1pt;margin-left:-32.55pt;mso-height-relative:page;mso-width-relative:page;position:absolute;v-text-anchor:middle;z-index:251855872" coordsize="21600,21600" filled="t" stroked="t" strokecolor="#dfa6a5" strokeweight="4.5pt">
                <v:fill r:id="rId30" o:title="" recolor="t" rotate="t" type="frame"/>
                <v:stroke joinstyle="round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3883660</wp:posOffset>
                </wp:positionV>
                <wp:extent cx="772160" cy="746760"/>
                <wp:effectExtent l="0" t="0" r="0" b="0"/>
                <wp:wrapNone/>
                <wp:docPr id="5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152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1524F"/>
                                <w:sz w:val="40"/>
                                <w:szCs w:val="40"/>
                              </w:rPr>
                              <w:t>钢琴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7" type="#_x0000_t202" style="width:60.8pt;height:58.8pt;margin-top:305.8pt;margin-left:45.55pt;mso-height-relative:page;mso-width-relative:page;position:absolute;z-index:251809792" coordsize="21600,21600" filled="f" stroked="f">
                <v:stroke joinstyle="miter"/>
                <o:lock v:ext="edit" aspectratio="f"/>
                <v:textbox>
                  <w:txbxContent>
                    <w:p w14:paraId="417160D4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C1524F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1524F"/>
                          <w:sz w:val="40"/>
                          <w:szCs w:val="40"/>
                        </w:rPr>
                        <w:t>钢琴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5899150</wp:posOffset>
                </wp:positionV>
                <wp:extent cx="2549525" cy="2549525"/>
                <wp:effectExtent l="76200" t="38100" r="98425" b="136525"/>
                <wp:wrapNone/>
                <wp:docPr id="321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FA6A5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8" style="width:200.75pt;height:200.75pt;margin-top:464.5pt;margin-left:236.9pt;mso-height-relative:page;mso-width-relative:page;position:absolute;v-text-anchor:middle;z-index:251857920" coordsize="21600,21600" filled="t" stroked="t" strokecolor="#dfa6a5" strokeweight="4.5pt">
                <v:fill r:id="rId31" o:title="" recolor="t" rotate="t" type="frame"/>
                <v:stroke joinstyle="round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3336925</wp:posOffset>
                </wp:positionV>
                <wp:extent cx="2549525" cy="2549525"/>
                <wp:effectExtent l="76200" t="38100" r="98425" b="136525"/>
                <wp:wrapNone/>
                <wp:docPr id="319" name="椭圆 3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FA6A5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9" style="width:200.75pt;height:200.75pt;margin-top:262.75pt;margin-left:160.1pt;mso-height-relative:page;mso-width-relative:page;position:absolute;v-text-anchor:middle;z-index:251853824" coordsize="21600,21600" filled="t" stroked="t" strokecolor="#dfa6a5" strokeweight="4.5pt">
                <v:fill r:id="rId32" o:title="" recolor="t" rotate="t" type="frame"/>
                <v:stroke joinstyle="round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561975</wp:posOffset>
                </wp:positionV>
                <wp:extent cx="2549525" cy="2549525"/>
                <wp:effectExtent l="114300" t="57150" r="79375" b="136525"/>
                <wp:wrapNone/>
                <wp:docPr id="318" name="椭圆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FA6A5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10" style="width:200.75pt;height:200.75pt;margin-top:44.25pt;margin-left:212pt;mso-height-relative:page;mso-width-relative:page;position:absolute;v-text-anchor:middle;z-index:251851776" coordsize="21600,21600" filled="t" stroked="t" strokecolor="#dfa6a5" strokeweight="4.5pt">
                <v:fill r:id="rId33" o:title="" recolor="t" rotate="t" type="frame"/>
                <v:stroke joinstyle="round"/>
                <v:shadow on="t" color="black" opacity="26214f" origin="0.5,-0.5" offset="-2.12pt,2.12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7E4AF029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9133840</wp:posOffset>
            </wp:positionV>
            <wp:extent cx="7546975" cy="643890"/>
            <wp:effectExtent l="0" t="0" r="0" b="381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-60325</wp:posOffset>
            </wp:positionV>
            <wp:extent cx="2631440" cy="295910"/>
            <wp:effectExtent l="0" t="0" r="0" b="889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1622425" cy="699135"/>
                <wp:effectExtent l="0" t="0" r="0" b="5715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96765"/>
                                <w:sz w:val="56"/>
                                <w:szCs w:val="5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1" type="#_x0000_t202" style="width:127.75pt;height:55.05pt;margin-top:-0.4pt;margin-left:0;mso-height-relative:page;mso-position-horizontal:center;mso-position-horizontal-relative:margin;mso-width-relative:page;position:absolute;z-index:251840512" coordsize="21600,21600" filled="f" stroked="f">
                <v:stroke joinstyle="miter"/>
                <o:lock v:ext="edit" aspectratio="f"/>
                <v:textbox>
                  <w:txbxContent>
                    <w:p w14:paraId="047DE99F">
                      <w:pPr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96765"/>
                          <w:sz w:val="56"/>
                          <w:szCs w:val="56"/>
                        </w:rPr>
                        <w:t>社会实践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</w:t>
      </w:r>
    </w:p>
    <w:p w14:paraId="535105D4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3794760</wp:posOffset>
                </wp:positionV>
                <wp:extent cx="6269990" cy="4429125"/>
                <wp:effectExtent l="0" t="0" r="0" b="9525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70275" cy="4429125"/>
                          <a:chOff x="0" y="0"/>
                          <a:chExt cx="5105400" cy="3606800"/>
                        </a:xfrm>
                      </wpg:grpSpPr>
                      <pic:pic xmlns:pic="http://schemas.openxmlformats.org/drawingml/2006/picture">
                        <pic:nvPicPr>
                          <pic:cNvPr id="74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8009"/>
                            <a:ext cx="2135058" cy="13192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2112059"/>
                            <a:ext cx="2135058" cy="13192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6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188009"/>
                            <a:ext cx="2135058" cy="13192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8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2112059"/>
                            <a:ext cx="2135058" cy="13192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 cmpd="thickThin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2405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1924050"/>
                            <a:ext cx="2419350" cy="168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12" style="width:493.7pt;height:348.75pt;margin-top:298.8pt;margin-left:-39pt;mso-height-relative:page;mso-width-relative:page;position:absolute;z-index:251881472" coordsize="5105400,3606800">
                <o:lock v:ext="edit" aspectratio="f"/>
                <v:shape id="图片 3" o:spid="_x0000_s1113" type="#_x0000_t75" style="width:2135058;height:1319226;left:142875;position:absolute;top:188009" coordsize="21600,21600" o:preferrelative="t" filled="t" fillcolor="white" stroked="f" strokeweight="7pt">
                  <v:stroke joinstyle="miter" linestyle="thickThin" endcap="square"/>
                  <v:imagedata r:id="rId34" o:title=""/>
                  <o:lock v:ext="edit" aspectratio="t"/>
                </v:shape>
                <v:shape id="图片 3" o:spid="_x0000_s1114" type="#_x0000_t75" style="width:2135058;height:1319226;left:142875;position:absolute;top:2112059" coordsize="21600,21600" o:preferrelative="t" filled="t" fillcolor="white" stroked="f" strokeweight="7pt">
                  <v:stroke joinstyle="miter" linestyle="thickThin" endcap="square"/>
                  <v:imagedata r:id="rId35" o:title=""/>
                  <o:lock v:ext="edit" aspectratio="t"/>
                </v:shape>
                <v:shape id="图片 3" o:spid="_x0000_s1115" type="#_x0000_t75" style="width:2135058;height:1319226;left:2838450;position:absolute;top:188009" coordsize="21600,21600" o:preferrelative="t" filled="t" fillcolor="white" stroked="f" strokeweight="7pt">
                  <v:stroke joinstyle="miter" linestyle="thickThin" endcap="square"/>
                  <v:imagedata r:id="rId36" o:title=""/>
                  <o:lock v:ext="edit" aspectratio="t"/>
                </v:shape>
                <v:shape id="图片 3" o:spid="_x0000_s1116" type="#_x0000_t75" style="width:2135058;height:1319226;left:2838450;position:absolute;top:2112059" coordsize="21600,21600" o:preferrelative="t" filled="t" fillcolor="white" stroked="f" strokeweight="7pt">
                  <v:stroke joinstyle="miter" linestyle="thickThin" endcap="square"/>
                  <v:imagedata r:id="rId37" o:title=""/>
                  <o:lock v:ext="edit" aspectratio="t"/>
                </v:shape>
                <v:shape id="_x0000_s1026" o:spid="_x0000_s1117" type="#_x0000_t75" style="width:2419350;height:1682750;position:absolute" coordsize="21600,21600" o:preferrelative="t" filled="f" stroked="f">
                  <v:imagedata r:id="rId38" o:title=""/>
                  <o:lock v:ext="edit" aspectratio="t"/>
                </v:shape>
                <v:shape id="_x0000_s1026" o:spid="_x0000_s1118" type="#_x0000_t75" style="width:2419350;height:1682750;left:2686050;position:absolute" coordsize="21600,21600" o:preferrelative="t" filled="f" stroked="f">
                  <v:imagedata r:id="rId38" o:title=""/>
                  <o:lock v:ext="edit" aspectratio="t"/>
                </v:shape>
                <v:shape id="_x0000_s1026" o:spid="_x0000_s1119" type="#_x0000_t75" style="width:2419350;height:1682750;position:absolute;top:1924050" coordsize="21600,21600" o:preferrelative="t" filled="f" stroked="f">
                  <v:imagedata r:id="rId38" o:title=""/>
                  <o:lock v:ext="edit" aspectratio="t"/>
                </v:shape>
                <v:shape id="_x0000_s1026" o:spid="_x0000_s1120" type="#_x0000_t75" style="width:2419350;height:1682750;left:2686050;position:absolute;top:1924050" coordsize="21600,21600" o:preferrelative="t" filled="f" stroked="f">
                  <v:imagedata r:id="rId38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621030</wp:posOffset>
                </wp:positionV>
                <wp:extent cx="6284595" cy="2807335"/>
                <wp:effectExtent l="0" t="0" r="0" b="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280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21" type="#_x0000_t202" style="width:494.85pt;height:221.05pt;margin-top:48.9pt;margin-left:-39.8pt;mso-height-relative:page;mso-width-relative:page;position:absolute;z-index:251793408" coordsize="21600,21600" filled="f" stroked="f">
                <v:stroke joinstyle="miter"/>
                <o:lock v:ext="edit" aspectratio="f"/>
                <v:textbox>
                  <w:txbxContent>
                    <w:p w14:paraId="412CBC99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 w14:paraId="2AD1DD96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 w14:paraId="5F78BC13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3DC72625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1942465</wp:posOffset>
            </wp:positionV>
            <wp:extent cx="4095115" cy="460375"/>
            <wp:effectExtent l="0" t="0" r="0" b="0"/>
            <wp:wrapNone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511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2240280</wp:posOffset>
                </wp:positionV>
                <wp:extent cx="3618865" cy="92710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18865" cy="927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color w:val="C9676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C96765"/>
                                <w:kern w:val="24"/>
                                <w:sz w:val="80"/>
                                <w:szCs w:val="80"/>
                              </w:rPr>
                              <w:t>感谢您的审阅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TextBox 1" o:spid="_x0000_s1122" type="#_x0000_t202" style="width:284.95pt;height:73pt;margin-top:176.4pt;margin-left:0;mso-height-relative:page;mso-position-horizontal:center;mso-position-horizontal-relative:margin;mso-width-relative:page;position:absolute;z-index:251800576" coordsize="21600,21600" filled="f" stroked="f">
                <o:lock v:ext="edit" aspectratio="f"/>
                <v:textbox>
                  <w:txbxContent>
                    <w:p w14:paraId="4D54B60E"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color w:val="C96765"/>
                          <w:sz w:val="80"/>
                          <w:szCs w:val="8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C96765"/>
                          <w:kern w:val="24"/>
                          <w:sz w:val="80"/>
                          <w:szCs w:val="80"/>
                        </w:rPr>
                        <w:t>感谢您的审阅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3162935</wp:posOffset>
                </wp:positionV>
                <wp:extent cx="3412490" cy="1425575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2490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color w:val="C96765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C96765"/>
                                <w:kern w:val="24"/>
                              </w:rPr>
                              <w:t xml:space="preserve">     感谢老师的关注，未来学习之路还很漫长，我将继续努力，认真踏实，勤奋刻苦。做老师的好帮手，同学的好榜样。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TextBox 2" o:spid="_x0000_s1123" type="#_x0000_t202" style="width:268.7pt;height:112.25pt;margin-top:249.05pt;margin-left:73.3pt;mso-height-relative:page;mso-width-relative:page;position:absolute;z-index:251796480" coordsize="21600,21600" filled="f" stroked="f">
                <o:lock v:ext="edit" aspectratio="f"/>
                <v:textbox>
                  <w:txbxContent>
                    <w:p w14:paraId="27628191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color w:val="C96765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C96765"/>
                          <w:kern w:val="24"/>
                        </w:rPr>
                        <w:t xml:space="preserve">     感谢老师的关注，未来学习之路还很漫长，我将继续努力，认真踏实，勤奋刻苦。做老师的好帮手，同学的好榜样。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5290820</wp:posOffset>
                </wp:positionV>
                <wp:extent cx="1719580" cy="883920"/>
                <wp:effectExtent l="0" t="0" r="0" b="0"/>
                <wp:wrapNone/>
                <wp:docPr id="50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95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BF9E6D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color w:val="BF9E6D"/>
                                <w:kern w:val="24"/>
                                <w:sz w:val="64"/>
                                <w:szCs w:val="64"/>
                              </w:rPr>
                              <w:t>某某某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124" type="#_x0000_t202" style="width:135.4pt;height:69.6pt;margin-top:416.6pt;margin-left:0;mso-position-horizontal:center;mso-position-horizontal-relative:margin;mso-wrap-distance-bottom:0;mso-wrap-distance-left:9pt;mso-wrap-distance-right:9pt;mso-wrap-distance-top:0;position:absolute;v-text-anchor:top;z-index:251797504" filled="f" fillcolor="this"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rFonts w:ascii="微软雅黑" w:eastAsia="微软雅黑" w:hAnsi="微软雅黑"/>
                          <w:b/>
                          <w:color w:val="BF9E6D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color w:val="BF9E6D"/>
                          <w:kern w:val="24"/>
                          <w:sz w:val="64"/>
                          <w:szCs w:val="64"/>
                        </w:rPr>
                        <w:t>某某某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5902325</wp:posOffset>
                </wp:positionV>
                <wp:extent cx="2008505" cy="431800"/>
                <wp:effectExtent l="0" t="0" r="0" b="6350"/>
                <wp:wrapNone/>
                <wp:docPr id="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BF9E6D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BF9E6D"/>
                                <w:kern w:val="24"/>
                              </w:rPr>
                              <w:t>联系方式：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BF9E6D"/>
                                <w:kern w:val="24"/>
                              </w:rPr>
                              <w:t>13800138000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Text Box 3" o:spid="_x0000_s1125" type="#_x0000_t202" style="width:158.15pt;height:34pt;margin-top:464.75pt;margin-left:0;mso-height-relative:page;mso-position-horizontal:center;mso-position-horizontal-relative:margin;mso-width-relative:page;position:absolute;z-index:251807744" coordsize="21600,21600" filled="f" stroked="f">
                <o:lock v:ext="edit" aspectratio="f"/>
                <v:textbox>
                  <w:txbxContent>
                    <w:p w14:paraId="4E188058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BF9E6D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BF9E6D"/>
                          <w:kern w:val="24"/>
                        </w:rPr>
                        <w:t>联系方式：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BF9E6D"/>
                          <w:kern w:val="24"/>
                        </w:rPr>
                        <w:t>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6292850</wp:posOffset>
            </wp:positionV>
            <wp:extent cx="2040255" cy="591820"/>
            <wp:effectExtent l="0" t="0" r="0" b="0"/>
            <wp:wrapNone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04025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1468120</wp:posOffset>
                </wp:positionV>
                <wp:extent cx="4893945" cy="6130290"/>
                <wp:effectExtent l="38100" t="38100" r="40005" b="13716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93972" cy="61303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/>
                        <a:effectLst>
                          <a:outerShdw blurRad="40000" dist="50800" dir="5400000" sx="83000" sy="83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26" style="width:385.35pt;height:482.7pt;margin-top:115.6pt;margin-left:19.5pt;mso-height-relative:page;mso-width-relative:page;position:absolute;v-text-anchor:middle;z-index:251684864" coordsize="21600,21600" filled="t" fillcolor="#fdeada" stroked="t" strokecolor="white" strokeweight="6pt">
                <v:stroke joinstyle="round"/>
                <v:shadow on="t" type="perspective" color="black" opacity="24903f" origin="0,0.5" offset="0,4pt" matrix="54395f,0,0,54395f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9133840</wp:posOffset>
            </wp:positionV>
            <wp:extent cx="7546975" cy="643890"/>
            <wp:effectExtent l="0" t="0" r="0" b="381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4595" cy="10686415"/>
            <wp:effectExtent l="0" t="0" r="8255" b="635"/>
            <wp:wrapNone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4819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</w:t>
      </w:r>
    </w:p>
    <w:sectPr>
      <w:headerReference w:type="even" r:id="rId42"/>
      <w:headerReference w:type="default" r:id="rId43"/>
      <w:pgSz w:w="11906" w:h="16838"/>
      <w:pgMar w:top="1440" w:right="1800" w:bottom="1440" w:left="1800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74F6D91-0F84-4EA6-AC94-190CF99C0BE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C7A35A9-C1D0-4EDB-9339-6A94B669EE6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A4FFC03C-F12F-4B81-8770-D04553D1ACA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3E3EAF4A-CB45-4CCE-B40D-6EFB5C161A46}"/>
    <w:embedBold r:id="rId5" w:subsetted="1" w:fontKey="{890BE1DA-CFC1-4AE8-9F1B-56B8A123005E}"/>
  </w:font>
  <w:font w:name="汉仪仿宋简">
    <w:panose1 w:val="02010609000101010101"/>
    <w:charset w:val="86"/>
    <w:family w:val="modern"/>
    <w:pitch w:val="default"/>
    <w:sig w:usb0="00000001" w:usb1="080E0800" w:usb2="00000002" w:usb3="00000000" w:csb0="00040000" w:csb1="00000000"/>
    <w:embedRegular r:id="rId6" w:fontKey="{575FA030-13D6-49D4-B769-66838A9D0721}"/>
  </w:font>
  <w:font w:name="华康雅宋体W9(P)">
    <w:panose1 w:val="02020900000000000000"/>
    <w:charset w:val="86"/>
    <w:family w:val="roman"/>
    <w:pitch w:val="default"/>
    <w:sig w:usb0="00000001" w:usb1="08010000" w:usb2="00000012" w:usb3="00000000" w:csb0="00040000" w:csb1="00000000"/>
    <w:embedRegular r:id="rId7" w:fontKey="{64D0BDF7-1FE5-47C4-9ACD-4C450E1F62F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5B060211-3083-4618-BA89-8BD0715F6E8B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6789260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B109C48">
    <w:pPr>
      <w:pStyle w:val="Header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embedSystem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59"/>
    <w:rsid w:val="000001AA"/>
    <w:rsid w:val="0001382B"/>
    <w:rsid w:val="00024A4E"/>
    <w:rsid w:val="000253DC"/>
    <w:rsid w:val="000365AD"/>
    <w:rsid w:val="00043A9D"/>
    <w:rsid w:val="00043EDF"/>
    <w:rsid w:val="000449DF"/>
    <w:rsid w:val="0004553B"/>
    <w:rsid w:val="000476EA"/>
    <w:rsid w:val="00051239"/>
    <w:rsid w:val="00062BD1"/>
    <w:rsid w:val="00066692"/>
    <w:rsid w:val="000751F6"/>
    <w:rsid w:val="00097C41"/>
    <w:rsid w:val="000B0A9B"/>
    <w:rsid w:val="000C55DD"/>
    <w:rsid w:val="000D3244"/>
    <w:rsid w:val="000D685D"/>
    <w:rsid w:val="000E2760"/>
    <w:rsid w:val="0012473C"/>
    <w:rsid w:val="00130027"/>
    <w:rsid w:val="00150F22"/>
    <w:rsid w:val="00164972"/>
    <w:rsid w:val="00172614"/>
    <w:rsid w:val="00176100"/>
    <w:rsid w:val="001771FD"/>
    <w:rsid w:val="00190BAC"/>
    <w:rsid w:val="001A1CBA"/>
    <w:rsid w:val="001A7012"/>
    <w:rsid w:val="001B35C1"/>
    <w:rsid w:val="001C7E6D"/>
    <w:rsid w:val="001E02FF"/>
    <w:rsid w:val="00202D30"/>
    <w:rsid w:val="00211B15"/>
    <w:rsid w:val="00216DD6"/>
    <w:rsid w:val="00227547"/>
    <w:rsid w:val="002536D3"/>
    <w:rsid w:val="00272C00"/>
    <w:rsid w:val="002740C1"/>
    <w:rsid w:val="002856C2"/>
    <w:rsid w:val="00292996"/>
    <w:rsid w:val="002960FB"/>
    <w:rsid w:val="002A37A4"/>
    <w:rsid w:val="002B0D6B"/>
    <w:rsid w:val="002C609A"/>
    <w:rsid w:val="002C6762"/>
    <w:rsid w:val="002D7F2F"/>
    <w:rsid w:val="002E090C"/>
    <w:rsid w:val="002E5106"/>
    <w:rsid w:val="002E5D84"/>
    <w:rsid w:val="002E614A"/>
    <w:rsid w:val="002E65EA"/>
    <w:rsid w:val="002E769D"/>
    <w:rsid w:val="00302D3D"/>
    <w:rsid w:val="003068D7"/>
    <w:rsid w:val="00324518"/>
    <w:rsid w:val="00326778"/>
    <w:rsid w:val="003347E1"/>
    <w:rsid w:val="00380FC1"/>
    <w:rsid w:val="00381108"/>
    <w:rsid w:val="00381AF7"/>
    <w:rsid w:val="00386186"/>
    <w:rsid w:val="003864C9"/>
    <w:rsid w:val="00394A43"/>
    <w:rsid w:val="003A32DC"/>
    <w:rsid w:val="003A3EEC"/>
    <w:rsid w:val="003B0897"/>
    <w:rsid w:val="003B3854"/>
    <w:rsid w:val="003C75A6"/>
    <w:rsid w:val="003D145B"/>
    <w:rsid w:val="00402F14"/>
    <w:rsid w:val="004259A3"/>
    <w:rsid w:val="00446912"/>
    <w:rsid w:val="004500E5"/>
    <w:rsid w:val="00460ABC"/>
    <w:rsid w:val="00464082"/>
    <w:rsid w:val="00482E9D"/>
    <w:rsid w:val="004A2730"/>
    <w:rsid w:val="004A57D4"/>
    <w:rsid w:val="004A659E"/>
    <w:rsid w:val="004E7CFB"/>
    <w:rsid w:val="0050694F"/>
    <w:rsid w:val="005361C4"/>
    <w:rsid w:val="00537AEA"/>
    <w:rsid w:val="00542122"/>
    <w:rsid w:val="00554877"/>
    <w:rsid w:val="00565117"/>
    <w:rsid w:val="00566616"/>
    <w:rsid w:val="005950BA"/>
    <w:rsid w:val="005D73CE"/>
    <w:rsid w:val="005F0021"/>
    <w:rsid w:val="005F4D62"/>
    <w:rsid w:val="0060009B"/>
    <w:rsid w:val="006065D6"/>
    <w:rsid w:val="00610DA2"/>
    <w:rsid w:val="0063386D"/>
    <w:rsid w:val="00641B97"/>
    <w:rsid w:val="00643703"/>
    <w:rsid w:val="006465F9"/>
    <w:rsid w:val="006739D8"/>
    <w:rsid w:val="00681F32"/>
    <w:rsid w:val="00685B59"/>
    <w:rsid w:val="00690C63"/>
    <w:rsid w:val="00690D45"/>
    <w:rsid w:val="00691019"/>
    <w:rsid w:val="006977A9"/>
    <w:rsid w:val="006A3759"/>
    <w:rsid w:val="006A634B"/>
    <w:rsid w:val="006B10DE"/>
    <w:rsid w:val="006B32FD"/>
    <w:rsid w:val="006C78B7"/>
    <w:rsid w:val="006E7211"/>
    <w:rsid w:val="006F0A02"/>
    <w:rsid w:val="006F1FBF"/>
    <w:rsid w:val="007050C5"/>
    <w:rsid w:val="00715B98"/>
    <w:rsid w:val="007411F0"/>
    <w:rsid w:val="0076621E"/>
    <w:rsid w:val="00774BB1"/>
    <w:rsid w:val="007824CC"/>
    <w:rsid w:val="00785DDE"/>
    <w:rsid w:val="00793953"/>
    <w:rsid w:val="00797642"/>
    <w:rsid w:val="007A2215"/>
    <w:rsid w:val="007D4DD8"/>
    <w:rsid w:val="007D63C1"/>
    <w:rsid w:val="007F1930"/>
    <w:rsid w:val="007F1CE4"/>
    <w:rsid w:val="007F485B"/>
    <w:rsid w:val="008316DE"/>
    <w:rsid w:val="0083683E"/>
    <w:rsid w:val="008631E5"/>
    <w:rsid w:val="00872154"/>
    <w:rsid w:val="00874F93"/>
    <w:rsid w:val="00876AF0"/>
    <w:rsid w:val="008847DD"/>
    <w:rsid w:val="00886AEE"/>
    <w:rsid w:val="00892CCE"/>
    <w:rsid w:val="008A1826"/>
    <w:rsid w:val="008A7A77"/>
    <w:rsid w:val="008B7999"/>
    <w:rsid w:val="008E12C1"/>
    <w:rsid w:val="008E5CE2"/>
    <w:rsid w:val="008E6FA3"/>
    <w:rsid w:val="008F0E49"/>
    <w:rsid w:val="008F512E"/>
    <w:rsid w:val="0090352F"/>
    <w:rsid w:val="0090646C"/>
    <w:rsid w:val="00943B80"/>
    <w:rsid w:val="0094744F"/>
    <w:rsid w:val="0095571C"/>
    <w:rsid w:val="00961F0B"/>
    <w:rsid w:val="00963E7C"/>
    <w:rsid w:val="00976C7F"/>
    <w:rsid w:val="00995B5C"/>
    <w:rsid w:val="009A0092"/>
    <w:rsid w:val="009A079A"/>
    <w:rsid w:val="009C18B1"/>
    <w:rsid w:val="009D00C7"/>
    <w:rsid w:val="009D23AE"/>
    <w:rsid w:val="009F02A2"/>
    <w:rsid w:val="009F2FCD"/>
    <w:rsid w:val="00A00943"/>
    <w:rsid w:val="00A16732"/>
    <w:rsid w:val="00A178F7"/>
    <w:rsid w:val="00A3439C"/>
    <w:rsid w:val="00A3451D"/>
    <w:rsid w:val="00A43F3F"/>
    <w:rsid w:val="00A545D6"/>
    <w:rsid w:val="00A55466"/>
    <w:rsid w:val="00A56439"/>
    <w:rsid w:val="00A608D9"/>
    <w:rsid w:val="00A7333D"/>
    <w:rsid w:val="00A74121"/>
    <w:rsid w:val="00A94CE9"/>
    <w:rsid w:val="00AA0D51"/>
    <w:rsid w:val="00AA0F55"/>
    <w:rsid w:val="00AA4657"/>
    <w:rsid w:val="00AC265F"/>
    <w:rsid w:val="00AD45B9"/>
    <w:rsid w:val="00AD548C"/>
    <w:rsid w:val="00AE3908"/>
    <w:rsid w:val="00AE558B"/>
    <w:rsid w:val="00AF14D6"/>
    <w:rsid w:val="00B00549"/>
    <w:rsid w:val="00B05075"/>
    <w:rsid w:val="00B109E0"/>
    <w:rsid w:val="00B13A95"/>
    <w:rsid w:val="00B27759"/>
    <w:rsid w:val="00B369C0"/>
    <w:rsid w:val="00B75E29"/>
    <w:rsid w:val="00B81C82"/>
    <w:rsid w:val="00B839C2"/>
    <w:rsid w:val="00B83D2F"/>
    <w:rsid w:val="00BA4818"/>
    <w:rsid w:val="00BB22B9"/>
    <w:rsid w:val="00BB370B"/>
    <w:rsid w:val="00BD52F6"/>
    <w:rsid w:val="00BD7C27"/>
    <w:rsid w:val="00BF40D5"/>
    <w:rsid w:val="00C20813"/>
    <w:rsid w:val="00C21D54"/>
    <w:rsid w:val="00C22136"/>
    <w:rsid w:val="00C26F2A"/>
    <w:rsid w:val="00C271A5"/>
    <w:rsid w:val="00C27E90"/>
    <w:rsid w:val="00C327F2"/>
    <w:rsid w:val="00C46A43"/>
    <w:rsid w:val="00C46D29"/>
    <w:rsid w:val="00C512EE"/>
    <w:rsid w:val="00C60028"/>
    <w:rsid w:val="00C64FC6"/>
    <w:rsid w:val="00C659D9"/>
    <w:rsid w:val="00C76842"/>
    <w:rsid w:val="00C87859"/>
    <w:rsid w:val="00C95ADA"/>
    <w:rsid w:val="00CB3C65"/>
    <w:rsid w:val="00CD1BE9"/>
    <w:rsid w:val="00CD7ABE"/>
    <w:rsid w:val="00CE2BFD"/>
    <w:rsid w:val="00CF00E6"/>
    <w:rsid w:val="00D26800"/>
    <w:rsid w:val="00D43238"/>
    <w:rsid w:val="00D4774E"/>
    <w:rsid w:val="00D539FA"/>
    <w:rsid w:val="00D672B1"/>
    <w:rsid w:val="00DA01DD"/>
    <w:rsid w:val="00DC355F"/>
    <w:rsid w:val="00DE0FC0"/>
    <w:rsid w:val="00DF2785"/>
    <w:rsid w:val="00DF5CCF"/>
    <w:rsid w:val="00E02774"/>
    <w:rsid w:val="00E15541"/>
    <w:rsid w:val="00E16470"/>
    <w:rsid w:val="00E20D9C"/>
    <w:rsid w:val="00E4429B"/>
    <w:rsid w:val="00E47CD6"/>
    <w:rsid w:val="00E531E6"/>
    <w:rsid w:val="00E64D14"/>
    <w:rsid w:val="00E66AB3"/>
    <w:rsid w:val="00E671F6"/>
    <w:rsid w:val="00E8284F"/>
    <w:rsid w:val="00EA76CD"/>
    <w:rsid w:val="00EB2268"/>
    <w:rsid w:val="00EB27F9"/>
    <w:rsid w:val="00EB689D"/>
    <w:rsid w:val="00EC06E1"/>
    <w:rsid w:val="00EC5923"/>
    <w:rsid w:val="00EC781A"/>
    <w:rsid w:val="00ED54B0"/>
    <w:rsid w:val="00ED74F9"/>
    <w:rsid w:val="00EF1144"/>
    <w:rsid w:val="00F026F1"/>
    <w:rsid w:val="00F07BBF"/>
    <w:rsid w:val="00F2314B"/>
    <w:rsid w:val="00F2434A"/>
    <w:rsid w:val="00F3501F"/>
    <w:rsid w:val="00F663CD"/>
    <w:rsid w:val="00F831B1"/>
    <w:rsid w:val="00F85565"/>
    <w:rsid w:val="00F915DC"/>
    <w:rsid w:val="00FA48E8"/>
    <w:rsid w:val="00FB2ABD"/>
    <w:rsid w:val="00FB595F"/>
    <w:rsid w:val="00FC5C16"/>
    <w:rsid w:val="00FD7403"/>
    <w:rsid w:val="00FD7C58"/>
    <w:rsid w:val="00FE01F7"/>
    <w:rsid w:val="00FE38DA"/>
    <w:rsid w:val="00FF6D72"/>
    <w:rsid w:val="659B451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styleId="NoSpacing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reader-word-layer">
    <w:name w:val="reader-word-layer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tif" /><Relationship Id="rId11" Type="http://schemas.openxmlformats.org/officeDocument/2006/relationships/image" Target="media/image6.png" /><Relationship Id="rId12" Type="http://schemas.openxmlformats.org/officeDocument/2006/relationships/image" Target="media/image7.tif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tif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tif" /><Relationship Id="rId41" Type="http://schemas.openxmlformats.org/officeDocument/2006/relationships/image" Target="media/image36.png" /><Relationship Id="rId42" Type="http://schemas.openxmlformats.org/officeDocument/2006/relationships/header" Target="header1.xml" /><Relationship Id="rId43" Type="http://schemas.openxmlformats.org/officeDocument/2006/relationships/header" Target="header2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F:\&#21016;&#35878;\&#25105;&#22270;&#32593;\&#24179;&#38754;&#35774;&#35745;\PS\&#23567;&#23398;&#29983;&#31616;&#21382;\word\Doc1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C04847-2332-45E0-B364-0DBDABE47B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1301</TotalTime>
  <Pages>10</Pages>
  <Words>928</Words>
  <Characters>1050</Characters>
  <Application>Microsoft Office Word</Application>
  <DocSecurity>0</DocSecurity>
  <Lines>11</Lines>
  <Paragraphs>3</Paragraphs>
  <ScaleCrop>false</ScaleCrop>
  <Manager>www.jianlimoban-ziyuan.com</Manager>
  <Company>简历模板资源网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2017-04-11T08:44:00Z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B69D7C0441814026A97EB8D8E830E927_13</vt:lpwstr>
  </property>
  <property fmtid="{D5CDD505-2E9C-101B-9397-08002B2CF9AE}" pid="3" name="KSOProductBuildVer">
    <vt:lpwstr>2052-12.1.0.17147</vt:lpwstr>
  </property>
</Properties>
</file>