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1337310</wp:posOffset>
                </wp:positionV>
                <wp:extent cx="1263015" cy="1376045"/>
                <wp:effectExtent l="6350" t="6350" r="13335" b="1460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873760" y="1372235"/>
                          <a:ext cx="1263015" cy="1376045"/>
                        </a:xfrm>
                        <a:prstGeom prst="roundRect">
                          <a:avLst>
                            <a:gd name="adj" fmla="val 8184"/>
                          </a:avLst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5" style="width:99.45pt;height:108.35pt;margin-top:105.3pt;margin-left:61.6pt;mso-height-relative:page;mso-width-relative:page;position:absolute;v-text-anchor:middle;z-index:251712512" arcsize="5364f" coordsize="21600,21600" filled="t" fillcolor="white" stroked="t" strokecolor="#2e75b6" strokeweight="1pt">
                <v:fill r:id="rId5" o:title="2-2" recolor="t" rotate="t" type="frame"/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8915400</wp:posOffset>
                </wp:positionV>
                <wp:extent cx="172720" cy="293370"/>
                <wp:effectExtent l="8255" t="5080" r="9525" b="6350"/>
                <wp:wrapNone/>
                <wp:docPr id="29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625090" y="8915400"/>
                          <a:ext cx="172720" cy="2933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style="mso-height-relative:page;mso-width-relative:page;position:absolute;z-index:251702272" from="206.7pt,702pt" to="220.3pt,725.1pt" coordsize="21600,21600" stroked="t" strokecolor="#2e75b6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8877935</wp:posOffset>
                </wp:positionV>
                <wp:extent cx="1921510" cy="369570"/>
                <wp:effectExtent l="0" t="0" r="0" b="0"/>
                <wp:wrapNone/>
                <wp:docPr id="2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29615" y="8877935"/>
                          <a:ext cx="19215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 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7" type="#_x0000_t202" style="width:151.3pt;height:29.1pt;margin-top:699.05pt;margin-left:57.45pt;mso-height-relative:page;mso-width-relative:page;position:absolute;z-index:25170022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 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8917305</wp:posOffset>
                </wp:positionV>
                <wp:extent cx="2072640" cy="359410"/>
                <wp:effectExtent l="0" t="0" r="3810" b="2540"/>
                <wp:wrapNone/>
                <wp:docPr id="2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668655" y="8917305"/>
                          <a:ext cx="2072640" cy="359410"/>
                          <a:chOff x="2073" y="2506"/>
                          <a:chExt cx="3264" cy="566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 xmlns:wps="http://schemas.microsoft.com/office/word/2010/wordprocessingShape">
                        <wps:cNvPr id="26" name="任意多边形 3"/>
                        <wps:cNvSpPr/>
                        <wps:spPr>
                          <a:xfrm rot="10800000">
                            <a:off x="2075" y="2969"/>
                            <a:ext cx="206" cy="103"/>
                          </a:xfrm>
                          <a:custGeom>
                            <a:avLst/>
                            <a:gdLst>
                              <a:gd name="connsiteX0" fmla="*/ 0 w 206"/>
                              <a:gd name="connsiteY0" fmla="*/ 103 h 103"/>
                              <a:gd name="connsiteX1" fmla="*/ 2 w 206"/>
                              <a:gd name="connsiteY1" fmla="*/ 0 h 103"/>
                              <a:gd name="connsiteX2" fmla="*/ 206 w 206"/>
                              <a:gd name="connsiteY2" fmla="*/ 103 h 103"/>
                              <a:gd name="connsiteX3" fmla="*/ 0 w 206"/>
                              <a:gd name="connsiteY3" fmla="*/ 103 h 10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fill="norm" h="103" w="206" stroke="1">
                                <a:moveTo>
                                  <a:pt x="0" y="103"/>
                                </a:moveTo>
                                <a:lnTo>
                                  <a:pt x="2" y="0"/>
                                </a:lnTo>
                                <a:lnTo>
                                  <a:pt x="206" y="10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7" name="任意多边形 1"/>
                        <wps:cNvSpPr/>
                        <wps:spPr>
                          <a:xfrm>
                            <a:off x="2073" y="2506"/>
                            <a:ext cx="3264" cy="463"/>
                          </a:xfrm>
                          <a:custGeom>
                            <a:avLst/>
                            <a:gdLst>
                              <a:gd name="connsiteX0" fmla="*/ 0 w 3264"/>
                              <a:gd name="connsiteY0" fmla="*/ 10 h 463"/>
                              <a:gd name="connsiteX1" fmla="*/ 3006 w 3264"/>
                              <a:gd name="connsiteY1" fmla="*/ 0 h 463"/>
                              <a:gd name="connsiteX2" fmla="*/ 3264 w 3264"/>
                              <a:gd name="connsiteY2" fmla="*/ 463 h 463"/>
                              <a:gd name="connsiteX3" fmla="*/ 0 w 3264"/>
                              <a:gd name="connsiteY3" fmla="*/ 463 h 463"/>
                              <a:gd name="connsiteX4" fmla="*/ 0 w 3264"/>
                              <a:gd name="connsiteY4" fmla="*/ 10 h 46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63" w="3264" stroke="1">
                                <a:moveTo>
                                  <a:pt x="0" y="10"/>
                                </a:moveTo>
                                <a:lnTo>
                                  <a:pt x="3006" y="0"/>
                                </a:lnTo>
                                <a:lnTo>
                                  <a:pt x="3264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8" style="width:163.2pt;height:28.3pt;margin-top:702.15pt;margin-left:52.65pt;mso-height-relative:page;mso-width-relative:page;position:absolute;z-index:251698176" coordorigin="2073,2506" coordsize="3264,566">
                <o:lock v:ext="edit" aspectratio="f"/>
                <v:shape id="任意多边形 3" o:spid="_x0000_s1029" style="width:206;height:103;left:2075;position:absolute;rotation:180;top:2969;v-text-anchor:middle" coordsize="206,103" o:spt="100" adj="-11796480,,5400" path="m,103l2,,206,103,,103xe" filled="t" stroked="f" strokeweight="1pt">
                  <v:stroke joinstyle="miter"/>
                  <v:path o:connecttype="custom" o:connectlocs="0,103;2,0;206,103;0,103" o:connectangles="0,0,0,0"/>
                  <o:lock v:ext="edit" aspectratio="f"/>
                </v:shape>
                <v:shape id="任意多边形 1" o:spid="_x0000_s1030" style="width:3264;height:463;left:2073;position:absolute;top:2506;v-text-anchor:middle" coordsize="3264,463" o:spt="100" adj="-11796480,,5400" path="m,10l3006,,3264,463,,463,,10xe" filled="t" stroked="f" strokeweight="1pt">
                  <v:stroke joinstyle="miter"/>
                  <v:path o:connecttype="custom" o:connectlocs="0,10;3006,0;3264,463;0,463;0,1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9202420</wp:posOffset>
                </wp:positionV>
                <wp:extent cx="4140200" cy="0"/>
                <wp:effectExtent l="0" t="9525" r="12700" b="9525"/>
                <wp:wrapNone/>
                <wp:docPr id="24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724785" y="9202420"/>
                          <a:ext cx="4140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31" style="mso-height-relative:page;mso-width-relative:page;position:absolute;z-index:251696128" from="214.55pt,724.6pt" to="540.55pt,724.6pt" coordsize="21600,21600" stroked="t" strokecolor="#2e75b6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7052945</wp:posOffset>
                </wp:positionV>
                <wp:extent cx="172720" cy="293370"/>
                <wp:effectExtent l="8255" t="5080" r="9525" b="6350"/>
                <wp:wrapNone/>
                <wp:docPr id="34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625090" y="7052945"/>
                          <a:ext cx="172720" cy="2933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32" style="mso-height-relative:page;mso-width-relative:page;position:absolute;z-index:251694080" from="206.7pt,555.35pt" to="220.3pt,578.45pt" coordsize="21600,21600" stroked="t" strokecolor="#2e75b6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7015480</wp:posOffset>
                </wp:positionV>
                <wp:extent cx="1921510" cy="369570"/>
                <wp:effectExtent l="0" t="0" r="0" b="0"/>
                <wp:wrapNone/>
                <wp:docPr id="3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29615" y="7015480"/>
                          <a:ext cx="19215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具备技能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33" type="#_x0000_t202" style="width:151.3pt;height:29.1pt;margin-top:552.4pt;margin-left:57.45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具备技能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7054850</wp:posOffset>
                </wp:positionV>
                <wp:extent cx="2072640" cy="359410"/>
                <wp:effectExtent l="0" t="0" r="3810" b="2540"/>
                <wp:wrapNone/>
                <wp:docPr id="3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668655" y="7054850"/>
                          <a:ext cx="2072640" cy="359410"/>
                          <a:chOff x="2073" y="2506"/>
                          <a:chExt cx="3264" cy="566"/>
                        </a:xfrm>
                      </wpg:grpSpPr>
                      <wps:wsp xmlns:wps="http://schemas.microsoft.com/office/word/2010/wordprocessingShape">
                        <wps:cNvPr id="31" name="任意多边形 3"/>
                        <wps:cNvSpPr/>
                        <wps:spPr>
                          <a:xfrm rot="10800000">
                            <a:off x="2075" y="2969"/>
                            <a:ext cx="206" cy="103"/>
                          </a:xfrm>
                          <a:custGeom>
                            <a:avLst/>
                            <a:gdLst>
                              <a:gd name="connsiteX0" fmla="*/ 0 w 206"/>
                              <a:gd name="connsiteY0" fmla="*/ 103 h 103"/>
                              <a:gd name="connsiteX1" fmla="*/ 2 w 206"/>
                              <a:gd name="connsiteY1" fmla="*/ 0 h 103"/>
                              <a:gd name="connsiteX2" fmla="*/ 206 w 206"/>
                              <a:gd name="connsiteY2" fmla="*/ 103 h 103"/>
                              <a:gd name="connsiteX3" fmla="*/ 0 w 206"/>
                              <a:gd name="connsiteY3" fmla="*/ 103 h 10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fill="norm" h="103" w="206" stroke="1">
                                <a:moveTo>
                                  <a:pt x="0" y="103"/>
                                </a:moveTo>
                                <a:lnTo>
                                  <a:pt x="2" y="0"/>
                                </a:lnTo>
                                <a:lnTo>
                                  <a:pt x="206" y="10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任意多边形 1"/>
                        <wps:cNvSpPr/>
                        <wps:spPr>
                          <a:xfrm>
                            <a:off x="2073" y="2506"/>
                            <a:ext cx="3264" cy="463"/>
                          </a:xfrm>
                          <a:custGeom>
                            <a:avLst/>
                            <a:gdLst>
                              <a:gd name="connsiteX0" fmla="*/ 0 w 3264"/>
                              <a:gd name="connsiteY0" fmla="*/ 10 h 463"/>
                              <a:gd name="connsiteX1" fmla="*/ 3006 w 3264"/>
                              <a:gd name="connsiteY1" fmla="*/ 0 h 463"/>
                              <a:gd name="connsiteX2" fmla="*/ 3264 w 3264"/>
                              <a:gd name="connsiteY2" fmla="*/ 463 h 463"/>
                              <a:gd name="connsiteX3" fmla="*/ 0 w 3264"/>
                              <a:gd name="connsiteY3" fmla="*/ 463 h 463"/>
                              <a:gd name="connsiteX4" fmla="*/ 0 w 3264"/>
                              <a:gd name="connsiteY4" fmla="*/ 10 h 46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63" w="3264" stroke="1">
                                <a:moveTo>
                                  <a:pt x="0" y="10"/>
                                </a:moveTo>
                                <a:lnTo>
                                  <a:pt x="3006" y="0"/>
                                </a:lnTo>
                                <a:lnTo>
                                  <a:pt x="3264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34" style="width:163.2pt;height:28.3pt;margin-top:555.5pt;margin-left:52.65pt;mso-height-relative:page;mso-width-relative:page;position:absolute;z-index:251689984" coordorigin="2073,2506" coordsize="3264,566">
                <o:lock v:ext="edit" aspectratio="f"/>
                <v:shape id="任意多边形 3" o:spid="_x0000_s1035" style="width:206;height:103;left:2075;position:absolute;rotation:180;top:2969;v-text-anchor:middle" coordsize="206,103" o:spt="100" adj="-11796480,,5400" path="m,103l2,,206,103,,103xe" filled="t" fillcolor="#404040" stroked="f" strokeweight="1pt">
                  <v:stroke joinstyle="miter"/>
                  <v:path o:connecttype="custom" o:connectlocs="0,103;2,0;206,103;0,103" o:connectangles="0,0,0,0"/>
                  <o:lock v:ext="edit" aspectratio="f"/>
                </v:shape>
                <v:shape id="任意多边形 1" o:spid="_x0000_s1036" style="width:3264;height:463;left:2073;position:absolute;top:2506;v-text-anchor:middle" coordsize="3264,463" o:spt="100" adj="-11796480,,5400" path="m,10l3006,,3264,463,,463,,10xe" filled="t" fillcolor="#2e75b6" stroked="f" strokeweight="1pt">
                  <v:stroke joinstyle="miter"/>
                  <v:path o:connecttype="custom" o:connectlocs="0,10;3006,0;3264,463;0,463;0,1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7339965</wp:posOffset>
                </wp:positionV>
                <wp:extent cx="4140200" cy="0"/>
                <wp:effectExtent l="0" t="9525" r="12700" b="9525"/>
                <wp:wrapNone/>
                <wp:docPr id="22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724785" y="7339965"/>
                          <a:ext cx="4140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37" style="mso-height-relative:page;mso-width-relative:page;position:absolute;z-index:251687936" from="214.55pt,577.95pt" to="540.55pt,577.95pt" coordsize="21600,21600" stroked="t" strokecolor="#2e75b6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4113530</wp:posOffset>
                </wp:positionV>
                <wp:extent cx="172720" cy="293370"/>
                <wp:effectExtent l="8255" t="5080" r="9525" b="6350"/>
                <wp:wrapNone/>
                <wp:docPr id="20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625090" y="4113530"/>
                          <a:ext cx="172720" cy="2933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38" style="mso-height-relative:page;mso-width-relative:page;position:absolute;z-index:251685888" from="206.7pt,323.9pt" to="220.3pt,347pt" coordsize="21600,21600" stroked="t" strokecolor="#2e75b6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4076065</wp:posOffset>
                </wp:positionV>
                <wp:extent cx="1921510" cy="369570"/>
                <wp:effectExtent l="0" t="0" r="0" b="0"/>
                <wp:wrapNone/>
                <wp:docPr id="1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29615" y="4076065"/>
                          <a:ext cx="19215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工作经历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39" type="#_x0000_t202" style="width:151.3pt;height:29.1pt;margin-top:320.95pt;margin-left:57.45pt;mso-height-relative:page;mso-width-relative:page;position:absolute;z-index:25168384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工作经历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4115435</wp:posOffset>
                </wp:positionV>
                <wp:extent cx="2072640" cy="359410"/>
                <wp:effectExtent l="0" t="0" r="3810" b="2540"/>
                <wp:wrapNone/>
                <wp:docPr id="1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668655" y="4115435"/>
                          <a:ext cx="2072640" cy="359410"/>
                          <a:chOff x="2073" y="2506"/>
                          <a:chExt cx="3264" cy="566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 xmlns:wps="http://schemas.microsoft.com/office/word/2010/wordprocessingShape">
                        <wps:cNvPr id="17" name="任意多边形 3"/>
                        <wps:cNvSpPr/>
                        <wps:spPr>
                          <a:xfrm rot="10800000">
                            <a:off x="2075" y="2969"/>
                            <a:ext cx="206" cy="103"/>
                          </a:xfrm>
                          <a:custGeom>
                            <a:avLst/>
                            <a:gdLst>
                              <a:gd name="connsiteX0" fmla="*/ 0 w 206"/>
                              <a:gd name="connsiteY0" fmla="*/ 103 h 103"/>
                              <a:gd name="connsiteX1" fmla="*/ 2 w 206"/>
                              <a:gd name="connsiteY1" fmla="*/ 0 h 103"/>
                              <a:gd name="connsiteX2" fmla="*/ 206 w 206"/>
                              <a:gd name="connsiteY2" fmla="*/ 103 h 103"/>
                              <a:gd name="connsiteX3" fmla="*/ 0 w 206"/>
                              <a:gd name="connsiteY3" fmla="*/ 103 h 10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fill="norm" h="103" w="206" stroke="1">
                                <a:moveTo>
                                  <a:pt x="0" y="103"/>
                                </a:moveTo>
                                <a:lnTo>
                                  <a:pt x="2" y="0"/>
                                </a:lnTo>
                                <a:lnTo>
                                  <a:pt x="206" y="10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8" name="任意多边形 1"/>
                        <wps:cNvSpPr/>
                        <wps:spPr>
                          <a:xfrm>
                            <a:off x="2073" y="2506"/>
                            <a:ext cx="3264" cy="463"/>
                          </a:xfrm>
                          <a:custGeom>
                            <a:avLst/>
                            <a:gdLst>
                              <a:gd name="connsiteX0" fmla="*/ 0 w 3264"/>
                              <a:gd name="connsiteY0" fmla="*/ 10 h 463"/>
                              <a:gd name="connsiteX1" fmla="*/ 3006 w 3264"/>
                              <a:gd name="connsiteY1" fmla="*/ 0 h 463"/>
                              <a:gd name="connsiteX2" fmla="*/ 3264 w 3264"/>
                              <a:gd name="connsiteY2" fmla="*/ 463 h 463"/>
                              <a:gd name="connsiteX3" fmla="*/ 0 w 3264"/>
                              <a:gd name="connsiteY3" fmla="*/ 463 h 463"/>
                              <a:gd name="connsiteX4" fmla="*/ 0 w 3264"/>
                              <a:gd name="connsiteY4" fmla="*/ 10 h 46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63" w="3264" stroke="1">
                                <a:moveTo>
                                  <a:pt x="0" y="10"/>
                                </a:moveTo>
                                <a:lnTo>
                                  <a:pt x="3006" y="0"/>
                                </a:lnTo>
                                <a:lnTo>
                                  <a:pt x="3264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40" style="width:163.2pt;height:28.3pt;margin-top:324.05pt;margin-left:52.65pt;mso-height-relative:page;mso-width-relative:page;position:absolute;z-index:251681792" coordorigin="2073,2506" coordsize="3264,566">
                <o:lock v:ext="edit" aspectratio="f"/>
                <v:shape id="任意多边形 3" o:spid="_x0000_s1041" style="width:206;height:103;left:2075;position:absolute;rotation:180;top:2969;v-text-anchor:middle" coordsize="206,103" o:spt="100" adj="-11796480,,5400" path="m,103l2,,206,103,,103xe" filled="t" stroked="f" strokeweight="1pt">
                  <v:stroke joinstyle="miter"/>
                  <v:path o:connecttype="custom" o:connectlocs="0,103;2,0;206,103;0,103" o:connectangles="0,0,0,0"/>
                  <o:lock v:ext="edit" aspectratio="f"/>
                </v:shape>
                <v:shape id="任意多边形 1" o:spid="_x0000_s1042" style="width:3264;height:463;left:2073;position:absolute;top:2506;v-text-anchor:middle" coordsize="3264,463" o:spt="100" adj="-11796480,,5400" path="m,10l3006,,3264,463,,463,,10xe" filled="t" stroked="f" strokeweight="1pt">
                  <v:stroke joinstyle="miter"/>
                  <v:path o:connecttype="custom" o:connectlocs="0,10;3006,0;3264,463;0,463;0,1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4400550</wp:posOffset>
                </wp:positionV>
                <wp:extent cx="4140200" cy="0"/>
                <wp:effectExtent l="0" t="9525" r="12700" b="9525"/>
                <wp:wrapNone/>
                <wp:docPr id="15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724785" y="4400550"/>
                          <a:ext cx="4140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43" style="mso-height-relative:page;mso-width-relative:page;position:absolute;z-index:251679744" from="214.55pt,346.5pt" to="540.55pt,346.5pt" coordsize="21600,21600" stroked="t" strokecolor="#2e75b6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2782570</wp:posOffset>
                </wp:positionV>
                <wp:extent cx="172720" cy="293370"/>
                <wp:effectExtent l="8255" t="5080" r="9525" b="6350"/>
                <wp:wrapNone/>
                <wp:docPr id="13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625090" y="2782570"/>
                          <a:ext cx="172720" cy="2933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44" style="mso-height-relative:page;mso-width-relative:page;position:absolute;z-index:251677696" from="206.7pt,219.1pt" to="220.3pt,242.2pt" coordsize="21600,21600" stroked="t" strokecolor="#2e75b6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2745105</wp:posOffset>
                </wp:positionV>
                <wp:extent cx="1921510" cy="369570"/>
                <wp:effectExtent l="0" t="0" r="0" b="0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29615" y="2745105"/>
                          <a:ext cx="19215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45" type="#_x0000_t202" style="width:151.3pt;height:29.1pt;margin-top:216.15pt;margin-left:57.4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 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2784475</wp:posOffset>
                </wp:positionV>
                <wp:extent cx="2072640" cy="359410"/>
                <wp:effectExtent l="0" t="0" r="3810" b="2540"/>
                <wp:wrapNone/>
                <wp:docPr id="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668655" y="2784475"/>
                          <a:ext cx="2072640" cy="359410"/>
                          <a:chOff x="2073" y="2506"/>
                          <a:chExt cx="3264" cy="566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 xmlns:wps="http://schemas.microsoft.com/office/word/2010/wordprocessingShape">
                        <wps:cNvPr id="9" name="任意多边形 3"/>
                        <wps:cNvSpPr/>
                        <wps:spPr>
                          <a:xfrm rot="10800000">
                            <a:off x="2075" y="2969"/>
                            <a:ext cx="206" cy="103"/>
                          </a:xfrm>
                          <a:custGeom>
                            <a:avLst/>
                            <a:gdLst>
                              <a:gd name="connsiteX0" fmla="*/ 0 w 206"/>
                              <a:gd name="connsiteY0" fmla="*/ 103 h 103"/>
                              <a:gd name="connsiteX1" fmla="*/ 2 w 206"/>
                              <a:gd name="connsiteY1" fmla="*/ 0 h 103"/>
                              <a:gd name="connsiteX2" fmla="*/ 206 w 206"/>
                              <a:gd name="connsiteY2" fmla="*/ 103 h 103"/>
                              <a:gd name="connsiteX3" fmla="*/ 0 w 206"/>
                              <a:gd name="connsiteY3" fmla="*/ 103 h 10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fill="norm" h="103" w="206" stroke="1">
                                <a:moveTo>
                                  <a:pt x="0" y="103"/>
                                </a:moveTo>
                                <a:lnTo>
                                  <a:pt x="2" y="0"/>
                                </a:lnTo>
                                <a:lnTo>
                                  <a:pt x="206" y="10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" name="任意多边形 1"/>
                        <wps:cNvSpPr/>
                        <wps:spPr>
                          <a:xfrm>
                            <a:off x="2073" y="2506"/>
                            <a:ext cx="3264" cy="463"/>
                          </a:xfrm>
                          <a:custGeom>
                            <a:avLst/>
                            <a:gdLst>
                              <a:gd name="connsiteX0" fmla="*/ 0 w 3264"/>
                              <a:gd name="connsiteY0" fmla="*/ 10 h 463"/>
                              <a:gd name="connsiteX1" fmla="*/ 3006 w 3264"/>
                              <a:gd name="connsiteY1" fmla="*/ 0 h 463"/>
                              <a:gd name="connsiteX2" fmla="*/ 3264 w 3264"/>
                              <a:gd name="connsiteY2" fmla="*/ 463 h 463"/>
                              <a:gd name="connsiteX3" fmla="*/ 0 w 3264"/>
                              <a:gd name="connsiteY3" fmla="*/ 463 h 463"/>
                              <a:gd name="connsiteX4" fmla="*/ 0 w 3264"/>
                              <a:gd name="connsiteY4" fmla="*/ 10 h 463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fill="norm" h="463" w="3264" stroke="1">
                                <a:moveTo>
                                  <a:pt x="0" y="10"/>
                                </a:moveTo>
                                <a:lnTo>
                                  <a:pt x="3006" y="0"/>
                                </a:lnTo>
                                <a:lnTo>
                                  <a:pt x="3264" y="463"/>
                                </a:lnTo>
                                <a:lnTo>
                                  <a:pt x="0" y="463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46" style="width:163.2pt;height:28.3pt;margin-top:219.25pt;margin-left:52.65pt;mso-height-relative:page;mso-width-relative:page;position:absolute;z-index:251673600" coordorigin="2073,2506" coordsize="3264,566">
                <o:lock v:ext="edit" aspectratio="f"/>
                <v:shape id="任意多边形 3" o:spid="_x0000_s1047" style="width:206;height:103;left:2075;position:absolute;rotation:180;top:2969;v-text-anchor:middle" coordsize="206,103" o:spt="100" adj="-11796480,,5400" path="m,103l2,,206,103,,103xe" filled="t" stroked="f" strokeweight="1pt">
                  <v:stroke joinstyle="miter"/>
                  <v:path o:connecttype="custom" o:connectlocs="0,103;2,0;206,103;0,103" o:connectangles="0,0,0,0"/>
                  <o:lock v:ext="edit" aspectratio="f"/>
                </v:shape>
                <v:shape id="任意多边形 1" o:spid="_x0000_s1048" style="width:3264;height:463;left:2073;position:absolute;top:2506;v-text-anchor:middle" coordsize="3264,463" o:spt="100" adj="-11796480,,5400" path="m,10l3006,,3264,463,,463,,10xe" filled="t" stroked="f" strokeweight="1pt">
                  <v:stroke joinstyle="miter"/>
                  <v:path o:connecttype="custom" o:connectlocs="0,10;3006,0;3264,463;0,463;0,1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3069590</wp:posOffset>
                </wp:positionV>
                <wp:extent cx="4140200" cy="0"/>
                <wp:effectExtent l="0" t="9525" r="12700" b="952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724785" y="3069590"/>
                          <a:ext cx="4140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9" style="mso-height-relative:page;mso-width-relative:page;position:absolute;z-index:251671552" from="214.55pt,241.7pt" to="540.55pt,241.7pt" coordsize="21600,21600" stroked="t" strokecolor="#2e75b6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842010</wp:posOffset>
                </wp:positionV>
                <wp:extent cx="6187440" cy="4318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61645" y="842010"/>
                          <a:ext cx="618744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default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  13800138****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  00000@mail.com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地址  晓恩西路888号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487.2pt;height:34pt;margin-top:66.3pt;margin-left:59.9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center"/>
                        <w:textAlignment w:val="auto"/>
                        <w:outlineLvl w:val="9"/>
                        <w:rPr>
                          <w:rFonts w:ascii="微软雅黑" w:eastAsia="微软雅黑" w:hAnsi="微软雅黑" w:cs="微软雅黑" w:hint="default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  13800138****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  00000@mail.com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地址  晓恩西路888号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861695</wp:posOffset>
                </wp:positionV>
                <wp:extent cx="6294120" cy="365760"/>
                <wp:effectExtent l="0" t="0" r="11430" b="1524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55955" y="861695"/>
                          <a:ext cx="6294120" cy="365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1" style="width:495.6pt;height:28.8pt;margin-top:67.85pt;margin-left:51.65pt;mso-height-relative:page;mso-width-relative:page;position:absolute;v-text-anchor:middle;z-index:251661312" coordsize="21600,21600" filled="t" fillcolor="#2e75b6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777240</wp:posOffset>
                </wp:positionV>
                <wp:extent cx="6588125" cy="9467850"/>
                <wp:effectExtent l="6350" t="6350" r="15875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85775" y="777240"/>
                          <a:ext cx="6588125" cy="9467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518.75pt;height:745.5pt;margin-top:61.2pt;margin-left:38.25pt;mso-height-relative:page;mso-width-relative:page;position:absolute;v-text-anchor:middle;z-index:251659264" coordsize="21600,21600" filled="f" stroked="t" strokecolor="#2e75b6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9294495</wp:posOffset>
                </wp:positionV>
                <wp:extent cx="5963285" cy="88519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28370" y="9427845"/>
                          <a:ext cx="5963285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相貌端正，身体健康，做事稳重有责任心；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有较强的沟通、交流能力，有3年品牌服装销售经验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熟悉各类服装面料特性及具备较强的时尚感；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469.55pt;height:69.7pt;margin-top:731.85pt;margin-left:73.1pt;mso-height-relative:page;mso-width-relative:page;position:absolute;z-index:25171046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相貌端正，身体健康，做事稳重有责任心；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有较强的沟通、交流能力，有3年品牌服装销售经验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熟悉各类服装面料特性及具备较强的时尚感；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7456170</wp:posOffset>
                </wp:positionV>
                <wp:extent cx="5963285" cy="116078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52170" y="7513320"/>
                          <a:ext cx="5963285" cy="116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熟悉服装面料，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沟通能力较强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对服装行业感兴趣，有一定的潮流触觉；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英语口语流利标准，能进行日常工作交流；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420" w:hanging="420" w:leftChars="0" w:firstLineChars="0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具备3年品牌服装销售经验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，曾三次获得哥弟服装店月度销售冠军；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469.55pt;height:91.4pt;margin-top:587.1pt;margin-left:67.1pt;mso-height-relative:page;mso-width-relative:page;position:absolute;z-index:25170841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熟悉服装面料，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沟通能力较强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对服装行业感兴趣，有一定的潮流触觉；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英语口语流利标准，能进行日常工作交流；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420" w:hanging="420" w:leftChars="0" w:firstLineChars="0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具备3年品牌服装销售经验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，曾三次获得哥弟服装店月度销售冠军；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4512945</wp:posOffset>
                </wp:positionV>
                <wp:extent cx="5963285" cy="219837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42645" y="4589145"/>
                          <a:ext cx="5963285" cy="2198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2015年4月-2016年12月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晓恩服装店（晓恩分店）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营业员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接待顾客的咨询，了解顾客的需求并达成销售；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负责做好货品销售记录、盘点、账目核对等工作，按规定完成各项销售统计工作；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2015年4月-2016年12月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晓恩服装店（晓恩城分店）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营业员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工作内容：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完成商品的来货验收、上架陈列摆放、补货、退货、防损等日常营业工作；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做好所负责区域的卫生清洁工作；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469.55pt;height:173.1pt;margin-top:355.35pt;margin-left:66.35pt;mso-height-relative:page;mso-width-relative:page;position:absolute;z-index:25170636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2015年4月-2016年12月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晓恩服装店（晓恩分店）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营业员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工作内容：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接待顾客的咨询，了解顾客的需求并达成销售；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负责做好货品销售记录、盘点、账目核对等工作，按规定完成各项销售统计工作；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2015年4月-2016年12月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晓恩服装店（晓恩城分店）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营业员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工作内容：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完成商品的来货验收、上架陈列摆放、补货、退货、防损等日常营业工作；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做好所负责区域的卫生清洁工作；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3187065</wp:posOffset>
                </wp:positionV>
                <wp:extent cx="5963285" cy="67881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42645" y="3187065"/>
                          <a:ext cx="5963285" cy="67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2015年4月-2016年12月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晓恩商务技术学院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商务营销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2015年4月-2016年12月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晓恩商务技术学院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E75B6" w:themeColor="accent1" w:themeShade="BF"/>
                                <w:sz w:val="22"/>
                                <w:szCs w:val="22"/>
                                <w:lang w:val="en-US" w:eastAsia="zh-CN"/>
                              </w:rPr>
                              <w:t>商务营销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469.55pt;height:53.45pt;margin-top:250.95pt;margin-left:66.35pt;mso-height-relative:page;mso-width-relative:page;position:absolute;z-index:25170432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2015年4月-2016年12月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晓恩商务技术学院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商务营销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2015年4月-2016年12月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晓恩商务技术学院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E75B6" w:themeColor="accent1" w:themeShade="BF"/>
                          <w:sz w:val="22"/>
                          <w:szCs w:val="22"/>
                          <w:lang w:val="en-US" w:eastAsia="zh-CN"/>
                        </w:rPr>
                        <w:t>商务营销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1540510</wp:posOffset>
                </wp:positionV>
                <wp:extent cx="1454150" cy="10477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541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生日   1994.05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年龄    24岁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学历    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  <w:t>籍贯    广东广州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114.5pt;height:82.5pt;margin-top:121.3pt;margin-left:41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生日   1994.05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年龄    24岁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学历    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  <w:t>籍贯    广东广州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1547495</wp:posOffset>
                </wp:positionV>
                <wp:extent cx="2145665" cy="928370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45665" cy="928370"/>
                          <a:chOff x="12607" y="2600"/>
                          <a:chExt cx="3379" cy="1462"/>
                        </a:xfrm>
                      </wpg:grpSpPr>
                      <wps:wsp xmlns:wps="http://schemas.microsoft.com/office/word/2010/wordprocessingShape">
                        <wps:cNvPr id="39" name="文本框 39"/>
                        <wps:cNvSpPr txBox="1"/>
                        <wps:spPr>
                          <a:xfrm>
                            <a:off x="12607" y="2600"/>
                            <a:ext cx="3240" cy="9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70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default"/>
                                  <w:b/>
                                  <w:bCs/>
                                  <w:color w:val="2E75B6" w:themeColor="accent1" w:themeShade="BF"/>
                                  <w:sz w:val="48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2E75B6" w:themeColor="accent1" w:themeShade="BF"/>
                                  <w:sz w:val="48"/>
                                  <w:szCs w:val="48"/>
                                  <w:lang w:val="en-US" w:eastAsia="zh-CN"/>
                                </w:rPr>
                                <w:t>简历模板资源网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1" name="文本框 41"/>
                        <wps:cNvSpPr txBox="1"/>
                        <wps:spPr>
                          <a:xfrm>
                            <a:off x="12607" y="3492"/>
                            <a:ext cx="3379" cy="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exact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sz w:val="22"/>
                                  <w:szCs w:val="22"/>
                                  <w:lang w:val="en-US" w:eastAsia="zh-CN"/>
                                </w:rPr>
                                <w:t>求职意向：服装销售员/营业员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58" style="width:168.95pt;height:73.1pt;margin-top:121.85pt;margin-left:193pt;mso-wrap-distance-bottom:0;mso-wrap-distance-left:9pt;mso-wrap-distance-right:9pt;mso-wrap-distance-top:0;position:absolute;z-index:251668480" coordorigin="80589,38413" coordsize="21600,21600">
                <v:shape id="_x0000_s1059" type="#_x0000_t202" style="width:20711;height:13740;left:80589;position:absolute;top:38413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70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default"/>
                            <w:b/>
                            <w:bCs/>
                            <w:color w:val="2E75B6" w:themeColor="accent1" w:themeShade="BF"/>
                            <w:sz w:val="48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2E75B6" w:themeColor="accent1" w:themeShade="BF"/>
                            <w:sz w:val="48"/>
                            <w:szCs w:val="48"/>
                            <w:lang w:val="en-US" w:eastAsia="zh-CN"/>
                          </w:rPr>
                          <w:t>简历模板资源网</w:t>
                        </w:r>
                      </w:p>
                    </w:txbxContent>
                  </v:textbox>
                </v:shape>
                <v:shape id="_x0000_s1060" type="#_x0000_t202" style="width:21600;height:8421;left:80589;position:absolute;top:51592;v-text-anchor:top" filled="f" fillcolor="this" stroked="f" strokeweight="0.5pt"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exact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sz w:val="22"/>
                            <w:szCs w:val="22"/>
                            <w:lang w:val="en-US" w:eastAsia="zh-CN"/>
                          </w:rPr>
                          <w:t>求职意向：服装销售员/营业员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338455</wp:posOffset>
                </wp:positionV>
                <wp:extent cx="4116070" cy="4318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16070" cy="431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80" w:lineRule="exac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324.1pt;height:34pt;margin-top:26.65pt;margin-left:32.4pt;mso-height-relative:page;mso-width-relative:page;position:absolute;z-index:251665408" coordsize="21600,21600" filled="t" fillcolor="#2e75b6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80" w:lineRule="exac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E1C90CB"/>
    <w:multiLevelType w:val="singleLevel"/>
    <w:tmpl w:val="DE1C90CB"/>
    <w:lvl w:ilvl="0">
      <w:start w:val="1"/>
      <w:numFmt w:val="decimal"/>
      <w:suff w:val="nothing"/>
      <w:lvlText w:val="%1、"/>
      <w:lvlJc w:val="left"/>
    </w:lvl>
  </w:abstractNum>
  <w:abstractNum w:abstractNumId="1">
    <w:nsid w:val="E330CC12"/>
    <w:multiLevelType w:val="singleLevel"/>
    <w:tmpl w:val="E330CC12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3CC403C7"/>
    <w:multiLevelType w:val="singleLevel"/>
    <w:tmpl w:val="3CC403C7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1901731"/>
    <w:rsid w:val="0AB52697"/>
    <w:rsid w:val="41901731"/>
    <w:rsid w:val="4B255836"/>
    <w:rsid w:val="631167B9"/>
    <w:rsid w:val="6D535020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ngelina\AppData\Roaming\Kingsoft\wps\addons\pool\win-i386\knewfileruby_1.0.0.11\template\wps\0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24</TotalTime>
  <Pages>1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7408333C4E314E7EBD65B47CF58F27DD_12</vt:lpwstr>
  </property>
  <property fmtid="{D5CDD505-2E9C-101B-9397-08002B2CF9AE}" pid="3" name="KSOProductBuildVer">
    <vt:lpwstr>2052-12.1.0.15374</vt:lpwstr>
  </property>
</Properties>
</file>