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9.0 -->
  <w:body>
    <w:p>
      <w:pPr>
        <w:rPr>
          <w:rFonts w:hint="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-357505</wp:posOffset>
                </wp:positionH>
                <wp:positionV relativeFrom="paragraph">
                  <wp:posOffset>154940</wp:posOffset>
                </wp:positionV>
                <wp:extent cx="4467860" cy="725805"/>
                <wp:effectExtent l="0" t="0" r="0" b="0"/>
                <wp:wrapNone/>
                <wp:docPr id="32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467860" cy="72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="0" w:firstLine="0" w:lef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生日：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1995-08-01             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188-8888-8888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="0" w:firstLine="0" w:lef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学历：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本科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学士学位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邮箱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hyperlink r:id="rId5" w:history="1">
                              <w:r>
                                <w:rPr>
                                  <w:rFonts w:ascii="阿里巴巴普惠体" w:eastAsia="阿里巴巴普惠体" w:hAnsi="阿里巴巴普惠体" w:cs="阿里巴巴普惠体" w:hint="eastAsia"/>
                                  <w:b w:val="0"/>
                                  <w:bCs w:val="0"/>
                                  <w:color w:val="404040" w:themeColor="text1" w:themeTint="BF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xxxx</w:t>
                              </w:r>
                              <w:r>
                                <w:rPr>
                                  <w:rStyle w:val="Hyperlink"/>
                                  <w:rFonts w:ascii="阿里巴巴普惠体" w:eastAsia="阿里巴巴普惠体" w:hAnsi="阿里巴巴普惠体" w:cs="阿里巴巴普惠体" w:hint="eastAsia"/>
                                  <w:b w:val="0"/>
                                  <w:bCs w:val="0"/>
                                  <w:color w:val="404040" w:themeColor="text1" w:themeTint="BF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@qq.com</w:t>
                              </w:r>
                            </w:hyperlink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0" w:firstLine="0" w:lef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0" w:firstLine="0" w:lef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现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住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址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广东广州市</w:t>
                            </w:r>
                          </w:p>
                          <w:p>
                            <w:pPr>
                              <w:snapToGrid w:val="0"/>
                              <w:ind w:left="0" w:firstLine="0" w:leftChars="0" w:firstLineChars="0"/>
                              <w:jc w:val="left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ind w:left="0" w:firstLine="0" w:leftChars="0" w:firstLineChars="0"/>
                              <w:jc w:val="left"/>
                              <w:rPr>
                                <w:rFonts w:ascii="阿里巴巴普惠体" w:eastAsia="阿里巴巴普惠体" w:hAnsi="阿里巴巴普惠体" w:cs="阿里巴巴普惠体" w:hint="eastAsia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7" o:spid="_x0000_s1025" type="#_x0000_t202" style="width:351.8pt;height:57.15pt;margin-top:12.2pt;margin-left:-28.15pt;mso-wrap-distance-bottom:0;mso-wrap-distance-left:9pt;mso-wrap-distance-right:9pt;mso-wrap-distance-top:0;position:absolute;v-text-anchor:top;z-index:251695104" filled="f" fillcolor="this" stroked="f" strokeweight="0.5pt"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="0" w:firstLine="0" w:leftChars="0" w:firstLineChars="0"/>
                        <w:jc w:val="left"/>
                        <w:textAlignment w:val="auto"/>
                        <w:outlineLvl w:val="9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eastAsia="zh-CN"/>
                        </w:rPr>
                        <w:t>生日：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</w:rPr>
                        <w:t xml:space="preserve">1995-08-01             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</w:rPr>
                        <w:t>电话：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</w:rPr>
                        <w:t>188-8888-8888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="0" w:firstLine="0" w:leftChars="0" w:firstLineChars="0"/>
                        <w:jc w:val="left"/>
                        <w:textAlignment w:val="auto"/>
                        <w:outlineLvl w:val="9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eastAsia="zh-CN"/>
                        </w:rPr>
                        <w:t>学历：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</w:rPr>
                        <w:t>本科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eastAsia="zh-CN"/>
                        </w:rPr>
                        <w:t>学士学位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</w:rPr>
                        <w:t xml:space="preserve">            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eastAsia="zh-CN"/>
                        </w:rPr>
                        <w:t>邮箱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</w:rPr>
                        <w:t>：</w:t>
                      </w:r>
                      <w:hyperlink r:id="rId6" w:history="1">
                        <w:r>
                          <w:rPr>
                            <w:rFonts w:ascii="阿里巴巴普惠体" w:eastAsia="阿里巴巴普惠体" w:hAnsi="阿里巴巴普惠体" w:cs="阿里巴巴普惠体" w:hint="eastAsia"/>
                            <w:b w:val="0"/>
                            <w:bCs w:val="0"/>
                            <w:color w:val="404040" w:themeColor="text1" w:themeTint="BF"/>
                            <w:sz w:val="24"/>
                            <w:szCs w:val="24"/>
                            <w:u w:val="none"/>
                            <w:lang w:val="en-US" w:eastAsia="zh-CN"/>
                          </w:rPr>
                          <w:t>xxxx</w:t>
                        </w:r>
                        <w:r>
                          <w:rPr>
                            <w:rStyle w:val="Hyperlink"/>
                            <w:rFonts w:ascii="阿里巴巴普惠体" w:eastAsia="阿里巴巴普惠体" w:hAnsi="阿里巴巴普惠体" w:cs="阿里巴巴普惠体" w:hint="eastAsia"/>
                            <w:b w:val="0"/>
                            <w:bCs w:val="0"/>
                            <w:color w:val="404040" w:themeColor="text1" w:themeTint="BF"/>
                            <w:sz w:val="24"/>
                            <w:szCs w:val="24"/>
                            <w:u w:val="none"/>
                            <w:lang w:val="en-US" w:eastAsia="zh-CN"/>
                          </w:rPr>
                          <w:t>@qq.com</w:t>
                        </w:r>
                      </w:hyperlink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 xml:space="preserve">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0" w:firstLine="0" w:leftChars="0" w:firstLineChars="0"/>
                        <w:jc w:val="left"/>
                        <w:textAlignment w:val="auto"/>
                        <w:outlineLvl w:val="9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 xml:space="preserve">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0" w:firstLine="0" w:leftChars="0" w:firstLineChars="0"/>
                        <w:jc w:val="left"/>
                        <w:textAlignment w:val="auto"/>
                        <w:outlineLvl w:val="9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</w:rPr>
                        <w:t>现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</w:rPr>
                        <w:t>住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</w:rPr>
                        <w:t>址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</w:rPr>
                        <w:t>广东广州市</w:t>
                      </w:r>
                    </w:p>
                    <w:p>
                      <w:pPr>
                        <w:snapToGrid w:val="0"/>
                        <w:ind w:left="0" w:firstLine="0" w:leftChars="0" w:firstLineChars="0"/>
                        <w:jc w:val="left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/>
                        </w:rPr>
                      </w:pPr>
                    </w:p>
                    <w:p>
                      <w:pPr>
                        <w:snapToGrid w:val="0"/>
                        <w:ind w:left="0" w:firstLine="0" w:leftChars="0" w:firstLineChars="0"/>
                        <w:jc w:val="left"/>
                        <w:rPr>
                          <w:rFonts w:ascii="阿里巴巴普惠体" w:eastAsia="阿里巴巴普惠体" w:hAnsi="阿里巴巴普惠体" w:cs="阿里巴巴普惠体" w:hint="eastAsia"/>
                          <w:color w:val="404040" w:themeColor="text1" w:themeTint="BF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-679450</wp:posOffset>
                </wp:positionH>
                <wp:positionV relativeFrom="paragraph">
                  <wp:posOffset>-767080</wp:posOffset>
                </wp:positionV>
                <wp:extent cx="1247775" cy="705485"/>
                <wp:effectExtent l="0" t="0" r="0" b="0"/>
                <wp:wrapNone/>
                <wp:docPr id="33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47775" cy="705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12" w:lineRule="auto"/>
                              <w:jc w:val="distribute"/>
                              <w:textAlignment w:val="auto"/>
                              <w:outlineLvl w:val="9"/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3D8996" w:themeColor="accent5"/>
                                <w:sz w:val="54"/>
                                <w:szCs w:val="54"/>
                                <w:lang w:val="en-US" w:eastAsia="zh-CN"/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3D8996" w:themeColor="accent5"/>
                                <w:sz w:val="54"/>
                                <w:szCs w:val="54"/>
                                <w:lang w:val="en-US" w:eastAsia="zh-CN"/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  <w:t>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type="#_x0000_t202" style="width:98.25pt;height:55.55pt;margin-top:-60.4pt;margin-left:-53.5pt;mso-wrap-distance-bottom:0;mso-wrap-distance-left:9pt;mso-wrap-distance-right:9pt;mso-wrap-distance-top:0;position:absolute;v-text-anchor:top;z-index:251699200" filled="f" fillcolor="this" stroked="f" strokeweight="0.5pt"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12" w:lineRule="auto"/>
                        <w:jc w:val="distribute"/>
                        <w:textAlignment w:val="auto"/>
                        <w:outlineLvl w:val="9"/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3D8996" w:themeColor="accent5"/>
                          <w:sz w:val="54"/>
                          <w:szCs w:val="54"/>
                          <w:lang w:val="en-US" w:eastAsia="zh-CN"/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3D8996" w:themeColor="accent5"/>
                          <w:sz w:val="54"/>
                          <w:szCs w:val="54"/>
                          <w:lang w:val="en-US" w:eastAsia="zh-CN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-683260</wp:posOffset>
                </wp:positionH>
                <wp:positionV relativeFrom="paragraph">
                  <wp:posOffset>-252730</wp:posOffset>
                </wp:positionV>
                <wp:extent cx="2210435" cy="337185"/>
                <wp:effectExtent l="0" t="0" r="0" b="0"/>
                <wp:wrapNone/>
                <wp:docPr id="26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10435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12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报考专业：临床医学类专业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27" type="#_x0000_t202" style="width:174.05pt;height:26.55pt;margin-top:-19.9pt;margin-left:-53.8pt;mso-height-relative:page;mso-width-relative:page;position:absolute;z-index:251702272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12" w:lineRule="auto"/>
                        <w:jc w:val="left"/>
                        <w:textAlignment w:val="auto"/>
                        <w:outlineLvl w:val="9"/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报考专业：临床医学类专业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4678045</wp:posOffset>
            </wp:positionH>
            <wp:positionV relativeFrom="paragraph">
              <wp:posOffset>-610235</wp:posOffset>
            </wp:positionV>
            <wp:extent cx="1094105" cy="1532255"/>
            <wp:effectExtent l="0" t="0" r="10795" b="10795"/>
            <wp:wrapNone/>
            <wp:docPr id="27" name="图片 27" descr="06-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6-灰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-1339215</wp:posOffset>
                </wp:positionH>
                <wp:positionV relativeFrom="paragraph">
                  <wp:posOffset>-567690</wp:posOffset>
                </wp:positionV>
                <wp:extent cx="427990" cy="307340"/>
                <wp:effectExtent l="0" t="0" r="10160" b="16510"/>
                <wp:wrapNone/>
                <wp:docPr id="3" name="矩形 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27990" cy="307340"/>
                        </a:xfrm>
                        <a:prstGeom prst="roundRect">
                          <a:avLst/>
                        </a:prstGeom>
                        <a:solidFill>
                          <a:schemeClr val="accent5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矩形 83" o:spid="_x0000_s1028" style="width:33.7pt;height:24.2pt;margin-top:-44.7pt;margin-left:-105.45pt;mso-height-relative:page;mso-width-relative:page;position:absolute;v-text-anchor:middle;z-index:251723776" arcsize="10923f" coordsize="21600,21600" filled="t" fillcolor="#3d8996" stroked="f" strokeweight="1pt">
                <v:stroke joinstyle="miter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6015990</wp:posOffset>
                </wp:positionH>
                <wp:positionV relativeFrom="paragraph">
                  <wp:posOffset>-567690</wp:posOffset>
                </wp:positionV>
                <wp:extent cx="427990" cy="307340"/>
                <wp:effectExtent l="0" t="0" r="10160" b="16510"/>
                <wp:wrapNone/>
                <wp:docPr id="18" name="矩形 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27990" cy="307340"/>
                        </a:xfrm>
                        <a:prstGeom prst="roundRect">
                          <a:avLst/>
                        </a:prstGeom>
                        <a:solidFill>
                          <a:schemeClr val="accent5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矩形 83" o:spid="_x0000_s1029" style="width:33.7pt;height:24.2pt;margin-top:-44.7pt;margin-left:473.7pt;mso-height-relative:page;mso-width-relative:page;position:absolute;v-text-anchor:middle;z-index:251729920" arcsize="10923f" coordsize="21600,21600" filled="t" fillcolor="#3d8996" stroked="f" strokeweight="1pt">
                <v:stroke joinstyle="miter"/>
                <o:lock v:ext="edit" aspectratio="f"/>
              </v:roundrect>
            </w:pict>
          </mc:Fallback>
        </mc:AlternateContent>
      </w:r>
      <w:r>
        <w:rPr>
          <w:rFonts w:hint="eastAsia"/>
          <w:lang w:val="en-US" w:eastAsia="zh-CN"/>
        </w:rPr>
        <w:t xml:space="preserve"> </w:t>
      </w:r>
    </w:p>
    <w:tbl>
      <w:tblPr>
        <w:tblStyle w:val="TableGrid"/>
        <w:tblpPr w:leftFromText="180" w:rightFromText="180" w:vertAnchor="page" w:horzAnchor="page" w:tblpX="813" w:tblpY="3854"/>
        <w:tblOverlap w:val="never"/>
        <w:tblW w:w="1049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9"/>
        <w:gridCol w:w="1749"/>
        <w:gridCol w:w="1749"/>
        <w:gridCol w:w="1749"/>
        <w:gridCol w:w="1750"/>
        <w:gridCol w:w="1750"/>
      </w:tblGrid>
      <w:tr>
        <w:tblPrEx>
          <w:tblW w:w="10496" w:type="dxa"/>
          <w:tblInd w:w="0" w:type="dxa"/>
        </w:tblPrEx>
        <w:trPr>
          <w:trHeight w:val="875"/>
        </w:trPr>
        <w:tc>
          <w:tcPr>
            <w:tcW w:w="1749" w:type="dxa"/>
            <w:vMerge w:val="restart"/>
            <w:vAlign w:val="center"/>
          </w:tcPr>
          <w:p>
            <w:pPr>
              <w:widowControl/>
              <w:jc w:val="center"/>
              <w:rPr>
                <w:rFonts w:ascii="阿里巴巴普惠体" w:eastAsia="阿里巴巴普惠体" w:hAnsi="阿里巴巴普惠体" w:cs="阿里巴巴普惠体" w:hint="eastAsia"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阿里巴巴普惠体" w:eastAsia="阿里巴巴普惠体" w:hAnsi="阿里巴巴普惠体" w:cs="阿里巴巴普惠体" w:hint="eastAsia"/>
                <w:b/>
                <w:bCs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初试成绩</w:t>
            </w:r>
          </w:p>
        </w:tc>
        <w:tc>
          <w:tcPr>
            <w:tcW w:w="1749" w:type="dxa"/>
            <w:vAlign w:val="center"/>
          </w:tcPr>
          <w:p>
            <w:pPr>
              <w:widowControl/>
              <w:jc w:val="center"/>
              <w:rPr>
                <w:rFonts w:ascii="阿里巴巴普惠体" w:eastAsia="阿里巴巴普惠体" w:hAnsi="阿里巴巴普惠体" w:cs="阿里巴巴普惠体" w:hint="eastAsia"/>
                <w:b/>
                <w:bCs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阿里巴巴普惠体" w:eastAsia="阿里巴巴普惠体" w:hAnsi="阿里巴巴普惠体" w:cs="阿里巴巴普惠体" w:hint="eastAsia"/>
                <w:b/>
                <w:bCs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英语</w:t>
            </w:r>
          </w:p>
        </w:tc>
        <w:tc>
          <w:tcPr>
            <w:tcW w:w="1749" w:type="dxa"/>
            <w:vAlign w:val="center"/>
          </w:tcPr>
          <w:p>
            <w:pPr>
              <w:widowControl/>
              <w:jc w:val="center"/>
              <w:rPr>
                <w:rFonts w:ascii="阿里巴巴普惠体" w:eastAsia="阿里巴巴普惠体" w:hAnsi="阿里巴巴普惠体" w:cs="阿里巴巴普惠体" w:hint="eastAsia"/>
                <w:b/>
                <w:bCs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阿里巴巴普惠体" w:eastAsia="阿里巴巴普惠体" w:hAnsi="阿里巴巴普惠体" w:cs="阿里巴巴普惠体" w:hint="eastAsia"/>
                <w:b/>
                <w:bCs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政治</w:t>
            </w:r>
          </w:p>
        </w:tc>
        <w:tc>
          <w:tcPr>
            <w:tcW w:w="1749" w:type="dxa"/>
            <w:vAlign w:val="center"/>
          </w:tcPr>
          <w:p>
            <w:pPr>
              <w:widowControl/>
              <w:jc w:val="center"/>
              <w:rPr>
                <w:rFonts w:ascii="阿里巴巴普惠体" w:eastAsia="阿里巴巴普惠体" w:hAnsi="阿里巴巴普惠体" w:cs="阿里巴巴普惠体" w:hint="eastAsia"/>
                <w:b/>
                <w:bCs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阿里巴巴普惠体" w:eastAsia="阿里巴巴普惠体" w:hAnsi="阿里巴巴普惠体" w:cs="阿里巴巴普惠体" w:hint="eastAsia"/>
                <w:b/>
                <w:bCs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专业1</w:t>
            </w:r>
          </w:p>
        </w:tc>
        <w:tc>
          <w:tcPr>
            <w:tcW w:w="1750" w:type="dxa"/>
            <w:vAlign w:val="center"/>
          </w:tcPr>
          <w:p>
            <w:pPr>
              <w:widowControl/>
              <w:jc w:val="center"/>
              <w:rPr>
                <w:rFonts w:ascii="阿里巴巴普惠体" w:eastAsia="阿里巴巴普惠体" w:hAnsi="阿里巴巴普惠体" w:cs="阿里巴巴普惠体" w:hint="eastAsia"/>
                <w:b/>
                <w:bCs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阿里巴巴普惠体" w:eastAsia="阿里巴巴普惠体" w:hAnsi="阿里巴巴普惠体" w:cs="阿里巴巴普惠体" w:hint="eastAsia"/>
                <w:b/>
                <w:bCs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专业2</w:t>
            </w:r>
          </w:p>
        </w:tc>
        <w:tc>
          <w:tcPr>
            <w:tcW w:w="1750" w:type="dxa"/>
            <w:vAlign w:val="center"/>
          </w:tcPr>
          <w:p>
            <w:pPr>
              <w:widowControl/>
              <w:jc w:val="center"/>
              <w:rPr>
                <w:rFonts w:ascii="阿里巴巴普惠体" w:eastAsia="阿里巴巴普惠体" w:hAnsi="阿里巴巴普惠体" w:cs="阿里巴巴普惠体" w:hint="eastAsia"/>
                <w:b/>
                <w:bCs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阿里巴巴普惠体" w:eastAsia="阿里巴巴普惠体" w:hAnsi="阿里巴巴普惠体" w:cs="阿里巴巴普惠体" w:hint="eastAsia"/>
                <w:b/>
                <w:bCs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总分</w:t>
            </w:r>
          </w:p>
        </w:tc>
      </w:tr>
      <w:tr>
        <w:tblPrEx>
          <w:tblW w:w="10496" w:type="dxa"/>
          <w:tblInd w:w="0" w:type="dxa"/>
        </w:tblPrEx>
        <w:trPr>
          <w:trHeight w:val="913"/>
        </w:trPr>
        <w:tc>
          <w:tcPr>
            <w:tcW w:w="1749" w:type="dxa"/>
            <w:vMerge/>
            <w:vAlign w:val="center"/>
          </w:tcPr>
          <w:p>
            <w:pPr>
              <w:widowControl/>
              <w:jc w:val="center"/>
              <w:rPr>
                <w:rFonts w:ascii="阿里巴巴普惠体" w:eastAsia="阿里巴巴普惠体" w:hAnsi="阿里巴巴普惠体" w:cs="阿里巴巴普惠体" w:hint="eastAsia"/>
                <w:color w:val="404040" w:themeColor="text1" w:themeTint="BF"/>
                <w:sz w:val="24"/>
                <w:szCs w:val="28"/>
                <w:vertAlign w:val="baseline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1749" w:type="dxa"/>
            <w:vAlign w:val="center"/>
          </w:tcPr>
          <w:p>
            <w:pPr>
              <w:widowControl/>
              <w:jc w:val="center"/>
              <w:rPr>
                <w:rFonts w:ascii="阿里巴巴普惠体" w:eastAsia="阿里巴巴普惠体" w:hAnsi="阿里巴巴普惠体" w:cs="阿里巴巴普惠体" w:hint="eastAsia"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阿里巴巴普惠体" w:eastAsia="阿里巴巴普惠体" w:hAnsi="阿里巴巴普惠体" w:cs="阿里巴巴普惠体" w:hint="eastAsia"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9</w:t>
            </w:r>
            <w:bookmarkStart w:id="0" w:name="_GoBack"/>
            <w:bookmarkEnd w:id="0"/>
            <w:r>
              <w:rPr>
                <w:rFonts w:ascii="阿里巴巴普惠体" w:eastAsia="阿里巴巴普惠体" w:hAnsi="阿里巴巴普惠体" w:cs="阿里巴巴普惠体" w:hint="eastAsia"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0</w:t>
            </w:r>
          </w:p>
        </w:tc>
        <w:tc>
          <w:tcPr>
            <w:tcW w:w="1749" w:type="dxa"/>
            <w:vAlign w:val="center"/>
          </w:tcPr>
          <w:p>
            <w:pPr>
              <w:widowControl/>
              <w:jc w:val="center"/>
              <w:rPr>
                <w:rFonts w:ascii="阿里巴巴普惠体" w:eastAsia="阿里巴巴普惠体" w:hAnsi="阿里巴巴普惠体" w:cs="阿里巴巴普惠体" w:hint="eastAsia"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阿里巴巴普惠体" w:eastAsia="阿里巴巴普惠体" w:hAnsi="阿里巴巴普惠体" w:cs="阿里巴巴普惠体" w:hint="eastAsia"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90</w:t>
            </w:r>
          </w:p>
        </w:tc>
        <w:tc>
          <w:tcPr>
            <w:tcW w:w="1749" w:type="dxa"/>
            <w:vAlign w:val="center"/>
          </w:tcPr>
          <w:p>
            <w:pPr>
              <w:widowControl/>
              <w:jc w:val="center"/>
              <w:rPr>
                <w:rFonts w:ascii="阿里巴巴普惠体" w:eastAsia="阿里巴巴普惠体" w:hAnsi="阿里巴巴普惠体" w:cs="阿里巴巴普惠体" w:hint="eastAsia"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阿里巴巴普惠体" w:eastAsia="阿里巴巴普惠体" w:hAnsi="阿里巴巴普惠体" w:cs="阿里巴巴普惠体" w:hint="eastAsia"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90</w:t>
            </w:r>
          </w:p>
        </w:tc>
        <w:tc>
          <w:tcPr>
            <w:tcW w:w="1750" w:type="dxa"/>
            <w:vAlign w:val="center"/>
          </w:tcPr>
          <w:p>
            <w:pPr>
              <w:widowControl/>
              <w:jc w:val="center"/>
              <w:rPr>
                <w:rFonts w:ascii="阿里巴巴普惠体" w:eastAsia="阿里巴巴普惠体" w:hAnsi="阿里巴巴普惠体" w:cs="阿里巴巴普惠体" w:hint="eastAsia"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阿里巴巴普惠体" w:eastAsia="阿里巴巴普惠体" w:hAnsi="阿里巴巴普惠体" w:cs="阿里巴巴普惠体" w:hint="eastAsia"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90</w:t>
            </w:r>
          </w:p>
        </w:tc>
        <w:tc>
          <w:tcPr>
            <w:tcW w:w="1750" w:type="dxa"/>
            <w:vAlign w:val="center"/>
          </w:tcPr>
          <w:p>
            <w:pPr>
              <w:widowControl/>
              <w:jc w:val="center"/>
              <w:rPr>
                <w:rFonts w:ascii="阿里巴巴普惠体" w:eastAsia="阿里巴巴普惠体" w:hAnsi="阿里巴巴普惠体" w:cs="阿里巴巴普惠体" w:hint="eastAsia"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阿里巴巴普惠体" w:eastAsia="阿里巴巴普惠体" w:hAnsi="阿里巴巴普惠体" w:cs="阿里巴巴普惠体" w:hint="eastAsia"/>
                <w:color w:val="404040" w:themeColor="text1" w:themeTint="BF"/>
                <w:sz w:val="24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360</w:t>
            </w:r>
          </w:p>
        </w:tc>
      </w:tr>
    </w:tbl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-564515</wp:posOffset>
                </wp:positionH>
                <wp:positionV relativeFrom="paragraph">
                  <wp:posOffset>998855</wp:posOffset>
                </wp:positionV>
                <wp:extent cx="162560" cy="198120"/>
                <wp:effectExtent l="0" t="0" r="8890" b="11430"/>
                <wp:wrapNone/>
                <wp:docPr id="79" name="iconfont-1044-8079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2560" cy="198120"/>
                        </a:xfrm>
                        <a:custGeom>
                          <a:avLst/>
                          <a:gdLst>
                            <a:gd name="T0" fmla="*/ 10597 w 10608"/>
                            <a:gd name="T1" fmla="*/ 7541 h 12812"/>
                            <a:gd name="T2" fmla="*/ 10288 w 10608"/>
                            <a:gd name="T3" fmla="*/ 8069 h 12812"/>
                            <a:gd name="T4" fmla="*/ 10059 w 10608"/>
                            <a:gd name="T5" fmla="*/ 8289 h 12812"/>
                            <a:gd name="T6" fmla="*/ 8897 w 10608"/>
                            <a:gd name="T7" fmla="*/ 6728 h 12812"/>
                            <a:gd name="T8" fmla="*/ 9523 w 10608"/>
                            <a:gd name="T9" fmla="*/ 6395 h 12812"/>
                            <a:gd name="T10" fmla="*/ 10246 w 10608"/>
                            <a:gd name="T11" fmla="*/ 6785 h 12812"/>
                            <a:gd name="T12" fmla="*/ 4831 w 10608"/>
                            <a:gd name="T13" fmla="*/ 10776 h 12812"/>
                            <a:gd name="T14" fmla="*/ 5447 w 10608"/>
                            <a:gd name="T15" fmla="*/ 10157 h 12812"/>
                            <a:gd name="T16" fmla="*/ 6569 w 10608"/>
                            <a:gd name="T17" fmla="*/ 9018 h 12812"/>
                            <a:gd name="T18" fmla="*/ 9510 w 10608"/>
                            <a:gd name="T19" fmla="*/ 8822 h 12812"/>
                            <a:gd name="T20" fmla="*/ 7349 w 10608"/>
                            <a:gd name="T21" fmla="*/ 10985 h 12812"/>
                            <a:gd name="T22" fmla="*/ 6431 w 10608"/>
                            <a:gd name="T23" fmla="*/ 11914 h 12812"/>
                            <a:gd name="T24" fmla="*/ 6083 w 10608"/>
                            <a:gd name="T25" fmla="*/ 12229 h 12812"/>
                            <a:gd name="T26" fmla="*/ 5587 w 10608"/>
                            <a:gd name="T27" fmla="*/ 12473 h 12812"/>
                            <a:gd name="T28" fmla="*/ 4765 w 10608"/>
                            <a:gd name="T29" fmla="*/ 12725 h 12812"/>
                            <a:gd name="T30" fmla="*/ 4211 w 10608"/>
                            <a:gd name="T31" fmla="*/ 12743 h 12812"/>
                            <a:gd name="T32" fmla="*/ 4244 w 10608"/>
                            <a:gd name="T33" fmla="*/ 12175 h 12812"/>
                            <a:gd name="T34" fmla="*/ 4479 w 10608"/>
                            <a:gd name="T35" fmla="*/ 11394 h 12812"/>
                            <a:gd name="T36" fmla="*/ 4831 w 10608"/>
                            <a:gd name="T37" fmla="*/ 10776 h 12812"/>
                            <a:gd name="T38" fmla="*/ 8353 w 10608"/>
                            <a:gd name="T39" fmla="*/ 0 h 12812"/>
                            <a:gd name="T40" fmla="*/ 0 w 10608"/>
                            <a:gd name="T41" fmla="*/ 1026 h 12812"/>
                            <a:gd name="T42" fmla="*/ 1108 w 10608"/>
                            <a:gd name="T43" fmla="*/ 11958 h 12812"/>
                            <a:gd name="T44" fmla="*/ 9460 w 10608"/>
                            <a:gd name="T45" fmla="*/ 5090 h 12812"/>
                            <a:gd name="T46" fmla="*/ 4510 w 10608"/>
                            <a:gd name="T47" fmla="*/ 8071 h 12812"/>
                            <a:gd name="T48" fmla="*/ 1876 w 10608"/>
                            <a:gd name="T49" fmla="*/ 7393 h 12812"/>
                            <a:gd name="T50" fmla="*/ 4510 w 10608"/>
                            <a:gd name="T51" fmla="*/ 8071 h 12812"/>
                            <a:gd name="T52" fmla="*/ 1876 w 10608"/>
                            <a:gd name="T53" fmla="*/ 6533 h 12812"/>
                            <a:gd name="T54" fmla="*/ 4510 w 10608"/>
                            <a:gd name="T55" fmla="*/ 5855 h 12812"/>
                            <a:gd name="T56" fmla="*/ 7584 w 10608"/>
                            <a:gd name="T57" fmla="*/ 4995 h 12812"/>
                            <a:gd name="T58" fmla="*/ 1876 w 10608"/>
                            <a:gd name="T59" fmla="*/ 4317 h 12812"/>
                            <a:gd name="T60" fmla="*/ 7584 w 10608"/>
                            <a:gd name="T61" fmla="*/ 4995 h 12812"/>
                            <a:gd name="T62" fmla="*/ 1876 w 10608"/>
                            <a:gd name="T63" fmla="*/ 3457 h 12812"/>
                            <a:gd name="T64" fmla="*/ 7584 w 10608"/>
                            <a:gd name="T65" fmla="*/ 2779 h 12812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fill="norm" h="12812" w="10608" stroke="1">
                              <a:moveTo>
                                <a:pt x="10532" y="7216"/>
                              </a:moveTo>
                              <a:cubicBezTo>
                                <a:pt x="10564" y="7302"/>
                                <a:pt x="10586" y="7411"/>
                                <a:pt x="10597" y="7541"/>
                              </a:cubicBezTo>
                              <a:cubicBezTo>
                                <a:pt x="10608" y="7670"/>
                                <a:pt x="10554" y="7796"/>
                                <a:pt x="10434" y="7916"/>
                              </a:cubicBezTo>
                              <a:cubicBezTo>
                                <a:pt x="10381" y="7968"/>
                                <a:pt x="10332" y="8021"/>
                                <a:pt x="10288" y="8069"/>
                              </a:cubicBezTo>
                              <a:cubicBezTo>
                                <a:pt x="10246" y="8119"/>
                                <a:pt x="10207" y="8157"/>
                                <a:pt x="10174" y="8191"/>
                              </a:cubicBezTo>
                              <a:cubicBezTo>
                                <a:pt x="10132" y="8234"/>
                                <a:pt x="10093" y="8266"/>
                                <a:pt x="10059" y="8289"/>
                              </a:cubicBezTo>
                              <a:lnTo>
                                <a:pt x="8678" y="6923"/>
                              </a:lnTo>
                              <a:cubicBezTo>
                                <a:pt x="8745" y="6868"/>
                                <a:pt x="8817" y="6802"/>
                                <a:pt x="8897" y="6728"/>
                              </a:cubicBezTo>
                              <a:cubicBezTo>
                                <a:pt x="8979" y="6653"/>
                                <a:pt x="9046" y="6593"/>
                                <a:pt x="9101" y="6548"/>
                              </a:cubicBezTo>
                              <a:cubicBezTo>
                                <a:pt x="9229" y="6429"/>
                                <a:pt x="9371" y="6378"/>
                                <a:pt x="9523" y="6395"/>
                              </a:cubicBezTo>
                              <a:cubicBezTo>
                                <a:pt x="9675" y="6412"/>
                                <a:pt x="9799" y="6446"/>
                                <a:pt x="9896" y="6500"/>
                              </a:cubicBezTo>
                              <a:cubicBezTo>
                                <a:pt x="10005" y="6555"/>
                                <a:pt x="10120" y="6648"/>
                                <a:pt x="10246" y="6785"/>
                              </a:cubicBezTo>
                              <a:cubicBezTo>
                                <a:pt x="10372" y="6920"/>
                                <a:pt x="10467" y="7063"/>
                                <a:pt x="10532" y="7216"/>
                              </a:cubicBezTo>
                              <a:close/>
                              <a:moveTo>
                                <a:pt x="4831" y="10776"/>
                              </a:moveTo>
                              <a:lnTo>
                                <a:pt x="5041" y="10564"/>
                              </a:lnTo>
                              <a:lnTo>
                                <a:pt x="5447" y="10157"/>
                              </a:lnTo>
                              <a:cubicBezTo>
                                <a:pt x="5610" y="9995"/>
                                <a:pt x="5789" y="9813"/>
                                <a:pt x="5984" y="9612"/>
                              </a:cubicBezTo>
                              <a:cubicBezTo>
                                <a:pt x="6178" y="9412"/>
                                <a:pt x="6374" y="9214"/>
                                <a:pt x="6569" y="9018"/>
                              </a:cubicBezTo>
                              <a:cubicBezTo>
                                <a:pt x="7034" y="8552"/>
                                <a:pt x="7560" y="8033"/>
                                <a:pt x="8145" y="7457"/>
                              </a:cubicBezTo>
                              <a:lnTo>
                                <a:pt x="9510" y="8822"/>
                              </a:lnTo>
                              <a:lnTo>
                                <a:pt x="7933" y="10400"/>
                              </a:lnTo>
                              <a:lnTo>
                                <a:pt x="7349" y="10985"/>
                              </a:lnTo>
                              <a:lnTo>
                                <a:pt x="6812" y="11522"/>
                              </a:lnTo>
                              <a:cubicBezTo>
                                <a:pt x="6660" y="11675"/>
                                <a:pt x="6535" y="11802"/>
                                <a:pt x="6431" y="11914"/>
                              </a:cubicBezTo>
                              <a:cubicBezTo>
                                <a:pt x="6328" y="12021"/>
                                <a:pt x="6271" y="12080"/>
                                <a:pt x="6261" y="12091"/>
                              </a:cubicBezTo>
                              <a:cubicBezTo>
                                <a:pt x="6206" y="12134"/>
                                <a:pt x="6147" y="12179"/>
                                <a:pt x="6083" y="12229"/>
                              </a:cubicBezTo>
                              <a:cubicBezTo>
                                <a:pt x="6016" y="12277"/>
                                <a:pt x="5953" y="12318"/>
                                <a:pt x="5887" y="12351"/>
                              </a:cubicBezTo>
                              <a:cubicBezTo>
                                <a:pt x="5822" y="12384"/>
                                <a:pt x="5722" y="12424"/>
                                <a:pt x="5587" y="12473"/>
                              </a:cubicBezTo>
                              <a:cubicBezTo>
                                <a:pt x="5449" y="12522"/>
                                <a:pt x="5311" y="12570"/>
                                <a:pt x="5171" y="12610"/>
                              </a:cubicBezTo>
                              <a:cubicBezTo>
                                <a:pt x="5030" y="12656"/>
                                <a:pt x="4895" y="12694"/>
                                <a:pt x="4765" y="12725"/>
                              </a:cubicBezTo>
                              <a:cubicBezTo>
                                <a:pt x="4635" y="12758"/>
                                <a:pt x="4537" y="12782"/>
                                <a:pt x="4472" y="12791"/>
                              </a:cubicBezTo>
                              <a:cubicBezTo>
                                <a:pt x="4343" y="12812"/>
                                <a:pt x="4256" y="12796"/>
                                <a:pt x="4211" y="12743"/>
                              </a:cubicBezTo>
                              <a:cubicBezTo>
                                <a:pt x="4168" y="12688"/>
                                <a:pt x="4158" y="12595"/>
                                <a:pt x="4179" y="12466"/>
                              </a:cubicBezTo>
                              <a:cubicBezTo>
                                <a:pt x="4189" y="12402"/>
                                <a:pt x="4211" y="12304"/>
                                <a:pt x="4244" y="12175"/>
                              </a:cubicBezTo>
                              <a:cubicBezTo>
                                <a:pt x="4277" y="12043"/>
                                <a:pt x="4315" y="11910"/>
                                <a:pt x="4358" y="11776"/>
                              </a:cubicBezTo>
                              <a:cubicBezTo>
                                <a:pt x="4401" y="11640"/>
                                <a:pt x="4442" y="11512"/>
                                <a:pt x="4479" y="11394"/>
                              </a:cubicBezTo>
                              <a:cubicBezTo>
                                <a:pt x="4519" y="11273"/>
                                <a:pt x="4549" y="11194"/>
                                <a:pt x="4569" y="11148"/>
                              </a:cubicBezTo>
                              <a:cubicBezTo>
                                <a:pt x="4635" y="11008"/>
                                <a:pt x="4721" y="10884"/>
                                <a:pt x="4831" y="10776"/>
                              </a:cubicBezTo>
                              <a:close/>
                              <a:moveTo>
                                <a:pt x="9460" y="1026"/>
                              </a:moveTo>
                              <a:cubicBezTo>
                                <a:pt x="9460" y="459"/>
                                <a:pt x="8919" y="0"/>
                                <a:pt x="8353" y="0"/>
                              </a:cubicBezTo>
                              <a:lnTo>
                                <a:pt x="1108" y="0"/>
                              </a:lnTo>
                              <a:cubicBezTo>
                                <a:pt x="542" y="0"/>
                                <a:pt x="0" y="459"/>
                                <a:pt x="0" y="1026"/>
                              </a:cubicBezTo>
                              <a:lnTo>
                                <a:pt x="0" y="10850"/>
                              </a:lnTo>
                              <a:cubicBezTo>
                                <a:pt x="0" y="11416"/>
                                <a:pt x="542" y="11958"/>
                                <a:pt x="1108" y="11958"/>
                              </a:cubicBezTo>
                              <a:lnTo>
                                <a:pt x="2595" y="11958"/>
                              </a:lnTo>
                              <a:lnTo>
                                <a:pt x="9460" y="5090"/>
                              </a:lnTo>
                              <a:lnTo>
                                <a:pt x="9460" y="1026"/>
                              </a:lnTo>
                              <a:close/>
                              <a:moveTo>
                                <a:pt x="4510" y="8071"/>
                              </a:moveTo>
                              <a:lnTo>
                                <a:pt x="1876" y="8071"/>
                              </a:lnTo>
                              <a:lnTo>
                                <a:pt x="1876" y="7393"/>
                              </a:lnTo>
                              <a:lnTo>
                                <a:pt x="4510" y="7393"/>
                              </a:lnTo>
                              <a:lnTo>
                                <a:pt x="4510" y="8071"/>
                              </a:lnTo>
                              <a:close/>
                              <a:moveTo>
                                <a:pt x="4510" y="6533"/>
                              </a:moveTo>
                              <a:lnTo>
                                <a:pt x="1876" y="6533"/>
                              </a:lnTo>
                              <a:lnTo>
                                <a:pt x="1876" y="5855"/>
                              </a:lnTo>
                              <a:lnTo>
                                <a:pt x="4510" y="5855"/>
                              </a:lnTo>
                              <a:lnTo>
                                <a:pt x="4510" y="6533"/>
                              </a:lnTo>
                              <a:close/>
                              <a:moveTo>
                                <a:pt x="7584" y="4995"/>
                              </a:moveTo>
                              <a:lnTo>
                                <a:pt x="1876" y="4995"/>
                              </a:lnTo>
                              <a:lnTo>
                                <a:pt x="1876" y="4317"/>
                              </a:lnTo>
                              <a:lnTo>
                                <a:pt x="7584" y="4317"/>
                              </a:lnTo>
                              <a:lnTo>
                                <a:pt x="7584" y="4995"/>
                              </a:lnTo>
                              <a:close/>
                              <a:moveTo>
                                <a:pt x="7584" y="3457"/>
                              </a:moveTo>
                              <a:lnTo>
                                <a:pt x="1876" y="3457"/>
                              </a:lnTo>
                              <a:lnTo>
                                <a:pt x="1876" y="2779"/>
                              </a:lnTo>
                              <a:lnTo>
                                <a:pt x="7584" y="2779"/>
                              </a:lnTo>
                              <a:lnTo>
                                <a:pt x="7584" y="345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iconfont-1044-807963" o:spid="_x0000_s1030" style="width:12.8pt;height:15.6pt;margin-top:78.65pt;margin-left:-44.45pt;mso-height-relative:page;mso-width-relative:page;position:absolute;v-text-anchor:middle;z-index:251740160" coordsize="10608,12812" o:spt="100" adj="-11796480,,5400" path="m10532,7216c10564,7302,10586,7411,10597,7541c10608,7670,10554,7796,10434,7916c10381,7968,10332,8021,10288,8069c10246,8119,10207,8157,10174,8191c10132,8234,10093,8266,10059,8289l8678,6923c8745,6868,8817,6802,8897,6728c8979,6653,9046,6593,9101,6548c9229,6429,9371,6378,9523,6395c9675,6412,9799,6446,9896,6500c10005,6555,10120,6648,10246,6785c10372,6920,10467,7063,10532,7216xm4831,10776l5041,10564,5447,10157c5610,9995,5789,9813,5984,9612c6178,9412,6374,9214,6569,9018c7034,8552,7560,8033,8145,7457l9510,8822,7933,10400,7349,10985,6812,11522c6660,11675,6535,11802,6431,11914c6328,12021,6271,12080,6261,12091c6206,12134,6147,12179,6083,12229c6016,12277,5953,12318,5887,12351c5822,12384,5722,12424,5587,12473c5449,12522,5311,12570,5171,12610c5030,12656,4895,12694,4765,12725c4635,12758,4537,12782,4472,12791c4343,12812,4256,12796,4211,12743c4168,12688,4158,12595,4179,12466c4189,12402,4211,12304,4244,12175c4277,12043,4315,11910,4358,11776c4401,11640,4442,11512,4479,11394c4519,11273,4549,11194,4569,11148c4635,11008,4721,10884,4831,10776xm9460,1026c9460,459,8919,,8353,l1108,c542,,,459,,1026l,10850c,11416,542,11958,1108,11958l2595,11958,9460,5090,9460,1026xm4510,8071l1876,8071,1876,7393,4510,7393,4510,8071xm4510,6533l1876,6533,1876,5855,4510,5855,4510,6533xm7584,4995l1876,4995,1876,4317,7584,4317,7584,4995xm7584,3457l1876,3457,1876,2779,7584,2779,7584,3457xe" filled="t" fillcolor="white" stroked="f" strokeweight="2pt">
                <v:stroke joinstyle="miter"/>
                <v:path o:connecttype="custom" o:connectlocs="162391,116611;157656,124776;154146,128178;136340,104039;145933,98889;157012,104920;74031,166636;83471,157064;100665,139450;145733,136420;112618,169867;98550,184233;93217,189104;85616,192877;73020,196774;64530,197053;65036,188269;68637,176192;74031,166636;128003,0;0,15865;16979,184914;144967,78709;69112,124806;28748,114322;69112,124806;28748,101023;69112,90539;116219,77240;28748,66756;116219,77240;28748,53457;116219,42973" o:connectangles="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-579755</wp:posOffset>
                </wp:positionH>
                <wp:positionV relativeFrom="paragraph">
                  <wp:posOffset>7596505</wp:posOffset>
                </wp:positionV>
                <wp:extent cx="180975" cy="151765"/>
                <wp:effectExtent l="0" t="0" r="9525" b="635"/>
                <wp:wrapNone/>
                <wp:docPr id="75" name="skills_1541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0975" cy="151765"/>
                        </a:xfrm>
                        <a:custGeom>
                          <a:avLst/>
                          <a:gdLst>
                            <a:gd name="connsiteX0" fmla="*/ 254801 w 606768"/>
                            <a:gd name="connsiteY0" fmla="*/ 394814 h 503202"/>
                            <a:gd name="connsiteX1" fmla="*/ 567661 w 606768"/>
                            <a:gd name="connsiteY1" fmla="*/ 394814 h 503202"/>
                            <a:gd name="connsiteX2" fmla="*/ 606768 w 606768"/>
                            <a:gd name="connsiteY2" fmla="*/ 433872 h 503202"/>
                            <a:gd name="connsiteX3" fmla="*/ 567661 w 606768"/>
                            <a:gd name="connsiteY3" fmla="*/ 472930 h 503202"/>
                            <a:gd name="connsiteX4" fmla="*/ 254801 w 606768"/>
                            <a:gd name="connsiteY4" fmla="*/ 472930 h 503202"/>
                            <a:gd name="connsiteX5" fmla="*/ 215694 w 606768"/>
                            <a:gd name="connsiteY5" fmla="*/ 433872 h 503202"/>
                            <a:gd name="connsiteX6" fmla="*/ 254801 w 606768"/>
                            <a:gd name="connsiteY6" fmla="*/ 394814 h 503202"/>
                            <a:gd name="connsiteX7" fmla="*/ 71952 w 606768"/>
                            <a:gd name="connsiteY7" fmla="*/ 364541 h 503202"/>
                            <a:gd name="connsiteX8" fmla="*/ 89549 w 606768"/>
                            <a:gd name="connsiteY8" fmla="*/ 375282 h 503202"/>
                            <a:gd name="connsiteX9" fmla="*/ 101084 w 606768"/>
                            <a:gd name="connsiteY9" fmla="*/ 398913 h 503202"/>
                            <a:gd name="connsiteX10" fmla="*/ 127087 w 606768"/>
                            <a:gd name="connsiteY10" fmla="*/ 402624 h 503202"/>
                            <a:gd name="connsiteX11" fmla="*/ 142924 w 606768"/>
                            <a:gd name="connsiteY11" fmla="*/ 415904 h 503202"/>
                            <a:gd name="connsiteX12" fmla="*/ 138036 w 606768"/>
                            <a:gd name="connsiteY12" fmla="*/ 436020 h 503202"/>
                            <a:gd name="connsiteX13" fmla="*/ 119071 w 606768"/>
                            <a:gd name="connsiteY13" fmla="*/ 454378 h 503202"/>
                            <a:gd name="connsiteX14" fmla="*/ 123373 w 606768"/>
                            <a:gd name="connsiteY14" fmla="*/ 478790 h 503202"/>
                            <a:gd name="connsiteX15" fmla="*/ 123959 w 606768"/>
                            <a:gd name="connsiteY15" fmla="*/ 483672 h 503202"/>
                            <a:gd name="connsiteX16" fmla="*/ 104408 w 606768"/>
                            <a:gd name="connsiteY16" fmla="*/ 503202 h 503202"/>
                            <a:gd name="connsiteX17" fmla="*/ 95219 w 606768"/>
                            <a:gd name="connsiteY17" fmla="*/ 500858 h 503202"/>
                            <a:gd name="connsiteX18" fmla="*/ 71952 w 606768"/>
                            <a:gd name="connsiteY18" fmla="*/ 488555 h 503202"/>
                            <a:gd name="connsiteX19" fmla="*/ 48686 w 606768"/>
                            <a:gd name="connsiteY19" fmla="*/ 500858 h 503202"/>
                            <a:gd name="connsiteX20" fmla="*/ 39497 w 606768"/>
                            <a:gd name="connsiteY20" fmla="*/ 503202 h 503202"/>
                            <a:gd name="connsiteX21" fmla="*/ 28158 w 606768"/>
                            <a:gd name="connsiteY21" fmla="*/ 499296 h 503202"/>
                            <a:gd name="connsiteX22" fmla="*/ 20337 w 606768"/>
                            <a:gd name="connsiteY22" fmla="*/ 480352 h 503202"/>
                            <a:gd name="connsiteX23" fmla="*/ 24834 w 606768"/>
                            <a:gd name="connsiteY23" fmla="*/ 454378 h 503202"/>
                            <a:gd name="connsiteX24" fmla="*/ 5869 w 606768"/>
                            <a:gd name="connsiteY24" fmla="*/ 436020 h 503202"/>
                            <a:gd name="connsiteX25" fmla="*/ 981 w 606768"/>
                            <a:gd name="connsiteY25" fmla="*/ 415904 h 503202"/>
                            <a:gd name="connsiteX26" fmla="*/ 16818 w 606768"/>
                            <a:gd name="connsiteY26" fmla="*/ 402624 h 503202"/>
                            <a:gd name="connsiteX27" fmla="*/ 42821 w 606768"/>
                            <a:gd name="connsiteY27" fmla="*/ 398913 h 503202"/>
                            <a:gd name="connsiteX28" fmla="*/ 54356 w 606768"/>
                            <a:gd name="connsiteY28" fmla="*/ 375282 h 503202"/>
                            <a:gd name="connsiteX29" fmla="*/ 71952 w 606768"/>
                            <a:gd name="connsiteY29" fmla="*/ 364541 h 503202"/>
                            <a:gd name="connsiteX30" fmla="*/ 254801 w 606768"/>
                            <a:gd name="connsiteY30" fmla="*/ 212402 h 503202"/>
                            <a:gd name="connsiteX31" fmla="*/ 567661 w 606768"/>
                            <a:gd name="connsiteY31" fmla="*/ 212402 h 503202"/>
                            <a:gd name="connsiteX32" fmla="*/ 606768 w 606768"/>
                            <a:gd name="connsiteY32" fmla="*/ 251460 h 503202"/>
                            <a:gd name="connsiteX33" fmla="*/ 567661 w 606768"/>
                            <a:gd name="connsiteY33" fmla="*/ 290518 h 503202"/>
                            <a:gd name="connsiteX34" fmla="*/ 254801 w 606768"/>
                            <a:gd name="connsiteY34" fmla="*/ 290518 h 503202"/>
                            <a:gd name="connsiteX35" fmla="*/ 215694 w 606768"/>
                            <a:gd name="connsiteY35" fmla="*/ 251460 h 503202"/>
                            <a:gd name="connsiteX36" fmla="*/ 254801 w 606768"/>
                            <a:gd name="connsiteY36" fmla="*/ 212402 h 503202"/>
                            <a:gd name="connsiteX37" fmla="*/ 71952 w 606768"/>
                            <a:gd name="connsiteY37" fmla="*/ 182200 h 503202"/>
                            <a:gd name="connsiteX38" fmla="*/ 89549 w 606768"/>
                            <a:gd name="connsiteY38" fmla="*/ 193131 h 503202"/>
                            <a:gd name="connsiteX39" fmla="*/ 101084 w 606768"/>
                            <a:gd name="connsiteY39" fmla="*/ 216750 h 503202"/>
                            <a:gd name="connsiteX40" fmla="*/ 127087 w 606768"/>
                            <a:gd name="connsiteY40" fmla="*/ 220459 h 503202"/>
                            <a:gd name="connsiteX41" fmla="*/ 142924 w 606768"/>
                            <a:gd name="connsiteY41" fmla="*/ 233732 h 503202"/>
                            <a:gd name="connsiteX42" fmla="*/ 138036 w 606768"/>
                            <a:gd name="connsiteY42" fmla="*/ 253837 h 503202"/>
                            <a:gd name="connsiteX43" fmla="*/ 119071 w 606768"/>
                            <a:gd name="connsiteY43" fmla="*/ 272186 h 503202"/>
                            <a:gd name="connsiteX44" fmla="*/ 123373 w 606768"/>
                            <a:gd name="connsiteY44" fmla="*/ 296586 h 503202"/>
                            <a:gd name="connsiteX45" fmla="*/ 123959 w 606768"/>
                            <a:gd name="connsiteY45" fmla="*/ 301270 h 503202"/>
                            <a:gd name="connsiteX46" fmla="*/ 104408 w 606768"/>
                            <a:gd name="connsiteY46" fmla="*/ 320790 h 503202"/>
                            <a:gd name="connsiteX47" fmla="*/ 95219 w 606768"/>
                            <a:gd name="connsiteY47" fmla="*/ 318643 h 503202"/>
                            <a:gd name="connsiteX48" fmla="*/ 71952 w 606768"/>
                            <a:gd name="connsiteY48" fmla="*/ 306345 h 503202"/>
                            <a:gd name="connsiteX49" fmla="*/ 48686 w 606768"/>
                            <a:gd name="connsiteY49" fmla="*/ 318643 h 503202"/>
                            <a:gd name="connsiteX50" fmla="*/ 39497 w 606768"/>
                            <a:gd name="connsiteY50" fmla="*/ 320790 h 503202"/>
                            <a:gd name="connsiteX51" fmla="*/ 28158 w 606768"/>
                            <a:gd name="connsiteY51" fmla="*/ 317081 h 503202"/>
                            <a:gd name="connsiteX52" fmla="*/ 20337 w 606768"/>
                            <a:gd name="connsiteY52" fmla="*/ 297952 h 503202"/>
                            <a:gd name="connsiteX53" fmla="*/ 24834 w 606768"/>
                            <a:gd name="connsiteY53" fmla="*/ 272186 h 503202"/>
                            <a:gd name="connsiteX54" fmla="*/ 5869 w 606768"/>
                            <a:gd name="connsiteY54" fmla="*/ 253837 h 503202"/>
                            <a:gd name="connsiteX55" fmla="*/ 981 w 606768"/>
                            <a:gd name="connsiteY55" fmla="*/ 233732 h 503202"/>
                            <a:gd name="connsiteX56" fmla="*/ 16818 w 606768"/>
                            <a:gd name="connsiteY56" fmla="*/ 220459 h 503202"/>
                            <a:gd name="connsiteX57" fmla="*/ 42821 w 606768"/>
                            <a:gd name="connsiteY57" fmla="*/ 216750 h 503202"/>
                            <a:gd name="connsiteX58" fmla="*/ 54356 w 606768"/>
                            <a:gd name="connsiteY58" fmla="*/ 193131 h 503202"/>
                            <a:gd name="connsiteX59" fmla="*/ 71952 w 606768"/>
                            <a:gd name="connsiteY59" fmla="*/ 182200 h 503202"/>
                            <a:gd name="connsiteX60" fmla="*/ 254801 w 606768"/>
                            <a:gd name="connsiteY60" fmla="*/ 30273 h 503202"/>
                            <a:gd name="connsiteX61" fmla="*/ 567661 w 606768"/>
                            <a:gd name="connsiteY61" fmla="*/ 30273 h 503202"/>
                            <a:gd name="connsiteX62" fmla="*/ 606768 w 606768"/>
                            <a:gd name="connsiteY62" fmla="*/ 69331 h 503202"/>
                            <a:gd name="connsiteX63" fmla="*/ 567661 w 606768"/>
                            <a:gd name="connsiteY63" fmla="*/ 108389 h 503202"/>
                            <a:gd name="connsiteX64" fmla="*/ 254801 w 606768"/>
                            <a:gd name="connsiteY64" fmla="*/ 108389 h 503202"/>
                            <a:gd name="connsiteX65" fmla="*/ 215694 w 606768"/>
                            <a:gd name="connsiteY65" fmla="*/ 69331 h 503202"/>
                            <a:gd name="connsiteX66" fmla="*/ 254801 w 606768"/>
                            <a:gd name="connsiteY66" fmla="*/ 30273 h 503202"/>
                            <a:gd name="connsiteX67" fmla="*/ 71952 w 606768"/>
                            <a:gd name="connsiteY67" fmla="*/ 0 h 503202"/>
                            <a:gd name="connsiteX68" fmla="*/ 89549 w 606768"/>
                            <a:gd name="connsiteY68" fmla="*/ 10931 h 503202"/>
                            <a:gd name="connsiteX69" fmla="*/ 101084 w 606768"/>
                            <a:gd name="connsiteY69" fmla="*/ 34355 h 503202"/>
                            <a:gd name="connsiteX70" fmla="*/ 127087 w 606768"/>
                            <a:gd name="connsiteY70" fmla="*/ 38259 h 503202"/>
                            <a:gd name="connsiteX71" fmla="*/ 142924 w 606768"/>
                            <a:gd name="connsiteY71" fmla="*/ 51532 h 503202"/>
                            <a:gd name="connsiteX72" fmla="*/ 138036 w 606768"/>
                            <a:gd name="connsiteY72" fmla="*/ 71442 h 503202"/>
                            <a:gd name="connsiteX73" fmla="*/ 119071 w 606768"/>
                            <a:gd name="connsiteY73" fmla="*/ 89791 h 503202"/>
                            <a:gd name="connsiteX74" fmla="*/ 123373 w 606768"/>
                            <a:gd name="connsiteY74" fmla="*/ 114386 h 503202"/>
                            <a:gd name="connsiteX75" fmla="*/ 123959 w 606768"/>
                            <a:gd name="connsiteY75" fmla="*/ 119070 h 503202"/>
                            <a:gd name="connsiteX76" fmla="*/ 104408 w 606768"/>
                            <a:gd name="connsiteY76" fmla="*/ 138590 h 503202"/>
                            <a:gd name="connsiteX77" fmla="*/ 95219 w 606768"/>
                            <a:gd name="connsiteY77" fmla="*/ 136248 h 503202"/>
                            <a:gd name="connsiteX78" fmla="*/ 71952 w 606768"/>
                            <a:gd name="connsiteY78" fmla="*/ 124145 h 503202"/>
                            <a:gd name="connsiteX79" fmla="*/ 48686 w 606768"/>
                            <a:gd name="connsiteY79" fmla="*/ 136248 h 503202"/>
                            <a:gd name="connsiteX80" fmla="*/ 39497 w 606768"/>
                            <a:gd name="connsiteY80" fmla="*/ 138590 h 503202"/>
                            <a:gd name="connsiteX81" fmla="*/ 28158 w 606768"/>
                            <a:gd name="connsiteY81" fmla="*/ 134881 h 503202"/>
                            <a:gd name="connsiteX82" fmla="*/ 20337 w 606768"/>
                            <a:gd name="connsiteY82" fmla="*/ 115752 h 503202"/>
                            <a:gd name="connsiteX83" fmla="*/ 24834 w 606768"/>
                            <a:gd name="connsiteY83" fmla="*/ 89791 h 503202"/>
                            <a:gd name="connsiteX84" fmla="*/ 5869 w 606768"/>
                            <a:gd name="connsiteY84" fmla="*/ 71442 h 503202"/>
                            <a:gd name="connsiteX85" fmla="*/ 981 w 606768"/>
                            <a:gd name="connsiteY85" fmla="*/ 51532 h 503202"/>
                            <a:gd name="connsiteX86" fmla="*/ 16818 w 606768"/>
                            <a:gd name="connsiteY86" fmla="*/ 38259 h 503202"/>
                            <a:gd name="connsiteX87" fmla="*/ 42821 w 606768"/>
                            <a:gd name="connsiteY87" fmla="*/ 34355 h 503202"/>
                            <a:gd name="connsiteX88" fmla="*/ 54356 w 606768"/>
                            <a:gd name="connsiteY88" fmla="*/ 10931 h 503202"/>
                            <a:gd name="connsiteX89" fmla="*/ 71952 w 606768"/>
                            <a:gd name="connsiteY89" fmla="*/ 0 h 503202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</a:cxnLst>
                          <a:rect l="l" t="t" r="r" b="b"/>
                          <a:pathLst>
                            <a:path fill="norm" h="503202" w="606768" stroke="1">
                              <a:moveTo>
                                <a:pt x="254801" y="394814"/>
                              </a:moveTo>
                              <a:lnTo>
                                <a:pt x="567661" y="394814"/>
                              </a:lnTo>
                              <a:cubicBezTo>
                                <a:pt x="589170" y="394814"/>
                                <a:pt x="606768" y="412195"/>
                                <a:pt x="606768" y="433872"/>
                              </a:cubicBezTo>
                              <a:cubicBezTo>
                                <a:pt x="606768" y="455354"/>
                                <a:pt x="589170" y="472930"/>
                                <a:pt x="567661" y="472930"/>
                              </a:cubicBezTo>
                              <a:lnTo>
                                <a:pt x="254801" y="472930"/>
                              </a:lnTo>
                              <a:cubicBezTo>
                                <a:pt x="233097" y="472930"/>
                                <a:pt x="215694" y="455354"/>
                                <a:pt x="215694" y="433872"/>
                              </a:cubicBezTo>
                              <a:cubicBezTo>
                                <a:pt x="215694" y="412195"/>
                                <a:pt x="233097" y="394814"/>
                                <a:pt x="254801" y="394814"/>
                              </a:cubicBezTo>
                              <a:close/>
                              <a:moveTo>
                                <a:pt x="71952" y="364541"/>
                              </a:moveTo>
                              <a:cubicBezTo>
                                <a:pt x="79382" y="364541"/>
                                <a:pt x="86225" y="368642"/>
                                <a:pt x="89549" y="375282"/>
                              </a:cubicBezTo>
                              <a:lnTo>
                                <a:pt x="101084" y="398913"/>
                              </a:lnTo>
                              <a:lnTo>
                                <a:pt x="127087" y="402624"/>
                              </a:lnTo>
                              <a:cubicBezTo>
                                <a:pt x="134517" y="403796"/>
                                <a:pt x="140578" y="408873"/>
                                <a:pt x="142924" y="415904"/>
                              </a:cubicBezTo>
                              <a:cubicBezTo>
                                <a:pt x="145270" y="423130"/>
                                <a:pt x="143315" y="430747"/>
                                <a:pt x="138036" y="436020"/>
                              </a:cubicBezTo>
                              <a:lnTo>
                                <a:pt x="119071" y="454378"/>
                              </a:lnTo>
                              <a:lnTo>
                                <a:pt x="123373" y="478790"/>
                              </a:lnTo>
                              <a:cubicBezTo>
                                <a:pt x="123764" y="480352"/>
                                <a:pt x="123959" y="481915"/>
                                <a:pt x="123959" y="483672"/>
                              </a:cubicBezTo>
                              <a:cubicBezTo>
                                <a:pt x="123959" y="494414"/>
                                <a:pt x="115161" y="503007"/>
                                <a:pt x="104408" y="503202"/>
                              </a:cubicBezTo>
                              <a:cubicBezTo>
                                <a:pt x="101280" y="503202"/>
                                <a:pt x="98151" y="502421"/>
                                <a:pt x="95219" y="500858"/>
                              </a:cubicBezTo>
                              <a:lnTo>
                                <a:pt x="71952" y="488555"/>
                              </a:lnTo>
                              <a:lnTo>
                                <a:pt x="48686" y="500858"/>
                              </a:lnTo>
                              <a:cubicBezTo>
                                <a:pt x="45754" y="502421"/>
                                <a:pt x="42626" y="503202"/>
                                <a:pt x="39497" y="503202"/>
                              </a:cubicBezTo>
                              <a:cubicBezTo>
                                <a:pt x="35587" y="503202"/>
                                <a:pt x="31481" y="501835"/>
                                <a:pt x="28158" y="499296"/>
                              </a:cubicBezTo>
                              <a:cubicBezTo>
                                <a:pt x="22097" y="495000"/>
                                <a:pt x="18968" y="487578"/>
                                <a:pt x="20337" y="480352"/>
                              </a:cubicBezTo>
                              <a:lnTo>
                                <a:pt x="24834" y="454378"/>
                              </a:lnTo>
                              <a:lnTo>
                                <a:pt x="5869" y="436020"/>
                              </a:lnTo>
                              <a:cubicBezTo>
                                <a:pt x="590" y="430747"/>
                                <a:pt x="-1365" y="423130"/>
                                <a:pt x="981" y="415904"/>
                              </a:cubicBezTo>
                              <a:cubicBezTo>
                                <a:pt x="3327" y="408873"/>
                                <a:pt x="9388" y="403796"/>
                                <a:pt x="16818" y="402624"/>
                              </a:cubicBezTo>
                              <a:lnTo>
                                <a:pt x="42821" y="398913"/>
                              </a:lnTo>
                              <a:lnTo>
                                <a:pt x="54356" y="375282"/>
                              </a:lnTo>
                              <a:cubicBezTo>
                                <a:pt x="57680" y="368642"/>
                                <a:pt x="64523" y="364541"/>
                                <a:pt x="71952" y="364541"/>
                              </a:cubicBezTo>
                              <a:close/>
                              <a:moveTo>
                                <a:pt x="254801" y="212402"/>
                              </a:moveTo>
                              <a:lnTo>
                                <a:pt x="567661" y="212402"/>
                              </a:lnTo>
                              <a:cubicBezTo>
                                <a:pt x="589170" y="212402"/>
                                <a:pt x="606768" y="229978"/>
                                <a:pt x="606768" y="251460"/>
                              </a:cubicBezTo>
                              <a:cubicBezTo>
                                <a:pt x="606768" y="273137"/>
                                <a:pt x="589170" y="290518"/>
                                <a:pt x="567661" y="290518"/>
                              </a:cubicBezTo>
                              <a:lnTo>
                                <a:pt x="254801" y="290518"/>
                              </a:lnTo>
                              <a:cubicBezTo>
                                <a:pt x="233097" y="290518"/>
                                <a:pt x="215694" y="273137"/>
                                <a:pt x="215694" y="251460"/>
                              </a:cubicBezTo>
                              <a:cubicBezTo>
                                <a:pt x="215694" y="229978"/>
                                <a:pt x="233097" y="212402"/>
                                <a:pt x="254801" y="212402"/>
                              </a:cubicBezTo>
                              <a:close/>
                              <a:moveTo>
                                <a:pt x="71952" y="182200"/>
                              </a:moveTo>
                              <a:cubicBezTo>
                                <a:pt x="79382" y="182200"/>
                                <a:pt x="86225" y="186494"/>
                                <a:pt x="89549" y="193131"/>
                              </a:cubicBezTo>
                              <a:lnTo>
                                <a:pt x="101084" y="216750"/>
                              </a:lnTo>
                              <a:lnTo>
                                <a:pt x="127087" y="220459"/>
                              </a:lnTo>
                              <a:cubicBezTo>
                                <a:pt x="134517" y="221630"/>
                                <a:pt x="140578" y="226705"/>
                                <a:pt x="142924" y="233732"/>
                              </a:cubicBezTo>
                              <a:cubicBezTo>
                                <a:pt x="145270" y="240759"/>
                                <a:pt x="143315" y="248567"/>
                                <a:pt x="138036" y="253837"/>
                              </a:cubicBezTo>
                              <a:lnTo>
                                <a:pt x="119071" y="272186"/>
                              </a:lnTo>
                              <a:lnTo>
                                <a:pt x="123373" y="296586"/>
                              </a:lnTo>
                              <a:cubicBezTo>
                                <a:pt x="123764" y="298147"/>
                                <a:pt x="123959" y="299709"/>
                                <a:pt x="123959" y="301270"/>
                              </a:cubicBezTo>
                              <a:cubicBezTo>
                                <a:pt x="123959" y="312006"/>
                                <a:pt x="115161" y="320790"/>
                                <a:pt x="104408" y="320790"/>
                              </a:cubicBezTo>
                              <a:cubicBezTo>
                                <a:pt x="101280" y="320790"/>
                                <a:pt x="98151" y="320009"/>
                                <a:pt x="95219" y="318643"/>
                              </a:cubicBezTo>
                              <a:lnTo>
                                <a:pt x="71952" y="306345"/>
                              </a:lnTo>
                              <a:lnTo>
                                <a:pt x="48686" y="318643"/>
                              </a:lnTo>
                              <a:cubicBezTo>
                                <a:pt x="45754" y="320009"/>
                                <a:pt x="42626" y="320790"/>
                                <a:pt x="39497" y="320790"/>
                              </a:cubicBezTo>
                              <a:cubicBezTo>
                                <a:pt x="35587" y="320790"/>
                                <a:pt x="31481" y="319619"/>
                                <a:pt x="28158" y="317081"/>
                              </a:cubicBezTo>
                              <a:cubicBezTo>
                                <a:pt x="22097" y="312787"/>
                                <a:pt x="18968" y="305369"/>
                                <a:pt x="20337" y="297952"/>
                              </a:cubicBezTo>
                              <a:lnTo>
                                <a:pt x="24834" y="272186"/>
                              </a:lnTo>
                              <a:lnTo>
                                <a:pt x="5869" y="253837"/>
                              </a:lnTo>
                              <a:cubicBezTo>
                                <a:pt x="590" y="248567"/>
                                <a:pt x="-1365" y="240759"/>
                                <a:pt x="981" y="233732"/>
                              </a:cubicBezTo>
                              <a:cubicBezTo>
                                <a:pt x="3327" y="226705"/>
                                <a:pt x="9388" y="221630"/>
                                <a:pt x="16818" y="220459"/>
                              </a:cubicBezTo>
                              <a:lnTo>
                                <a:pt x="42821" y="216750"/>
                              </a:lnTo>
                              <a:lnTo>
                                <a:pt x="54356" y="193131"/>
                              </a:lnTo>
                              <a:cubicBezTo>
                                <a:pt x="57680" y="186494"/>
                                <a:pt x="64523" y="182200"/>
                                <a:pt x="71952" y="182200"/>
                              </a:cubicBezTo>
                              <a:close/>
                              <a:moveTo>
                                <a:pt x="254801" y="30273"/>
                              </a:moveTo>
                              <a:lnTo>
                                <a:pt x="567661" y="30273"/>
                              </a:lnTo>
                              <a:cubicBezTo>
                                <a:pt x="589170" y="30273"/>
                                <a:pt x="606768" y="47654"/>
                                <a:pt x="606768" y="69331"/>
                              </a:cubicBezTo>
                              <a:cubicBezTo>
                                <a:pt x="606768" y="90813"/>
                                <a:pt x="589170" y="108389"/>
                                <a:pt x="567661" y="108389"/>
                              </a:cubicBezTo>
                              <a:lnTo>
                                <a:pt x="254801" y="108389"/>
                              </a:lnTo>
                              <a:cubicBezTo>
                                <a:pt x="233097" y="108389"/>
                                <a:pt x="215694" y="90813"/>
                                <a:pt x="215694" y="69331"/>
                              </a:cubicBezTo>
                              <a:cubicBezTo>
                                <a:pt x="215694" y="47654"/>
                                <a:pt x="233097" y="30273"/>
                                <a:pt x="254801" y="30273"/>
                              </a:cubicBezTo>
                              <a:close/>
                              <a:moveTo>
                                <a:pt x="71952" y="0"/>
                              </a:moveTo>
                              <a:cubicBezTo>
                                <a:pt x="79382" y="0"/>
                                <a:pt x="86225" y="4294"/>
                                <a:pt x="89549" y="10931"/>
                              </a:cubicBezTo>
                              <a:lnTo>
                                <a:pt x="101084" y="34355"/>
                              </a:lnTo>
                              <a:lnTo>
                                <a:pt x="127087" y="38259"/>
                              </a:lnTo>
                              <a:cubicBezTo>
                                <a:pt x="134517" y="39235"/>
                                <a:pt x="140578" y="44505"/>
                                <a:pt x="142924" y="51532"/>
                              </a:cubicBezTo>
                              <a:cubicBezTo>
                                <a:pt x="145270" y="58559"/>
                                <a:pt x="143315" y="66367"/>
                                <a:pt x="138036" y="71442"/>
                              </a:cubicBezTo>
                              <a:lnTo>
                                <a:pt x="119071" y="89791"/>
                              </a:lnTo>
                              <a:lnTo>
                                <a:pt x="123373" y="114386"/>
                              </a:lnTo>
                              <a:cubicBezTo>
                                <a:pt x="123764" y="115752"/>
                                <a:pt x="123959" y="117314"/>
                                <a:pt x="123959" y="119070"/>
                              </a:cubicBezTo>
                              <a:cubicBezTo>
                                <a:pt x="123959" y="129806"/>
                                <a:pt x="115161" y="138590"/>
                                <a:pt x="104408" y="138590"/>
                              </a:cubicBezTo>
                              <a:cubicBezTo>
                                <a:pt x="101280" y="138590"/>
                                <a:pt x="98151" y="137809"/>
                                <a:pt x="95219" y="136248"/>
                              </a:cubicBezTo>
                              <a:lnTo>
                                <a:pt x="71952" y="124145"/>
                              </a:lnTo>
                              <a:lnTo>
                                <a:pt x="48686" y="136248"/>
                              </a:lnTo>
                              <a:cubicBezTo>
                                <a:pt x="45754" y="137809"/>
                                <a:pt x="42626" y="138590"/>
                                <a:pt x="39497" y="138590"/>
                              </a:cubicBezTo>
                              <a:cubicBezTo>
                                <a:pt x="35587" y="138590"/>
                                <a:pt x="31481" y="137224"/>
                                <a:pt x="28158" y="134881"/>
                              </a:cubicBezTo>
                              <a:cubicBezTo>
                                <a:pt x="22097" y="130392"/>
                                <a:pt x="18968" y="122974"/>
                                <a:pt x="20337" y="115752"/>
                              </a:cubicBezTo>
                              <a:lnTo>
                                <a:pt x="24834" y="89791"/>
                              </a:lnTo>
                              <a:lnTo>
                                <a:pt x="5869" y="71442"/>
                              </a:lnTo>
                              <a:cubicBezTo>
                                <a:pt x="590" y="66367"/>
                                <a:pt x="-1365" y="58559"/>
                                <a:pt x="981" y="51532"/>
                              </a:cubicBezTo>
                              <a:cubicBezTo>
                                <a:pt x="3327" y="44505"/>
                                <a:pt x="9388" y="39235"/>
                                <a:pt x="16818" y="38259"/>
                              </a:cubicBezTo>
                              <a:lnTo>
                                <a:pt x="42821" y="34355"/>
                              </a:lnTo>
                              <a:lnTo>
                                <a:pt x="54356" y="10931"/>
                              </a:lnTo>
                              <a:cubicBezTo>
                                <a:pt x="57680" y="4294"/>
                                <a:pt x="64523" y="0"/>
                                <a:pt x="7195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skills_154185" o:spid="_x0000_s1031" style="width:14.25pt;height:11.95pt;margin-top:598.15pt;margin-left:-45.65pt;mso-height-relative:page;mso-width-relative:page;position:absolute;v-text-anchor:middle;z-index:251736064" coordsize="606768,503202" o:spt="100" adj="-11796480,,5400" path="m254801,394814l567661,394814c589170,394814,606768,412195,606768,433872c606768,455354,589170,472930,567661,472930l254801,472930c233097,472930,215694,455354,215694,433872c215694,412195,233097,394814,254801,394814xm71952,364541c79382,364541,86225,368642,89549,375282l101084,398913,127087,402624c134517,403796,140578,408873,142924,415904c145270,423130,143315,430747,138036,436020l119071,454378,123373,478790c123764,480352,123959,481915,123959,483672c123959,494414,115161,503007,104408,503202c101280,503202,98151,502421,95219,500858l71952,488555,48686,500858c45754,502421,42626,503202,39497,503202c35587,503202,31481,501835,28158,499296c22097,495000,18968,487578,20337,480352l24834,454378,5869,436020c590,430747,-1365,423130,981,415904c3327,408873,9388,403796,16818,402624l42821,398913,54356,375282c57680,368642,64523,364541,71952,364541xm254801,212402l567661,212402c589170,212402,606768,229978,606768,251460c606768,273137,589170,290518,567661,290518l254801,290518c233097,290518,215694,273137,215694,251460c215694,229978,233097,212402,254801,212402xm71952,182200c79382,182200,86225,186494,89549,193131l101084,216750,127087,220459c134517,221630,140578,226705,142924,233732c145270,240759,143315,248567,138036,253837l119071,272186,123373,296586c123764,298147,123959,299709,123959,301270c123959,312006,115161,320790,104408,320790c101280,320790,98151,320009,95219,318643l71952,306345,48686,318643c45754,320009,42626,320790,39497,320790c35587,320790,31481,319619,28158,317081c22097,312787,18968,305369,20337,297952l24834,272186,5869,253837c590,248567,-1365,240759,981,233732c3327,226705,9388,221630,16818,220459l42821,216750,54356,193131c57680,186494,64523,182200,71952,182200xm254801,30273l567661,30273c589170,30273,606768,47654,606768,69331c606768,90813,589170,108389,567661,108389l254801,108389c233097,108389,215694,90813,215694,69331c215694,47654,233097,30273,254801,30273xm71952,c79382,,86225,4294,89549,10931l101084,34355,127087,38259c134517,39235,140578,44505,142924,51532c145270,58559,143315,66367,138036,71442l119071,89791,123373,114386c123764,115752,123959,117314,123959,119070c123959,129806,115161,138590,104408,138590c101280,138590,98151,137809,95219,136248l71952,124145,48686,136248c45754,137809,42626,138590,39497,138590c35587,138590,31481,137224,28158,134881c22097,130392,18968,122974,20337,115752l24834,89791,5869,71442c590,66367,-1365,58559,981,51532c3327,44505,9388,39235,16818,38259l42821,34355,54356,10931c57680,4294,64523,,71952,xe" filled="t" fillcolor="white" stroked="f" strokeweight="2pt">
                <v:stroke joinstyle="miter"/>
                <v:path o:connecttype="custom" o:connectlocs="75997,119075;169310,119075;180975,130855;169310,142635;75997,142635;64333,130855;75997,119075;21460,109945;26708,113184;30149,120311;37905,121430;42628,125436;41170,131503;35514,137039;36797,144402;36972,145874;31140,151765;28400,151058;21460,147347;14521,151058;11780,151765;8398,150586;6065,144873;7407,137039;1750,131503;292,125436;5016,121430;12771,120311;16212,113184;21460,109945;75997,64060;169310,64060;180975,75839;169310,87619;75997,87619;64333,75839;75997,64060;21460,54951;26708,58248;30149,65371;37905,66490;42628,70493;41170,76556;35514,82090;36797,89449;36972,90862;31140,96749;28400,96102;21460,92393;14521,96102;11780,96749;8398,95631;6065,89861;7407,82090;1750,76556;292,70493;5016,66490;12771,65371;16212,58248;21460,54951;75997,9130;169310,9130;180975,20910;169310,32689;75997,32689;64333,20910;75997,9130;21460,0;26708,3296;30149,10361;37905,11538;42628,15541;41170,21546;35514,27080;36797,34498;36972,35911;31140,41798;28400,41092;21460,37441;14521,41092;11780,41798;8398,40679;6065,34910;7407,27080;1750,21546;292,15541;5016,11538;12771,10361;16212,3296;21460,0" o:connectangles="0,0,0,0,0,0,0,0,0,0,0,0,0,0,0,0,0,0,0,0,0,0,0,0,0,0,0,0,0,0,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-579755</wp:posOffset>
                </wp:positionH>
                <wp:positionV relativeFrom="paragraph">
                  <wp:posOffset>6160770</wp:posOffset>
                </wp:positionV>
                <wp:extent cx="172720" cy="187960"/>
                <wp:effectExtent l="0" t="0" r="17780" b="2540"/>
                <wp:wrapNone/>
                <wp:docPr id="21" name="trophy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2720" cy="187960"/>
                        </a:xfrm>
                        <a:custGeom>
                          <a:avLst/>
                          <a:gdLst>
                            <a:gd name="connsiteX0" fmla="*/ 80136 w 557453"/>
                            <a:gd name="connsiteY0" fmla="*/ 382183 h 606706"/>
                            <a:gd name="connsiteX1" fmla="*/ 117421 w 557453"/>
                            <a:gd name="connsiteY1" fmla="*/ 448650 h 606706"/>
                            <a:gd name="connsiteX2" fmla="*/ 201069 w 557453"/>
                            <a:gd name="connsiteY2" fmla="*/ 461268 h 606706"/>
                            <a:gd name="connsiteX3" fmla="*/ 226074 w 557453"/>
                            <a:gd name="connsiteY3" fmla="*/ 485082 h 606706"/>
                            <a:gd name="connsiteX4" fmla="*/ 155863 w 557453"/>
                            <a:gd name="connsiteY4" fmla="*/ 597400 h 606706"/>
                            <a:gd name="connsiteX5" fmla="*/ 121248 w 557453"/>
                            <a:gd name="connsiteY5" fmla="*/ 595711 h 606706"/>
                            <a:gd name="connsiteX6" fmla="*/ 86988 w 557453"/>
                            <a:gd name="connsiteY6" fmla="*/ 527379 h 606706"/>
                            <a:gd name="connsiteX7" fmla="*/ 19892 w 557453"/>
                            <a:gd name="connsiteY7" fmla="*/ 527379 h 606706"/>
                            <a:gd name="connsiteX8" fmla="*/ 3340 w 557453"/>
                            <a:gd name="connsiteY8" fmla="*/ 496545 h 606706"/>
                            <a:gd name="connsiteX9" fmla="*/ 472991 w 557453"/>
                            <a:gd name="connsiteY9" fmla="*/ 375691 h 606706"/>
                            <a:gd name="connsiteX10" fmla="*/ 554072 w 557453"/>
                            <a:gd name="connsiteY10" fmla="*/ 496542 h 606706"/>
                            <a:gd name="connsiteX11" fmla="*/ 537607 w 557453"/>
                            <a:gd name="connsiteY11" fmla="*/ 527377 h 606706"/>
                            <a:gd name="connsiteX12" fmla="*/ 470410 w 557453"/>
                            <a:gd name="connsiteY12" fmla="*/ 527377 h 606706"/>
                            <a:gd name="connsiteX13" fmla="*/ 436234 w 557453"/>
                            <a:gd name="connsiteY13" fmla="*/ 595711 h 606706"/>
                            <a:gd name="connsiteX14" fmla="*/ 401612 w 557453"/>
                            <a:gd name="connsiteY14" fmla="*/ 597399 h 606706"/>
                            <a:gd name="connsiteX15" fmla="*/ 329876 w 557453"/>
                            <a:gd name="connsiteY15" fmla="*/ 482769 h 606706"/>
                            <a:gd name="connsiteX16" fmla="*/ 351504 w 557453"/>
                            <a:gd name="connsiteY16" fmla="*/ 461264 h 606706"/>
                            <a:gd name="connsiteX17" fmla="*/ 435166 w 557453"/>
                            <a:gd name="connsiteY17" fmla="*/ 448646 h 606706"/>
                            <a:gd name="connsiteX18" fmla="*/ 472991 w 557453"/>
                            <a:gd name="connsiteY18" fmla="*/ 375691 h 606706"/>
                            <a:gd name="connsiteX19" fmla="*/ 276353 w 557453"/>
                            <a:gd name="connsiteY19" fmla="*/ 150940 h 606706"/>
                            <a:gd name="connsiteX20" fmla="*/ 355775 w 557453"/>
                            <a:gd name="connsiteY20" fmla="*/ 230256 h 606706"/>
                            <a:gd name="connsiteX21" fmla="*/ 276353 w 557453"/>
                            <a:gd name="connsiteY21" fmla="*/ 309572 h 606706"/>
                            <a:gd name="connsiteX22" fmla="*/ 196931 w 557453"/>
                            <a:gd name="connsiteY22" fmla="*/ 230256 h 606706"/>
                            <a:gd name="connsiteX23" fmla="*/ 276353 w 557453"/>
                            <a:gd name="connsiteY23" fmla="*/ 150940 h 606706"/>
                            <a:gd name="connsiteX24" fmla="*/ 276326 w 557453"/>
                            <a:gd name="connsiteY24" fmla="*/ 111262 h 606706"/>
                            <a:gd name="connsiteX25" fmla="*/ 157153 w 557453"/>
                            <a:gd name="connsiteY25" fmla="*/ 230255 h 606706"/>
                            <a:gd name="connsiteX26" fmla="*/ 276326 w 557453"/>
                            <a:gd name="connsiteY26" fmla="*/ 349248 h 606706"/>
                            <a:gd name="connsiteX27" fmla="*/ 395499 w 557453"/>
                            <a:gd name="connsiteY27" fmla="*/ 230255 h 606706"/>
                            <a:gd name="connsiteX28" fmla="*/ 276326 w 557453"/>
                            <a:gd name="connsiteY28" fmla="*/ 111262 h 606706"/>
                            <a:gd name="connsiteX29" fmla="*/ 276326 w 557453"/>
                            <a:gd name="connsiteY29" fmla="*/ 0 h 606706"/>
                            <a:gd name="connsiteX30" fmla="*/ 331952 w 557453"/>
                            <a:gd name="connsiteY30" fmla="*/ 38124 h 606706"/>
                            <a:gd name="connsiteX31" fmla="*/ 344412 w 557453"/>
                            <a:gd name="connsiteY31" fmla="*/ 42212 h 606706"/>
                            <a:gd name="connsiteX32" fmla="*/ 411875 w 557453"/>
                            <a:gd name="connsiteY32" fmla="*/ 43989 h 606706"/>
                            <a:gd name="connsiteX33" fmla="*/ 434392 w 557453"/>
                            <a:gd name="connsiteY33" fmla="*/ 107529 h 606706"/>
                            <a:gd name="connsiteX34" fmla="*/ 442135 w 557453"/>
                            <a:gd name="connsiteY34" fmla="*/ 118105 h 606706"/>
                            <a:gd name="connsiteX35" fmla="*/ 495625 w 557453"/>
                            <a:gd name="connsiteY35" fmla="*/ 159072 h 606706"/>
                            <a:gd name="connsiteX36" fmla="*/ 477558 w 557453"/>
                            <a:gd name="connsiteY36" fmla="*/ 222079 h 606706"/>
                            <a:gd name="connsiteX37" fmla="*/ 477558 w 557453"/>
                            <a:gd name="connsiteY37" fmla="*/ 238431 h 606706"/>
                            <a:gd name="connsiteX38" fmla="*/ 495625 w 557453"/>
                            <a:gd name="connsiteY38" fmla="*/ 301438 h 606706"/>
                            <a:gd name="connsiteX39" fmla="*/ 442135 w 557453"/>
                            <a:gd name="connsiteY39" fmla="*/ 342405 h 606706"/>
                            <a:gd name="connsiteX40" fmla="*/ 434392 w 557453"/>
                            <a:gd name="connsiteY40" fmla="*/ 353070 h 606706"/>
                            <a:gd name="connsiteX41" fmla="*/ 411875 w 557453"/>
                            <a:gd name="connsiteY41" fmla="*/ 416521 h 606706"/>
                            <a:gd name="connsiteX42" fmla="*/ 344412 w 557453"/>
                            <a:gd name="connsiteY42" fmla="*/ 418298 h 606706"/>
                            <a:gd name="connsiteX43" fmla="*/ 331952 w 557453"/>
                            <a:gd name="connsiteY43" fmla="*/ 422386 h 606706"/>
                            <a:gd name="connsiteX44" fmla="*/ 276326 w 557453"/>
                            <a:gd name="connsiteY44" fmla="*/ 460510 h 606706"/>
                            <a:gd name="connsiteX45" fmla="*/ 220701 w 557453"/>
                            <a:gd name="connsiteY45" fmla="*/ 422386 h 606706"/>
                            <a:gd name="connsiteX46" fmla="*/ 208240 w 557453"/>
                            <a:gd name="connsiteY46" fmla="*/ 418298 h 606706"/>
                            <a:gd name="connsiteX47" fmla="*/ 140777 w 557453"/>
                            <a:gd name="connsiteY47" fmla="*/ 416521 h 606706"/>
                            <a:gd name="connsiteX48" fmla="*/ 118260 w 557453"/>
                            <a:gd name="connsiteY48" fmla="*/ 352981 h 606706"/>
                            <a:gd name="connsiteX49" fmla="*/ 110606 w 557453"/>
                            <a:gd name="connsiteY49" fmla="*/ 342405 h 606706"/>
                            <a:gd name="connsiteX50" fmla="*/ 57027 w 557453"/>
                            <a:gd name="connsiteY50" fmla="*/ 301438 h 606706"/>
                            <a:gd name="connsiteX51" fmla="*/ 76162 w 557453"/>
                            <a:gd name="connsiteY51" fmla="*/ 236831 h 606706"/>
                            <a:gd name="connsiteX52" fmla="*/ 76162 w 557453"/>
                            <a:gd name="connsiteY52" fmla="*/ 223679 h 606706"/>
                            <a:gd name="connsiteX53" fmla="*/ 57027 w 557453"/>
                            <a:gd name="connsiteY53" fmla="*/ 159072 h 606706"/>
                            <a:gd name="connsiteX54" fmla="*/ 110606 w 557453"/>
                            <a:gd name="connsiteY54" fmla="*/ 118105 h 606706"/>
                            <a:gd name="connsiteX55" fmla="*/ 118260 w 557453"/>
                            <a:gd name="connsiteY55" fmla="*/ 107529 h 606706"/>
                            <a:gd name="connsiteX56" fmla="*/ 140777 w 557453"/>
                            <a:gd name="connsiteY56" fmla="*/ 43989 h 606706"/>
                            <a:gd name="connsiteX57" fmla="*/ 208240 w 557453"/>
                            <a:gd name="connsiteY57" fmla="*/ 42212 h 606706"/>
                            <a:gd name="connsiteX58" fmla="*/ 220701 w 557453"/>
                            <a:gd name="connsiteY58" fmla="*/ 38213 h 606706"/>
                            <a:gd name="connsiteX59" fmla="*/ 276326 w 557453"/>
                            <a:gd name="connsiteY59" fmla="*/ 0 h 606706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</a:cxnLst>
                          <a:rect l="l" t="t" r="r" b="b"/>
                          <a:pathLst>
                            <a:path fill="norm" h="606706" w="557453" stroke="1">
                              <a:moveTo>
                                <a:pt x="80136" y="382183"/>
                              </a:moveTo>
                              <a:cubicBezTo>
                                <a:pt x="82271" y="408752"/>
                                <a:pt x="95708" y="432922"/>
                                <a:pt x="117421" y="448650"/>
                              </a:cubicBezTo>
                              <a:cubicBezTo>
                                <a:pt x="143850" y="467843"/>
                                <a:pt x="171258" y="469354"/>
                                <a:pt x="201069" y="461268"/>
                              </a:cubicBezTo>
                              <a:cubicBezTo>
                                <a:pt x="208989" y="471042"/>
                                <a:pt x="214150" y="477262"/>
                                <a:pt x="226074" y="485082"/>
                              </a:cubicBezTo>
                              <a:lnTo>
                                <a:pt x="155863" y="597400"/>
                              </a:lnTo>
                              <a:cubicBezTo>
                                <a:pt x="147677" y="610462"/>
                                <a:pt x="128189" y="609662"/>
                                <a:pt x="121248" y="595711"/>
                              </a:cubicBezTo>
                              <a:lnTo>
                                <a:pt x="86988" y="527379"/>
                              </a:lnTo>
                              <a:lnTo>
                                <a:pt x="19892" y="527379"/>
                              </a:lnTo>
                              <a:cubicBezTo>
                                <a:pt x="3963" y="527379"/>
                                <a:pt x="-5380" y="509696"/>
                                <a:pt x="3340" y="496545"/>
                              </a:cubicBezTo>
                              <a:close/>
                              <a:moveTo>
                                <a:pt x="472991" y="375691"/>
                              </a:moveTo>
                              <a:lnTo>
                                <a:pt x="554072" y="496542"/>
                              </a:lnTo>
                              <a:cubicBezTo>
                                <a:pt x="562883" y="509605"/>
                                <a:pt x="553449" y="527377"/>
                                <a:pt x="537607" y="527377"/>
                              </a:cubicBezTo>
                              <a:lnTo>
                                <a:pt x="470410" y="527377"/>
                              </a:lnTo>
                              <a:lnTo>
                                <a:pt x="436234" y="595711"/>
                              </a:lnTo>
                              <a:cubicBezTo>
                                <a:pt x="429291" y="609573"/>
                                <a:pt x="409800" y="610462"/>
                                <a:pt x="401612" y="597399"/>
                              </a:cubicBezTo>
                              <a:lnTo>
                                <a:pt x="329876" y="482769"/>
                              </a:lnTo>
                              <a:cubicBezTo>
                                <a:pt x="340378" y="475215"/>
                                <a:pt x="344473" y="469973"/>
                                <a:pt x="351504" y="461264"/>
                              </a:cubicBezTo>
                              <a:cubicBezTo>
                                <a:pt x="380963" y="469173"/>
                                <a:pt x="408465" y="468107"/>
                                <a:pt x="435166" y="448646"/>
                              </a:cubicBezTo>
                              <a:cubicBezTo>
                                <a:pt x="457327" y="432651"/>
                                <a:pt x="471300" y="408747"/>
                                <a:pt x="472991" y="375691"/>
                              </a:cubicBezTo>
                              <a:close/>
                              <a:moveTo>
                                <a:pt x="276353" y="150940"/>
                              </a:moveTo>
                              <a:cubicBezTo>
                                <a:pt x="320217" y="150940"/>
                                <a:pt x="355775" y="186451"/>
                                <a:pt x="355775" y="230256"/>
                              </a:cubicBezTo>
                              <a:cubicBezTo>
                                <a:pt x="355775" y="274061"/>
                                <a:pt x="320217" y="309572"/>
                                <a:pt x="276353" y="309572"/>
                              </a:cubicBezTo>
                              <a:cubicBezTo>
                                <a:pt x="232489" y="309572"/>
                                <a:pt x="196931" y="274061"/>
                                <a:pt x="196931" y="230256"/>
                              </a:cubicBezTo>
                              <a:cubicBezTo>
                                <a:pt x="196931" y="186451"/>
                                <a:pt x="232489" y="150940"/>
                                <a:pt x="276353" y="150940"/>
                              </a:cubicBezTo>
                              <a:close/>
                              <a:moveTo>
                                <a:pt x="276326" y="111262"/>
                              </a:moveTo>
                              <a:cubicBezTo>
                                <a:pt x="210643" y="111262"/>
                                <a:pt x="157153" y="164671"/>
                                <a:pt x="157153" y="230255"/>
                              </a:cubicBezTo>
                              <a:cubicBezTo>
                                <a:pt x="157153" y="295839"/>
                                <a:pt x="210643" y="349248"/>
                                <a:pt x="276326" y="349248"/>
                              </a:cubicBezTo>
                              <a:cubicBezTo>
                                <a:pt x="342009" y="349248"/>
                                <a:pt x="395499" y="295839"/>
                                <a:pt x="395499" y="230255"/>
                              </a:cubicBezTo>
                              <a:cubicBezTo>
                                <a:pt x="395499" y="164671"/>
                                <a:pt x="342009" y="111262"/>
                                <a:pt x="276326" y="111262"/>
                              </a:cubicBezTo>
                              <a:close/>
                              <a:moveTo>
                                <a:pt x="276326" y="0"/>
                              </a:moveTo>
                              <a:cubicBezTo>
                                <a:pt x="305341" y="0"/>
                                <a:pt x="317000" y="19640"/>
                                <a:pt x="331952" y="38124"/>
                              </a:cubicBezTo>
                              <a:cubicBezTo>
                                <a:pt x="334978" y="41856"/>
                                <a:pt x="339873" y="43456"/>
                                <a:pt x="344412" y="42212"/>
                              </a:cubicBezTo>
                              <a:cubicBezTo>
                                <a:pt x="368086" y="35902"/>
                                <a:pt x="388646" y="27105"/>
                                <a:pt x="411875" y="43989"/>
                              </a:cubicBezTo>
                              <a:cubicBezTo>
                                <a:pt x="435371" y="60963"/>
                                <a:pt x="433146" y="83713"/>
                                <a:pt x="434392" y="107529"/>
                              </a:cubicBezTo>
                              <a:cubicBezTo>
                                <a:pt x="434659" y="112239"/>
                                <a:pt x="437685" y="116416"/>
                                <a:pt x="442135" y="118105"/>
                              </a:cubicBezTo>
                              <a:cubicBezTo>
                                <a:pt x="465009" y="126814"/>
                                <a:pt x="486814" y="131790"/>
                                <a:pt x="495625" y="159072"/>
                              </a:cubicBezTo>
                              <a:cubicBezTo>
                                <a:pt x="504525" y="186532"/>
                                <a:pt x="489662" y="203506"/>
                                <a:pt x="477558" y="222079"/>
                              </a:cubicBezTo>
                              <a:cubicBezTo>
                                <a:pt x="474265" y="227056"/>
                                <a:pt x="474265" y="233454"/>
                                <a:pt x="477558" y="238431"/>
                              </a:cubicBezTo>
                              <a:cubicBezTo>
                                <a:pt x="490196" y="257804"/>
                                <a:pt x="504436" y="274511"/>
                                <a:pt x="495625" y="301438"/>
                              </a:cubicBezTo>
                              <a:cubicBezTo>
                                <a:pt x="486725" y="328987"/>
                                <a:pt x="464297" y="333963"/>
                                <a:pt x="442135" y="342405"/>
                              </a:cubicBezTo>
                              <a:cubicBezTo>
                                <a:pt x="437685" y="344094"/>
                                <a:pt x="434659" y="348271"/>
                                <a:pt x="434392" y="353070"/>
                              </a:cubicBezTo>
                              <a:cubicBezTo>
                                <a:pt x="433146" y="377419"/>
                                <a:pt x="435104" y="399725"/>
                                <a:pt x="411875" y="416521"/>
                              </a:cubicBezTo>
                              <a:cubicBezTo>
                                <a:pt x="388468" y="433583"/>
                                <a:pt x="367552" y="424519"/>
                                <a:pt x="344412" y="418298"/>
                              </a:cubicBezTo>
                              <a:cubicBezTo>
                                <a:pt x="339962" y="417054"/>
                                <a:pt x="334978" y="418654"/>
                                <a:pt x="331952" y="422386"/>
                              </a:cubicBezTo>
                              <a:cubicBezTo>
                                <a:pt x="316555" y="441404"/>
                                <a:pt x="305074" y="460510"/>
                                <a:pt x="276326" y="460510"/>
                              </a:cubicBezTo>
                              <a:cubicBezTo>
                                <a:pt x="247312" y="460510"/>
                                <a:pt x="235653" y="440870"/>
                                <a:pt x="220701" y="422386"/>
                              </a:cubicBezTo>
                              <a:cubicBezTo>
                                <a:pt x="217763" y="418654"/>
                                <a:pt x="212868" y="417054"/>
                                <a:pt x="208240" y="418298"/>
                              </a:cubicBezTo>
                              <a:cubicBezTo>
                                <a:pt x="184655" y="424608"/>
                                <a:pt x="164006" y="433405"/>
                                <a:pt x="140777" y="416521"/>
                              </a:cubicBezTo>
                              <a:cubicBezTo>
                                <a:pt x="117281" y="399547"/>
                                <a:pt x="119506" y="376708"/>
                                <a:pt x="118260" y="352981"/>
                              </a:cubicBezTo>
                              <a:cubicBezTo>
                                <a:pt x="117993" y="348271"/>
                                <a:pt x="114967" y="344094"/>
                                <a:pt x="110606" y="342405"/>
                              </a:cubicBezTo>
                              <a:cubicBezTo>
                                <a:pt x="87643" y="333696"/>
                                <a:pt x="65927" y="328720"/>
                                <a:pt x="57027" y="301438"/>
                              </a:cubicBezTo>
                              <a:cubicBezTo>
                                <a:pt x="48038" y="273711"/>
                                <a:pt x="63346" y="256560"/>
                                <a:pt x="76162" y="236831"/>
                              </a:cubicBezTo>
                              <a:cubicBezTo>
                                <a:pt x="78743" y="232832"/>
                                <a:pt x="78743" y="227678"/>
                                <a:pt x="76162" y="223679"/>
                              </a:cubicBezTo>
                              <a:cubicBezTo>
                                <a:pt x="62812" y="203151"/>
                                <a:pt x="48127" y="186355"/>
                                <a:pt x="57027" y="159072"/>
                              </a:cubicBezTo>
                              <a:cubicBezTo>
                                <a:pt x="66016" y="131523"/>
                                <a:pt x="88355" y="126547"/>
                                <a:pt x="110606" y="118105"/>
                              </a:cubicBezTo>
                              <a:cubicBezTo>
                                <a:pt x="114967" y="116416"/>
                                <a:pt x="117993" y="112239"/>
                                <a:pt x="118260" y="107529"/>
                              </a:cubicBezTo>
                              <a:cubicBezTo>
                                <a:pt x="119506" y="83091"/>
                                <a:pt x="117548" y="60785"/>
                                <a:pt x="140777" y="43989"/>
                              </a:cubicBezTo>
                              <a:cubicBezTo>
                                <a:pt x="164273" y="26927"/>
                                <a:pt x="185278" y="36080"/>
                                <a:pt x="208240" y="42212"/>
                              </a:cubicBezTo>
                              <a:cubicBezTo>
                                <a:pt x="212868" y="43456"/>
                                <a:pt x="217763" y="41856"/>
                                <a:pt x="220701" y="38213"/>
                              </a:cubicBezTo>
                              <a:cubicBezTo>
                                <a:pt x="236187" y="19018"/>
                                <a:pt x="247668" y="0"/>
                                <a:pt x="276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trophy" o:spid="_x0000_s1032" style="width:13.6pt;height:14.8pt;margin-top:485.1pt;margin-left:-45.65pt;mso-height-relative:page;mso-width-relative:page;position:absolute;v-text-anchor:middle;z-index:251734016" coordsize="557453,606706" o:spt="100" adj="-11796480,,5400" path="m80136,382183c82271,408752,95708,432922,117421,448650c143850,467843,171258,469354,201069,461268c208989,471042,214150,477262,226074,485082l155863,597400c147677,610462,128189,609662,121248,595711l86988,527379,19892,527379c3963,527379,-5380,509696,3340,496545xm472991,375691l554072,496542c562883,509605,553449,527377,537607,527377l470410,527377,436234,595711c429291,609573,409800,610462,401612,597399l329876,482769c340378,475215,344473,469973,351504,461264c380963,469173,408465,468107,435166,448646c457327,432651,471300,408747,472991,375691xm276353,150940c320217,150940,355775,186451,355775,230256c355775,274061,320217,309572,276353,309572c232489,309572,196931,274061,196931,230256c196931,186451,232489,150940,276353,150940xm276326,111262c210643,111262,157153,164671,157153,230255c157153,295839,210643,349248,276326,349248c342009,349248,395499,295839,395499,230255c395499,164671,342009,111262,276326,111262xm276326,c305341,,317000,19640,331952,38124c334978,41856,339873,43456,344412,42212c368086,35902,388646,27105,411875,43989c435371,60963,433146,83713,434392,107529c434659,112239,437685,116416,442135,118105c465009,126814,486814,131790,495625,159072c504525,186532,489662,203506,477558,222079c474265,227056,474265,233454,477558,238431c490196,257804,504436,274511,495625,301438c486725,328987,464297,333963,442135,342405c437685,344094,434659,348271,434392,353070c433146,377419,435104,399725,411875,416521c388468,433583,367552,424519,344412,418298c339962,417054,334978,418654,331952,422386c316555,441404,305074,460510,276326,460510c247312,460510,235653,440870,220701,422386c217763,418654,212868,417054,208240,418298c184655,424608,164006,433405,140777,416521c117281,399547,119506,376708,118260,352981c117993,348271,114967,344094,110606,342405c87643,333696,65927,328720,57027,301438c48038,273711,63346,256560,76162,236831c78743,232832,78743,227678,76162,223679c62812,203151,48127,186355,57027,159072c66016,131523,88355,126547,110606,118105c114967,116416,117993,112239,118260,107529c119506,83091,117548,60785,140777,43989c164273,26927,185278,36080,208240,42212c212868,43456,217763,41856,220701,38213c236187,19018,247668,,276326,xe" filled="t" fillcolor="white" stroked="f" strokeweight="2pt">
                <v:stroke joinstyle="miter"/>
                <v:path o:connecttype="custom" o:connectlocs="24829,118401;36381,138993;62298,142902;70046,150280;48292,185076;37567,184553;26952,163384;6163,163384;1034,153831;146550,116390;171672,153830;166570,163383;145750,163383;135161,184553;124434,185076;102208,149563;108909,142901;134830,138992;146550,116390;85624,46761;110232,71334;85624,95906;61016,71334;85624,46761;85616,34469;48691,71333;85616,108198;122540,71333;85616,34469;85616,0;102851,11810;106711,13077;127614,13627;134591,33312;136990,36589;153563,49281;147965,68800;147965,73866;153563,93386;136990,106078;134591,109382;127614,129039;106711,129590;102851,130856;85616,142667;68381,130856;64520,129590;43618,129039;36641,109354;34269,106078;17669,93386;23597,73371;23597,69296;17669,49281;34269,36589;36641,33312;43618,13627;64520,13077;68381,11838;85616,0" o:connectangles="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-598170</wp:posOffset>
                </wp:positionH>
                <wp:positionV relativeFrom="paragraph">
                  <wp:posOffset>4378960</wp:posOffset>
                </wp:positionV>
                <wp:extent cx="207645" cy="207645"/>
                <wp:effectExtent l="0" t="0" r="5715" b="5715"/>
                <wp:wrapNone/>
                <wp:docPr id="67" name="iconfont-11242-53151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7645" cy="207645"/>
                        </a:xfrm>
                        <a:custGeom>
                          <a:avLst/>
                          <a:gdLst>
                            <a:gd name="T0" fmla="*/ 6099 w 9484"/>
                            <a:gd name="T1" fmla="*/ 749 h 9485"/>
                            <a:gd name="T2" fmla="*/ 8736 w 9484"/>
                            <a:gd name="T3" fmla="*/ 3386 h 9485"/>
                            <a:gd name="T4" fmla="*/ 8736 w 9484"/>
                            <a:gd name="T5" fmla="*/ 6099 h 9485"/>
                            <a:gd name="T6" fmla="*/ 6099 w 9484"/>
                            <a:gd name="T7" fmla="*/ 8736 h 9485"/>
                            <a:gd name="T8" fmla="*/ 3385 w 9484"/>
                            <a:gd name="T9" fmla="*/ 8736 h 9485"/>
                            <a:gd name="T10" fmla="*/ 748 w 9484"/>
                            <a:gd name="T11" fmla="*/ 6106 h 9485"/>
                            <a:gd name="T12" fmla="*/ 748 w 9484"/>
                            <a:gd name="T13" fmla="*/ 3392 h 9485"/>
                            <a:gd name="T14" fmla="*/ 3385 w 9484"/>
                            <a:gd name="T15" fmla="*/ 749 h 9485"/>
                            <a:gd name="T16" fmla="*/ 6099 w 9484"/>
                            <a:gd name="T17" fmla="*/ 749 h 9485"/>
                            <a:gd name="T18" fmla="*/ 4102 w 9484"/>
                            <a:gd name="T19" fmla="*/ 4115 h 9485"/>
                            <a:gd name="T20" fmla="*/ 2182 w 9484"/>
                            <a:gd name="T21" fmla="*/ 4115 h 9485"/>
                            <a:gd name="T22" fmla="*/ 2182 w 9484"/>
                            <a:gd name="T23" fmla="*/ 5395 h 9485"/>
                            <a:gd name="T24" fmla="*/ 4102 w 9484"/>
                            <a:gd name="T25" fmla="*/ 5395 h 9485"/>
                            <a:gd name="T26" fmla="*/ 4102 w 9484"/>
                            <a:gd name="T27" fmla="*/ 7315 h 9485"/>
                            <a:gd name="T28" fmla="*/ 5382 w 9484"/>
                            <a:gd name="T29" fmla="*/ 7315 h 9485"/>
                            <a:gd name="T30" fmla="*/ 5382 w 9484"/>
                            <a:gd name="T31" fmla="*/ 5395 h 9485"/>
                            <a:gd name="T32" fmla="*/ 7302 w 9484"/>
                            <a:gd name="T33" fmla="*/ 5395 h 9485"/>
                            <a:gd name="T34" fmla="*/ 7302 w 9484"/>
                            <a:gd name="T35" fmla="*/ 4115 h 9485"/>
                            <a:gd name="T36" fmla="*/ 5382 w 9484"/>
                            <a:gd name="T37" fmla="*/ 4115 h 9485"/>
                            <a:gd name="T38" fmla="*/ 5382 w 9484"/>
                            <a:gd name="T39" fmla="*/ 2195 h 9485"/>
                            <a:gd name="T40" fmla="*/ 4102 w 9484"/>
                            <a:gd name="T41" fmla="*/ 2195 h 9485"/>
                            <a:gd name="T42" fmla="*/ 4102 w 9484"/>
                            <a:gd name="T43" fmla="*/ 4115 h 9485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fill="norm" h="9485" w="9484" stroke="1">
                              <a:moveTo>
                                <a:pt x="6099" y="749"/>
                              </a:moveTo>
                              <a:lnTo>
                                <a:pt x="8736" y="3386"/>
                              </a:lnTo>
                              <a:cubicBezTo>
                                <a:pt x="9484" y="4135"/>
                                <a:pt x="9484" y="5350"/>
                                <a:pt x="8736" y="6099"/>
                              </a:cubicBezTo>
                              <a:lnTo>
                                <a:pt x="6099" y="8736"/>
                              </a:lnTo>
                              <a:cubicBezTo>
                                <a:pt x="5349" y="9485"/>
                                <a:pt x="4135" y="9485"/>
                                <a:pt x="3385" y="8736"/>
                              </a:cubicBezTo>
                              <a:lnTo>
                                <a:pt x="748" y="6106"/>
                              </a:lnTo>
                              <a:cubicBezTo>
                                <a:pt x="0" y="5356"/>
                                <a:pt x="0" y="4142"/>
                                <a:pt x="748" y="3392"/>
                              </a:cubicBezTo>
                              <a:lnTo>
                                <a:pt x="3385" y="749"/>
                              </a:lnTo>
                              <a:cubicBezTo>
                                <a:pt x="4135" y="0"/>
                                <a:pt x="5349" y="0"/>
                                <a:pt x="6099" y="749"/>
                              </a:cubicBezTo>
                              <a:close/>
                              <a:moveTo>
                                <a:pt x="4102" y="4115"/>
                              </a:moveTo>
                              <a:lnTo>
                                <a:pt x="2182" y="4115"/>
                              </a:lnTo>
                              <a:lnTo>
                                <a:pt x="2182" y="5395"/>
                              </a:lnTo>
                              <a:lnTo>
                                <a:pt x="4102" y="5395"/>
                              </a:lnTo>
                              <a:lnTo>
                                <a:pt x="4102" y="7315"/>
                              </a:lnTo>
                              <a:lnTo>
                                <a:pt x="5382" y="7315"/>
                              </a:lnTo>
                              <a:lnTo>
                                <a:pt x="5382" y="5395"/>
                              </a:lnTo>
                              <a:lnTo>
                                <a:pt x="7302" y="5395"/>
                              </a:lnTo>
                              <a:lnTo>
                                <a:pt x="7302" y="4115"/>
                              </a:lnTo>
                              <a:lnTo>
                                <a:pt x="5382" y="4115"/>
                              </a:lnTo>
                              <a:lnTo>
                                <a:pt x="5382" y="2195"/>
                              </a:lnTo>
                              <a:lnTo>
                                <a:pt x="4102" y="2195"/>
                              </a:lnTo>
                              <a:lnTo>
                                <a:pt x="4102" y="41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iconfont-11242-5315123" o:spid="_x0000_s1033" style="width:16.35pt;height:16.35pt;margin-top:344.8pt;margin-left:-47.1pt;mso-height-relative:page;mso-width-relative:page;position:absolute;v-text-anchor:middle;z-index:251738112" coordsize="9484,9485" o:spt="100" adj="-11796480,,5400" path="m6099,749l8736,3386c9484,4135,9484,5350,8736,6099l6099,8736c5349,9485,4135,9485,3385,8736l748,6106c,5356,,4142,748,3392l3385,749c4135,,5349,,6099,749xm4102,4115l2182,4115,2182,5395,4102,5395,4102,7315,5382,7315,5382,5395,7302,5395,7302,4115,5382,4115,5382,2195,4102,2195,4102,4115xe" filled="t" fillcolor="white" stroked="f" strokeweight="2pt">
                <v:stroke joinstyle="miter"/>
                <v:path o:connecttype="custom" o:connectlocs="133532,16397;191268,74126;191268,133518;133532,191247;74112,191247;16376,133672;16376,74257;74112,16397;133532,16397;89810,90085;47773,90085;47773,118106;89810,118106;89810,160139;117834,160139;117834,118106;159871,118106;159871,90085;117834,90085;117834,48052;89810,48052;89810,90085" o:connectangles="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-603250</wp:posOffset>
                </wp:positionH>
                <wp:positionV relativeFrom="paragraph">
                  <wp:posOffset>2681605</wp:posOffset>
                </wp:positionV>
                <wp:extent cx="222885" cy="140970"/>
                <wp:effectExtent l="0" t="0" r="5715" b="11430"/>
                <wp:wrapNone/>
                <wp:docPr id="57" name="graduation-hat-front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2885" cy="140970"/>
                        </a:xfrm>
                        <a:custGeom>
                          <a:avLst/>
                          <a:gdLst>
                            <a:gd name="connsiteX0" fmla="*/ 104550 w 604718"/>
                            <a:gd name="connsiteY0" fmla="*/ 208330 h 382112"/>
                            <a:gd name="connsiteX1" fmla="*/ 156180 w 604718"/>
                            <a:gd name="connsiteY1" fmla="*/ 208330 h 382112"/>
                            <a:gd name="connsiteX2" fmla="*/ 261642 w 604718"/>
                            <a:gd name="connsiteY2" fmla="*/ 248878 h 382112"/>
                            <a:gd name="connsiteX3" fmla="*/ 298947 w 604718"/>
                            <a:gd name="connsiteY3" fmla="*/ 255007 h 382112"/>
                            <a:gd name="connsiteX4" fmla="*/ 340187 w 604718"/>
                            <a:gd name="connsiteY4" fmla="*/ 247621 h 382112"/>
                            <a:gd name="connsiteX5" fmla="*/ 433687 w 604718"/>
                            <a:gd name="connsiteY5" fmla="*/ 208330 h 382112"/>
                            <a:gd name="connsiteX6" fmla="*/ 490825 w 604718"/>
                            <a:gd name="connsiteY6" fmla="*/ 208330 h 382112"/>
                            <a:gd name="connsiteX7" fmla="*/ 490825 w 604718"/>
                            <a:gd name="connsiteY7" fmla="*/ 271509 h 382112"/>
                            <a:gd name="connsiteX8" fmla="*/ 458400 w 604718"/>
                            <a:gd name="connsiteY8" fmla="*/ 320701 h 382112"/>
                            <a:gd name="connsiteX9" fmla="*/ 329326 w 604718"/>
                            <a:gd name="connsiteY9" fmla="*/ 376337 h 382112"/>
                            <a:gd name="connsiteX10" fmla="*/ 264632 w 604718"/>
                            <a:gd name="connsiteY10" fmla="*/ 376337 h 382112"/>
                            <a:gd name="connsiteX11" fmla="*/ 136819 w 604718"/>
                            <a:gd name="connsiteY11" fmla="*/ 320701 h 382112"/>
                            <a:gd name="connsiteX12" fmla="*/ 104550 w 604718"/>
                            <a:gd name="connsiteY12" fmla="*/ 271509 h 382112"/>
                            <a:gd name="connsiteX13" fmla="*/ 300973 w 604718"/>
                            <a:gd name="connsiteY13" fmla="*/ 5 h 382112"/>
                            <a:gd name="connsiteX14" fmla="*/ 334162 w 604718"/>
                            <a:gd name="connsiteY14" fmla="*/ 4701 h 382112"/>
                            <a:gd name="connsiteX15" fmla="*/ 581267 w 604718"/>
                            <a:gd name="connsiteY15" fmla="*/ 92552 h 382112"/>
                            <a:gd name="connsiteX16" fmla="*/ 588822 w 604718"/>
                            <a:gd name="connsiteY16" fmla="*/ 114398 h 382112"/>
                            <a:gd name="connsiteX17" fmla="*/ 589136 w 604718"/>
                            <a:gd name="connsiteY17" fmla="*/ 114398 h 382112"/>
                            <a:gd name="connsiteX18" fmla="*/ 589136 w 604718"/>
                            <a:gd name="connsiteY18" fmla="*/ 270771 h 382112"/>
                            <a:gd name="connsiteX19" fmla="*/ 604718 w 604718"/>
                            <a:gd name="connsiteY19" fmla="*/ 321376 h 382112"/>
                            <a:gd name="connsiteX20" fmla="*/ 561278 w 604718"/>
                            <a:gd name="connsiteY20" fmla="*/ 321376 h 382112"/>
                            <a:gd name="connsiteX21" fmla="*/ 576388 w 604718"/>
                            <a:gd name="connsiteY21" fmla="*/ 271242 h 382112"/>
                            <a:gd name="connsiteX22" fmla="*/ 576388 w 604718"/>
                            <a:gd name="connsiteY22" fmla="*/ 120370 h 382112"/>
                            <a:gd name="connsiteX23" fmla="*/ 333376 w 604718"/>
                            <a:gd name="connsiteY23" fmla="*/ 222680 h 382112"/>
                            <a:gd name="connsiteX24" fmla="*/ 268058 w 604718"/>
                            <a:gd name="connsiteY24" fmla="*/ 223780 h 382112"/>
                            <a:gd name="connsiteX25" fmla="*/ 13556 w 604718"/>
                            <a:gd name="connsiteY25" fmla="*/ 125870 h 382112"/>
                            <a:gd name="connsiteX26" fmla="*/ 13714 w 604718"/>
                            <a:gd name="connsiteY26" fmla="*/ 100882 h 382112"/>
                            <a:gd name="connsiteX27" fmla="*/ 267901 w 604718"/>
                            <a:gd name="connsiteY27" fmla="*/ 5329 h 382112"/>
                            <a:gd name="connsiteX28" fmla="*/ 300973 w 604718"/>
                            <a:gd name="connsiteY28" fmla="*/ 5 h 382112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fill="norm" h="382112" w="604718" stroke="1">
                              <a:moveTo>
                                <a:pt x="104550" y="208330"/>
                              </a:moveTo>
                              <a:lnTo>
                                <a:pt x="156180" y="208330"/>
                              </a:lnTo>
                              <a:lnTo>
                                <a:pt x="261642" y="248878"/>
                              </a:lnTo>
                              <a:cubicBezTo>
                                <a:pt x="274864" y="253907"/>
                                <a:pt x="289188" y="255007"/>
                                <a:pt x="298947" y="255007"/>
                              </a:cubicBezTo>
                              <a:cubicBezTo>
                                <a:pt x="314373" y="255007"/>
                                <a:pt x="329012" y="252493"/>
                                <a:pt x="340187" y="247621"/>
                              </a:cubicBezTo>
                              <a:lnTo>
                                <a:pt x="433687" y="208330"/>
                              </a:lnTo>
                              <a:lnTo>
                                <a:pt x="490825" y="208330"/>
                              </a:lnTo>
                              <a:lnTo>
                                <a:pt x="490825" y="271509"/>
                              </a:lnTo>
                              <a:cubicBezTo>
                                <a:pt x="490825" y="290998"/>
                                <a:pt x="476344" y="313000"/>
                                <a:pt x="458400" y="320701"/>
                              </a:cubicBezTo>
                              <a:lnTo>
                                <a:pt x="329326" y="376337"/>
                              </a:lnTo>
                              <a:cubicBezTo>
                                <a:pt x="311382" y="384038"/>
                                <a:pt x="282419" y="384038"/>
                                <a:pt x="264632" y="376337"/>
                              </a:cubicBezTo>
                              <a:lnTo>
                                <a:pt x="136819" y="320701"/>
                              </a:lnTo>
                              <a:cubicBezTo>
                                <a:pt x="119032" y="313000"/>
                                <a:pt x="104550" y="290998"/>
                                <a:pt x="104550" y="271509"/>
                              </a:cubicBezTo>
                              <a:close/>
                              <a:moveTo>
                                <a:pt x="300973" y="5"/>
                              </a:moveTo>
                              <a:cubicBezTo>
                                <a:pt x="312954" y="-93"/>
                                <a:pt x="324955" y="1479"/>
                                <a:pt x="334162" y="4701"/>
                              </a:cubicBezTo>
                              <a:lnTo>
                                <a:pt x="581267" y="92552"/>
                              </a:lnTo>
                              <a:cubicBezTo>
                                <a:pt x="596849" y="98053"/>
                                <a:pt x="599210" y="107168"/>
                                <a:pt x="588822" y="114398"/>
                              </a:cubicBezTo>
                              <a:lnTo>
                                <a:pt x="589136" y="114398"/>
                              </a:lnTo>
                              <a:lnTo>
                                <a:pt x="589136" y="270771"/>
                              </a:lnTo>
                              <a:lnTo>
                                <a:pt x="604718" y="321376"/>
                              </a:lnTo>
                              <a:lnTo>
                                <a:pt x="561278" y="321376"/>
                              </a:lnTo>
                              <a:lnTo>
                                <a:pt x="576388" y="271242"/>
                              </a:lnTo>
                              <a:lnTo>
                                <a:pt x="576388" y="120370"/>
                              </a:lnTo>
                              <a:lnTo>
                                <a:pt x="333376" y="222680"/>
                              </a:lnTo>
                              <a:cubicBezTo>
                                <a:pt x="315433" y="230224"/>
                                <a:pt x="286158" y="230695"/>
                                <a:pt x="268058" y="223780"/>
                              </a:cubicBezTo>
                              <a:lnTo>
                                <a:pt x="13556" y="125870"/>
                              </a:lnTo>
                              <a:cubicBezTo>
                                <a:pt x="-4544" y="118798"/>
                                <a:pt x="-4544" y="107640"/>
                                <a:pt x="13714" y="100882"/>
                              </a:cubicBezTo>
                              <a:lnTo>
                                <a:pt x="267901" y="5329"/>
                              </a:lnTo>
                              <a:cubicBezTo>
                                <a:pt x="277030" y="1872"/>
                                <a:pt x="288991" y="104"/>
                                <a:pt x="300973" y="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graduation-hat-front" o:spid="_x0000_s1034" style="width:17.55pt;height:11.1pt;margin-top:211.15pt;margin-left:-47.5pt;mso-height-relative:page;mso-width-relative:page;position:absolute;v-text-anchor:middle;z-index:251731968" coordsize="604718,382112" o:spt="100" adj="-11796480,,5400" path="m104550,208330l156180,208330,261642,248878c274864,253907,289188,255007,298947,255007c314373,255007,329012,252493,340187,247621l433687,208330,490825,208330,490825,271509c490825,290998,476344,313000,458400,320701l329326,376337c311382,384038,282419,384038,264632,376337l136819,320701c119032,313000,104550,290998,104550,271509xm300973,5c312954,-93,324955,1479,334162,4701l581267,92552c596849,98053,599210,107168,588822,114398l589136,114398,589136,270771,604718,321376,561278,321376,576388,271242,576388,120370,333376,222680c315433,230224,286158,230695,268058,223780l13556,125870c-4544,118798,-4544,107640,13714,100882l267901,5329c277030,1872,288991,104,300973,5xe" filled="t" fillcolor="white" stroked="f" strokeweight="2pt">
                <v:stroke joinstyle="miter"/>
                <v:path o:connecttype="custom" o:connectlocs="38534,76857;57564,76857;96435,91816;110184,94078;125385,91353;159846,76857;180906,76857;180906,100165;168955,118314;121381,138839;97537,138839;50428,118314;38534,100165;110931,1;123164,1734;214241,34144;217026,42204;217141,42204;217141,99893;222885,118563;206874,118563;212443,100067;212443,44407;122874,82151;98799,82557;4996,46436;5054,37217;98742,1965;110931,1" o:connectangles="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-168275</wp:posOffset>
                </wp:positionH>
                <wp:positionV relativeFrom="paragraph">
                  <wp:posOffset>939165</wp:posOffset>
                </wp:positionV>
                <wp:extent cx="1343660" cy="288925"/>
                <wp:effectExtent l="0" t="0" r="0" b="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43660" cy="2889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12" w:lineRule="exact"/>
                              <w:rPr>
                                <w:rFonts w:ascii="阿里巴巴普惠体" w:eastAsia="阿里巴巴普惠体" w:hAnsi="阿里巴巴普惠体" w:cs="阿里巴巴普惠体"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报考信息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35" style="width:105.8pt;height:22.75pt;margin-top:73.95pt;margin-left:-13.25pt;mso-height-relative:page;mso-width-relative:page;position:absolute;v-text-anchor:middle;z-index:251687936" coordsize="21600,21600" filled="f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pStyle w:val="NormalWeb"/>
                        <w:spacing w:before="0" w:beforeAutospacing="0" w:after="0" w:afterAutospacing="0" w:line="312" w:lineRule="exact"/>
                        <w:rPr>
                          <w:rFonts w:ascii="阿里巴巴普惠体" w:eastAsia="阿里巴巴普惠体" w:hAnsi="阿里巴巴普惠体" w:cs="阿里巴巴普惠体" w:hint="eastAsia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404040" w:themeColor="text1" w:themeTint="BF"/>
                          <w:kern w:val="24"/>
                          <w:sz w:val="26"/>
                          <w:szCs w:val="2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报考信息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-170180</wp:posOffset>
                </wp:positionH>
                <wp:positionV relativeFrom="paragraph">
                  <wp:posOffset>6101715</wp:posOffset>
                </wp:positionV>
                <wp:extent cx="1343660" cy="288925"/>
                <wp:effectExtent l="0" t="0" r="0" b="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43660" cy="2889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12" w:lineRule="exact"/>
                              <w:rPr>
                                <w:rFonts w:ascii="阿里巴巴普惠体" w:eastAsia="阿里巴巴普惠体" w:hAnsi="阿里巴巴普惠体" w:cs="阿里巴巴普惠体" w:hint="eastAsia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个人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技能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36" style="width:105.8pt;height:22.75pt;margin-top:480.45pt;margin-left:-13.4pt;mso-height-relative:page;mso-width-relative:page;position:absolute;v-text-anchor:middle;z-index:251671552" coordsize="21600,21600" filled="f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pStyle w:val="NormalWeb"/>
                        <w:spacing w:before="0" w:beforeAutospacing="0" w:after="0" w:afterAutospacing="0" w:line="312" w:lineRule="exact"/>
                        <w:rPr>
                          <w:rFonts w:ascii="阿里巴巴普惠体" w:eastAsia="阿里巴巴普惠体" w:hAnsi="阿里巴巴普惠体" w:cs="阿里巴巴普惠体" w:hint="eastAsia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404040" w:themeColor="text1" w:themeTint="BF"/>
                          <w:kern w:val="24"/>
                          <w:sz w:val="26"/>
                          <w:szCs w:val="2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个人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技能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-168275</wp:posOffset>
                </wp:positionH>
                <wp:positionV relativeFrom="paragraph">
                  <wp:posOffset>2600325</wp:posOffset>
                </wp:positionV>
                <wp:extent cx="1343660" cy="288925"/>
                <wp:effectExtent l="0" t="0" r="0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43660" cy="2889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12" w:lineRule="exact"/>
                              <w:rPr>
                                <w:rFonts w:ascii="阿里巴巴普惠体" w:eastAsia="阿里巴巴普惠体" w:hAnsi="阿里巴巴普惠体" w:cs="阿里巴巴普惠体"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37" style="width:105.8pt;height:22.75pt;margin-top:204.75pt;margin-left:-13.25pt;mso-height-relative:page;mso-width-relative:page;position:absolute;v-text-anchor:middle;z-index:251692032" coordsize="21600,21600" filled="f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pStyle w:val="NormalWeb"/>
                        <w:spacing w:before="0" w:beforeAutospacing="0" w:after="0" w:afterAutospacing="0" w:line="312" w:lineRule="exact"/>
                        <w:rPr>
                          <w:rFonts w:ascii="阿里巴巴普惠体" w:eastAsia="阿里巴巴普惠体" w:hAnsi="阿里巴巴普惠体" w:cs="阿里巴巴普惠体" w:hint="eastAsia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404040" w:themeColor="text1" w:themeTint="BF"/>
                          <w:kern w:val="24"/>
                          <w:sz w:val="26"/>
                          <w:szCs w:val="2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教育背景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1734185</wp:posOffset>
                </wp:positionH>
                <wp:positionV relativeFrom="paragraph">
                  <wp:posOffset>492125</wp:posOffset>
                </wp:positionV>
                <wp:extent cx="128270" cy="97155"/>
                <wp:effectExtent l="0" t="0" r="5080" b="17145"/>
                <wp:wrapNone/>
                <wp:docPr id="23" name="iconfont-119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8270" cy="97155"/>
                        </a:xfrm>
                        <a:custGeom>
                          <a:avLst/>
                          <a:gdLst>
                            <a:gd name="T0" fmla="*/ 9335 w 9957"/>
                            <a:gd name="T1" fmla="*/ 0 h 7965"/>
                            <a:gd name="T2" fmla="*/ 622 w 9957"/>
                            <a:gd name="T3" fmla="*/ 0 h 7965"/>
                            <a:gd name="T4" fmla="*/ 0 w 9957"/>
                            <a:gd name="T5" fmla="*/ 622 h 7965"/>
                            <a:gd name="T6" fmla="*/ 0 w 9957"/>
                            <a:gd name="T7" fmla="*/ 7342 h 7965"/>
                            <a:gd name="T8" fmla="*/ 622 w 9957"/>
                            <a:gd name="T9" fmla="*/ 7965 h 7965"/>
                            <a:gd name="T10" fmla="*/ 9335 w 9957"/>
                            <a:gd name="T11" fmla="*/ 7965 h 7965"/>
                            <a:gd name="T12" fmla="*/ 9472 w 9957"/>
                            <a:gd name="T13" fmla="*/ 7949 h 7965"/>
                            <a:gd name="T14" fmla="*/ 9684 w 9957"/>
                            <a:gd name="T15" fmla="*/ 7868 h 7965"/>
                            <a:gd name="T16" fmla="*/ 9684 w 9957"/>
                            <a:gd name="T17" fmla="*/ 7849 h 7965"/>
                            <a:gd name="T18" fmla="*/ 9957 w 9957"/>
                            <a:gd name="T19" fmla="*/ 7342 h 7965"/>
                            <a:gd name="T20" fmla="*/ 9957 w 9957"/>
                            <a:gd name="T21" fmla="*/ 621 h 7965"/>
                            <a:gd name="T22" fmla="*/ 9335 w 9957"/>
                            <a:gd name="T23" fmla="*/ 0 h 7965"/>
                            <a:gd name="T24" fmla="*/ 4979 w 9957"/>
                            <a:gd name="T25" fmla="*/ 4542 h 7965"/>
                            <a:gd name="T26" fmla="*/ 700 w 9957"/>
                            <a:gd name="T27" fmla="*/ 700 h 7965"/>
                            <a:gd name="T28" fmla="*/ 9282 w 9957"/>
                            <a:gd name="T29" fmla="*/ 700 h 7965"/>
                            <a:gd name="T30" fmla="*/ 4979 w 9957"/>
                            <a:gd name="T31" fmla="*/ 4542 h 7965"/>
                            <a:gd name="T32" fmla="*/ 622 w 9957"/>
                            <a:gd name="T33" fmla="*/ 1465 h 7965"/>
                            <a:gd name="T34" fmla="*/ 3491 w 9957"/>
                            <a:gd name="T35" fmla="*/ 4045 h 7965"/>
                            <a:gd name="T36" fmla="*/ 622 w 9957"/>
                            <a:gd name="T37" fmla="*/ 6903 h 7965"/>
                            <a:gd name="T38" fmla="*/ 622 w 9957"/>
                            <a:gd name="T39" fmla="*/ 1465 h 7965"/>
                            <a:gd name="T40" fmla="*/ 3955 w 9957"/>
                            <a:gd name="T41" fmla="*/ 4448 h 7965"/>
                            <a:gd name="T42" fmla="*/ 4782 w 9957"/>
                            <a:gd name="T43" fmla="*/ 5192 h 7965"/>
                            <a:gd name="T44" fmla="*/ 5196 w 9957"/>
                            <a:gd name="T45" fmla="*/ 5192 h 7965"/>
                            <a:gd name="T46" fmla="*/ 6077 w 9957"/>
                            <a:gd name="T47" fmla="*/ 4405 h 7965"/>
                            <a:gd name="T48" fmla="*/ 8775 w 9957"/>
                            <a:gd name="T49" fmla="*/ 7342 h 7965"/>
                            <a:gd name="T50" fmla="*/ 1061 w 9957"/>
                            <a:gd name="T51" fmla="*/ 7342 h 7965"/>
                            <a:gd name="T52" fmla="*/ 3955 w 9957"/>
                            <a:gd name="T53" fmla="*/ 4448 h 7965"/>
                            <a:gd name="T54" fmla="*/ 6534 w 9957"/>
                            <a:gd name="T55" fmla="*/ 3988 h 7965"/>
                            <a:gd name="T56" fmla="*/ 9334 w 9957"/>
                            <a:gd name="T57" fmla="*/ 1500 h 7965"/>
                            <a:gd name="T58" fmla="*/ 9334 w 9957"/>
                            <a:gd name="T59" fmla="*/ 7038 h 7965"/>
                            <a:gd name="T60" fmla="*/ 6534 w 9957"/>
                            <a:gd name="T61" fmla="*/ 3988 h 7965"/>
                            <a:gd name="T62" fmla="*/ 6534 w 9957"/>
                            <a:gd name="T63" fmla="*/ 3988 h 7965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fill="norm" h="7965" w="9957" stroke="1">
                              <a:moveTo>
                                <a:pt x="9335" y="0"/>
                              </a:moveTo>
                              <a:lnTo>
                                <a:pt x="622" y="0"/>
                              </a:lnTo>
                              <a:cubicBezTo>
                                <a:pt x="279" y="0"/>
                                <a:pt x="0" y="278"/>
                                <a:pt x="0" y="622"/>
                              </a:cubicBezTo>
                              <a:lnTo>
                                <a:pt x="0" y="7342"/>
                              </a:lnTo>
                              <a:cubicBezTo>
                                <a:pt x="0" y="7686"/>
                                <a:pt x="279" y="7965"/>
                                <a:pt x="622" y="7965"/>
                              </a:cubicBezTo>
                              <a:lnTo>
                                <a:pt x="9335" y="7965"/>
                              </a:lnTo>
                              <a:cubicBezTo>
                                <a:pt x="9381" y="7965"/>
                                <a:pt x="9427" y="7960"/>
                                <a:pt x="9472" y="7949"/>
                              </a:cubicBezTo>
                              <a:cubicBezTo>
                                <a:pt x="9551" y="7949"/>
                                <a:pt x="9626" y="7921"/>
                                <a:pt x="9684" y="7868"/>
                              </a:cubicBezTo>
                              <a:lnTo>
                                <a:pt x="9684" y="7849"/>
                              </a:lnTo>
                              <a:cubicBezTo>
                                <a:pt x="9852" y="7736"/>
                                <a:pt x="9955" y="7546"/>
                                <a:pt x="9957" y="7342"/>
                              </a:cubicBezTo>
                              <a:lnTo>
                                <a:pt x="9957" y="621"/>
                              </a:lnTo>
                              <a:cubicBezTo>
                                <a:pt x="9957" y="277"/>
                                <a:pt x="9679" y="0"/>
                                <a:pt x="9335" y="0"/>
                              </a:cubicBezTo>
                              <a:close/>
                              <a:moveTo>
                                <a:pt x="4979" y="4542"/>
                              </a:moveTo>
                              <a:lnTo>
                                <a:pt x="700" y="700"/>
                              </a:lnTo>
                              <a:lnTo>
                                <a:pt x="9282" y="700"/>
                              </a:lnTo>
                              <a:lnTo>
                                <a:pt x="4979" y="4542"/>
                              </a:lnTo>
                              <a:close/>
                              <a:moveTo>
                                <a:pt x="622" y="1465"/>
                              </a:moveTo>
                              <a:lnTo>
                                <a:pt x="3491" y="4045"/>
                              </a:lnTo>
                              <a:lnTo>
                                <a:pt x="622" y="6903"/>
                              </a:lnTo>
                              <a:lnTo>
                                <a:pt x="622" y="1465"/>
                              </a:lnTo>
                              <a:close/>
                              <a:moveTo>
                                <a:pt x="3955" y="4448"/>
                              </a:moveTo>
                              <a:lnTo>
                                <a:pt x="4782" y="5192"/>
                              </a:lnTo>
                              <a:cubicBezTo>
                                <a:pt x="4900" y="5297"/>
                                <a:pt x="5079" y="5297"/>
                                <a:pt x="5196" y="5192"/>
                              </a:cubicBezTo>
                              <a:lnTo>
                                <a:pt x="6077" y="4405"/>
                              </a:lnTo>
                              <a:lnTo>
                                <a:pt x="8775" y="7342"/>
                              </a:lnTo>
                              <a:lnTo>
                                <a:pt x="1061" y="7342"/>
                              </a:lnTo>
                              <a:lnTo>
                                <a:pt x="3955" y="4448"/>
                              </a:lnTo>
                              <a:close/>
                              <a:moveTo>
                                <a:pt x="6534" y="3988"/>
                              </a:moveTo>
                              <a:lnTo>
                                <a:pt x="9334" y="1500"/>
                              </a:lnTo>
                              <a:lnTo>
                                <a:pt x="9334" y="7038"/>
                              </a:lnTo>
                              <a:lnTo>
                                <a:pt x="6534" y="3988"/>
                              </a:lnTo>
                              <a:close/>
                              <a:moveTo>
                                <a:pt x="6534" y="3988"/>
                              </a:move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iconfont-11910" o:spid="_x0000_s1038" style="width:10.1pt;height:7.65pt;margin-top:38.75pt;margin-left:136.55pt;mso-height-relative:page;mso-width-relative:page;position:absolute;v-text-anchor:middle;z-index:251710464" coordsize="9957,7965" o:spt="100" adj="-11796480,,5400" path="m9335,l622,c279,,,278,,622l,7342c,7686,279,7965,622,7965l9335,7965c9381,7965,9427,7960,9472,7949c9551,7949,9626,7921,9684,7868l9684,7849c9852,7736,9955,7546,9957,7342l9957,621c9957,277,9679,,9335,xm4979,4542l700,700,9282,700,4979,4542xm622,1465l3491,4045,622,6903,622,1465xm3955,4448l4782,5192c4900,5297,5079,5297,5196,5192l6077,4405,8775,7342,1061,7342,3955,4448xm6534,3988l9334,1500,9334,7038,6534,3988xm6534,3988xe" filled="t" fillcolor="white" stroked="f" strokeweight="2pt">
                <v:stroke joinstyle="miter"/>
                <v:path o:connecttype="custom" o:connectlocs="120257,0;8012,0;0,7586;0,89555;8012,97155;120257,97155;122022,96959;124753,95971;124753,95740;128270,89555;128270,7574;120257,0;64141,55402;9017,8538;119574,8538;64141,55402;8012,17869;44972,49339;8012,84201;8012,17869;50949,54255;61603,63330;66936,63330;78286,53731;113043,89555;13668,89555;50949,54255;84173,48644;120244,18296;120244,85847;84173,48644;84173,48644" o:connectangles="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1699895</wp:posOffset>
                </wp:positionH>
                <wp:positionV relativeFrom="paragraph">
                  <wp:posOffset>443865</wp:posOffset>
                </wp:positionV>
                <wp:extent cx="193040" cy="193040"/>
                <wp:effectExtent l="0" t="0" r="16510" b="16510"/>
                <wp:wrapNone/>
                <wp:docPr id="24" name="椭圆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3040" cy="193040"/>
                        </a:xfrm>
                        <a:prstGeom prst="round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阿里巴巴普惠体" w:eastAsia="阿里巴巴普惠体" w:hAnsi="阿里巴巴普惠体" w:cs="阿里巴巴普惠体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椭圆 3" o:spid="_x0000_s1039" style="width:15.2pt;height:15.2pt;margin-top:34.95pt;margin-left:133.85pt;mso-height-relative:page;mso-width-relative:page;position:absolute;v-text-anchor:middle;z-index:251708416" arcsize="10923f" coordsize="21600,21600" filled="t" fillcolor="#3d8996" stroked="f" strokeweight="2pt"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阿里巴巴普惠体" w:eastAsia="阿里巴巴普惠体" w:hAnsi="阿里巴巴普惠体" w:cs="阿里巴巴普惠体" w:hint="eastAsi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-544195</wp:posOffset>
                </wp:positionH>
                <wp:positionV relativeFrom="paragraph">
                  <wp:posOffset>485775</wp:posOffset>
                </wp:positionV>
                <wp:extent cx="146685" cy="103505"/>
                <wp:effectExtent l="0" t="0" r="8255" b="11430"/>
                <wp:wrapNone/>
                <wp:docPr id="52" name="iconfont-115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6685" cy="103505"/>
                        </a:xfrm>
                        <a:custGeom>
                          <a:avLst/>
                          <a:gdLst>
                            <a:gd name="T0" fmla="*/ 2079 w 12158"/>
                            <a:gd name="T1" fmla="*/ 4386 h 8597"/>
                            <a:gd name="T2" fmla="*/ 847 w 12158"/>
                            <a:gd name="T3" fmla="*/ 3831 h 8597"/>
                            <a:gd name="T4" fmla="*/ 847 w 12158"/>
                            <a:gd name="T5" fmla="*/ 2162 h 8597"/>
                            <a:gd name="T6" fmla="*/ 5086 w 12158"/>
                            <a:gd name="T7" fmla="*/ 254 h 8597"/>
                            <a:gd name="T8" fmla="*/ 7072 w 12158"/>
                            <a:gd name="T9" fmla="*/ 254 h 8597"/>
                            <a:gd name="T10" fmla="*/ 11311 w 12158"/>
                            <a:gd name="T11" fmla="*/ 2162 h 8597"/>
                            <a:gd name="T12" fmla="*/ 11311 w 12158"/>
                            <a:gd name="T13" fmla="*/ 3832 h 8597"/>
                            <a:gd name="T14" fmla="*/ 10079 w 12158"/>
                            <a:gd name="T15" fmla="*/ 4386 h 8597"/>
                            <a:gd name="T16" fmla="*/ 10079 w 12158"/>
                            <a:gd name="T17" fmla="*/ 6597 h 8597"/>
                            <a:gd name="T18" fmla="*/ 6079 w 12158"/>
                            <a:gd name="T19" fmla="*/ 8597 h 8597"/>
                            <a:gd name="T20" fmla="*/ 2079 w 12158"/>
                            <a:gd name="T21" fmla="*/ 6597 h 8597"/>
                            <a:gd name="T22" fmla="*/ 2079 w 12158"/>
                            <a:gd name="T23" fmla="*/ 4386 h 8597"/>
                            <a:gd name="T24" fmla="*/ 9012 w 12158"/>
                            <a:gd name="T25" fmla="*/ 4866 h 8597"/>
                            <a:gd name="T26" fmla="*/ 7072 w 12158"/>
                            <a:gd name="T27" fmla="*/ 5739 h 8597"/>
                            <a:gd name="T28" fmla="*/ 5086 w 12158"/>
                            <a:gd name="T29" fmla="*/ 5739 h 8597"/>
                            <a:gd name="T30" fmla="*/ 3146 w 12158"/>
                            <a:gd name="T31" fmla="*/ 4866 h 8597"/>
                            <a:gd name="T32" fmla="*/ 3146 w 12158"/>
                            <a:gd name="T33" fmla="*/ 6597 h 8597"/>
                            <a:gd name="T34" fmla="*/ 3836 w 12158"/>
                            <a:gd name="T35" fmla="*/ 7143 h 8597"/>
                            <a:gd name="T36" fmla="*/ 6079 w 12158"/>
                            <a:gd name="T37" fmla="*/ 7530 h 8597"/>
                            <a:gd name="T38" fmla="*/ 8322 w 12158"/>
                            <a:gd name="T39" fmla="*/ 7143 h 8597"/>
                            <a:gd name="T40" fmla="*/ 9012 w 12158"/>
                            <a:gd name="T41" fmla="*/ 6597 h 8597"/>
                            <a:gd name="T42" fmla="*/ 9012 w 12158"/>
                            <a:gd name="T43" fmla="*/ 4866 h 8597"/>
                            <a:gd name="T44" fmla="*/ 6635 w 12158"/>
                            <a:gd name="T45" fmla="*/ 1227 h 8597"/>
                            <a:gd name="T46" fmla="*/ 5523 w 12158"/>
                            <a:gd name="T47" fmla="*/ 1227 h 8597"/>
                            <a:gd name="T48" fmla="*/ 1591 w 12158"/>
                            <a:gd name="T49" fmla="*/ 2997 h 8597"/>
                            <a:gd name="T50" fmla="*/ 5524 w 12158"/>
                            <a:gd name="T51" fmla="*/ 4766 h 8597"/>
                            <a:gd name="T52" fmla="*/ 6635 w 12158"/>
                            <a:gd name="T53" fmla="*/ 4766 h 8597"/>
                            <a:gd name="T54" fmla="*/ 10567 w 12158"/>
                            <a:gd name="T55" fmla="*/ 2997 h 8597"/>
                            <a:gd name="T56" fmla="*/ 6634 w 12158"/>
                            <a:gd name="T57" fmla="*/ 1227 h 8597"/>
                            <a:gd name="T58" fmla="*/ 6635 w 12158"/>
                            <a:gd name="T59" fmla="*/ 1227 h 8597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fill="norm" h="8597" w="12158" stroke="1">
                              <a:moveTo>
                                <a:pt x="2079" y="4386"/>
                              </a:moveTo>
                              <a:lnTo>
                                <a:pt x="847" y="3831"/>
                              </a:lnTo>
                              <a:cubicBezTo>
                                <a:pt x="0" y="3451"/>
                                <a:pt x="2" y="2542"/>
                                <a:pt x="847" y="2162"/>
                              </a:cubicBezTo>
                              <a:lnTo>
                                <a:pt x="5086" y="254"/>
                              </a:lnTo>
                              <a:cubicBezTo>
                                <a:pt x="5652" y="0"/>
                                <a:pt x="6507" y="0"/>
                                <a:pt x="7072" y="254"/>
                              </a:cubicBezTo>
                              <a:lnTo>
                                <a:pt x="11311" y="2162"/>
                              </a:lnTo>
                              <a:cubicBezTo>
                                <a:pt x="12158" y="2543"/>
                                <a:pt x="12156" y="3451"/>
                                <a:pt x="11311" y="3832"/>
                              </a:cubicBezTo>
                              <a:lnTo>
                                <a:pt x="10079" y="4386"/>
                              </a:lnTo>
                              <a:lnTo>
                                <a:pt x="10079" y="6597"/>
                              </a:lnTo>
                              <a:cubicBezTo>
                                <a:pt x="10079" y="7827"/>
                                <a:pt x="8259" y="8597"/>
                                <a:pt x="6079" y="8597"/>
                              </a:cubicBezTo>
                              <a:cubicBezTo>
                                <a:pt x="3899" y="8597"/>
                                <a:pt x="2079" y="7827"/>
                                <a:pt x="2079" y="6597"/>
                              </a:cubicBezTo>
                              <a:lnTo>
                                <a:pt x="2079" y="4386"/>
                              </a:lnTo>
                              <a:close/>
                              <a:moveTo>
                                <a:pt x="9012" y="4866"/>
                              </a:moveTo>
                              <a:lnTo>
                                <a:pt x="7072" y="5739"/>
                              </a:lnTo>
                              <a:cubicBezTo>
                                <a:pt x="6506" y="5994"/>
                                <a:pt x="5651" y="5993"/>
                                <a:pt x="5086" y="5739"/>
                              </a:cubicBezTo>
                              <a:lnTo>
                                <a:pt x="3146" y="4866"/>
                              </a:lnTo>
                              <a:lnTo>
                                <a:pt x="3146" y="6597"/>
                              </a:lnTo>
                              <a:cubicBezTo>
                                <a:pt x="3146" y="6724"/>
                                <a:pt x="3365" y="6943"/>
                                <a:pt x="3836" y="7143"/>
                              </a:cubicBezTo>
                              <a:cubicBezTo>
                                <a:pt x="4412" y="7386"/>
                                <a:pt x="5215" y="7530"/>
                                <a:pt x="6079" y="7530"/>
                              </a:cubicBezTo>
                              <a:cubicBezTo>
                                <a:pt x="6943" y="7530"/>
                                <a:pt x="7746" y="7386"/>
                                <a:pt x="8322" y="7143"/>
                              </a:cubicBezTo>
                              <a:cubicBezTo>
                                <a:pt x="8793" y="6944"/>
                                <a:pt x="9012" y="6724"/>
                                <a:pt x="9012" y="6597"/>
                              </a:cubicBezTo>
                              <a:lnTo>
                                <a:pt x="9012" y="4866"/>
                              </a:lnTo>
                              <a:close/>
                              <a:moveTo>
                                <a:pt x="6635" y="1227"/>
                              </a:moveTo>
                              <a:cubicBezTo>
                                <a:pt x="6348" y="1098"/>
                                <a:pt x="5811" y="1097"/>
                                <a:pt x="5523" y="1227"/>
                              </a:cubicBezTo>
                              <a:lnTo>
                                <a:pt x="1591" y="2997"/>
                              </a:lnTo>
                              <a:lnTo>
                                <a:pt x="5524" y="4766"/>
                              </a:lnTo>
                              <a:cubicBezTo>
                                <a:pt x="5811" y="4896"/>
                                <a:pt x="6347" y="4896"/>
                                <a:pt x="6635" y="4766"/>
                              </a:cubicBezTo>
                              <a:lnTo>
                                <a:pt x="10567" y="2997"/>
                              </a:lnTo>
                              <a:lnTo>
                                <a:pt x="6634" y="1227"/>
                              </a:lnTo>
                              <a:lnTo>
                                <a:pt x="6635" y="122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iconfont-11592" o:spid="_x0000_s1040" style="width:11.55pt;height:8.15pt;margin-top:38.25pt;margin-left:-42.85pt;mso-height-relative:page;mso-width-relative:page;position:absolute;v-text-anchor:middle;z-index:251706368" coordsize="12158,8597" o:spt="100" adj="-11796480,,5400" path="m2079,4386l847,3831c,3451,2,2542,847,2162l5086,254c5652,,6507,,7072,254l11311,2162c12158,2543,12156,3451,11311,3832l10079,4386,10079,6597c10079,7827,8259,8597,6079,8597c3899,8597,2079,7827,2079,6597l2079,4386xm9012,4866l7072,5739c6506,5994,5651,5993,5086,5739l3146,4866,3146,6597c3146,6724,3365,6943,3836,7143c4412,7386,5215,7530,6079,7530c6943,7530,7746,7386,8322,7143c8793,6944,9012,6724,9012,6597l9012,4866xm6635,1227c6348,1098,5811,1097,5523,1227l1591,2997,5524,4766c5811,4896,6347,4896,6635,4766l10567,2997,6634,1227,6635,1227xe" filled="t" fillcolor="white" stroked="f" strokeweight="2pt">
                <v:stroke joinstyle="miter"/>
                <v:path o:connecttype="custom" o:connectlocs="25082,52805;10218,46123;10218,26029;61362,3058;85322,3058;136466,26029;136466,46135;121602,52805;121602,79425;73342,103505;25082,79425;25082,52805;108728,58585;85322,69095;61362,69095;37956,58585;37956,79425;46280,85999;73342,90658;100404,85999;108728,79425;108728,58585;80050,14772;66634,14772;19195,36082;66646,57381;80050,57381;127489,36082;80038,14772;80050,14772" o:connectangles="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-570865</wp:posOffset>
                </wp:positionH>
                <wp:positionV relativeFrom="paragraph">
                  <wp:posOffset>440055</wp:posOffset>
                </wp:positionV>
                <wp:extent cx="193040" cy="193040"/>
                <wp:effectExtent l="0" t="0" r="16510" b="16510"/>
                <wp:wrapNone/>
                <wp:docPr id="25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3040" cy="193040"/>
                        </a:xfrm>
                        <a:prstGeom prst="round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阿里巴巴普惠体" w:eastAsia="阿里巴巴普惠体" w:hAnsi="阿里巴巴普惠体" w:cs="阿里巴巴普惠体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椭圆 2" o:spid="_x0000_s1041" style="width:15.2pt;height:15.2pt;margin-top:34.65pt;margin-left:-44.95pt;mso-height-relative:page;mso-width-relative:page;position:absolute;v-text-anchor:middle;z-index:251704320" arcsize="10923f" coordsize="21600,21600" filled="t" fillcolor="#3d8996" stroked="f" strokeweight="2pt"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阿里巴巴普惠体" w:eastAsia="阿里巴巴普惠体" w:hAnsi="阿里巴巴普惠体" w:cs="阿里巴巴普惠体" w:hint="eastAsi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1704340</wp:posOffset>
                </wp:positionH>
                <wp:positionV relativeFrom="paragraph">
                  <wp:posOffset>45720</wp:posOffset>
                </wp:positionV>
                <wp:extent cx="193040" cy="193040"/>
                <wp:effectExtent l="0" t="0" r="16510" b="16510"/>
                <wp:wrapNone/>
                <wp:docPr id="9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3040" cy="193040"/>
                        </a:xfrm>
                        <a:prstGeom prst="round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阿里巴巴普惠体" w:eastAsia="阿里巴巴普惠体" w:hAnsi="阿里巴巴普惠体" w:cs="阿里巴巴普惠体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椭圆 4" o:spid="_x0000_s1042" style="width:15.2pt;height:15.2pt;margin-top:3.6pt;margin-left:134.2pt;mso-height-relative:page;mso-width-relative:page;position:absolute;v-text-anchor:middle;z-index:251698176" arcsize="10923f" coordsize="21600,21600" filled="t" fillcolor="#3d8996" stroked="f" strokeweight="2pt"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阿里巴巴普惠体" w:eastAsia="阿里巴巴普惠体" w:hAnsi="阿里巴巴普惠体" w:cs="阿里巴巴普惠体" w:hint="eastAsi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1741170</wp:posOffset>
                </wp:positionH>
                <wp:positionV relativeFrom="paragraph">
                  <wp:posOffset>78740</wp:posOffset>
                </wp:positionV>
                <wp:extent cx="120650" cy="121285"/>
                <wp:effectExtent l="0" t="0" r="13970" b="13970"/>
                <wp:wrapNone/>
                <wp:docPr id="19" name="iconfont-115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0650" cy="121285"/>
                        </a:xfrm>
                        <a:custGeom>
                          <a:avLst/>
                          <a:gdLst>
                            <a:gd name="T0" fmla="*/ 10662 w 12020"/>
                            <a:gd name="T1" fmla="*/ 9293 h 12031"/>
                            <a:gd name="T2" fmla="*/ 9145 w 12020"/>
                            <a:gd name="T3" fmla="*/ 8028 h 12031"/>
                            <a:gd name="T4" fmla="*/ 8735 w 12020"/>
                            <a:gd name="T5" fmla="*/ 8006 h 12031"/>
                            <a:gd name="T6" fmla="*/ 7892 w 12020"/>
                            <a:gd name="T7" fmla="*/ 8568 h 12031"/>
                            <a:gd name="T8" fmla="*/ 7593 w 12020"/>
                            <a:gd name="T9" fmla="*/ 8658 h 12031"/>
                            <a:gd name="T10" fmla="*/ 6842 w 12020"/>
                            <a:gd name="T11" fmla="*/ 8552 h 12031"/>
                            <a:gd name="T12" fmla="*/ 5271 w 12020"/>
                            <a:gd name="T13" fmla="*/ 7847 h 12031"/>
                            <a:gd name="T14" fmla="*/ 4173 w 12020"/>
                            <a:gd name="T15" fmla="*/ 6749 h 12031"/>
                            <a:gd name="T16" fmla="*/ 3468 w 12020"/>
                            <a:gd name="T17" fmla="*/ 5178 h 12031"/>
                            <a:gd name="T18" fmla="*/ 3362 w 12020"/>
                            <a:gd name="T19" fmla="*/ 4427 h 12031"/>
                            <a:gd name="T20" fmla="*/ 3452 w 12020"/>
                            <a:gd name="T21" fmla="*/ 4128 h 12031"/>
                            <a:gd name="T22" fmla="*/ 4014 w 12020"/>
                            <a:gd name="T23" fmla="*/ 3285 h 12031"/>
                            <a:gd name="T24" fmla="*/ 3992 w 12020"/>
                            <a:gd name="T25" fmla="*/ 2875 h 12031"/>
                            <a:gd name="T26" fmla="*/ 2727 w 12020"/>
                            <a:gd name="T27" fmla="*/ 1357 h 12031"/>
                            <a:gd name="T28" fmla="*/ 2299 w 12020"/>
                            <a:gd name="T29" fmla="*/ 1359 h 12031"/>
                            <a:gd name="T30" fmla="*/ 1461 w 12020"/>
                            <a:gd name="T31" fmla="*/ 2383 h 12031"/>
                            <a:gd name="T32" fmla="*/ 1229 w 12020"/>
                            <a:gd name="T33" fmla="*/ 3577 h 12031"/>
                            <a:gd name="T34" fmla="*/ 1244 w 12020"/>
                            <a:gd name="T35" fmla="*/ 3639 h 12031"/>
                            <a:gd name="T36" fmla="*/ 1328 w 12020"/>
                            <a:gd name="T37" fmla="*/ 3934 h 12031"/>
                            <a:gd name="T38" fmla="*/ 1711 w 12020"/>
                            <a:gd name="T39" fmla="*/ 4851 h 12031"/>
                            <a:gd name="T40" fmla="*/ 4041 w 12020"/>
                            <a:gd name="T41" fmla="*/ 7979 h 12031"/>
                            <a:gd name="T42" fmla="*/ 7169 w 12020"/>
                            <a:gd name="T43" fmla="*/ 10308 h 12031"/>
                            <a:gd name="T44" fmla="*/ 8086 w 12020"/>
                            <a:gd name="T45" fmla="*/ 10692 h 12031"/>
                            <a:gd name="T46" fmla="*/ 8381 w 12020"/>
                            <a:gd name="T47" fmla="*/ 10776 h 12031"/>
                            <a:gd name="T48" fmla="*/ 8455 w 12020"/>
                            <a:gd name="T49" fmla="*/ 10795 h 12031"/>
                            <a:gd name="T50" fmla="*/ 9637 w 12020"/>
                            <a:gd name="T51" fmla="*/ 10559 h 12031"/>
                            <a:gd name="T52" fmla="*/ 10661 w 12020"/>
                            <a:gd name="T53" fmla="*/ 9721 h 12031"/>
                            <a:gd name="T54" fmla="*/ 10662 w 12020"/>
                            <a:gd name="T55" fmla="*/ 9293 h 12031"/>
                            <a:gd name="T56" fmla="*/ 8143 w 12020"/>
                            <a:gd name="T57" fmla="*/ 7119 h 12031"/>
                            <a:gd name="T58" fmla="*/ 9827 w 12020"/>
                            <a:gd name="T59" fmla="*/ 7209 h 12031"/>
                            <a:gd name="T60" fmla="*/ 11345 w 12020"/>
                            <a:gd name="T61" fmla="*/ 8473 h 12031"/>
                            <a:gd name="T62" fmla="*/ 11337 w 12020"/>
                            <a:gd name="T63" fmla="*/ 10547 h 12031"/>
                            <a:gd name="T64" fmla="*/ 10312 w 12020"/>
                            <a:gd name="T65" fmla="*/ 11385 h 12031"/>
                            <a:gd name="T66" fmla="*/ 8145 w 12020"/>
                            <a:gd name="T67" fmla="*/ 11816 h 12031"/>
                            <a:gd name="T68" fmla="*/ 7754 w 12020"/>
                            <a:gd name="T69" fmla="*/ 11706 h 12031"/>
                            <a:gd name="T70" fmla="*/ 6693 w 12020"/>
                            <a:gd name="T71" fmla="*/ 11263 h 12031"/>
                            <a:gd name="T72" fmla="*/ 3287 w 12020"/>
                            <a:gd name="T73" fmla="*/ 8733 h 12031"/>
                            <a:gd name="T74" fmla="*/ 757 w 12020"/>
                            <a:gd name="T75" fmla="*/ 5327 h 12031"/>
                            <a:gd name="T76" fmla="*/ 314 w 12020"/>
                            <a:gd name="T77" fmla="*/ 4265 h 12031"/>
                            <a:gd name="T78" fmla="*/ 202 w 12020"/>
                            <a:gd name="T79" fmla="*/ 3868 h 12031"/>
                            <a:gd name="T80" fmla="*/ 635 w 12020"/>
                            <a:gd name="T81" fmla="*/ 1708 h 12031"/>
                            <a:gd name="T82" fmla="*/ 1473 w 12020"/>
                            <a:gd name="T83" fmla="*/ 683 h 12031"/>
                            <a:gd name="T84" fmla="*/ 3546 w 12020"/>
                            <a:gd name="T85" fmla="*/ 675 h 12031"/>
                            <a:gd name="T86" fmla="*/ 4811 w 12020"/>
                            <a:gd name="T87" fmla="*/ 2192 h 12031"/>
                            <a:gd name="T88" fmla="*/ 4901 w 12020"/>
                            <a:gd name="T89" fmla="*/ 3877 h 12031"/>
                            <a:gd name="T90" fmla="*/ 4440 w 12020"/>
                            <a:gd name="T91" fmla="*/ 4568 h 12031"/>
                            <a:gd name="T92" fmla="*/ 4505 w 12020"/>
                            <a:gd name="T93" fmla="*/ 4932 h 12031"/>
                            <a:gd name="T94" fmla="*/ 5046 w 12020"/>
                            <a:gd name="T95" fmla="*/ 6135 h 12031"/>
                            <a:gd name="T96" fmla="*/ 5884 w 12020"/>
                            <a:gd name="T97" fmla="*/ 6974 h 12031"/>
                            <a:gd name="T98" fmla="*/ 7088 w 12020"/>
                            <a:gd name="T99" fmla="*/ 7515 h 12031"/>
                            <a:gd name="T100" fmla="*/ 7452 w 12020"/>
                            <a:gd name="T101" fmla="*/ 7579 h 12031"/>
                            <a:gd name="T102" fmla="*/ 8143 w 12020"/>
                            <a:gd name="T103" fmla="*/ 7119 h 12031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fill="norm" h="12031" w="12020" stroke="1">
                              <a:moveTo>
                                <a:pt x="10662" y="9293"/>
                              </a:moveTo>
                              <a:lnTo>
                                <a:pt x="9145" y="8028"/>
                              </a:lnTo>
                              <a:cubicBezTo>
                                <a:pt x="9050" y="7949"/>
                                <a:pt x="8838" y="7937"/>
                                <a:pt x="8735" y="8006"/>
                              </a:cubicBezTo>
                              <a:lnTo>
                                <a:pt x="7892" y="8568"/>
                              </a:lnTo>
                              <a:cubicBezTo>
                                <a:pt x="7803" y="8627"/>
                                <a:pt x="7699" y="8659"/>
                                <a:pt x="7593" y="8658"/>
                              </a:cubicBezTo>
                              <a:cubicBezTo>
                                <a:pt x="7429" y="8657"/>
                                <a:pt x="7168" y="8630"/>
                                <a:pt x="6842" y="8552"/>
                              </a:cubicBezTo>
                              <a:cubicBezTo>
                                <a:pt x="6278" y="8419"/>
                                <a:pt x="5745" y="8180"/>
                                <a:pt x="5271" y="7847"/>
                              </a:cubicBezTo>
                              <a:cubicBezTo>
                                <a:pt x="4844" y="7547"/>
                                <a:pt x="4473" y="7176"/>
                                <a:pt x="4173" y="6749"/>
                              </a:cubicBezTo>
                              <a:cubicBezTo>
                                <a:pt x="3840" y="6275"/>
                                <a:pt x="3600" y="5742"/>
                                <a:pt x="3468" y="5178"/>
                              </a:cubicBezTo>
                              <a:cubicBezTo>
                                <a:pt x="3390" y="4852"/>
                                <a:pt x="3363" y="4591"/>
                                <a:pt x="3362" y="4427"/>
                              </a:cubicBezTo>
                              <a:cubicBezTo>
                                <a:pt x="3361" y="4321"/>
                                <a:pt x="3393" y="4217"/>
                                <a:pt x="3452" y="4128"/>
                              </a:cubicBezTo>
                              <a:lnTo>
                                <a:pt x="4014" y="3285"/>
                              </a:lnTo>
                              <a:cubicBezTo>
                                <a:pt x="4084" y="3180"/>
                                <a:pt x="4073" y="2972"/>
                                <a:pt x="3992" y="2875"/>
                              </a:cubicBezTo>
                              <a:lnTo>
                                <a:pt x="2727" y="1357"/>
                              </a:lnTo>
                              <a:cubicBezTo>
                                <a:pt x="2594" y="1197"/>
                                <a:pt x="2430" y="1198"/>
                                <a:pt x="2299" y="1359"/>
                              </a:cubicBezTo>
                              <a:lnTo>
                                <a:pt x="1461" y="2383"/>
                              </a:lnTo>
                              <a:cubicBezTo>
                                <a:pt x="1230" y="2665"/>
                                <a:pt x="1120" y="3233"/>
                                <a:pt x="1229" y="3577"/>
                              </a:cubicBezTo>
                              <a:cubicBezTo>
                                <a:pt x="1235" y="3597"/>
                                <a:pt x="1240" y="3618"/>
                                <a:pt x="1244" y="3639"/>
                              </a:cubicBezTo>
                              <a:cubicBezTo>
                                <a:pt x="1252" y="3681"/>
                                <a:pt x="1278" y="3781"/>
                                <a:pt x="1328" y="3934"/>
                              </a:cubicBezTo>
                              <a:cubicBezTo>
                                <a:pt x="1433" y="4248"/>
                                <a:pt x="1561" y="4555"/>
                                <a:pt x="1711" y="4851"/>
                              </a:cubicBezTo>
                              <a:cubicBezTo>
                                <a:pt x="2207" y="5844"/>
                                <a:pt x="2965" y="6902"/>
                                <a:pt x="4041" y="7979"/>
                              </a:cubicBezTo>
                              <a:cubicBezTo>
                                <a:pt x="5118" y="9055"/>
                                <a:pt x="6176" y="9813"/>
                                <a:pt x="7169" y="10308"/>
                              </a:cubicBezTo>
                              <a:cubicBezTo>
                                <a:pt x="7465" y="10458"/>
                                <a:pt x="7771" y="10587"/>
                                <a:pt x="8086" y="10692"/>
                              </a:cubicBezTo>
                              <a:cubicBezTo>
                                <a:pt x="8239" y="10742"/>
                                <a:pt x="8339" y="10768"/>
                                <a:pt x="8381" y="10776"/>
                              </a:cubicBezTo>
                              <a:cubicBezTo>
                                <a:pt x="8406" y="10780"/>
                                <a:pt x="8431" y="10787"/>
                                <a:pt x="8455" y="10795"/>
                              </a:cubicBezTo>
                              <a:cubicBezTo>
                                <a:pt x="8781" y="10907"/>
                                <a:pt x="9351" y="10793"/>
                                <a:pt x="9637" y="10559"/>
                              </a:cubicBezTo>
                              <a:lnTo>
                                <a:pt x="10661" y="9721"/>
                              </a:lnTo>
                              <a:cubicBezTo>
                                <a:pt x="10823" y="9589"/>
                                <a:pt x="10823" y="9427"/>
                                <a:pt x="10662" y="9293"/>
                              </a:cubicBezTo>
                              <a:close/>
                              <a:moveTo>
                                <a:pt x="8143" y="7119"/>
                              </a:moveTo>
                              <a:cubicBezTo>
                                <a:pt x="8640" y="6788"/>
                                <a:pt x="9370" y="6827"/>
                                <a:pt x="9827" y="7209"/>
                              </a:cubicBezTo>
                              <a:lnTo>
                                <a:pt x="11345" y="8473"/>
                              </a:lnTo>
                              <a:cubicBezTo>
                                <a:pt x="12020" y="9036"/>
                                <a:pt x="12017" y="9990"/>
                                <a:pt x="11337" y="10547"/>
                              </a:cubicBezTo>
                              <a:lnTo>
                                <a:pt x="10312" y="11385"/>
                              </a:lnTo>
                              <a:cubicBezTo>
                                <a:pt x="9756" y="11840"/>
                                <a:pt x="8824" y="12031"/>
                                <a:pt x="8145" y="11816"/>
                              </a:cubicBezTo>
                              <a:cubicBezTo>
                                <a:pt x="8013" y="11786"/>
                                <a:pt x="7883" y="11749"/>
                                <a:pt x="7754" y="11706"/>
                              </a:cubicBezTo>
                              <a:cubicBezTo>
                                <a:pt x="7390" y="11584"/>
                                <a:pt x="7036" y="11436"/>
                                <a:pt x="6693" y="11263"/>
                              </a:cubicBezTo>
                              <a:cubicBezTo>
                                <a:pt x="5598" y="10717"/>
                                <a:pt x="4445" y="9892"/>
                                <a:pt x="3287" y="8733"/>
                              </a:cubicBezTo>
                              <a:cubicBezTo>
                                <a:pt x="2128" y="7574"/>
                                <a:pt x="1303" y="6422"/>
                                <a:pt x="757" y="5327"/>
                              </a:cubicBezTo>
                              <a:cubicBezTo>
                                <a:pt x="584" y="4984"/>
                                <a:pt x="436" y="4630"/>
                                <a:pt x="314" y="4265"/>
                              </a:cubicBezTo>
                              <a:cubicBezTo>
                                <a:pt x="270" y="4135"/>
                                <a:pt x="233" y="4002"/>
                                <a:pt x="202" y="3868"/>
                              </a:cubicBezTo>
                              <a:cubicBezTo>
                                <a:pt x="0" y="3184"/>
                                <a:pt x="183" y="2260"/>
                                <a:pt x="635" y="1708"/>
                              </a:cubicBezTo>
                              <a:lnTo>
                                <a:pt x="1473" y="683"/>
                              </a:lnTo>
                              <a:cubicBezTo>
                                <a:pt x="2029" y="4"/>
                                <a:pt x="2984" y="0"/>
                                <a:pt x="3546" y="675"/>
                              </a:cubicBezTo>
                              <a:lnTo>
                                <a:pt x="4811" y="2192"/>
                              </a:lnTo>
                              <a:cubicBezTo>
                                <a:pt x="5194" y="2652"/>
                                <a:pt x="5234" y="3378"/>
                                <a:pt x="4901" y="3877"/>
                              </a:cubicBezTo>
                              <a:lnTo>
                                <a:pt x="4440" y="4568"/>
                              </a:lnTo>
                              <a:cubicBezTo>
                                <a:pt x="4453" y="4677"/>
                                <a:pt x="4474" y="4800"/>
                                <a:pt x="4505" y="4932"/>
                              </a:cubicBezTo>
                              <a:cubicBezTo>
                                <a:pt x="4607" y="5364"/>
                                <a:pt x="4791" y="5772"/>
                                <a:pt x="5046" y="6135"/>
                              </a:cubicBezTo>
                              <a:cubicBezTo>
                                <a:pt x="5275" y="6461"/>
                                <a:pt x="5558" y="6745"/>
                                <a:pt x="5884" y="6974"/>
                              </a:cubicBezTo>
                              <a:cubicBezTo>
                                <a:pt x="6248" y="7229"/>
                                <a:pt x="6656" y="7413"/>
                                <a:pt x="7088" y="7515"/>
                              </a:cubicBezTo>
                              <a:cubicBezTo>
                                <a:pt x="7208" y="7543"/>
                                <a:pt x="7329" y="7565"/>
                                <a:pt x="7452" y="7579"/>
                              </a:cubicBezTo>
                              <a:lnTo>
                                <a:pt x="8143" y="711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iconfont-11592" o:spid="_x0000_s1043" style="width:9.5pt;height:9.55pt;margin-top:6.2pt;margin-left:137.1pt;mso-height-relative:page;mso-width-relative:page;position:absolute;v-text-anchor:middle;z-index:251716608" coordsize="12020,12031" o:spt="100" adj="-11796480,,5400" path="m10662,9293l9145,8028c9050,7949,8838,7937,8735,8006l7892,8568c7803,8627,7699,8659,7593,8658c7429,8657,7168,8630,6842,8552c6278,8419,5745,8180,5271,7847c4844,7547,4473,7176,4173,6749c3840,6275,3600,5742,3468,5178c3390,4852,3363,4591,3362,4427c3361,4321,3393,4217,3452,4128l4014,3285c4084,3180,4073,2972,3992,2875l2727,1357c2594,1197,2430,1198,2299,1359l1461,2383c1230,2665,1120,3233,1229,3577c1235,3597,1240,3618,1244,3639c1252,3681,1278,3781,1328,3934c1433,4248,1561,4555,1711,4851c2207,5844,2965,6902,4041,7979c5118,9055,6176,9813,7169,10308c7465,10458,7771,10587,8086,10692c8239,10742,8339,10768,8381,10776c8406,10780,8431,10787,8455,10795c8781,10907,9351,10793,9637,10559l10661,9721c10823,9589,10823,9427,10662,9293xm8143,7119c8640,6788,9370,6827,9827,7209l11345,8473c12020,9036,12017,9990,11337,10547l10312,11385c9756,11840,8824,12031,8145,11816c8013,11786,7883,11749,7754,11706c7390,11584,7036,11436,6693,11263c5598,10717,4445,9892,3287,8733c2128,7574,1303,6422,757,5327c584,4984,436,4630,314,4265c270,4135,233,4002,202,3868c,3184,183,2260,635,1708l1473,683c2029,4,2984,,3546,675l4811,2192c5194,2652,5234,3378,4901,3877l4440,4568c4453,4677,4474,4800,4505,4932c4607,5364,4791,5772,5046,6135c5275,6461,5558,6745,5884,6974c6248,7229,6656,7413,7088,7515c7208,7543,7329,7565,7452,7579l8143,7119xe" filled="t" fillcolor="white" stroked="f" strokeweight="2pt">
                <v:stroke joinstyle="miter"/>
                <v:path o:connecttype="custom" o:connectlocs="107019,93683;91792,80930;87677,80708;79215,86374;76214,87281;68676,86213;52907,79105;41886,68036;34809,52199;33745,44628;34649,41614;40290,33116;40069,28982;27372,13679;23076,13700;14664,24023;12336,36059;12486,36684;13329,39658;17174,48903;40561,80436;71958,103915;81162,107786;84123,108633;84866,108824;96730,106445;107009,97997;107019,93683;81734,71766;98637,72674;113874,85416;113794,106324;103506,114772;81754,119117;77830,118008;67180,113542;32993,88037;7598,53701;3151,42995;2027,38993;6373,17218;14785,6885;35592,6804;48290,22097;49193,39084;44566,46050;45218,49719;50648,61847;59060,70305;71145,75759;74798,76404;81734,71766" o:connectangles="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-532130</wp:posOffset>
                </wp:positionH>
                <wp:positionV relativeFrom="paragraph">
                  <wp:posOffset>80645</wp:posOffset>
                </wp:positionV>
                <wp:extent cx="114935" cy="118745"/>
                <wp:effectExtent l="0" t="0" r="18415" b="14605"/>
                <wp:wrapNone/>
                <wp:docPr id="49" name="iconfont-112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4935" cy="118745"/>
                        </a:xfrm>
                        <a:custGeom>
                          <a:avLst/>
                          <a:gdLst>
                            <a:gd name="connsiteX0" fmla="*/ 409927 w 547784"/>
                            <a:gd name="connsiteY0" fmla="*/ 437371 h 567723"/>
                            <a:gd name="connsiteX1" fmla="*/ 414260 w 547784"/>
                            <a:gd name="connsiteY1" fmla="*/ 437371 h 567723"/>
                            <a:gd name="connsiteX2" fmla="*/ 433307 w 547784"/>
                            <a:gd name="connsiteY2" fmla="*/ 456419 h 567723"/>
                            <a:gd name="connsiteX3" fmla="*/ 414260 w 547784"/>
                            <a:gd name="connsiteY3" fmla="*/ 475466 h 567723"/>
                            <a:gd name="connsiteX4" fmla="*/ 409927 w 547784"/>
                            <a:gd name="connsiteY4" fmla="*/ 475466 h 567723"/>
                            <a:gd name="connsiteX5" fmla="*/ 390881 w 547784"/>
                            <a:gd name="connsiteY5" fmla="*/ 456419 h 567723"/>
                            <a:gd name="connsiteX6" fmla="*/ 409927 w 547784"/>
                            <a:gd name="connsiteY6" fmla="*/ 437371 h 567723"/>
                            <a:gd name="connsiteX7" fmla="*/ 272315 w 547784"/>
                            <a:gd name="connsiteY7" fmla="*/ 437371 h 567723"/>
                            <a:gd name="connsiteX8" fmla="*/ 276600 w 547784"/>
                            <a:gd name="connsiteY8" fmla="*/ 437371 h 567723"/>
                            <a:gd name="connsiteX9" fmla="*/ 295647 w 547784"/>
                            <a:gd name="connsiteY9" fmla="*/ 456419 h 567723"/>
                            <a:gd name="connsiteX10" fmla="*/ 276600 w 547784"/>
                            <a:gd name="connsiteY10" fmla="*/ 475466 h 567723"/>
                            <a:gd name="connsiteX11" fmla="*/ 272315 w 547784"/>
                            <a:gd name="connsiteY11" fmla="*/ 475466 h 567723"/>
                            <a:gd name="connsiteX12" fmla="*/ 253268 w 547784"/>
                            <a:gd name="connsiteY12" fmla="*/ 456419 h 567723"/>
                            <a:gd name="connsiteX13" fmla="*/ 272315 w 547784"/>
                            <a:gd name="connsiteY13" fmla="*/ 437371 h 567723"/>
                            <a:gd name="connsiteX14" fmla="*/ 134417 w 547784"/>
                            <a:gd name="connsiteY14" fmla="*/ 437371 h 567723"/>
                            <a:gd name="connsiteX15" fmla="*/ 138702 w 547784"/>
                            <a:gd name="connsiteY15" fmla="*/ 437371 h 567723"/>
                            <a:gd name="connsiteX16" fmla="*/ 157749 w 547784"/>
                            <a:gd name="connsiteY16" fmla="*/ 456419 h 567723"/>
                            <a:gd name="connsiteX17" fmla="*/ 138702 w 547784"/>
                            <a:gd name="connsiteY17" fmla="*/ 475466 h 567723"/>
                            <a:gd name="connsiteX18" fmla="*/ 134417 w 547784"/>
                            <a:gd name="connsiteY18" fmla="*/ 475466 h 567723"/>
                            <a:gd name="connsiteX19" fmla="*/ 115370 w 547784"/>
                            <a:gd name="connsiteY19" fmla="*/ 456419 h 567723"/>
                            <a:gd name="connsiteX20" fmla="*/ 134417 w 547784"/>
                            <a:gd name="connsiteY20" fmla="*/ 437371 h 567723"/>
                            <a:gd name="connsiteX21" fmla="*/ 409927 w 547784"/>
                            <a:gd name="connsiteY21" fmla="*/ 346705 h 567723"/>
                            <a:gd name="connsiteX22" fmla="*/ 414260 w 547784"/>
                            <a:gd name="connsiteY22" fmla="*/ 346705 h 567723"/>
                            <a:gd name="connsiteX23" fmla="*/ 433307 w 547784"/>
                            <a:gd name="connsiteY23" fmla="*/ 365753 h 567723"/>
                            <a:gd name="connsiteX24" fmla="*/ 414260 w 547784"/>
                            <a:gd name="connsiteY24" fmla="*/ 384800 h 567723"/>
                            <a:gd name="connsiteX25" fmla="*/ 409927 w 547784"/>
                            <a:gd name="connsiteY25" fmla="*/ 384800 h 567723"/>
                            <a:gd name="connsiteX26" fmla="*/ 390881 w 547784"/>
                            <a:gd name="connsiteY26" fmla="*/ 365753 h 567723"/>
                            <a:gd name="connsiteX27" fmla="*/ 409927 w 547784"/>
                            <a:gd name="connsiteY27" fmla="*/ 346705 h 567723"/>
                            <a:gd name="connsiteX28" fmla="*/ 272315 w 547784"/>
                            <a:gd name="connsiteY28" fmla="*/ 346705 h 567723"/>
                            <a:gd name="connsiteX29" fmla="*/ 276600 w 547784"/>
                            <a:gd name="connsiteY29" fmla="*/ 346705 h 567723"/>
                            <a:gd name="connsiteX30" fmla="*/ 295647 w 547784"/>
                            <a:gd name="connsiteY30" fmla="*/ 365753 h 567723"/>
                            <a:gd name="connsiteX31" fmla="*/ 276600 w 547784"/>
                            <a:gd name="connsiteY31" fmla="*/ 384800 h 567723"/>
                            <a:gd name="connsiteX32" fmla="*/ 272315 w 547784"/>
                            <a:gd name="connsiteY32" fmla="*/ 384800 h 567723"/>
                            <a:gd name="connsiteX33" fmla="*/ 253268 w 547784"/>
                            <a:gd name="connsiteY33" fmla="*/ 365753 h 567723"/>
                            <a:gd name="connsiteX34" fmla="*/ 272315 w 547784"/>
                            <a:gd name="connsiteY34" fmla="*/ 346705 h 567723"/>
                            <a:gd name="connsiteX35" fmla="*/ 134417 w 547784"/>
                            <a:gd name="connsiteY35" fmla="*/ 346705 h 567723"/>
                            <a:gd name="connsiteX36" fmla="*/ 138702 w 547784"/>
                            <a:gd name="connsiteY36" fmla="*/ 346705 h 567723"/>
                            <a:gd name="connsiteX37" fmla="*/ 157749 w 547784"/>
                            <a:gd name="connsiteY37" fmla="*/ 365753 h 567723"/>
                            <a:gd name="connsiteX38" fmla="*/ 138702 w 547784"/>
                            <a:gd name="connsiteY38" fmla="*/ 384800 h 567723"/>
                            <a:gd name="connsiteX39" fmla="*/ 134417 w 547784"/>
                            <a:gd name="connsiteY39" fmla="*/ 384800 h 567723"/>
                            <a:gd name="connsiteX40" fmla="*/ 115370 w 547784"/>
                            <a:gd name="connsiteY40" fmla="*/ 365753 h 567723"/>
                            <a:gd name="connsiteX41" fmla="*/ 134417 w 547784"/>
                            <a:gd name="connsiteY41" fmla="*/ 346705 h 567723"/>
                            <a:gd name="connsiteX42" fmla="*/ 409927 w 547784"/>
                            <a:gd name="connsiteY42" fmla="*/ 257325 h 567723"/>
                            <a:gd name="connsiteX43" fmla="*/ 414260 w 547784"/>
                            <a:gd name="connsiteY43" fmla="*/ 257325 h 567723"/>
                            <a:gd name="connsiteX44" fmla="*/ 433307 w 547784"/>
                            <a:gd name="connsiteY44" fmla="*/ 276373 h 567723"/>
                            <a:gd name="connsiteX45" fmla="*/ 414260 w 547784"/>
                            <a:gd name="connsiteY45" fmla="*/ 295420 h 567723"/>
                            <a:gd name="connsiteX46" fmla="*/ 409927 w 547784"/>
                            <a:gd name="connsiteY46" fmla="*/ 295420 h 567723"/>
                            <a:gd name="connsiteX47" fmla="*/ 390881 w 547784"/>
                            <a:gd name="connsiteY47" fmla="*/ 276373 h 567723"/>
                            <a:gd name="connsiteX48" fmla="*/ 409927 w 547784"/>
                            <a:gd name="connsiteY48" fmla="*/ 257325 h 567723"/>
                            <a:gd name="connsiteX49" fmla="*/ 272315 w 547784"/>
                            <a:gd name="connsiteY49" fmla="*/ 257325 h 567723"/>
                            <a:gd name="connsiteX50" fmla="*/ 276600 w 547784"/>
                            <a:gd name="connsiteY50" fmla="*/ 257325 h 567723"/>
                            <a:gd name="connsiteX51" fmla="*/ 295647 w 547784"/>
                            <a:gd name="connsiteY51" fmla="*/ 276373 h 567723"/>
                            <a:gd name="connsiteX52" fmla="*/ 276600 w 547784"/>
                            <a:gd name="connsiteY52" fmla="*/ 295420 h 567723"/>
                            <a:gd name="connsiteX53" fmla="*/ 272315 w 547784"/>
                            <a:gd name="connsiteY53" fmla="*/ 295420 h 567723"/>
                            <a:gd name="connsiteX54" fmla="*/ 253268 w 547784"/>
                            <a:gd name="connsiteY54" fmla="*/ 276373 h 567723"/>
                            <a:gd name="connsiteX55" fmla="*/ 272315 w 547784"/>
                            <a:gd name="connsiteY55" fmla="*/ 257325 h 567723"/>
                            <a:gd name="connsiteX56" fmla="*/ 134417 w 547784"/>
                            <a:gd name="connsiteY56" fmla="*/ 257325 h 567723"/>
                            <a:gd name="connsiteX57" fmla="*/ 138702 w 547784"/>
                            <a:gd name="connsiteY57" fmla="*/ 257325 h 567723"/>
                            <a:gd name="connsiteX58" fmla="*/ 157749 w 547784"/>
                            <a:gd name="connsiteY58" fmla="*/ 276373 h 567723"/>
                            <a:gd name="connsiteX59" fmla="*/ 138702 w 547784"/>
                            <a:gd name="connsiteY59" fmla="*/ 295420 h 567723"/>
                            <a:gd name="connsiteX60" fmla="*/ 134417 w 547784"/>
                            <a:gd name="connsiteY60" fmla="*/ 295420 h 567723"/>
                            <a:gd name="connsiteX61" fmla="*/ 115370 w 547784"/>
                            <a:gd name="connsiteY61" fmla="*/ 276373 h 567723"/>
                            <a:gd name="connsiteX62" fmla="*/ 134417 w 547784"/>
                            <a:gd name="connsiteY62" fmla="*/ 257325 h 567723"/>
                            <a:gd name="connsiteX63" fmla="*/ 38094 w 547784"/>
                            <a:gd name="connsiteY63" fmla="*/ 191797 h 567723"/>
                            <a:gd name="connsiteX64" fmla="*/ 38094 w 547784"/>
                            <a:gd name="connsiteY64" fmla="*/ 529621 h 567723"/>
                            <a:gd name="connsiteX65" fmla="*/ 510453 w 547784"/>
                            <a:gd name="connsiteY65" fmla="*/ 529621 h 567723"/>
                            <a:gd name="connsiteX66" fmla="*/ 510453 w 547784"/>
                            <a:gd name="connsiteY66" fmla="*/ 191797 h 567723"/>
                            <a:gd name="connsiteX67" fmla="*/ 38094 w 547784"/>
                            <a:gd name="connsiteY67" fmla="*/ 91446 h 567723"/>
                            <a:gd name="connsiteX68" fmla="*/ 38094 w 547784"/>
                            <a:gd name="connsiteY68" fmla="*/ 153695 h 567723"/>
                            <a:gd name="connsiteX69" fmla="*/ 510453 w 547784"/>
                            <a:gd name="connsiteY69" fmla="*/ 153695 h 567723"/>
                            <a:gd name="connsiteX70" fmla="*/ 510453 w 547784"/>
                            <a:gd name="connsiteY70" fmla="*/ 91446 h 567723"/>
                            <a:gd name="connsiteX71" fmla="*/ 465264 w 547784"/>
                            <a:gd name="connsiteY71" fmla="*/ 91446 h 567723"/>
                            <a:gd name="connsiteX72" fmla="*/ 465264 w 547784"/>
                            <a:gd name="connsiteY72" fmla="*/ 125738 h 567723"/>
                            <a:gd name="connsiteX73" fmla="*/ 446217 w 547784"/>
                            <a:gd name="connsiteY73" fmla="*/ 144789 h 567723"/>
                            <a:gd name="connsiteX74" fmla="*/ 427171 w 547784"/>
                            <a:gd name="connsiteY74" fmla="*/ 125738 h 567723"/>
                            <a:gd name="connsiteX75" fmla="*/ 427171 w 547784"/>
                            <a:gd name="connsiteY75" fmla="*/ 91446 h 567723"/>
                            <a:gd name="connsiteX76" fmla="*/ 122423 w 547784"/>
                            <a:gd name="connsiteY76" fmla="*/ 91446 h 567723"/>
                            <a:gd name="connsiteX77" fmla="*/ 122423 w 547784"/>
                            <a:gd name="connsiteY77" fmla="*/ 125738 h 567723"/>
                            <a:gd name="connsiteX78" fmla="*/ 102852 w 547784"/>
                            <a:gd name="connsiteY78" fmla="*/ 145313 h 567723"/>
                            <a:gd name="connsiteX79" fmla="*/ 83330 w 547784"/>
                            <a:gd name="connsiteY79" fmla="*/ 125738 h 567723"/>
                            <a:gd name="connsiteX80" fmla="*/ 83330 w 547784"/>
                            <a:gd name="connsiteY80" fmla="*/ 91446 h 567723"/>
                            <a:gd name="connsiteX81" fmla="*/ 103376 w 547784"/>
                            <a:gd name="connsiteY81" fmla="*/ 0 h 567723"/>
                            <a:gd name="connsiteX82" fmla="*/ 122423 w 547784"/>
                            <a:gd name="connsiteY82" fmla="*/ 19051 h 567723"/>
                            <a:gd name="connsiteX83" fmla="*/ 122423 w 547784"/>
                            <a:gd name="connsiteY83" fmla="*/ 54629 h 567723"/>
                            <a:gd name="connsiteX84" fmla="*/ 427171 w 547784"/>
                            <a:gd name="connsiteY84" fmla="*/ 54629 h 567723"/>
                            <a:gd name="connsiteX85" fmla="*/ 427171 w 547784"/>
                            <a:gd name="connsiteY85" fmla="*/ 19051 h 567723"/>
                            <a:gd name="connsiteX86" fmla="*/ 446217 w 547784"/>
                            <a:gd name="connsiteY86" fmla="*/ 0 h 567723"/>
                            <a:gd name="connsiteX87" fmla="*/ 465264 w 547784"/>
                            <a:gd name="connsiteY87" fmla="*/ 19051 h 567723"/>
                            <a:gd name="connsiteX88" fmla="*/ 465264 w 547784"/>
                            <a:gd name="connsiteY88" fmla="*/ 54629 h 567723"/>
                            <a:gd name="connsiteX89" fmla="*/ 528737 w 547784"/>
                            <a:gd name="connsiteY89" fmla="*/ 54629 h 567723"/>
                            <a:gd name="connsiteX90" fmla="*/ 547784 w 547784"/>
                            <a:gd name="connsiteY90" fmla="*/ 72394 h 567723"/>
                            <a:gd name="connsiteX91" fmla="*/ 547784 w 547784"/>
                            <a:gd name="connsiteY91" fmla="*/ 548672 h 567723"/>
                            <a:gd name="connsiteX92" fmla="*/ 528737 w 547784"/>
                            <a:gd name="connsiteY92" fmla="*/ 567723 h 567723"/>
                            <a:gd name="connsiteX93" fmla="*/ 19047 w 547784"/>
                            <a:gd name="connsiteY93" fmla="*/ 567723 h 567723"/>
                            <a:gd name="connsiteX94" fmla="*/ 0 w 547784"/>
                            <a:gd name="connsiteY94" fmla="*/ 548672 h 567723"/>
                            <a:gd name="connsiteX95" fmla="*/ 0 w 547784"/>
                            <a:gd name="connsiteY95" fmla="*/ 73680 h 567723"/>
                            <a:gd name="connsiteX96" fmla="*/ 19047 w 547784"/>
                            <a:gd name="connsiteY96" fmla="*/ 54629 h 567723"/>
                            <a:gd name="connsiteX97" fmla="*/ 84330 w 547784"/>
                            <a:gd name="connsiteY97" fmla="*/ 54629 h 567723"/>
                            <a:gd name="connsiteX98" fmla="*/ 84330 w 547784"/>
                            <a:gd name="connsiteY98" fmla="*/ 19051 h 567723"/>
                            <a:gd name="connsiteX99" fmla="*/ 103376 w 547784"/>
                            <a:gd name="connsiteY99" fmla="*/ 0 h 567723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</a:cxnLst>
                          <a:rect l="l" t="t" r="r" b="b"/>
                          <a:pathLst>
                            <a:path fill="norm" h="567723" w="547784" stroke="1">
                              <a:moveTo>
                                <a:pt x="409927" y="437371"/>
                              </a:moveTo>
                              <a:lnTo>
                                <a:pt x="414260" y="437371"/>
                              </a:lnTo>
                              <a:cubicBezTo>
                                <a:pt x="424784" y="437371"/>
                                <a:pt x="433307" y="445895"/>
                                <a:pt x="433307" y="456419"/>
                              </a:cubicBezTo>
                              <a:cubicBezTo>
                                <a:pt x="433307" y="466943"/>
                                <a:pt x="424784" y="475466"/>
                                <a:pt x="414260" y="475466"/>
                              </a:cubicBezTo>
                              <a:lnTo>
                                <a:pt x="409927" y="475466"/>
                              </a:lnTo>
                              <a:cubicBezTo>
                                <a:pt x="399404" y="475466"/>
                                <a:pt x="390881" y="466943"/>
                                <a:pt x="390881" y="456419"/>
                              </a:cubicBezTo>
                              <a:cubicBezTo>
                                <a:pt x="390881" y="445895"/>
                                <a:pt x="399404" y="437371"/>
                                <a:pt x="409927" y="437371"/>
                              </a:cubicBezTo>
                              <a:close/>
                              <a:moveTo>
                                <a:pt x="272315" y="437371"/>
                              </a:moveTo>
                              <a:lnTo>
                                <a:pt x="276600" y="437371"/>
                              </a:lnTo>
                              <a:cubicBezTo>
                                <a:pt x="287124" y="437371"/>
                                <a:pt x="295647" y="445895"/>
                                <a:pt x="295647" y="456419"/>
                              </a:cubicBezTo>
                              <a:cubicBezTo>
                                <a:pt x="295647" y="466943"/>
                                <a:pt x="287124" y="475466"/>
                                <a:pt x="276600" y="475466"/>
                              </a:cubicBezTo>
                              <a:lnTo>
                                <a:pt x="272315" y="475466"/>
                              </a:lnTo>
                              <a:cubicBezTo>
                                <a:pt x="261792" y="475466"/>
                                <a:pt x="253268" y="466943"/>
                                <a:pt x="253268" y="456419"/>
                              </a:cubicBezTo>
                              <a:cubicBezTo>
                                <a:pt x="253268" y="445895"/>
                                <a:pt x="261792" y="437371"/>
                                <a:pt x="272315" y="437371"/>
                              </a:cubicBezTo>
                              <a:close/>
                              <a:moveTo>
                                <a:pt x="134417" y="437371"/>
                              </a:moveTo>
                              <a:lnTo>
                                <a:pt x="138702" y="437371"/>
                              </a:lnTo>
                              <a:cubicBezTo>
                                <a:pt x="149226" y="437371"/>
                                <a:pt x="157749" y="445895"/>
                                <a:pt x="157749" y="456419"/>
                              </a:cubicBezTo>
                              <a:cubicBezTo>
                                <a:pt x="157749" y="466943"/>
                                <a:pt x="149226" y="475466"/>
                                <a:pt x="138702" y="475466"/>
                              </a:cubicBezTo>
                              <a:lnTo>
                                <a:pt x="134417" y="475466"/>
                              </a:lnTo>
                              <a:cubicBezTo>
                                <a:pt x="123894" y="475466"/>
                                <a:pt x="115370" y="466943"/>
                                <a:pt x="115370" y="456419"/>
                              </a:cubicBezTo>
                              <a:cubicBezTo>
                                <a:pt x="115370" y="445895"/>
                                <a:pt x="123894" y="437371"/>
                                <a:pt x="134417" y="437371"/>
                              </a:cubicBezTo>
                              <a:close/>
                              <a:moveTo>
                                <a:pt x="409927" y="346705"/>
                              </a:moveTo>
                              <a:lnTo>
                                <a:pt x="414260" y="346705"/>
                              </a:lnTo>
                              <a:cubicBezTo>
                                <a:pt x="424784" y="346705"/>
                                <a:pt x="433307" y="355229"/>
                                <a:pt x="433307" y="365753"/>
                              </a:cubicBezTo>
                              <a:cubicBezTo>
                                <a:pt x="433307" y="376277"/>
                                <a:pt x="424784" y="384800"/>
                                <a:pt x="414260" y="384800"/>
                              </a:cubicBezTo>
                              <a:lnTo>
                                <a:pt x="409927" y="384800"/>
                              </a:lnTo>
                              <a:cubicBezTo>
                                <a:pt x="399404" y="384800"/>
                                <a:pt x="390881" y="376277"/>
                                <a:pt x="390881" y="365753"/>
                              </a:cubicBezTo>
                              <a:cubicBezTo>
                                <a:pt x="390881" y="355229"/>
                                <a:pt x="399404" y="346705"/>
                                <a:pt x="409927" y="346705"/>
                              </a:cubicBezTo>
                              <a:close/>
                              <a:moveTo>
                                <a:pt x="272315" y="346705"/>
                              </a:moveTo>
                              <a:lnTo>
                                <a:pt x="276600" y="346705"/>
                              </a:lnTo>
                              <a:cubicBezTo>
                                <a:pt x="287124" y="346705"/>
                                <a:pt x="295647" y="355229"/>
                                <a:pt x="295647" y="365753"/>
                              </a:cubicBezTo>
                              <a:cubicBezTo>
                                <a:pt x="295647" y="376277"/>
                                <a:pt x="287124" y="384800"/>
                                <a:pt x="276600" y="384800"/>
                              </a:cubicBezTo>
                              <a:lnTo>
                                <a:pt x="272315" y="384800"/>
                              </a:lnTo>
                              <a:cubicBezTo>
                                <a:pt x="261792" y="384800"/>
                                <a:pt x="253268" y="376277"/>
                                <a:pt x="253268" y="365753"/>
                              </a:cubicBezTo>
                              <a:cubicBezTo>
                                <a:pt x="253268" y="355229"/>
                                <a:pt x="261792" y="346705"/>
                                <a:pt x="272315" y="346705"/>
                              </a:cubicBezTo>
                              <a:close/>
                              <a:moveTo>
                                <a:pt x="134417" y="346705"/>
                              </a:moveTo>
                              <a:lnTo>
                                <a:pt x="138702" y="346705"/>
                              </a:lnTo>
                              <a:cubicBezTo>
                                <a:pt x="149226" y="346705"/>
                                <a:pt x="157749" y="355229"/>
                                <a:pt x="157749" y="365753"/>
                              </a:cubicBezTo>
                              <a:cubicBezTo>
                                <a:pt x="157749" y="376277"/>
                                <a:pt x="149226" y="384800"/>
                                <a:pt x="138702" y="384800"/>
                              </a:cubicBezTo>
                              <a:lnTo>
                                <a:pt x="134417" y="384800"/>
                              </a:lnTo>
                              <a:cubicBezTo>
                                <a:pt x="123894" y="384800"/>
                                <a:pt x="115370" y="376277"/>
                                <a:pt x="115370" y="365753"/>
                              </a:cubicBezTo>
                              <a:cubicBezTo>
                                <a:pt x="115370" y="355229"/>
                                <a:pt x="123894" y="346705"/>
                                <a:pt x="134417" y="346705"/>
                              </a:cubicBezTo>
                              <a:close/>
                              <a:moveTo>
                                <a:pt x="409927" y="257325"/>
                              </a:moveTo>
                              <a:lnTo>
                                <a:pt x="414260" y="257325"/>
                              </a:lnTo>
                              <a:cubicBezTo>
                                <a:pt x="424784" y="257325"/>
                                <a:pt x="433307" y="265849"/>
                                <a:pt x="433307" y="276373"/>
                              </a:cubicBezTo>
                              <a:cubicBezTo>
                                <a:pt x="433307" y="286896"/>
                                <a:pt x="424784" y="295420"/>
                                <a:pt x="414260" y="295420"/>
                              </a:cubicBezTo>
                              <a:lnTo>
                                <a:pt x="409927" y="295420"/>
                              </a:lnTo>
                              <a:cubicBezTo>
                                <a:pt x="399404" y="295420"/>
                                <a:pt x="390881" y="286896"/>
                                <a:pt x="390881" y="276373"/>
                              </a:cubicBezTo>
                              <a:cubicBezTo>
                                <a:pt x="390881" y="265849"/>
                                <a:pt x="399404" y="257325"/>
                                <a:pt x="409927" y="257325"/>
                              </a:cubicBezTo>
                              <a:close/>
                              <a:moveTo>
                                <a:pt x="272315" y="257325"/>
                              </a:moveTo>
                              <a:lnTo>
                                <a:pt x="276600" y="257325"/>
                              </a:lnTo>
                              <a:cubicBezTo>
                                <a:pt x="287124" y="257325"/>
                                <a:pt x="295647" y="265849"/>
                                <a:pt x="295647" y="276373"/>
                              </a:cubicBezTo>
                              <a:cubicBezTo>
                                <a:pt x="295647" y="286896"/>
                                <a:pt x="287124" y="295420"/>
                                <a:pt x="276600" y="295420"/>
                              </a:cubicBezTo>
                              <a:lnTo>
                                <a:pt x="272315" y="295420"/>
                              </a:lnTo>
                              <a:cubicBezTo>
                                <a:pt x="261792" y="295420"/>
                                <a:pt x="253268" y="286896"/>
                                <a:pt x="253268" y="276373"/>
                              </a:cubicBezTo>
                              <a:cubicBezTo>
                                <a:pt x="253268" y="265849"/>
                                <a:pt x="261792" y="257325"/>
                                <a:pt x="272315" y="257325"/>
                              </a:cubicBezTo>
                              <a:close/>
                              <a:moveTo>
                                <a:pt x="134417" y="257325"/>
                              </a:moveTo>
                              <a:lnTo>
                                <a:pt x="138702" y="257325"/>
                              </a:lnTo>
                              <a:cubicBezTo>
                                <a:pt x="149226" y="257325"/>
                                <a:pt x="157749" y="265849"/>
                                <a:pt x="157749" y="276373"/>
                              </a:cubicBezTo>
                              <a:cubicBezTo>
                                <a:pt x="157749" y="286896"/>
                                <a:pt x="149226" y="295420"/>
                                <a:pt x="138702" y="295420"/>
                              </a:cubicBezTo>
                              <a:lnTo>
                                <a:pt x="134417" y="295420"/>
                              </a:lnTo>
                              <a:cubicBezTo>
                                <a:pt x="123894" y="295420"/>
                                <a:pt x="115370" y="286896"/>
                                <a:pt x="115370" y="276373"/>
                              </a:cubicBezTo>
                              <a:cubicBezTo>
                                <a:pt x="115370" y="265849"/>
                                <a:pt x="123894" y="257325"/>
                                <a:pt x="134417" y="257325"/>
                              </a:cubicBezTo>
                              <a:close/>
                              <a:moveTo>
                                <a:pt x="38094" y="191797"/>
                              </a:moveTo>
                              <a:lnTo>
                                <a:pt x="38094" y="529621"/>
                              </a:lnTo>
                              <a:lnTo>
                                <a:pt x="510453" y="529621"/>
                              </a:lnTo>
                              <a:lnTo>
                                <a:pt x="510453" y="191797"/>
                              </a:lnTo>
                              <a:close/>
                              <a:moveTo>
                                <a:pt x="38094" y="91446"/>
                              </a:moveTo>
                              <a:lnTo>
                                <a:pt x="38094" y="153695"/>
                              </a:lnTo>
                              <a:lnTo>
                                <a:pt x="510453" y="153695"/>
                              </a:lnTo>
                              <a:lnTo>
                                <a:pt x="510453" y="91446"/>
                              </a:lnTo>
                              <a:lnTo>
                                <a:pt x="465264" y="91446"/>
                              </a:lnTo>
                              <a:lnTo>
                                <a:pt x="465264" y="125738"/>
                              </a:lnTo>
                              <a:cubicBezTo>
                                <a:pt x="465264" y="136263"/>
                                <a:pt x="456741" y="144789"/>
                                <a:pt x="446217" y="144789"/>
                              </a:cubicBezTo>
                              <a:cubicBezTo>
                                <a:pt x="435694" y="144789"/>
                                <a:pt x="427171" y="136263"/>
                                <a:pt x="427171" y="125738"/>
                              </a:cubicBezTo>
                              <a:lnTo>
                                <a:pt x="427171" y="91446"/>
                              </a:lnTo>
                              <a:lnTo>
                                <a:pt x="122423" y="91446"/>
                              </a:lnTo>
                              <a:lnTo>
                                <a:pt x="122423" y="125738"/>
                              </a:lnTo>
                              <a:cubicBezTo>
                                <a:pt x="122423" y="136549"/>
                                <a:pt x="113661" y="145313"/>
                                <a:pt x="102852" y="145313"/>
                              </a:cubicBezTo>
                              <a:cubicBezTo>
                                <a:pt x="92091" y="145313"/>
                                <a:pt x="83330" y="136549"/>
                                <a:pt x="83330" y="125738"/>
                              </a:cubicBezTo>
                              <a:lnTo>
                                <a:pt x="83330" y="91446"/>
                              </a:lnTo>
                              <a:close/>
                              <a:moveTo>
                                <a:pt x="103376" y="0"/>
                              </a:moveTo>
                              <a:cubicBezTo>
                                <a:pt x="113900" y="0"/>
                                <a:pt x="122423" y="8526"/>
                                <a:pt x="122423" y="19051"/>
                              </a:cubicBezTo>
                              <a:lnTo>
                                <a:pt x="122423" y="54629"/>
                              </a:lnTo>
                              <a:lnTo>
                                <a:pt x="427171" y="54629"/>
                              </a:lnTo>
                              <a:lnTo>
                                <a:pt x="427171" y="19051"/>
                              </a:lnTo>
                              <a:cubicBezTo>
                                <a:pt x="427171" y="8526"/>
                                <a:pt x="435694" y="0"/>
                                <a:pt x="446217" y="0"/>
                              </a:cubicBezTo>
                              <a:cubicBezTo>
                                <a:pt x="456741" y="0"/>
                                <a:pt x="465264" y="8526"/>
                                <a:pt x="465264" y="19051"/>
                              </a:cubicBezTo>
                              <a:lnTo>
                                <a:pt x="465264" y="54629"/>
                              </a:lnTo>
                              <a:lnTo>
                                <a:pt x="528737" y="54629"/>
                              </a:lnTo>
                              <a:cubicBezTo>
                                <a:pt x="538785" y="54629"/>
                                <a:pt x="547118" y="62393"/>
                                <a:pt x="547784" y="72394"/>
                              </a:cubicBezTo>
                              <a:lnTo>
                                <a:pt x="547784" y="548672"/>
                              </a:lnTo>
                              <a:cubicBezTo>
                                <a:pt x="547784" y="559198"/>
                                <a:pt x="539261" y="567723"/>
                                <a:pt x="528737" y="567723"/>
                              </a:cubicBezTo>
                              <a:lnTo>
                                <a:pt x="19047" y="567723"/>
                              </a:lnTo>
                              <a:cubicBezTo>
                                <a:pt x="8524" y="567723"/>
                                <a:pt x="0" y="559198"/>
                                <a:pt x="0" y="548672"/>
                              </a:cubicBezTo>
                              <a:lnTo>
                                <a:pt x="0" y="73680"/>
                              </a:lnTo>
                              <a:cubicBezTo>
                                <a:pt x="0" y="63155"/>
                                <a:pt x="8524" y="54629"/>
                                <a:pt x="19047" y="54629"/>
                              </a:cubicBezTo>
                              <a:lnTo>
                                <a:pt x="84330" y="54629"/>
                              </a:lnTo>
                              <a:lnTo>
                                <a:pt x="84330" y="19051"/>
                              </a:lnTo>
                              <a:cubicBezTo>
                                <a:pt x="84330" y="8526"/>
                                <a:pt x="92853" y="0"/>
                                <a:pt x="10337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iconfont-11214" o:spid="_x0000_s1044" style="width:9.05pt;height:9.35pt;margin-top:6.35pt;margin-left:-41.9pt;mso-height-relative:page;mso-width-relative:page;position:absolute;v-text-anchor:middle;z-index:251714560" coordsize="547784,567723" o:spt="100" adj="-11796480,,5400" path="m409927,437371l414260,437371c424784,437371,433307,445895,433307,456419c433307,466943,424784,475466,414260,475466l409927,475466c399404,475466,390881,466943,390881,456419c390881,445895,399404,437371,409927,437371xm272315,437371l276600,437371c287124,437371,295647,445895,295647,456419c295647,466943,287124,475466,276600,475466l272315,475466c261792,475466,253268,466943,253268,456419c253268,445895,261792,437371,272315,437371xm134417,437371l138702,437371c149226,437371,157749,445895,157749,456419c157749,466943,149226,475466,138702,475466l134417,475466c123894,475466,115370,466943,115370,456419c115370,445895,123894,437371,134417,437371xm409927,346705l414260,346705c424784,346705,433307,355229,433307,365753c433307,376277,424784,384800,414260,384800l409927,384800c399404,384800,390881,376277,390881,365753c390881,355229,399404,346705,409927,346705xm272315,346705l276600,346705c287124,346705,295647,355229,295647,365753c295647,376277,287124,384800,276600,384800l272315,384800c261792,384800,253268,376277,253268,365753c253268,355229,261792,346705,272315,346705xm134417,346705l138702,346705c149226,346705,157749,355229,157749,365753c157749,376277,149226,384800,138702,384800l134417,384800c123894,384800,115370,376277,115370,365753c115370,355229,123894,346705,134417,346705xm409927,257325l414260,257325c424784,257325,433307,265849,433307,276373c433307,286896,424784,295420,414260,295420l409927,295420c399404,295420,390881,286896,390881,276373c390881,265849,399404,257325,409927,257325xm272315,257325l276600,257325c287124,257325,295647,265849,295647,276373c295647,286896,287124,295420,276600,295420l272315,295420c261792,295420,253268,286896,253268,276373c253268,265849,261792,257325,272315,257325xm134417,257325l138702,257325c149226,257325,157749,265849,157749,276373c157749,286896,149226,295420,138702,295420l134417,295420c123894,295420,115370,286896,115370,276373c115370,265849,123894,257325,134417,257325xm38094,191797l38094,529621,510453,529621,510453,191797xm38094,91446l38094,153695,510453,153695,510453,91446,465264,91446,465264,125738c465264,136263,456741,144789,446217,144789c435694,144789,427171,136263,427171,125738l427171,91446,122423,91446,122423,125738c122423,136549,113661,145313,102852,145313c92091,145313,83330,136549,83330,125738l83330,91446xm103376,c113900,,122423,8526,122423,19051l122423,54629,427171,54629,427171,19051c427171,8526,435694,,446217,c456741,,465264,8526,465264,19051l465264,54629,528737,54629c538785,54629,547118,62393,547784,72394l547784,548672c547784,559198,539261,567723,528737,567723l19047,567723c8524,567723,,559198,,548672l,73680c,63155,8524,54629,19047,54629l84330,54629,84330,19051c84330,8526,92853,,103376,xe" filled="t" fillcolor="white" stroked="f" strokeweight="2pt">
                <v:stroke joinstyle="miter"/>
                <v:path o:connecttype="custom" o:connectlocs="86010,91480;86919,91480;90915,95464;86919,99448;86010,99448;82013,95464;86010,91480;57136,91480;58035,91480;62032,95464;58035,99448;57136,99448;53140,95464;57136,91480;28203,91480;29102,91480;33098,95464;29102,99448;28203,99448;24206,95464;28203,91480;86010,72516;86919,72516;90915,76500;86919,80484;86010,80484;82013,76500;86010,72516;57136,72516;58035,72516;62032,76500;58035,80484;57136,80484;53140,76500;57136,72516;28203,72516;29102,72516;33098,76500;29102,80484;28203,80484;24206,76500;28203,72516;86010,53822;86919,53822;90915,57806;86919,61790;86010,61790;82013,57806;86010,53822;57136,53822;58035,53822;62032,57806;58035,61790;57136,61790;53140,57806;57136,53822;28203,53822;29102,53822;33098,57806;29102,61790;28203,61790;24206,57806;28203,53822;7992,40116;7992,110775;107102,110775;107102,40116;7992,19126;7992,32146;107102,32146;107102,19126;97620,19126;97620,26299;93624,30284;89628,26299;89628,19126;25686,19126;25686,26299;21580,30393;17484,26299;17484,19126;21690,0;25686,3984;25686,11426;89628,11426;89628,3984;93624,0;97620,3984;97620,11426;110938,11426;114935,15141;114935,114760;110938,118745;3996,118745;0,114760;0,15410;3996,11426;17693,11426;17693,3984;21690,0" o:connectangles="0,0,0,0,0,0,0,0,0,0,0,0,0,0,0,0,0,0,0,0,0,0,0,0,0,0,0,0,0,0,0,0,0,0,0,0,0,0,0,0,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-570865</wp:posOffset>
                </wp:positionH>
                <wp:positionV relativeFrom="paragraph">
                  <wp:posOffset>45720</wp:posOffset>
                </wp:positionV>
                <wp:extent cx="193040" cy="193040"/>
                <wp:effectExtent l="0" t="0" r="16510" b="16510"/>
                <wp:wrapNone/>
                <wp:docPr id="22" name="椭圆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3040" cy="193040"/>
                        </a:xfrm>
                        <a:prstGeom prst="round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阿里巴巴普惠体" w:eastAsia="阿里巴巴普惠体" w:hAnsi="阿里巴巴普惠体" w:cs="阿里巴巴普惠体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椭圆 1" o:spid="_x0000_s1045" style="width:15.2pt;height:15.2pt;margin-top:3.6pt;margin-left:-44.95pt;mso-height-relative:page;mso-width-relative:page;position:absolute;v-text-anchor:middle;z-index:251712512" arcsize="10923f" coordsize="21600,21600" filled="t" fillcolor="#3d8996" stroked="f" strokeweight="2pt"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阿里巴巴普惠体" w:eastAsia="阿里巴巴普惠体" w:hAnsi="阿里巴巴普惠体" w:cs="阿里巴巴普惠体" w:hint="eastAsi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-788035</wp:posOffset>
                </wp:positionH>
                <wp:positionV relativeFrom="paragraph">
                  <wp:posOffset>7892415</wp:posOffset>
                </wp:positionV>
                <wp:extent cx="6801485" cy="90614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01485" cy="906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本人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熟练掌握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医学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专业知识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能将理论知识与临床实践相结合，工作上手快，有很强的责任心，有很强的集体荣誉感，乐观开朗，有很好的人迹关系，能够认真对待生活，具有良好的团队协作精神，热爱医生岗位，精力充沛，工作认真积极主动，具有良好的学习能力和协调沟通能力，执行力佳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6" type="#_x0000_t202" style="width:535.55pt;height:71.35pt;margin-top:621.45pt;margin-left:-62.05pt;mso-height-relative:page;mso-width-relative:page;position:absolute;z-index:-251655168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本人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熟练掌握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医学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专业知识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能将理论知识与临床实践相结合，工作上手快，有很强的责任心，有很强的集体荣誉感，乐观开朗，有很好的人迹关系，能够认真对待生活，具有良好的团队协作精神，热爱医生岗位，精力充沛，工作认真积极主动，具有良好的学习能力和协调沟通能力，执行力佳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-709295</wp:posOffset>
                </wp:positionH>
                <wp:positionV relativeFrom="paragraph">
                  <wp:posOffset>7534275</wp:posOffset>
                </wp:positionV>
                <wp:extent cx="427990" cy="279400"/>
                <wp:effectExtent l="0" t="0" r="10160" b="6350"/>
                <wp:wrapNone/>
                <wp:docPr id="11" name="矩形 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27990" cy="279400"/>
                        </a:xfrm>
                        <a:prstGeom prst="roundRect">
                          <a:avLst/>
                        </a:prstGeom>
                        <a:solidFill>
                          <a:schemeClr val="accent5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阿里巴巴普惠体" w:eastAsia="阿里巴巴普惠体" w:hAnsi="阿里巴巴普惠体" w:cs="阿里巴巴普惠体" w:hint="eastAsia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矩形 85" o:spid="_x0000_s1047" style="width:33.7pt;height:22pt;margin-top:593.25pt;margin-left:-55.85pt;mso-height-relative:page;mso-width-relative:page;position:absolute;v-text-anchor:middle;z-index:251669504" arcsize="10923f" coordsize="21600,21600" filled="t" fillcolor="#3d8996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阿里巴巴普惠体" w:eastAsia="阿里巴巴普惠体" w:hAnsi="阿里巴巴普惠体" w:cs="阿里巴巴普惠体" w:hint="eastAsi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-170180</wp:posOffset>
                </wp:positionH>
                <wp:positionV relativeFrom="paragraph">
                  <wp:posOffset>7522210</wp:posOffset>
                </wp:positionV>
                <wp:extent cx="1343660" cy="288925"/>
                <wp:effectExtent l="0" t="0" r="0" b="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43660" cy="2889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12" w:lineRule="exact"/>
                              <w:rPr>
                                <w:rFonts w:ascii="阿里巴巴普惠体" w:eastAsia="阿里巴巴普惠体" w:hAnsi="阿里巴巴普惠体" w:cs="阿里巴巴普惠体" w:hint="eastAsia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48" style="width:105.8pt;height:22.75pt;margin-top:592.3pt;margin-left:-13.4pt;mso-height-relative:page;mso-width-relative:page;position:absolute;v-text-anchor:middle;z-index:251673600" coordsize="21600,21600" filled="f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pStyle w:val="NormalWeb"/>
                        <w:spacing w:before="0" w:beforeAutospacing="0" w:after="0" w:afterAutospacing="0" w:line="312" w:lineRule="exact"/>
                        <w:rPr>
                          <w:rFonts w:ascii="阿里巴巴普惠体" w:eastAsia="阿里巴巴普惠体" w:hAnsi="阿里巴巴普惠体" w:cs="阿里巴巴普惠体" w:hint="eastAsia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自我评价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-544195</wp:posOffset>
                </wp:positionH>
                <wp:positionV relativeFrom="paragraph">
                  <wp:posOffset>7534275</wp:posOffset>
                </wp:positionV>
                <wp:extent cx="6522085" cy="279400"/>
                <wp:effectExtent l="0" t="0" r="12065" b="6350"/>
                <wp:wrapNone/>
                <wp:docPr id="7" name="矩形 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22085" cy="2794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阿里巴巴普惠体" w:eastAsia="阿里巴巴普惠体" w:hAnsi="阿里巴巴普惠体" w:cs="阿里巴巴普惠体" w:hint="eastAsia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矩形 85" o:spid="_x0000_s1049" style="width:513.55pt;height:22pt;margin-top:593.25pt;margin-left:-42.85pt;mso-height-relative:page;mso-width-relative:page;position:absolute;v-text-anchor:middle;z-index:251665408" arcsize="10923f" coordsize="21600,21600" filled="t" fillcolor="#f2f2f2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阿里巴巴普惠体" w:eastAsia="阿里巴巴普惠体" w:hAnsi="阿里巴巴普惠体" w:cs="阿里巴巴普惠体" w:hint="eastAsi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-788035</wp:posOffset>
                </wp:positionH>
                <wp:positionV relativeFrom="paragraph">
                  <wp:posOffset>6478270</wp:posOffset>
                </wp:positionV>
                <wp:extent cx="6801485" cy="958215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01485" cy="958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语言技能：英语四级，能简单英文交流，普通话标准流利，精通粤语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技能证书：具备执业医师资格证、三级健康管理师证、三级营养师证，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熟悉医疗相关知识和制度。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电脑技能：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具有一定的计算机操作及使用办公软件的能力，打字速度快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，有良好的文字能力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0" type="#_x0000_t202" style="width:535.55pt;height:75.45pt;margin-top:510.1pt;margin-left:-62.05pt;mso-height-relative:page;mso-width-relative:page;position:absolute;z-index:-251656192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语言技能：英语四级，能简单英文交流，普通话标准流利，精通粤语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技能证书：具备执业医师资格证、三级健康管理师证、三级营养师证，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熟悉医疗相关知识和制度。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电脑技能：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具有一定的计算机操作及使用办公软件的能力，打字速度快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，有良好的文字能力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-788035</wp:posOffset>
                </wp:positionH>
                <wp:positionV relativeFrom="paragraph">
                  <wp:posOffset>4705350</wp:posOffset>
                </wp:positionV>
                <wp:extent cx="6945630" cy="329565"/>
                <wp:effectExtent l="0" t="0" r="0" b="0"/>
                <wp:wrapNone/>
                <wp:docPr id="16" name="文本框 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45630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阿里巴巴普惠体" w:eastAsia="阿里巴巴普惠体" w:hAnsi="阿里巴巴普惠体" w:cs="阿里巴巴普惠体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09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-20XX.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06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　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北京某某某医院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实习医生</w:t>
                            </w:r>
                          </w:p>
                        </w:txbxContent>
                      </wps:txbx>
                      <wps:bodyPr vert="horz" wrap="squar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7" o:spid="_x0000_s1051" type="#_x0000_t202" style="width:546.9pt;height:25.95pt;margin-top:370.5pt;margin-left:-62.05pt;mso-height-relative:page;mso-width-relative:page;position:absolute;z-index:251725824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阿里巴巴普惠体" w:eastAsia="阿里巴巴普惠体" w:hAnsi="阿里巴巴普惠体" w:cs="阿里巴巴普惠体" w:hint="eastAsia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09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-20XX.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06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　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北京某某某医院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实习医生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-788035</wp:posOffset>
                </wp:positionH>
                <wp:positionV relativeFrom="paragraph">
                  <wp:posOffset>5031740</wp:posOffset>
                </wp:positionV>
                <wp:extent cx="6804660" cy="869315"/>
                <wp:effectExtent l="0" t="0" r="0" b="0"/>
                <wp:wrapNone/>
                <wp:docPr id="15" name="文本框 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04660" cy="869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340" w:hanging="340" w:leftChars="0" w:firstLineChars="0"/>
                              <w:textAlignment w:val="auto"/>
                              <w:rPr>
                                <w:rFonts w:ascii="阿里巴巴普惠体" w:eastAsia="阿里巴巴普惠体" w:hAnsi="阿里巴巴普惠体" w:cs="阿里巴巴普惠体" w:hint="eastAsia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跟随科室主任与上级医生，开展日常临床工作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340" w:hanging="340" w:leftChars="0" w:firstLineChars="0"/>
                              <w:textAlignment w:val="auto"/>
                              <w:rPr>
                                <w:rFonts w:ascii="阿里巴巴普惠体" w:eastAsia="阿里巴巴普惠体" w:hAnsi="阿里巴巴普惠体" w:cs="阿里巴巴普惠体" w:hint="eastAsia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遵守医院的十三项核心制度，对负责的病人进行巡诊活动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340" w:hanging="340" w:leftChars="0" w:firstLineChars="0"/>
                              <w:textAlignment w:val="auto"/>
                              <w:rPr>
                                <w:rFonts w:ascii="阿里巴巴普惠体" w:eastAsia="阿里巴巴普惠体" w:hAnsi="阿里巴巴普惠体" w:cs="阿里巴巴普惠体" w:hint="eastAsia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协助上级医生，参与科室紧急抢救，向医师汇报病情分析，提出抢救意见并采取相应的抢救措施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77" o:spid="_x0000_s1052" type="#_x0000_t202" style="width:535.8pt;height:68.45pt;margin-top:396.2pt;margin-left:-62.05pt;mso-height-relative:page;mso-width-relative:page;position:absolute;z-index:251727872" coordsize="21600,21600" filled="f" stroked="f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340" w:hanging="340" w:leftChars="0" w:firstLineChars="0"/>
                        <w:textAlignment w:val="auto"/>
                        <w:rPr>
                          <w:rFonts w:ascii="阿里巴巴普惠体" w:eastAsia="阿里巴巴普惠体" w:hAnsi="阿里巴巴普惠体" w:cs="阿里巴巴普惠体" w:hint="eastAsia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跟随科室主任与上级医生，开展日常临床工作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340" w:hanging="340" w:leftChars="0" w:firstLineChars="0"/>
                        <w:textAlignment w:val="auto"/>
                        <w:rPr>
                          <w:rFonts w:ascii="阿里巴巴普惠体" w:eastAsia="阿里巴巴普惠体" w:hAnsi="阿里巴巴普惠体" w:cs="阿里巴巴普惠体" w:hint="eastAsia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遵守医院的十三项核心制度，对负责的病人进行巡诊活动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340" w:hanging="340" w:leftChars="0" w:firstLineChars="0"/>
                        <w:textAlignment w:val="auto"/>
                        <w:rPr>
                          <w:rFonts w:ascii="阿里巴巴普惠体" w:eastAsia="阿里巴巴普惠体" w:hAnsi="阿里巴巴普惠体" w:cs="阿里巴巴普惠体" w:hint="eastAsia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协助上级医生，参与科室紧急抢救，向医师汇报病情分析，提出抢救意见并采取相应的抢救措施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-530860</wp:posOffset>
                </wp:positionH>
                <wp:positionV relativeFrom="paragraph">
                  <wp:posOffset>4340860</wp:posOffset>
                </wp:positionV>
                <wp:extent cx="6522085" cy="279400"/>
                <wp:effectExtent l="0" t="0" r="12065" b="6350"/>
                <wp:wrapNone/>
                <wp:docPr id="40" name="矩形 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22085" cy="2794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阿里巴巴普惠体" w:eastAsia="阿里巴巴普惠体" w:hAnsi="阿里巴巴普惠体" w:cs="阿里巴巴普惠体" w:hint="eastAsia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矩形 78" o:spid="_x0000_s1053" style="width:513.55pt;height:22pt;margin-top:341.8pt;margin-left:-41.8pt;mso-height-relative:page;mso-width-relative:page;position:absolute;v-text-anchor:middle;z-index:251675648" arcsize="10923f" coordsize="21600,21600" filled="t" fillcolor="#f2f2f2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阿里巴巴普惠体" w:eastAsia="阿里巴巴普惠体" w:hAnsi="阿里巴巴普惠体" w:cs="阿里巴巴普惠体" w:hint="eastAsi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-707390</wp:posOffset>
                </wp:positionH>
                <wp:positionV relativeFrom="paragraph">
                  <wp:posOffset>4340860</wp:posOffset>
                </wp:positionV>
                <wp:extent cx="427990" cy="279400"/>
                <wp:effectExtent l="0" t="0" r="10160" b="6350"/>
                <wp:wrapNone/>
                <wp:docPr id="42" name="矩形 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27990" cy="279400"/>
                        </a:xfrm>
                        <a:prstGeom prst="roundRect">
                          <a:avLst/>
                        </a:prstGeom>
                        <a:solidFill>
                          <a:schemeClr val="accent5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阿里巴巴普惠体" w:eastAsia="阿里巴巴普惠体" w:hAnsi="阿里巴巴普惠体" w:cs="阿里巴巴普惠体" w:hint="eastAsia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矩形 78" o:spid="_x0000_s1054" style="width:33.7pt;height:22pt;margin-top:341.8pt;margin-left:-55.7pt;mso-height-relative:page;mso-width-relative:page;position:absolute;v-text-anchor:middle;z-index:251677696" arcsize="10923f" coordsize="21600,21600" filled="t" fillcolor="#3d8996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阿里巴巴普惠体" w:eastAsia="阿里巴巴普惠体" w:hAnsi="阿里巴巴普惠体" w:cs="阿里巴巴普惠体" w:hint="eastAsi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-168275</wp:posOffset>
                </wp:positionH>
                <wp:positionV relativeFrom="paragraph">
                  <wp:posOffset>4336415</wp:posOffset>
                </wp:positionV>
                <wp:extent cx="1343660" cy="288925"/>
                <wp:effectExtent l="0" t="0" r="0" b="0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43660" cy="2889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12" w:lineRule="exact"/>
                              <w:rPr>
                                <w:rFonts w:ascii="阿里巴巴普惠体" w:eastAsia="阿里巴巴普惠体" w:hAnsi="阿里巴巴普惠体" w:cs="阿里巴巴普惠体"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实习经历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55" style="width:105.8pt;height:22.75pt;margin-top:341.45pt;margin-left:-13.25pt;mso-height-relative:page;mso-width-relative:page;position:absolute;v-text-anchor:middle;z-index:251679744" coordsize="21600,21600" filled="f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pStyle w:val="NormalWeb"/>
                        <w:spacing w:before="0" w:beforeAutospacing="0" w:after="0" w:afterAutospacing="0" w:line="312" w:lineRule="exact"/>
                        <w:rPr>
                          <w:rFonts w:ascii="阿里巴巴普惠体" w:eastAsia="阿里巴巴普惠体" w:hAnsi="阿里巴巴普惠体" w:cs="阿里巴巴普惠体" w:hint="eastAsia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/>
                          <w:color w:val="404040" w:themeColor="text1" w:themeTint="BF"/>
                          <w:kern w:val="24"/>
                          <w:sz w:val="26"/>
                          <w:szCs w:val="2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实习经历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-788035</wp:posOffset>
                </wp:positionH>
                <wp:positionV relativeFrom="paragraph">
                  <wp:posOffset>3286760</wp:posOffset>
                </wp:positionV>
                <wp:extent cx="6804660" cy="890905"/>
                <wp:effectExtent l="0" t="0" r="0" b="0"/>
                <wp:wrapNone/>
                <wp:docPr id="14" name="文本框 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04660" cy="890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240" w:lineRule="auto"/>
                              <w:textAlignment w:val="auto"/>
                              <w:rPr>
                                <w:rFonts w:ascii="阿里巴巴普惠体" w:eastAsia="阿里巴巴普惠体" w:hAnsi="阿里巴巴普惠体" w:cs="阿里巴巴普惠体" w:hint="eastAsia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主修：人体解剖学、药理学、预防医学、手术学、医学影像学、诊断学、儿科学、妇产科学、内科学、外科学、中医学、传染病学、耳鼻喉科学、精神病学、皮肤性病学、神经病学、眼科学等。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240" w:lineRule="auto"/>
                              <w:textAlignment w:val="auto"/>
                              <w:rPr>
                                <w:rFonts w:ascii="阿里巴巴普惠体" w:eastAsia="阿里巴巴普惠体" w:hAnsi="阿里巴巴普惠体" w:cs="阿里巴巴普惠体" w:hint="eastAsia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校内荣誉：连续2年获得校综合奖学金“励志奖”，获校三好学生，优秀学生会干部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77" o:spid="_x0000_s1056" type="#_x0000_t202" style="width:535.8pt;height:70.15pt;margin-top:258.8pt;margin-left:-62.05pt;mso-height-relative:page;mso-width-relative:page;position:absolute;z-index:251721728" coordsize="21600,21600" filled="f" stroked="f">
                <o:lock v:ext="edit" aspectratio="f"/>
                <v:textbox>
                  <w:txbxContent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240" w:lineRule="auto"/>
                        <w:textAlignment w:val="auto"/>
                        <w:rPr>
                          <w:rFonts w:ascii="阿里巴巴普惠体" w:eastAsia="阿里巴巴普惠体" w:hAnsi="阿里巴巴普惠体" w:cs="阿里巴巴普惠体" w:hint="eastAsia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主修：人体解剖学、药理学、预防医学、手术学、医学影像学、诊断学、儿科学、妇产科学、内科学、外科学、中医学、传染病学、耳鼻喉科学、精神病学、皮肤性病学、神经病学、眼科学等。</w:t>
                      </w:r>
                    </w:p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240" w:lineRule="auto"/>
                        <w:textAlignment w:val="auto"/>
                        <w:rPr>
                          <w:rFonts w:ascii="阿里巴巴普惠体" w:eastAsia="阿里巴巴普惠体" w:hAnsi="阿里巴巴普惠体" w:cs="阿里巴巴普惠体" w:hint="eastAsia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校内荣誉：连续2年获得校综合奖学金“励志奖”，获校三好学生，优秀学生会干部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-788035</wp:posOffset>
                </wp:positionH>
                <wp:positionV relativeFrom="paragraph">
                  <wp:posOffset>2974340</wp:posOffset>
                </wp:positionV>
                <wp:extent cx="6945630" cy="329565"/>
                <wp:effectExtent l="0" t="0" r="0" b="0"/>
                <wp:wrapNone/>
                <wp:docPr id="5" name="文本框 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45630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阿里巴巴普惠体" w:eastAsia="阿里巴巴普惠体" w:hAnsi="阿里巴巴普惠体" w:cs="阿里巴巴普惠体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09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-20XX.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06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　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北京某某某大学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</w:t>
                            </w:r>
                            <w:r>
                              <w:rPr>
                                <w:rFonts w:ascii="阿里巴巴普惠体" w:eastAsia="阿里巴巴普惠体" w:hAnsi="阿里巴巴普惠体" w:cs="阿里巴巴普惠体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临床医学（本科）</w:t>
                            </w:r>
                          </w:p>
                        </w:txbxContent>
                      </wps:txbx>
                      <wps:bodyPr vert="horz" wrap="squar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7" o:spid="_x0000_s1057" type="#_x0000_t202" style="width:546.9pt;height:25.95pt;margin-top:234.2pt;margin-left:-62.05pt;mso-height-relative:page;mso-width-relative:page;position:absolute;z-index:251719680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阿里巴巴普惠体" w:eastAsia="阿里巴巴普惠体" w:hAnsi="阿里巴巴普惠体" w:cs="阿里巴巴普惠体" w:hint="eastAsia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09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-20XX.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06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　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北京某某某大学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</w:t>
                      </w:r>
                      <w:r>
                        <w:rPr>
                          <w:rFonts w:ascii="阿里巴巴普惠体" w:eastAsia="阿里巴巴普惠体" w:hAnsi="阿里巴巴普惠体" w:cs="阿里巴巴普惠体" w:hint="eastAsia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临床医学（本科）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-707390</wp:posOffset>
                </wp:positionH>
                <wp:positionV relativeFrom="paragraph">
                  <wp:posOffset>2611755</wp:posOffset>
                </wp:positionV>
                <wp:extent cx="427990" cy="279400"/>
                <wp:effectExtent l="0" t="0" r="10160" b="6350"/>
                <wp:wrapNone/>
                <wp:docPr id="2" name="矩形 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27990" cy="279400"/>
                        </a:xfrm>
                        <a:prstGeom prst="roundRect">
                          <a:avLst/>
                        </a:prstGeom>
                        <a:solidFill>
                          <a:schemeClr val="accent5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矩形 83" o:spid="_x0000_s1058" style="width:33.7pt;height:22pt;margin-top:205.65pt;margin-left:-55.7pt;mso-height-relative:page;mso-width-relative:page;position:absolute;v-text-anchor:middle;z-index:251689984" arcsize="10923f" coordsize="21600,21600" filled="t" fillcolor="#3d8996" stroked="f" strokeweight="1pt">
                <v:stroke joinstyle="miter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2611755</wp:posOffset>
                </wp:positionV>
                <wp:extent cx="6522085" cy="279400"/>
                <wp:effectExtent l="0" t="0" r="12065" b="6350"/>
                <wp:wrapNone/>
                <wp:docPr id="1" name="矩形 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22085" cy="2794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矩形 83" o:spid="_x0000_s1059" style="width:513.55pt;height:22pt;margin-top:205.65pt;margin-left:-42.7pt;mso-height-relative:page;mso-width-relative:page;position:absolute;v-text-anchor:middle;z-index:251683840" arcsize="10923f" coordsize="21600,21600" filled="t" fillcolor="#f2f2f2" stroked="f" strokeweight="1pt">
                <v:stroke joinstyle="miter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949325</wp:posOffset>
                </wp:positionV>
                <wp:extent cx="6522085" cy="279400"/>
                <wp:effectExtent l="0" t="0" r="12065" b="6350"/>
                <wp:wrapNone/>
                <wp:docPr id="34" name="矩形 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22085" cy="2794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矩形 83" o:spid="_x0000_s1060" style="width:513.55pt;height:22pt;margin-top:74.75pt;margin-left:-42.7pt;mso-height-relative:page;mso-width-relative:page;position:absolute;v-text-anchor:middle;z-index:251681792" arcsize="10923f" coordsize="21600,21600" filled="t" fillcolor="#f2f2f2" stroked="f" strokeweight="1pt">
                <v:stroke joinstyle="miter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-707390</wp:posOffset>
                </wp:positionH>
                <wp:positionV relativeFrom="paragraph">
                  <wp:posOffset>949325</wp:posOffset>
                </wp:positionV>
                <wp:extent cx="427990" cy="279400"/>
                <wp:effectExtent l="0" t="0" r="10160" b="6350"/>
                <wp:wrapNone/>
                <wp:docPr id="36" name="矩形 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27990" cy="279400"/>
                        </a:xfrm>
                        <a:prstGeom prst="roundRect">
                          <a:avLst/>
                        </a:prstGeom>
                        <a:solidFill>
                          <a:schemeClr val="accent5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矩形 83" o:spid="_x0000_s1061" style="width:33.7pt;height:22pt;margin-top:74.75pt;margin-left:-55.7pt;mso-height-relative:page;mso-width-relative:page;position:absolute;v-text-anchor:middle;z-index:251685888" arcsize="10923f" coordsize="21600,21600" filled="t" fillcolor="#3d8996" stroked="f" strokeweight="1pt">
                <v:stroke joinstyle="miter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-544195</wp:posOffset>
                </wp:positionH>
                <wp:positionV relativeFrom="paragraph">
                  <wp:posOffset>6111240</wp:posOffset>
                </wp:positionV>
                <wp:extent cx="6522085" cy="279400"/>
                <wp:effectExtent l="0" t="0" r="12065" b="6350"/>
                <wp:wrapNone/>
                <wp:docPr id="6" name="矩形 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22085" cy="2794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阿里巴巴普惠体" w:eastAsia="阿里巴巴普惠体" w:hAnsi="阿里巴巴普惠体" w:cs="阿里巴巴普惠体" w:hint="eastAsia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矩形 84" o:spid="_x0000_s1062" style="width:513.55pt;height:22pt;margin-top:481.2pt;margin-left:-42.85pt;mso-height-relative:page;mso-width-relative:page;position:absolute;v-text-anchor:middle;z-index:251663360" arcsize="10923f" coordsize="21600,21600" filled="t" fillcolor="#f2f2f2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阿里巴巴普惠体" w:eastAsia="阿里巴巴普惠体" w:hAnsi="阿里巴巴普惠体" w:cs="阿里巴巴普惠体" w:hint="eastAsi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-709295</wp:posOffset>
                </wp:positionH>
                <wp:positionV relativeFrom="paragraph">
                  <wp:posOffset>6111240</wp:posOffset>
                </wp:positionV>
                <wp:extent cx="427990" cy="279400"/>
                <wp:effectExtent l="0" t="0" r="10160" b="6350"/>
                <wp:wrapNone/>
                <wp:docPr id="10" name="矩形 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27990" cy="279400"/>
                        </a:xfrm>
                        <a:prstGeom prst="roundRect">
                          <a:avLst/>
                        </a:prstGeom>
                        <a:solidFill>
                          <a:schemeClr val="accent5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阿里巴巴普惠体" w:eastAsia="阿里巴巴普惠体" w:hAnsi="阿里巴巴普惠体" w:cs="阿里巴巴普惠体" w:hint="eastAsia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矩形 84" o:spid="_x0000_s1063" style="width:33.7pt;height:22pt;margin-top:481.2pt;margin-left:-55.85pt;mso-height-relative:page;mso-width-relative:page;position:absolute;v-text-anchor:middle;z-index:251667456" arcsize="10923f" coordsize="21600,21600" filled="t" fillcolor="#3d8996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阿里巴巴普惠体" w:eastAsia="阿里巴巴普惠体" w:hAnsi="阿里巴巴普惠体" w:cs="阿里巴巴普惠体" w:hint="eastAsi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2829560</wp:posOffset>
                </wp:positionH>
                <wp:positionV relativeFrom="paragraph">
                  <wp:posOffset>8838565</wp:posOffset>
                </wp:positionV>
                <wp:extent cx="3613785" cy="748030"/>
                <wp:effectExtent l="0" t="0" r="0" b="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 flipV="1">
                          <a:off x="0" y="0"/>
                          <a:ext cx="3613785" cy="74803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/>
                              <w:jc w:val="left"/>
                              <w:textAlignment w:val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Impact" w:eastAsia="方正超粗黑简体" w:hAnsi="Impact" w:cstheme="minorBidi"/>
                                <w:color w:val="F2F2F2"/>
                                <w:kern w:val="24"/>
                                <w:sz w:val="72"/>
                                <w:szCs w:val="72"/>
                              </w:rPr>
                              <w:t>PERSONAL</w:t>
                            </w:r>
                            <w:r>
                              <w:rPr>
                                <w:rFonts w:ascii="Impact" w:eastAsia="方正超粗黑简体" w:hAnsi="Impact" w:cstheme="minorBidi" w:hint="eastAsia"/>
                                <w:color w:val="F2F2F2"/>
                                <w:kern w:val="24"/>
                                <w:sz w:val="72"/>
                                <w:szCs w:val="7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Impact" w:eastAsia="方正超粗黑简体" w:hAnsi="Impact" w:cstheme="minorBidi"/>
                                <w:color w:val="F2F2F2"/>
                                <w:kern w:val="24"/>
                                <w:sz w:val="72"/>
                                <w:szCs w:val="72"/>
                              </w:rPr>
                              <w:t>RESUME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64" style="width:284.55pt;height:58.9pt;margin-top:695.95pt;margin-left:222.8pt;flip:y;mso-height-relative:page;mso-width-relative:page;position:absolute;rotation:180;v-text-anchor:middle;z-index:251694080" coordsize="21600,21600" filled="f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/>
                        <w:jc w:val="left"/>
                        <w:textAlignment w:val="auto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Impact" w:eastAsia="方正超粗黑简体" w:hAnsi="Impact" w:cstheme="minorBidi"/>
                          <w:color w:val="F2F2F2"/>
                          <w:kern w:val="24"/>
                          <w:sz w:val="72"/>
                          <w:szCs w:val="72"/>
                        </w:rPr>
                        <w:t>PERSONAL</w:t>
                      </w:r>
                      <w:r>
                        <w:rPr>
                          <w:rFonts w:ascii="Impact" w:eastAsia="方正超粗黑简体" w:hAnsi="Impact" w:cstheme="minorBidi" w:hint="eastAsia"/>
                          <w:color w:val="F2F2F2"/>
                          <w:kern w:val="24"/>
                          <w:sz w:val="72"/>
                          <w:szCs w:val="7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Impact" w:eastAsia="方正超粗黑简体" w:hAnsi="Impact" w:cstheme="minorBidi"/>
                          <w:color w:val="F2F2F2"/>
                          <w:kern w:val="24"/>
                          <w:sz w:val="72"/>
                          <w:szCs w:val="72"/>
                        </w:rPr>
                        <w:t>RESUME</w:t>
                      </w:r>
                    </w:p>
                  </w:txbxContent>
                </v:textbox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72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60001" w:csb1="00000000"/>
    <w:embedRegular r:id="rId1" w:subsetted="1" w:fontKey="{73377370-506A-42CF-A9CB-365DB608DB2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CD0A4D3E-B04C-4C8A-8720-E13E1B87F084}"/>
  </w:font>
  <w:font w:name="阿里巴巴普惠体">
    <w:panose1 w:val="00020600040101010101"/>
    <w:charset w:val="86"/>
    <w:family w:val="auto"/>
    <w:pitch w:val="default"/>
    <w:sig w:usb0="A00002FF" w:usb1="7ACF7CFB" w:usb2="0000001E" w:usb3="00000000" w:csb0="0004009F" w:csb1="00000000"/>
    <w:embedRegular r:id="rId3" w:fontKey="{DB89573A-BC63-4916-B07E-A2CE10E74739}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  <w:embedRegular r:id="rId4" w:fontKey="{44AC3B9A-4D46-422B-9C8C-0881A43FDE5F}"/>
  </w:font>
  <w:font w:name="方正超粗黑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  <w:embedRegular r:id="rId5" w:fontKey="{73638EA6-20C7-46CC-9B62-256DE75A64E7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6" w:fontKey="{D2D658A4-4398-499E-BB98-EB286B28A03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9F7C2DA4"/>
    <w:multiLevelType w:val="singleLevel"/>
    <w:tmpl w:val="9F7C2DA4"/>
    <w:lvl w:ilvl="0">
      <w:start w:val="1"/>
      <w:numFmt w:val="decimal"/>
      <w:lvlText w:val="%1."/>
      <w:lvlJc w:val="left"/>
      <w:pPr>
        <w:tabs>
          <w:tab w:val="left" w:pos="397"/>
        </w:tabs>
        <w:ind w:left="340" w:hanging="340" w:leftChars="0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C9A3632"/>
    <w:rsid w:val="00683492"/>
    <w:rsid w:val="00744D3D"/>
    <w:rsid w:val="00821CB7"/>
    <w:rsid w:val="00871479"/>
    <w:rsid w:val="00BE4726"/>
    <w:rsid w:val="03791151"/>
    <w:rsid w:val="05D62603"/>
    <w:rsid w:val="08463DC8"/>
    <w:rsid w:val="0AA3511B"/>
    <w:rsid w:val="0B9979EB"/>
    <w:rsid w:val="0BFA38A3"/>
    <w:rsid w:val="0EF154B1"/>
    <w:rsid w:val="13FC4F73"/>
    <w:rsid w:val="198E1319"/>
    <w:rsid w:val="1B9832DF"/>
    <w:rsid w:val="1E3659B1"/>
    <w:rsid w:val="1E601550"/>
    <w:rsid w:val="1EB8064C"/>
    <w:rsid w:val="201663AA"/>
    <w:rsid w:val="233352EA"/>
    <w:rsid w:val="2C9A3632"/>
    <w:rsid w:val="3329358E"/>
    <w:rsid w:val="3A057A35"/>
    <w:rsid w:val="3E474361"/>
    <w:rsid w:val="4466390E"/>
    <w:rsid w:val="4AC14AAB"/>
    <w:rsid w:val="4D3D0C4D"/>
    <w:rsid w:val="508D1B17"/>
    <w:rsid w:val="53175746"/>
    <w:rsid w:val="54174ECF"/>
    <w:rsid w:val="59027549"/>
    <w:rsid w:val="5AAC5A8F"/>
    <w:rsid w:val="5BA37752"/>
    <w:rsid w:val="5C072694"/>
    <w:rsid w:val="63D24F12"/>
    <w:rsid w:val="66961C19"/>
    <w:rsid w:val="6D553B61"/>
    <w:rsid w:val="737956B2"/>
    <w:rsid w:val="73D61E11"/>
    <w:rsid w:val="7500156D"/>
    <w:rsid w:val="76D55872"/>
    <w:rsid w:val="7E72390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semiHidden="0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 w:uiPriority="0" w:unhideWhenUsed="0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 w:semiHidden="0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semiHidden="0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TableGrid">
    <w:name w:val="Table Grid"/>
    <w:basedOn w:val="TableNormal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pPr>
      <w:widowControl/>
      <w:ind w:firstLine="420" w:firstLineChars="200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yperlink" Target="mailto:123456@qq.com" TargetMode="External" /><Relationship Id="rId6" Type="http://schemas.openxmlformats.org/officeDocument/2006/relationships/hyperlink" Target="mailto:123456@qq.com" TargetMode="External" /><Relationship Id="rId7" Type="http://schemas.openxmlformats.org/officeDocument/2006/relationships/image" Target="media/image1.jpeg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kedao\AppData\Roaming\kingsoft\office6\templates\download\&#40664;&#35748;\&#31616;&#21382;-&#19971;&#33426;&#26143;&#31616;&#21382;&#27714;&#32844;&#31616;&#21382;&#31616;&#27905;&#31616;&#21382;&#20010;&#24615;&#31616;&#21382;&#21019;&#24847;&#31616;&#21382;123.docx" TargetMode="External" /></Relationships>
</file>

<file path=word/theme/theme1.xml><?xml version="1.0" encoding="utf-8"?>
<a:theme xmlns:a="http://schemas.openxmlformats.org/drawingml/2006/main" name="Office">
  <a:themeElements>
    <a:clrScheme name="海浪">
      <a:dk1>
        <a:srgbClr val="000000"/>
      </a:dk1>
      <a:lt1>
        <a:srgbClr val="FFFFFF"/>
      </a:lt1>
      <a:dk2>
        <a:srgbClr val="F1F8F6"/>
      </a:dk2>
      <a:lt2>
        <a:srgbClr val="D6E7E9"/>
      </a:lt2>
      <a:accent1>
        <a:srgbClr val="92B7C5"/>
      </a:accent1>
      <a:accent2>
        <a:srgbClr val="4982A5"/>
      </a:accent2>
      <a:accent3>
        <a:srgbClr val="CAE1E3"/>
      </a:accent3>
      <a:accent4>
        <a:srgbClr val="8FBEC5"/>
      </a:accent4>
      <a:accent5>
        <a:srgbClr val="3D8996"/>
      </a:accent5>
      <a:accent6>
        <a:srgbClr val="286373"/>
      </a:accent6>
      <a:hlink>
        <a:srgbClr val="DED5C3"/>
      </a:hlink>
      <a:folHlink>
        <a:srgbClr val="9FB8B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简历-七芒星简历求职简历简洁简历个性简历创意简历123.docx</Template>
  <TotalTime>2</TotalTime>
  <Pages>1</Pages>
  <Words>0</Words>
  <Characters>0</Characters>
  <Application>Microsoft Office Word</Application>
  <DocSecurity>0</DocSecurity>
  <Lines>1</Lines>
  <Paragraphs>1</Paragraphs>
  <ScaleCrop>false</ScaleCrop>
  <Manager>简历模板资源网(www.jianlimoban-ziyuan.com)</Manager>
  <Company>简历模板资源网(www.jianlimoban-ziyuan.com)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简历模板资源网(www.jianlimoban-ziyuan.com)</dc:title>
  <dc:subject>简历模板资源网(www.jianlimoban-ziyuan.com)</dc:subject>
  <dc:creator>简历模板资源网(www.jianlimoban-ziyuan.com)</dc:creator>
  <cp:keywords>简历模板资源网(www.jianlimoban-ziyuan.com)</cp:keywords>
  <dc:description>简历模板资源网(www.jianlimoban-ziyuan.com)</dc:description>
  <cp:lastModifiedBy>简历模板资源网(www.jianlimoban-ziyuan.com)</cp:lastModifiedBy>
  <cp:revision>0</cp:revision>
  <cp:lastPrinted>2023-10-18T08:53:28Z</cp:lastPrinted>
  <dcterms:created xsi:type="dcterms:W3CDTF">2023-10-18T08:53:18Z</dcterms:created>
  <dcterms:modified xsi:type="dcterms:W3CDTF">2023-10-18T08:53:07Z</dcterms:modified>
  <cp:category>简历模板资源网(www.jianlimoban-ziyuan.com)</cp:category>
  <cp:contentStatus>免费简历模板大全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2052-11.1.0.10000</vt:lpwstr>
  </property>
  <property fmtid="{D5CDD505-2E9C-101B-9397-08002B2CF9AE}" pid="3" name="KSOTemplateUUID">
    <vt:lpwstr>v1.0_mb_qNTeproWdQYvyvgwdqBtHQ==</vt:lpwstr>
  </property>
</Properties>
</file>