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14:paraId="1AEE94EB">
      <w:pPr>
        <w:pStyle w:val="a8"/>
        <w:bidi w:val="0"/>
        <w:rPr>
          <w:rFonts w:eastAsia="MiSans" w:hint="default"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-57785</wp:posOffset>
            </wp:positionV>
            <wp:extent cx="952500" cy="1276350"/>
            <wp:effectExtent l="0" t="0" r="0" b="0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ab/>
      </w:r>
      <w:r>
        <w:rPr>
          <w:rFonts w:hint="eastAsia"/>
          <w:b/>
          <w:bCs/>
          <w:color w:val="FFFFFF" w:themeColor="background1"/>
          <w:sz w:val="32"/>
          <w:szCs w:val="32"/>
          <w:lang w:val="en-US" w:eastAsia="zh-CN"/>
          <w14:textFill>
            <w14:solidFill>
              <w14:schemeClr w14:val="bg1"/>
            </w14:solidFill>
          </w14:textFill>
        </w:rPr>
        <w:t>xxxx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/>
          <w:color w:val="FFFFF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  <w:t>报考院校：武汉大学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/>
          <w:color w:val="FFFFF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  <w:t>报考专业：会计学</w:t>
      </w:r>
    </w:p>
    <w:p w14:paraId="4DD3B9A3">
      <w:pPr>
        <w:pStyle w:val="a4"/>
        <w:bidi w:val="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生：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19xx.01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性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别：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女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联系电话：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13800000001</w:t>
      </w:r>
    </w:p>
    <w:p w14:paraId="4E8579E1">
      <w:pPr>
        <w:pStyle w:val="a4"/>
        <w:tabs>
          <w:tab w:val="clear" w:pos="3360"/>
        </w:tabs>
        <w:ind w:left="-420" w:firstLine="0" w:leftChars="-200" w:firstLineChars="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籍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贯：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湖北武汉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政治面貌：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党员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电子邮箱：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kingsoft@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xxxx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.cn</w:t>
      </w:r>
    </w:p>
    <w:p w14:paraId="5FB14B09">
      <w:pPr>
        <w:pStyle w:val="a5"/>
        <w:bidi w:val="0"/>
        <w:rPr>
          <w:rFonts w:hint="default"/>
        </w:rPr>
      </w:pPr>
      <w:r>
        <mc:AlternateContent>
          <mc:Choice Requires="wpg">
            <w:drawing>
              <wp:inline distT="0" distB="0" distL="114300" distR="114300">
                <wp:extent cx="6525895" cy="275590"/>
                <wp:effectExtent l="0" t="0" r="8255" b="10160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25895" cy="275590"/>
                          <a:chOff x="4769" y="3916"/>
                          <a:chExt cx="10277" cy="434"/>
                        </a:xfrm>
                      </wpg:grpSpPr>
                      <wps:wsp xmlns:wps="http://schemas.microsoft.com/office/word/2010/wordprocessingShape">
                        <wps:cNvPr id="19" name="矩形 40"/>
                        <wps:cNvSpPr/>
                        <wps:spPr>
                          <a:xfrm>
                            <a:off x="4769" y="3921"/>
                            <a:ext cx="1749" cy="419"/>
                          </a:xfrm>
                          <a:prstGeom prst="round2Same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" name="矩形 1"/>
                        <wps:cNvSpPr/>
                        <wps:spPr>
                          <a:xfrm>
                            <a:off x="5276" y="3916"/>
                            <a:ext cx="1183" cy="43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初试成绩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6" name="直接连接符 16"/>
                        <wps:cNvCnPr/>
                        <wps:spPr>
                          <a:xfrm flipV="1">
                            <a:off x="6529" y="4321"/>
                            <a:ext cx="8517" cy="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" name="组合 7"/>
                        <wpg:cNvGrpSpPr/>
                        <wpg:grpSpPr>
                          <a:xfrm>
                            <a:off x="4949" y="4030"/>
                            <a:ext cx="209" cy="207"/>
                            <a:chOff x="7165" y="3965"/>
                            <a:chExt cx="263" cy="259"/>
                          </a:xfrm>
                        </wpg:grpSpPr>
                        <wps:wsp xmlns:wps="http://schemas.microsoft.com/office/word/2010/wordprocessingShape">
                          <wps:cNvPr id="8" name="矩形 56"/>
                          <wps:cNvSpPr/>
                          <wps:spPr>
                            <a:xfrm>
                              <a:off x="7165" y="3965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7" name="矩形 56"/>
                          <wps:cNvSpPr/>
                          <wps:spPr>
                            <a:xfrm>
                              <a:off x="7315" y="3965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4" name="矩形 56"/>
                          <wps:cNvSpPr/>
                          <wps:spPr>
                            <a:xfrm>
                              <a:off x="7166" y="4112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6" name="矩形 56"/>
                          <wps:cNvSpPr/>
                          <wps:spPr>
                            <a:xfrm>
                              <a:off x="7316" y="4112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i1025" style="width:513.85pt;height:21.7pt" coordorigin="4769,3916" coordsize="10277,434">
                <o:lock v:ext="edit" aspectratio="f"/>
                <v:shape id="矩形 40" o:spid="_x0000_s1026" style="width:1749;height:419;left:4769;position:absolute;top:3921;v-text-anchor:middle" coordsize="1749,419" path="m69,l1679,c1717,,1748,31,1748,69l1749,419,1749,419,,419,,419,,69c,31,31,,69,xe" filled="t" fillcolor="#404040" stroked="f" strokeweight="1pt">
                  <v:stroke joinstyle="miter"/>
                  <v:path o:connecttype="custom" o:connectlocs="1749,209;874,419;0,209;874,0" o:connectangles="0,82,164,247"/>
                  <o:lock v:ext="edit" aspectratio="f"/>
                </v:shape>
                <v:roundrect id="矩形 1" o:spid="_x0000_s1027" style="width:1183;height:434;left:5276;position:absolute;top:3916;v-text-anchor:middle" arcsize="10923f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1F6F9AE1">
                        <w:pPr>
                          <w:pStyle w:val="a"/>
                          <w:bidi w:val="0"/>
                          <w:rPr>
                            <w:rFonts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初试成绩</w:t>
                        </w:r>
                      </w:p>
                    </w:txbxContent>
                  </v:textbox>
                </v:roundrect>
                <v:line id="_x0000_s1026" o:spid="_x0000_s1028" style="flip:y;position:absolute" from="6529,4321" to="15046,4323" coordsize="21600,21600" stroked="t" strokecolor="#f2f2f2" strokeweight="2pt">
                  <v:stroke joinstyle="miter"/>
                  <o:lock v:ext="edit" aspectratio="f"/>
                </v:line>
                <v:group id="组合 7" o:spid="_x0000_s1029" style="width:209;height:207;left:4949;position:absolute;top:4030" coordorigin="7165,3965" coordsize="263,259">
                  <o:lock v:ext="edit" aspectratio="f"/>
                  <v:rect id="矩形 56" o:spid="_x0000_s1030" style="width:113;height:113;left:7165;position:absolute;top:3965;v-text-anchor:middle" coordsize="21600,21600" filled="t" fillcolor="white" stroked="f" strokeweight="1.25pt">
                    <v:stroke joinstyle="miter"/>
                    <o:lock v:ext="edit" aspectratio="f"/>
                  </v:rect>
                  <v:rect id="矩形 56" o:spid="_x0000_s1031" style="width:113;height:113;left:7315;position:absolute;top:3965;v-text-anchor:middle" coordsize="21600,21600" filled="t" fillcolor="white" stroked="f" strokeweight="1.25pt">
                    <v:stroke joinstyle="miter"/>
                    <o:lock v:ext="edit" aspectratio="f"/>
                  </v:rect>
                  <v:rect id="矩形 56" o:spid="_x0000_s1032" style="width:113;height:113;left:7166;position:absolute;top:4112;v-text-anchor:middle" coordsize="21600,21600" filled="t" fillcolor="white" stroked="f" strokeweight="1.25pt">
                    <v:stroke joinstyle="miter"/>
                    <o:lock v:ext="edit" aspectratio="f"/>
                  </v:rect>
                  <v:rect id="矩形 56" o:spid="_x0000_s1033" style="width:113;height:113;left:7316;position:absolute;top:4112;v-text-anchor:middle" coordsize="21600,21600" filled="t" fillcolor="white" stroked="f" strokeweight="1.25pt">
                    <v:stroke joinstyle="miter"/>
                    <o:lock v:ext="edit" aspectratio="f"/>
                  </v:rect>
                </v:group>
                <w10:anchorlock/>
              </v:group>
            </w:pict>
          </mc:Fallback>
        </mc:AlternateContent>
      </w:r>
      <w:bookmarkStart w:id="0" w:name="_GoBack"/>
      <w:bookmarkEnd w:id="0"/>
    </w:p>
    <w:tbl>
      <w:tblPr>
        <w:tblStyle w:val="TableGrid"/>
        <w:tblpPr w:leftFromText="181" w:rightFromText="181" w:bottomFromText="283" w:vertAnchor="text" w:horzAnchor="page" w:tblpX="1067" w:tblpY="211"/>
        <w:tblOverlap w:val="never"/>
        <w:tblW w:w="10277" w:type="dxa"/>
        <w:tblInd w:w="0" w:type="dxa"/>
        <w:tblBorders>
          <w:top w:val="single" w:sz="12" w:space="0" w:color="D8D8D8" w:themeColor="background1" w:themeShade="D8"/>
          <w:left w:val="single" w:sz="12" w:space="0" w:color="D8D8D8" w:themeColor="background1" w:themeShade="D8"/>
          <w:bottom w:val="single" w:sz="12" w:space="0" w:color="D8D8D8" w:themeColor="background1" w:themeShade="D8"/>
          <w:right w:val="single" w:sz="12" w:space="0" w:color="D8D8D8" w:themeColor="background1" w:themeShade="D8"/>
          <w:insideH w:val="single" w:sz="12" w:space="0" w:color="D8D8D8" w:themeColor="background1" w:themeShade="D8"/>
          <w:insideV w:val="single" w:sz="12" w:space="0" w:color="D8D8D8" w:themeColor="background1" w:themeShade="D8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1711"/>
        <w:gridCol w:w="1714"/>
        <w:gridCol w:w="1711"/>
        <w:gridCol w:w="1714"/>
        <w:gridCol w:w="1716"/>
      </w:tblGrid>
      <w:tr w14:paraId="7D4808E1">
        <w:tblPrEx>
          <w:tblW w:w="10277" w:type="dxa"/>
          <w:tblInd w:w="0" w:type="dxa"/>
        </w:tblPrEx>
        <w:trPr>
          <w:trHeight w:val="522"/>
        </w:trPr>
        <w:tc>
          <w:tcPr>
            <w:tcW w:w="1711" w:type="dxa"/>
            <w:vMerge w:val="restart"/>
            <w:tcBorders>
              <w:tl2br w:val="nil"/>
              <w:tr2bl w:val="nil"/>
            </w:tcBorders>
            <w:vAlign w:val="center"/>
          </w:tcPr>
          <w:p w14:paraId="0101912C">
            <w:pPr>
              <w:pStyle w:val="a1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初试成绩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vAlign w:val="center"/>
          </w:tcPr>
          <w:p w14:paraId="342AED99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英语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vAlign w:val="center"/>
          </w:tcPr>
          <w:p w14:paraId="6DE9CB4A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政治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vAlign w:val="center"/>
          </w:tcPr>
          <w:p w14:paraId="3D28D0E1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专业课一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vAlign w:val="center"/>
          </w:tcPr>
          <w:p w14:paraId="61E214B0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专业课二</w:t>
            </w:r>
          </w:p>
        </w:tc>
        <w:tc>
          <w:tcPr>
            <w:tcW w:w="1716" w:type="dxa"/>
            <w:tcBorders>
              <w:tl2br w:val="nil"/>
              <w:tr2bl w:val="nil"/>
            </w:tcBorders>
            <w:vAlign w:val="center"/>
          </w:tcPr>
          <w:p w14:paraId="394092AF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总分</w:t>
            </w:r>
          </w:p>
        </w:tc>
      </w:tr>
      <w:tr w14:paraId="40BFD894">
        <w:tblPrEx>
          <w:tblW w:w="10277" w:type="dxa"/>
          <w:tblInd w:w="0" w:type="dxa"/>
        </w:tblPrEx>
        <w:trPr>
          <w:trHeight w:val="576"/>
        </w:trPr>
        <w:tc>
          <w:tcPr>
            <w:tcW w:w="1711" w:type="dxa"/>
            <w:vMerge/>
            <w:tcBorders>
              <w:tl2br w:val="nil"/>
              <w:tr2bl w:val="nil"/>
            </w:tcBorders>
          </w:tcPr>
          <w:p w14:paraId="4F89A09D">
            <w:pPr>
              <w:jc w:val="center"/>
              <w:rPr>
                <w:rFonts w:ascii="MiSans" w:eastAsia="MiSans" w:hAnsi="MiSans" w:cs="MiSans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711" w:type="dxa"/>
            <w:tcBorders>
              <w:tl2br w:val="nil"/>
              <w:tr2bl w:val="nil"/>
            </w:tcBorders>
            <w:vAlign w:val="center"/>
          </w:tcPr>
          <w:p w14:paraId="6DE3910E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vAlign w:val="center"/>
          </w:tcPr>
          <w:p w14:paraId="4E40C71D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vAlign w:val="center"/>
          </w:tcPr>
          <w:p w14:paraId="26237549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vAlign w:val="center"/>
          </w:tcPr>
          <w:p w14:paraId="39572B84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16" w:type="dxa"/>
            <w:tcBorders>
              <w:tl2br w:val="nil"/>
              <w:tr2bl w:val="nil"/>
            </w:tcBorders>
            <w:vAlign w:val="center"/>
          </w:tcPr>
          <w:p w14:paraId="602D310E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360</w:t>
            </w:r>
          </w:p>
        </w:tc>
      </w:tr>
    </w:tbl>
    <w:p w14:paraId="48654CFC">
      <w:pPr>
        <w:pStyle w:val="a5"/>
        <w:rPr>
          <w:rFonts w:hint="default"/>
        </w:rPr>
      </w:pPr>
      <w:r>
        <w:rPr>
          <w:sz w:val="21"/>
        </w:rPr>
        <mc:AlternateContent>
          <mc:Choice Requires="wpg">
            <w:drawing>
              <wp:inline distT="0" distB="0" distL="114300" distR="114300">
                <wp:extent cx="6525895" cy="275590"/>
                <wp:effectExtent l="0" t="0" r="8255" b="1016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25895" cy="275590"/>
                          <a:chOff x="4769" y="3916"/>
                          <a:chExt cx="10277" cy="434"/>
                        </a:xfrm>
                      </wpg:grpSpPr>
                      <wps:wsp xmlns:wps="http://schemas.microsoft.com/office/word/2010/wordprocessingShape">
                        <wps:cNvPr id="9" name="矩形 40"/>
                        <wps:cNvSpPr/>
                        <wps:spPr>
                          <a:xfrm>
                            <a:off x="4769" y="3921"/>
                            <a:ext cx="1749" cy="419"/>
                          </a:xfrm>
                          <a:prstGeom prst="round2Same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" name="矩形 1"/>
                        <wps:cNvSpPr/>
                        <wps:spPr>
                          <a:xfrm>
                            <a:off x="5276" y="3916"/>
                            <a:ext cx="1183" cy="43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4" name="直接连接符 16"/>
                        <wps:cNvCnPr/>
                        <wps:spPr>
                          <a:xfrm flipV="1">
                            <a:off x="6529" y="4321"/>
                            <a:ext cx="8517" cy="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" name="组合 7"/>
                        <wpg:cNvGrpSpPr/>
                        <wpg:grpSpPr>
                          <a:xfrm>
                            <a:off x="4949" y="4030"/>
                            <a:ext cx="209" cy="207"/>
                            <a:chOff x="7165" y="3965"/>
                            <a:chExt cx="263" cy="259"/>
                          </a:xfrm>
                        </wpg:grpSpPr>
                        <wps:wsp xmlns:wps="http://schemas.microsoft.com/office/word/2010/wordprocessingShape">
                          <wps:cNvPr id="17" name="矩形 56"/>
                          <wps:cNvSpPr/>
                          <wps:spPr>
                            <a:xfrm>
                              <a:off x="7165" y="3965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8" name="矩形 56"/>
                          <wps:cNvSpPr/>
                          <wps:spPr>
                            <a:xfrm>
                              <a:off x="7315" y="3965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0" name="矩形 56"/>
                          <wps:cNvSpPr/>
                          <wps:spPr>
                            <a:xfrm>
                              <a:off x="7166" y="4112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1" name="矩形 56"/>
                          <wps:cNvSpPr/>
                          <wps:spPr>
                            <a:xfrm>
                              <a:off x="7316" y="4112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i1034" style="width:513.85pt;height:21.7pt" coordorigin="4769,3916" coordsize="10277,434">
                <o:lock v:ext="edit" aspectratio="f"/>
                <v:shape id="矩形 40" o:spid="_x0000_s1035" style="width:1749;height:419;left:4769;position:absolute;top:3921;v-text-anchor:middle" coordsize="1749,419" path="m69,l1679,c1717,,1748,31,1748,69l1749,419,1749,419,,419,,419,,69c,31,31,,69,xe" filled="t" fillcolor="#404040" stroked="f" strokeweight="1pt">
                  <v:stroke joinstyle="miter"/>
                  <v:path o:connecttype="custom" o:connectlocs="1749,209;874,419;0,209;874,0" o:connectangles="0,82,164,247"/>
                  <o:lock v:ext="edit" aspectratio="f"/>
                </v:shape>
                <v:roundrect id="矩形 1" o:spid="_x0000_s1036" style="width:1183;height:434;left:5276;position:absolute;top:3916;v-text-anchor:middle" arcsize="10923f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02635A24">
                        <w:pPr>
                          <w:pStyle w:val="a"/>
                          <w:bidi w:val="0"/>
                          <w:rPr>
                            <w:rFonts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roundrect>
                <v:line id="直接连接符 16" o:spid="_x0000_s1037" style="flip:y;position:absolute" from="6529,4321" to="15046,4323" coordsize="21600,21600" stroked="t" strokecolor="#f2f2f2" strokeweight="2pt">
                  <v:stroke joinstyle="miter"/>
                  <o:lock v:ext="edit" aspectratio="f"/>
                </v:line>
                <v:group id="组合 7" o:spid="_x0000_s1038" style="width:209;height:207;left:4949;position:absolute;top:4030" coordorigin="7165,3965" coordsize="263,259">
                  <o:lock v:ext="edit" aspectratio="f"/>
                  <v:rect id="矩形 56" o:spid="_x0000_s1039" style="width:113;height:113;left:7165;position:absolute;top:3965;v-text-anchor:middle" coordsize="21600,21600" filled="t" fillcolor="white" stroked="f" strokeweight="1.25pt">
                    <v:stroke joinstyle="miter"/>
                    <o:lock v:ext="edit" aspectratio="f"/>
                  </v:rect>
                  <v:rect id="矩形 56" o:spid="_x0000_s1040" style="width:113;height:113;left:7315;position:absolute;top:3965;v-text-anchor:middle" coordsize="21600,21600" filled="t" fillcolor="white" stroked="f" strokeweight="1.25pt">
                    <v:stroke joinstyle="miter"/>
                    <o:lock v:ext="edit" aspectratio="f"/>
                  </v:rect>
                  <v:rect id="矩形 56" o:spid="_x0000_s1041" style="width:113;height:113;left:7166;position:absolute;top:4112;v-text-anchor:middle" coordsize="21600,21600" filled="t" fillcolor="white" stroked="f" strokeweight="1.25pt">
                    <v:stroke joinstyle="miter"/>
                    <o:lock v:ext="edit" aspectratio="f"/>
                  </v:rect>
                  <v:rect id="矩形 56" o:spid="_x0000_s1042" style="width:113;height:113;left:7316;position:absolute;top:4112;v-text-anchor:middle" coordsize="21600,21600" filled="t" fillcolor="white" stroked="f" strokeweight="1.25pt">
                    <v:stroke joinstyle="miter"/>
                    <o:lock v:ext="edit" aspectratio="f"/>
                  </v:rect>
                </v:group>
                <w10:anchorlock/>
              </v:group>
            </w:pict>
          </mc:Fallback>
        </mc:AlternateContent>
      </w:r>
    </w:p>
    <w:p w14:paraId="714735F0">
      <w:pPr>
        <w:pStyle w:val="a3"/>
        <w:bidi w:val="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20xx.09-20xx.06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湖北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XX大学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专业：会计学/本科</w:t>
      </w:r>
    </w:p>
    <w:p w14:paraId="0A494936">
      <w:pPr>
        <w:pStyle w:val="a0"/>
        <w:bidi w:val="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主</w:t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修课程：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经济学基础、会计基础、经济法、税法、财务会计、财务管理、管理会计、企业审计等。</w:t>
      </w:r>
    </w:p>
    <w:p w14:paraId="388A4A8D">
      <w:pPr>
        <w:pStyle w:val="a5"/>
        <w:rPr>
          <w:rFonts w:hint="default"/>
        </w:rPr>
      </w:pPr>
      <w:r>
        <w:rPr>
          <w:sz w:val="21"/>
        </w:rPr>
        <mc:AlternateContent>
          <mc:Choice Requires="wpg">
            <w:drawing>
              <wp:inline distT="0" distB="0" distL="114300" distR="114300">
                <wp:extent cx="6525895" cy="275590"/>
                <wp:effectExtent l="0" t="0" r="8255" b="10160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25895" cy="275590"/>
                          <a:chOff x="4769" y="3916"/>
                          <a:chExt cx="10277" cy="434"/>
                        </a:xfrm>
                      </wpg:grpSpPr>
                      <wps:wsp xmlns:wps="http://schemas.microsoft.com/office/word/2010/wordprocessingShape">
                        <wps:cNvPr id="23" name="矩形 40"/>
                        <wps:cNvSpPr/>
                        <wps:spPr>
                          <a:xfrm>
                            <a:off x="4769" y="3921"/>
                            <a:ext cx="1749" cy="419"/>
                          </a:xfrm>
                          <a:prstGeom prst="round2Same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5" name="矩形 1"/>
                        <wps:cNvSpPr/>
                        <wps:spPr>
                          <a:xfrm>
                            <a:off x="5276" y="3916"/>
                            <a:ext cx="1183" cy="43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研究项目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8" name="直接连接符 16"/>
                        <wps:cNvCnPr/>
                        <wps:spPr>
                          <a:xfrm flipV="1">
                            <a:off x="6529" y="4321"/>
                            <a:ext cx="8517" cy="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9" name="组合 7"/>
                        <wpg:cNvGrpSpPr/>
                        <wpg:grpSpPr>
                          <a:xfrm>
                            <a:off x="4949" y="4030"/>
                            <a:ext cx="209" cy="207"/>
                            <a:chOff x="7165" y="3965"/>
                            <a:chExt cx="263" cy="259"/>
                          </a:xfrm>
                        </wpg:grpSpPr>
                        <wps:wsp xmlns:wps="http://schemas.microsoft.com/office/word/2010/wordprocessingShape">
                          <wps:cNvPr id="31" name="矩形 56"/>
                          <wps:cNvSpPr/>
                          <wps:spPr>
                            <a:xfrm>
                              <a:off x="7165" y="3965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2" name="矩形 56"/>
                          <wps:cNvSpPr/>
                          <wps:spPr>
                            <a:xfrm>
                              <a:off x="7315" y="3965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3" name="矩形 56"/>
                          <wps:cNvSpPr/>
                          <wps:spPr>
                            <a:xfrm>
                              <a:off x="7166" y="4112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4" name="矩形 56"/>
                          <wps:cNvSpPr/>
                          <wps:spPr>
                            <a:xfrm>
                              <a:off x="7316" y="4112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i1043" style="width:513.85pt;height:21.7pt" coordorigin="4769,3916" coordsize="10277,434">
                <o:lock v:ext="edit" aspectratio="f"/>
                <v:shape id="矩形 40" o:spid="_x0000_s1044" style="width:1749;height:419;left:4769;position:absolute;top:3921;v-text-anchor:middle" coordsize="1749,419" path="m69,l1679,c1717,,1748,31,1748,69l1749,419,1749,419,,419,,419,,69c,31,31,,69,xe" filled="t" fillcolor="#404040" stroked="f" strokeweight="1pt">
                  <v:stroke joinstyle="miter"/>
                  <v:path o:connecttype="custom" o:connectlocs="1749,209;874,419;0,209;874,0" o:connectangles="0,82,164,247"/>
                  <o:lock v:ext="edit" aspectratio="f"/>
                </v:shape>
                <v:roundrect id="矩形 1" o:spid="_x0000_s1045" style="width:1183;height:434;left:5276;position:absolute;top:3916;v-text-anchor:middle" arcsize="10923f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0466AEFC">
                        <w:pPr>
                          <w:pStyle w:val="a"/>
                          <w:bidi w:val="0"/>
                          <w:rPr>
                            <w:rFonts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研究项目</w:t>
                        </w:r>
                      </w:p>
                    </w:txbxContent>
                  </v:textbox>
                </v:roundrect>
                <v:line id="直接连接符 16" o:spid="_x0000_s1046" style="flip:y;position:absolute" from="6529,4321" to="15046,4323" coordsize="21600,21600" stroked="t" strokecolor="#f2f2f2" strokeweight="2pt">
                  <v:stroke joinstyle="miter"/>
                  <o:lock v:ext="edit" aspectratio="f"/>
                </v:line>
                <v:group id="组合 7" o:spid="_x0000_s1047" style="width:209;height:207;left:4949;position:absolute;top:4030" coordorigin="7165,3965" coordsize="263,259">
                  <o:lock v:ext="edit" aspectratio="f"/>
                  <v:rect id="矩形 56" o:spid="_x0000_s1048" style="width:113;height:113;left:7165;position:absolute;top:3965;v-text-anchor:middle" coordsize="21600,21600" filled="t" fillcolor="white" stroked="f" strokeweight="1.25pt">
                    <v:stroke joinstyle="miter"/>
                    <o:lock v:ext="edit" aspectratio="f"/>
                  </v:rect>
                  <v:rect id="矩形 56" o:spid="_x0000_s1049" style="width:113;height:113;left:7315;position:absolute;top:3965;v-text-anchor:middle" coordsize="21600,21600" filled="t" fillcolor="white" stroked="f" strokeweight="1.25pt">
                    <v:stroke joinstyle="miter"/>
                    <o:lock v:ext="edit" aspectratio="f"/>
                  </v:rect>
                  <v:rect id="矩形 56" o:spid="_x0000_s1050" style="width:113;height:113;left:7166;position:absolute;top:4112;v-text-anchor:middle" coordsize="21600,21600" filled="t" fillcolor="white" stroked="f" strokeweight="1.25pt">
                    <v:stroke joinstyle="miter"/>
                    <o:lock v:ext="edit" aspectratio="f"/>
                  </v:rect>
                  <v:rect id="矩形 56" o:spid="_x0000_s1051" style="width:113;height:113;left:7316;position:absolute;top:4112;v-text-anchor:middle" coordsize="21600,21600" filled="t" fillcolor="white" stroked="f" strokeweight="1.25pt">
                    <v:stroke joinstyle="miter"/>
                    <o:lock v:ext="edit" aspectratio="f"/>
                  </v:rect>
                </v:group>
                <w10:anchorlock/>
              </v:group>
            </w:pict>
          </mc:Fallback>
        </mc:AlternateContent>
      </w:r>
    </w:p>
    <w:p w14:paraId="2C5AC3F6">
      <w:pPr>
        <w:pStyle w:val="a6"/>
        <w:bidi w:val="0"/>
      </w:pPr>
      <w:r>
        <w:t>课题项目：财务管理与会计创新研究</w:t>
      </w:r>
    </w:p>
    <w:p w14:paraId="04E7D4CE">
      <w:pPr>
        <w:pStyle w:val="a0"/>
        <w:bidi w:val="0"/>
        <w:rPr>
          <w:rFonts w:hint="eastAsia"/>
          <w:lang w:eastAsia="zh-CN"/>
        </w:rPr>
      </w:pPr>
      <w:r>
        <w:rPr>
          <w:rFonts w:hint="eastAsia"/>
        </w:rPr>
        <w:t>现代企业的发展离不开优秀的管理手段，财务管理与企业经营发展有很大关系，研究企业单位财务管理的方法创新，就会增加企业在市场中的竞争力，提高抵御风险的能力，就此带来盈利的效果，促进企业整体管理水平提升</w:t>
      </w:r>
      <w:r>
        <w:rPr>
          <w:rFonts w:hint="eastAsia"/>
          <w:lang w:eastAsia="zh-CN"/>
        </w:rPr>
        <w:t>。</w:t>
      </w:r>
    </w:p>
    <w:p w14:paraId="53FB18FC">
      <w:pPr>
        <w:pStyle w:val="a5"/>
        <w:rPr>
          <w:rFonts w:hint="default"/>
        </w:rPr>
      </w:pPr>
      <w:r>
        <w:rPr>
          <w:sz w:val="21"/>
        </w:rPr>
        <mc:AlternateContent>
          <mc:Choice Requires="wpg">
            <w:drawing>
              <wp:inline distT="0" distB="0" distL="114300" distR="114300">
                <wp:extent cx="6525895" cy="275590"/>
                <wp:effectExtent l="0" t="0" r="8255" b="10160"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25895" cy="275590"/>
                          <a:chOff x="4769" y="3916"/>
                          <a:chExt cx="10277" cy="434"/>
                        </a:xfrm>
                      </wpg:grpSpPr>
                      <wps:wsp xmlns:wps="http://schemas.microsoft.com/office/word/2010/wordprocessingShape">
                        <wps:cNvPr id="36" name="矩形 40"/>
                        <wps:cNvSpPr/>
                        <wps:spPr>
                          <a:xfrm>
                            <a:off x="4769" y="3921"/>
                            <a:ext cx="1749" cy="419"/>
                          </a:xfrm>
                          <a:prstGeom prst="round2Same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8" name="矩形 1"/>
                        <wps:cNvSpPr/>
                        <wps:spPr>
                          <a:xfrm>
                            <a:off x="5276" y="3916"/>
                            <a:ext cx="1183" cy="43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校园经历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9" name="直接连接符 16"/>
                        <wps:cNvCnPr/>
                        <wps:spPr>
                          <a:xfrm flipV="1">
                            <a:off x="6529" y="4321"/>
                            <a:ext cx="8517" cy="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1" name="组合 7"/>
                        <wpg:cNvGrpSpPr/>
                        <wpg:grpSpPr>
                          <a:xfrm>
                            <a:off x="4949" y="4030"/>
                            <a:ext cx="209" cy="207"/>
                            <a:chOff x="7165" y="3965"/>
                            <a:chExt cx="263" cy="259"/>
                          </a:xfrm>
                        </wpg:grpSpPr>
                        <wps:wsp xmlns:wps="http://schemas.microsoft.com/office/word/2010/wordprocessingShape">
                          <wps:cNvPr id="42" name="矩形 56"/>
                          <wps:cNvSpPr/>
                          <wps:spPr>
                            <a:xfrm>
                              <a:off x="7165" y="3965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4" name="矩形 56"/>
                          <wps:cNvSpPr/>
                          <wps:spPr>
                            <a:xfrm>
                              <a:off x="7315" y="3965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5" name="矩形 56"/>
                          <wps:cNvSpPr/>
                          <wps:spPr>
                            <a:xfrm>
                              <a:off x="7166" y="4112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6" name="矩形 56"/>
                          <wps:cNvSpPr/>
                          <wps:spPr>
                            <a:xfrm>
                              <a:off x="7316" y="4112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i1052" style="width:513.85pt;height:21.7pt" coordorigin="4769,3916" coordsize="10277,434">
                <o:lock v:ext="edit" aspectratio="f"/>
                <v:shape id="矩形 40" o:spid="_x0000_s1053" style="width:1749;height:419;left:4769;position:absolute;top:3921;v-text-anchor:middle" coordsize="1749,419" path="m69,l1679,c1717,,1748,31,1748,69l1749,419,1749,419,,419,,419,,69c,31,31,,69,xe" filled="t" fillcolor="#404040" stroked="f" strokeweight="1pt">
                  <v:stroke joinstyle="miter"/>
                  <v:path o:connecttype="custom" o:connectlocs="1749,209;874,419;0,209;874,0" o:connectangles="0,82,164,247"/>
                  <o:lock v:ext="edit" aspectratio="f"/>
                </v:shape>
                <v:roundrect id="矩形 1" o:spid="_x0000_s1054" style="width:1183;height:434;left:5276;position:absolute;top:3916;v-text-anchor:middle" arcsize="10923f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4DC99336">
                        <w:pPr>
                          <w:pStyle w:val="a"/>
                          <w:bidi w:val="0"/>
                          <w:rPr>
                            <w:rFonts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校园经历</w:t>
                        </w:r>
                      </w:p>
                    </w:txbxContent>
                  </v:textbox>
                </v:roundrect>
                <v:line id="直接连接符 16" o:spid="_x0000_s1055" style="flip:y;position:absolute" from="6529,4321" to="15046,4323" coordsize="21600,21600" stroked="t" strokecolor="#f2f2f2" strokeweight="2pt">
                  <v:stroke joinstyle="miter"/>
                  <o:lock v:ext="edit" aspectratio="f"/>
                </v:line>
                <v:group id="组合 7" o:spid="_x0000_s1056" style="width:209;height:207;left:4949;position:absolute;top:4030" coordorigin="7165,3965" coordsize="263,259">
                  <o:lock v:ext="edit" aspectratio="f"/>
                  <v:rect id="矩形 56" o:spid="_x0000_s1057" style="width:113;height:113;left:7165;position:absolute;top:3965;v-text-anchor:middle" coordsize="21600,21600" filled="t" fillcolor="white" stroked="f" strokeweight="1.25pt">
                    <v:stroke joinstyle="miter"/>
                    <o:lock v:ext="edit" aspectratio="f"/>
                  </v:rect>
                  <v:rect id="矩形 56" o:spid="_x0000_s1058" style="width:113;height:113;left:7315;position:absolute;top:3965;v-text-anchor:middle" coordsize="21600,21600" filled="t" fillcolor="white" stroked="f" strokeweight="1.25pt">
                    <v:stroke joinstyle="miter"/>
                    <o:lock v:ext="edit" aspectratio="f"/>
                  </v:rect>
                  <v:rect id="矩形 56" o:spid="_x0000_s1059" style="width:113;height:113;left:7166;position:absolute;top:4112;v-text-anchor:middle" coordsize="21600,21600" filled="t" fillcolor="white" stroked="f" strokeweight="1.25pt">
                    <v:stroke joinstyle="miter"/>
                    <o:lock v:ext="edit" aspectratio="f"/>
                  </v:rect>
                  <v:rect id="矩形 56" o:spid="_x0000_s1060" style="width:113;height:113;left:7316;position:absolute;top:4112;v-text-anchor:middle" coordsize="21600,21600" filled="t" fillcolor="white" stroked="f" strokeweight="1.25pt">
                    <v:stroke joinstyle="miter"/>
                    <o:lock v:ext="edit" aspectratio="f"/>
                  </v:rect>
                </v:group>
                <w10:anchorlock/>
              </v:group>
            </w:pict>
          </mc:Fallback>
        </mc:AlternateContent>
      </w:r>
    </w:p>
    <w:p w14:paraId="01C97ACA">
      <w:pPr>
        <w:pStyle w:val="a0"/>
        <w:bidi w:val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大学期间我担任班长职务</w:t>
      </w:r>
      <w:r>
        <w:rPr>
          <w:rFonts w:hint="eastAsia"/>
          <w:lang w:eastAsia="zh-CN"/>
        </w:rPr>
        <w:t>，</w:t>
      </w:r>
      <w:r>
        <w:rPr>
          <w:rFonts w:hint="eastAsia"/>
        </w:rPr>
        <w:t>对工作认真负责，任劳任怨、责任心强，注重配合其他学生干部出色的完成各项工作，积极带头参加学院组织的各项集体活动，并取得优异成绩</w:t>
      </w:r>
      <w:r>
        <w:rPr>
          <w:rFonts w:hint="eastAsia"/>
          <w:lang w:eastAsia="zh-CN"/>
        </w:rPr>
        <w:t>；</w:t>
      </w:r>
    </w:p>
    <w:p w14:paraId="3377EA9B">
      <w:pPr>
        <w:pStyle w:val="a0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积极参加青年志愿者活动，</w:t>
      </w:r>
      <w:r>
        <w:rPr>
          <w:rFonts w:hint="eastAsia"/>
          <w:lang w:val="en-US" w:eastAsia="zh-CN"/>
        </w:rPr>
        <w:t>参与爱心募捐等社会实践活动</w:t>
      </w:r>
      <w:r>
        <w:rPr>
          <w:rFonts w:hint="eastAsia"/>
        </w:rPr>
        <w:t>，主动利用寒暑假进行社会实践，</w:t>
      </w:r>
      <w:r>
        <w:rPr>
          <w:rFonts w:hint="eastAsia"/>
          <w:lang w:val="en-US" w:eastAsia="zh-CN"/>
        </w:rPr>
        <w:t>积极进行企业实习，</w:t>
      </w:r>
      <w:r>
        <w:rPr>
          <w:rFonts w:hint="eastAsia"/>
        </w:rPr>
        <w:t>积累了</w:t>
      </w:r>
      <w:r>
        <w:rPr>
          <w:rFonts w:hint="eastAsia"/>
          <w:lang w:val="en-US" w:eastAsia="zh-CN"/>
        </w:rPr>
        <w:t>一定</w:t>
      </w:r>
      <w:r>
        <w:rPr>
          <w:rFonts w:hint="eastAsia"/>
        </w:rPr>
        <w:t>的实践经验。</w:t>
      </w:r>
    </w:p>
    <w:p w14:paraId="318B5B10">
      <w:pPr>
        <w:pStyle w:val="a5"/>
        <w:bidi w:val="0"/>
      </w:pPr>
      <w:r>
        <mc:AlternateContent>
          <mc:Choice Requires="wpg">
            <w:drawing>
              <wp:inline distT="0" distB="0" distL="114300" distR="114300">
                <wp:extent cx="6525895" cy="275590"/>
                <wp:effectExtent l="0" t="0" r="8255" b="10160"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25895" cy="275590"/>
                          <a:chOff x="4769" y="3916"/>
                          <a:chExt cx="10277" cy="434"/>
                        </a:xfrm>
                      </wpg:grpSpPr>
                      <wps:wsp xmlns:wps="http://schemas.microsoft.com/office/word/2010/wordprocessingShape">
                        <wps:cNvPr id="59" name="矩形 40"/>
                        <wps:cNvSpPr/>
                        <wps:spPr>
                          <a:xfrm>
                            <a:off x="4769" y="3921"/>
                            <a:ext cx="1749" cy="419"/>
                          </a:xfrm>
                          <a:prstGeom prst="round2Same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0" name="矩形 1"/>
                        <wps:cNvSpPr/>
                        <wps:spPr>
                          <a:xfrm>
                            <a:off x="5276" y="3916"/>
                            <a:ext cx="1183" cy="43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奖励荣誉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1" name="直接连接符 16"/>
                        <wps:cNvCnPr/>
                        <wps:spPr>
                          <a:xfrm flipV="1">
                            <a:off x="6529" y="4321"/>
                            <a:ext cx="8517" cy="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2" name="组合 7"/>
                        <wpg:cNvGrpSpPr/>
                        <wpg:grpSpPr>
                          <a:xfrm>
                            <a:off x="4949" y="4030"/>
                            <a:ext cx="209" cy="207"/>
                            <a:chOff x="7165" y="3965"/>
                            <a:chExt cx="263" cy="259"/>
                          </a:xfrm>
                        </wpg:grpSpPr>
                        <wps:wsp xmlns:wps="http://schemas.microsoft.com/office/word/2010/wordprocessingShape">
                          <wps:cNvPr id="63" name="矩形 56"/>
                          <wps:cNvSpPr/>
                          <wps:spPr>
                            <a:xfrm>
                              <a:off x="7165" y="3965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4" name="矩形 56"/>
                          <wps:cNvSpPr/>
                          <wps:spPr>
                            <a:xfrm>
                              <a:off x="7315" y="3965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6" name="矩形 56"/>
                          <wps:cNvSpPr/>
                          <wps:spPr>
                            <a:xfrm>
                              <a:off x="7166" y="4112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8" name="矩形 56"/>
                          <wps:cNvSpPr/>
                          <wps:spPr>
                            <a:xfrm>
                              <a:off x="7316" y="4112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i1061" style="width:513.85pt;height:21.7pt" coordorigin="4769,3916" coordsize="10277,434">
                <o:lock v:ext="edit" aspectratio="f"/>
                <v:shape id="矩形 40" o:spid="_x0000_s1062" style="width:1749;height:419;left:4769;position:absolute;top:3921;v-text-anchor:middle" coordsize="1749,419" path="m69,l1679,c1717,,1748,31,1748,69l1749,419,1749,419,,419,,419,,69c,31,31,,69,xe" filled="t" fillcolor="#404040" stroked="f" strokeweight="1pt">
                  <v:stroke joinstyle="miter"/>
                  <v:path o:connecttype="custom" o:connectlocs="1749,209;874,419;0,209;874,0" o:connectangles="0,82,164,247"/>
                  <o:lock v:ext="edit" aspectratio="f"/>
                </v:shape>
                <v:roundrect id="矩形 1" o:spid="_x0000_s1063" style="width:1183;height:434;left:5276;position:absolute;top:3916;v-text-anchor:middle" arcsize="10923f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63F15442">
                        <w:pPr>
                          <w:pStyle w:val="a"/>
                          <w:bidi w:val="0"/>
                          <w:rPr>
                            <w:rFonts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奖励荣誉</w:t>
                        </w:r>
                      </w:p>
                    </w:txbxContent>
                  </v:textbox>
                </v:roundrect>
                <v:line id="直接连接符 16" o:spid="_x0000_s1064" style="flip:y;position:absolute" from="6529,4321" to="15046,4323" coordsize="21600,21600" stroked="t" strokecolor="#f2f2f2" strokeweight="2pt">
                  <v:stroke joinstyle="miter"/>
                  <o:lock v:ext="edit" aspectratio="f"/>
                </v:line>
                <v:group id="组合 7" o:spid="_x0000_s1065" style="width:209;height:207;left:4949;position:absolute;top:4030" coordorigin="7165,3965" coordsize="263,259">
                  <o:lock v:ext="edit" aspectratio="f"/>
                  <v:rect id="矩形 56" o:spid="_x0000_s1066" style="width:113;height:113;left:7165;position:absolute;top:3965;v-text-anchor:middle" coordsize="21600,21600" filled="t" fillcolor="white" stroked="f" strokeweight="1.25pt">
                    <v:stroke joinstyle="miter"/>
                    <o:lock v:ext="edit" aspectratio="f"/>
                  </v:rect>
                  <v:rect id="矩形 56" o:spid="_x0000_s1067" style="width:113;height:113;left:7315;position:absolute;top:3965;v-text-anchor:middle" coordsize="21600,21600" filled="t" fillcolor="white" stroked="f" strokeweight="1.25pt">
                    <v:stroke joinstyle="miter"/>
                    <o:lock v:ext="edit" aspectratio="f"/>
                  </v:rect>
                  <v:rect id="矩形 56" o:spid="_x0000_s1068" style="width:113;height:113;left:7166;position:absolute;top:4112;v-text-anchor:middle" coordsize="21600,21600" filled="t" fillcolor="white" stroked="f" strokeweight="1.25pt">
                    <v:stroke joinstyle="miter"/>
                    <o:lock v:ext="edit" aspectratio="f"/>
                  </v:rect>
                  <v:rect id="矩形 56" o:spid="_x0000_s1069" style="width:113;height:113;left:7316;position:absolute;top:4112;v-text-anchor:middle" coordsize="21600,21600" filled="t" fillcolor="white" stroked="f" strokeweight="1.25pt">
                    <v:stroke joinstyle="miter"/>
                    <o:lock v:ext="edit" aspectratio="f"/>
                  </v:rect>
                </v:group>
                <w10:anchorlock/>
              </v:group>
            </w:pict>
          </mc:Fallback>
        </mc:AlternateContent>
      </w:r>
    </w:p>
    <w:p w14:paraId="02545FBB">
      <w:pPr>
        <w:pStyle w:val="a0"/>
        <w:rPr>
          <w:rFonts w:hint="default"/>
          <w:sz w:val="21"/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20XX学年荣获“优秀学生干部”称号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荣获国家励志奖学金</w:t>
      </w:r>
    </w:p>
    <w:p w14:paraId="38CD323A">
      <w:pPr>
        <w:pStyle w:val="a5"/>
        <w:bidi w:val="0"/>
        <w:rPr>
          <w:rFonts w:hint="default"/>
        </w:rPr>
      </w:pPr>
      <w:r>
        <mc:AlternateContent>
          <mc:Choice Requires="wpg">
            <w:drawing>
              <wp:inline distT="0" distB="0" distL="114300" distR="114300">
                <wp:extent cx="6525895" cy="275590"/>
                <wp:effectExtent l="0" t="0" r="8255" b="10160"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25895" cy="275590"/>
                          <a:chOff x="4769" y="3916"/>
                          <a:chExt cx="10277" cy="434"/>
                        </a:xfrm>
                      </wpg:grpSpPr>
                      <wps:wsp xmlns:wps="http://schemas.microsoft.com/office/word/2010/wordprocessingShape">
                        <wps:cNvPr id="48" name="矩形 40"/>
                        <wps:cNvSpPr/>
                        <wps:spPr>
                          <a:xfrm>
                            <a:off x="4769" y="3921"/>
                            <a:ext cx="1749" cy="419"/>
                          </a:xfrm>
                          <a:prstGeom prst="round2Same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" name="矩形 1"/>
                        <wps:cNvSpPr/>
                        <wps:spPr>
                          <a:xfrm>
                            <a:off x="5276" y="3916"/>
                            <a:ext cx="1183" cy="43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个人评价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0" name="直接连接符 16"/>
                        <wps:cNvCnPr/>
                        <wps:spPr>
                          <a:xfrm flipV="1">
                            <a:off x="6529" y="4321"/>
                            <a:ext cx="8517" cy="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1" name="组合 7"/>
                        <wpg:cNvGrpSpPr/>
                        <wpg:grpSpPr>
                          <a:xfrm>
                            <a:off x="4949" y="4030"/>
                            <a:ext cx="209" cy="207"/>
                            <a:chOff x="7165" y="3965"/>
                            <a:chExt cx="263" cy="259"/>
                          </a:xfrm>
                        </wpg:grpSpPr>
                        <wps:wsp xmlns:wps="http://schemas.microsoft.com/office/word/2010/wordprocessingShape">
                          <wps:cNvPr id="52" name="矩形 56"/>
                          <wps:cNvSpPr/>
                          <wps:spPr>
                            <a:xfrm>
                              <a:off x="7165" y="3965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3" name="矩形 56"/>
                          <wps:cNvSpPr/>
                          <wps:spPr>
                            <a:xfrm>
                              <a:off x="7315" y="3965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5" name="矩形 56"/>
                          <wps:cNvSpPr/>
                          <wps:spPr>
                            <a:xfrm>
                              <a:off x="7166" y="4112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6" name="矩形 56"/>
                          <wps:cNvSpPr/>
                          <wps:spPr>
                            <a:xfrm>
                              <a:off x="7316" y="4112"/>
                              <a:ext cx="113" cy="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i1070" style="width:513.85pt;height:21.7pt" coordorigin="4769,3916" coordsize="10277,434">
                <o:lock v:ext="edit" aspectratio="f"/>
                <v:shape id="矩形 40" o:spid="_x0000_s1071" style="width:1749;height:419;left:4769;position:absolute;top:3921;v-text-anchor:middle" coordsize="1749,419" path="m69,l1679,c1717,,1748,31,1748,69l1749,419,1749,419,,419,,419,,69c,31,31,,69,xe" filled="t" fillcolor="#404040" stroked="f" strokeweight="1pt">
                  <v:stroke joinstyle="miter"/>
                  <v:path o:connecttype="custom" o:connectlocs="1749,209;874,419;0,209;874,0" o:connectangles="0,82,164,247"/>
                  <o:lock v:ext="edit" aspectratio="f"/>
                </v:shape>
                <v:roundrect id="矩形 1" o:spid="_x0000_s1072" style="width:1183;height:434;left:5276;position:absolute;top:3916;v-text-anchor:middle" arcsize="10923f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5E32756A">
                        <w:pPr>
                          <w:pStyle w:val="a"/>
                          <w:bidi w:val="0"/>
                          <w:rPr>
                            <w:rFonts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个人评价</w:t>
                        </w:r>
                      </w:p>
                    </w:txbxContent>
                  </v:textbox>
                </v:roundrect>
                <v:line id="直接连接符 16" o:spid="_x0000_s1073" style="flip:y;position:absolute" from="6529,4321" to="15046,4323" coordsize="21600,21600" stroked="t" strokecolor="#f2f2f2" strokeweight="2pt">
                  <v:stroke joinstyle="miter"/>
                  <o:lock v:ext="edit" aspectratio="f"/>
                </v:line>
                <v:group id="组合 7" o:spid="_x0000_s1074" style="width:209;height:207;left:4949;position:absolute;top:4030" coordorigin="7165,3965" coordsize="263,259">
                  <o:lock v:ext="edit" aspectratio="f"/>
                  <v:rect id="矩形 56" o:spid="_x0000_s1075" style="width:113;height:113;left:7165;position:absolute;top:3965;v-text-anchor:middle" coordsize="21600,21600" filled="t" fillcolor="white" stroked="f" strokeweight="1.25pt">
                    <v:stroke joinstyle="miter"/>
                    <o:lock v:ext="edit" aspectratio="f"/>
                  </v:rect>
                  <v:rect id="矩形 56" o:spid="_x0000_s1076" style="width:113;height:113;left:7315;position:absolute;top:3965;v-text-anchor:middle" coordsize="21600,21600" filled="t" fillcolor="white" stroked="f" strokeweight="1.25pt">
                    <v:stroke joinstyle="miter"/>
                    <o:lock v:ext="edit" aspectratio="f"/>
                  </v:rect>
                  <v:rect id="矩形 56" o:spid="_x0000_s1077" style="width:113;height:113;left:7166;position:absolute;top:4112;v-text-anchor:middle" coordsize="21600,21600" filled="t" fillcolor="white" stroked="f" strokeweight="1.25pt">
                    <v:stroke joinstyle="miter"/>
                    <o:lock v:ext="edit" aspectratio="f"/>
                  </v:rect>
                  <v:rect id="_x0000_s1026" o:spid="_x0000_s1078" style="width:113;height:113;left:7316;position:absolute;top:4112;v-text-anchor:middle" coordsize="21600,21600" filled="t" fillcolor="white" stroked="f" strokeweight="1.25pt">
                    <v:stroke joinstyle="miter"/>
                    <o:lock v:ext="edit" aspectratio="f"/>
                  </v:rect>
                </v:group>
                <w10:anchorlock/>
              </v:group>
            </w:pict>
          </mc:Fallback>
        </mc:AlternateContent>
      </w:r>
    </w:p>
    <w:p w14:paraId="166CFB6C">
      <w:pPr>
        <w:pStyle w:val="a0"/>
        <w:bidi w:val="0"/>
        <w:rPr>
          <w:rFonts w:ascii="微软雅黑" w:eastAsia="微软雅黑" w:hAnsi="微软雅黑" w:cs="微软雅黑"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lang w:val="en-US" w:eastAsia="zh-CN"/>
        </w:rPr>
        <w:t>本人在校期间掌握了扎实的理论知识，获得了很好的专业素养，树立了正确的人生观和价值观；性格乐观向上，自信大方，不惧挑战和困难，学习严谨认真，刻苦钻研，上进心强，有良好的自我管理能力、分析处理能力，我始终坚信，只要经过不懈的努力，定会迎来属于自己闪光的时刻。</w:t>
      </w:r>
    </w:p>
    <w:sectPr>
      <w:headerReference w:type="default" r:id="rId6"/>
      <w:pgSz w:w="11906" w:h="16838"/>
      <w:pgMar w:top="1120" w:right="646" w:bottom="40" w:left="960" w:header="567" w:footer="992" w:gutter="0"/>
      <w:pg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gBorders>
      <w:cols w:num="1" w:space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A8D3476-F2AB-4B8A-ADE9-2E56C0096627}"/>
  </w:font>
  <w:font w:name="宋体">
    <w:panose1 w:val="02010600030101010101"/>
    <w:charset w:val="80"/>
    <w:family w:val="roman"/>
    <w:pitch w:val="default"/>
    <w:sig w:usb0="00000203" w:usb1="288F0000" w:usb2="00000006" w:usb3="00000000" w:csb0="00060001" w:csb1="00000000"/>
    <w:embedRegular r:id="rId2" w:fontKey="{43EED1C5-7944-42FC-A96B-23500BEE5B8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3C3C9FC2-8E01-47F2-B012-69187DD8CFA9}"/>
  </w:font>
  <w:font w:name="MiSans">
    <w:panose1 w:val="00000500000000000000"/>
    <w:charset w:val="86"/>
    <w:family w:val="auto"/>
    <w:pitch w:val="default"/>
    <w:sig w:usb0="00000001" w:usb1="0A0F1810" w:usb2="00000016" w:usb3="00000000" w:csb0="00040001" w:csb1="00000000"/>
    <w:embedRegular r:id="rId4" w:fontKey="{0A4ED933-A2FD-4E8C-87E5-1DDF85451C1D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AF59744A-87BE-4E32-A209-872EBD3C9773}"/>
    <w:embedBold r:id="rId6" w:subsetted="1" w:fontKey="{F9BF053A-E447-4C19-9DA7-4C5D882F78EF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7" w:fontKey="{EBC53F14-DEF2-4BCA-960C-669ABC0F6A21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EC9C6BB">
    <w:pPr>
      <w:pStyle w:val="Header"/>
      <w:spacing w:before="48"/>
    </w:pPr>
    <w:r>
      <w:rPr>
        <w:sz w:val="21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2256155</wp:posOffset>
              </wp:positionH>
              <wp:positionV relativeFrom="paragraph">
                <wp:posOffset>-173990</wp:posOffset>
              </wp:positionV>
              <wp:extent cx="1774190" cy="402590"/>
              <wp:effectExtent l="0" t="0" r="16510" b="0"/>
              <wp:wrapNone/>
              <wp:docPr id="5" name="组合 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1774190" cy="402590"/>
                        <a:chOff x="10275" y="635"/>
                        <a:chExt cx="2794" cy="634"/>
                      </a:xfrm>
                    </wpg:grpSpPr>
                    <wps:wsp xmlns:wps="http://schemas.microsoft.com/office/word/2010/wordprocessingShape">
                      <wps:cNvPr id="109" name="矩形 109"/>
                      <wps:cNvSpPr/>
                      <wps:spPr>
                        <a:xfrm>
                          <a:off x="12615" y="900"/>
                          <a:ext cx="454" cy="57"/>
                        </a:xfrm>
                        <a:prstGeom prst="rect">
                          <a:avLst/>
                        </a:prstGeom>
                        <a:solidFill>
                          <a:srgbClr val="6B6D6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  <wps:wsp xmlns:wps="http://schemas.microsoft.com/office/word/2010/wordprocessingShape">
                      <wps:cNvPr id="4" name="矩形 4"/>
                      <wps:cNvSpPr/>
                      <wps:spPr>
                        <a:xfrm>
                          <a:off x="10275" y="900"/>
                          <a:ext cx="454" cy="57"/>
                        </a:xfrm>
                        <a:prstGeom prst="rect">
                          <a:avLst/>
                        </a:prstGeom>
                        <a:solidFill>
                          <a:srgbClr val="6B6D6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  <wps:wsp xmlns:wps="http://schemas.microsoft.com/office/word/2010/wordprocessingShape">
                      <wps:cNvPr id="6" name="矩形 1"/>
                      <wps:cNvSpPr/>
                      <wps:spPr>
                        <a:xfrm>
                          <a:off x="10916" y="635"/>
                          <a:ext cx="1597" cy="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7"/>
                              <w:bidi w:val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简 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0" rIns="54000" bIns="0" numCol="1" spcCol="0" rtlCol="0" fromWordArt="0" anchor="b" anchorCtr="0" forceAA="0" compatLnSpc="1"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2049" style="width:139.7pt;height:31.7pt;margin-top:-13.7pt;margin-left:177.65pt;mso-height-relative:page;mso-width-relative:page;position:absolute;z-index:251659264" coordorigin="10275,635" coordsize="2794,634">
              <o:lock v:ext="edit" aspectratio="f"/>
              <v:rect id="_x0000_s1026" o:spid="_x0000_s2050" style="width:454;height:57;left:12615;position:absolute;top:900;v-text-anchor:middle" coordsize="21600,21600" filled="t" fillcolor="#6b6d6c" stroked="f" strokeweight="1pt">
                <v:stroke joinstyle="miter"/>
                <o:lock v:ext="edit" aspectratio="f"/>
                <v:textbox>
                  <w:txbxContent>
                    <w:p w14:paraId="7F03A5F0">
                      <w:pPr>
                        <w:jc w:val="center"/>
                      </w:pPr>
                    </w:p>
                  </w:txbxContent>
                </v:textbox>
              </v:rect>
              <v:rect id="_x0000_s1026" o:spid="_x0000_s2051" style="width:454;height:57;left:10275;position:absolute;top:900;v-text-anchor:middle" coordsize="21600,21600" filled="t" fillcolor="#6b6d6c" stroked="f" strokeweight="1pt">
                <v:stroke joinstyle="miter"/>
                <o:lock v:ext="edit" aspectratio="f"/>
                <v:textbox>
                  <w:txbxContent>
                    <w:p w14:paraId="7B6FDE78">
                      <w:pPr>
                        <w:jc w:val="center"/>
                      </w:pPr>
                    </w:p>
                  </w:txbxContent>
                </v:textbox>
              </v:rect>
              <v:rect id="矩形 1" o:spid="_x0000_s2052" style="width:1597;height:634;left:10916;position:absolute;top:635;v-text-anchor:bottom" coordsize="21600,21600" filled="f" stroked="f" strokeweight="1pt">
                <v:stroke joinstyle="miter"/>
                <o:lock v:ext="edit" aspectratio="f"/>
                <v:textbox inset="4.25pt,0,4.25pt,0">
                  <w:txbxContent>
                    <w:p w14:paraId="7CAA0A1A">
                      <w:pPr>
                        <w:pStyle w:val="a7"/>
                        <w:bidi w:val="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简 历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attachedTemplate r:id="rId1"/>
  <w:defaultTabStop w:val="420"/>
  <w:drawingGridVerticalSpacing w:val="157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5FD3636"/>
    <w:rsid w:val="00083A3F"/>
    <w:rsid w:val="001724E5"/>
    <w:rsid w:val="00191A3D"/>
    <w:rsid w:val="001A4E8A"/>
    <w:rsid w:val="0022241F"/>
    <w:rsid w:val="00235FA3"/>
    <w:rsid w:val="00276E33"/>
    <w:rsid w:val="0028123E"/>
    <w:rsid w:val="00302E87"/>
    <w:rsid w:val="00361BE1"/>
    <w:rsid w:val="00464294"/>
    <w:rsid w:val="0050699C"/>
    <w:rsid w:val="00561212"/>
    <w:rsid w:val="005E1040"/>
    <w:rsid w:val="005E6532"/>
    <w:rsid w:val="005F656E"/>
    <w:rsid w:val="00682804"/>
    <w:rsid w:val="0069744B"/>
    <w:rsid w:val="006C2DB3"/>
    <w:rsid w:val="006D7A4F"/>
    <w:rsid w:val="006E2AC9"/>
    <w:rsid w:val="006F1A66"/>
    <w:rsid w:val="007A4F5A"/>
    <w:rsid w:val="007C2EA3"/>
    <w:rsid w:val="007D70E5"/>
    <w:rsid w:val="008824C2"/>
    <w:rsid w:val="008942B2"/>
    <w:rsid w:val="008B539F"/>
    <w:rsid w:val="008F71B3"/>
    <w:rsid w:val="00967771"/>
    <w:rsid w:val="00987D89"/>
    <w:rsid w:val="00A259A2"/>
    <w:rsid w:val="00A83991"/>
    <w:rsid w:val="00B41B74"/>
    <w:rsid w:val="00B52690"/>
    <w:rsid w:val="00B720F1"/>
    <w:rsid w:val="00B9268F"/>
    <w:rsid w:val="00B93647"/>
    <w:rsid w:val="00C360DC"/>
    <w:rsid w:val="00C82239"/>
    <w:rsid w:val="00CF5500"/>
    <w:rsid w:val="00D026A7"/>
    <w:rsid w:val="00D14A35"/>
    <w:rsid w:val="00DF73EB"/>
    <w:rsid w:val="00E12716"/>
    <w:rsid w:val="00E728CD"/>
    <w:rsid w:val="00EB7BC7"/>
    <w:rsid w:val="00EF3C5A"/>
    <w:rsid w:val="00EF5BA2"/>
    <w:rsid w:val="00F81138"/>
    <w:rsid w:val="00F84495"/>
    <w:rsid w:val="00F935A1"/>
    <w:rsid w:val="00FA010B"/>
    <w:rsid w:val="00FE3487"/>
    <w:rsid w:val="01096751"/>
    <w:rsid w:val="011567D7"/>
    <w:rsid w:val="011B4D88"/>
    <w:rsid w:val="012C2953"/>
    <w:rsid w:val="01380E04"/>
    <w:rsid w:val="013C7E94"/>
    <w:rsid w:val="01460ECB"/>
    <w:rsid w:val="014B0817"/>
    <w:rsid w:val="015F16C2"/>
    <w:rsid w:val="016E2F6B"/>
    <w:rsid w:val="016E7D68"/>
    <w:rsid w:val="01761E20"/>
    <w:rsid w:val="018A7A81"/>
    <w:rsid w:val="018D1BF5"/>
    <w:rsid w:val="01936CAA"/>
    <w:rsid w:val="01B07280"/>
    <w:rsid w:val="01B25A11"/>
    <w:rsid w:val="01B81899"/>
    <w:rsid w:val="01D43539"/>
    <w:rsid w:val="01F63EFB"/>
    <w:rsid w:val="01F80A87"/>
    <w:rsid w:val="01FB5C1F"/>
    <w:rsid w:val="01FE733F"/>
    <w:rsid w:val="02032876"/>
    <w:rsid w:val="020379CE"/>
    <w:rsid w:val="02044EFD"/>
    <w:rsid w:val="02083B55"/>
    <w:rsid w:val="02092C75"/>
    <w:rsid w:val="020B5543"/>
    <w:rsid w:val="020B6AB7"/>
    <w:rsid w:val="020C62E0"/>
    <w:rsid w:val="02122026"/>
    <w:rsid w:val="021959FC"/>
    <w:rsid w:val="022E06FE"/>
    <w:rsid w:val="023A109F"/>
    <w:rsid w:val="024617F2"/>
    <w:rsid w:val="02464147"/>
    <w:rsid w:val="024E1539"/>
    <w:rsid w:val="02611253"/>
    <w:rsid w:val="02827741"/>
    <w:rsid w:val="0284231A"/>
    <w:rsid w:val="0284662D"/>
    <w:rsid w:val="029028BE"/>
    <w:rsid w:val="0290537C"/>
    <w:rsid w:val="02945DE7"/>
    <w:rsid w:val="029A38EC"/>
    <w:rsid w:val="02A1111E"/>
    <w:rsid w:val="02A91D81"/>
    <w:rsid w:val="02B330B2"/>
    <w:rsid w:val="02BA365B"/>
    <w:rsid w:val="02C40969"/>
    <w:rsid w:val="02DA4630"/>
    <w:rsid w:val="02DD05C1"/>
    <w:rsid w:val="02ED3ED1"/>
    <w:rsid w:val="02EF1E8A"/>
    <w:rsid w:val="02FC0A16"/>
    <w:rsid w:val="02FC45A7"/>
    <w:rsid w:val="0300498F"/>
    <w:rsid w:val="030A2B0C"/>
    <w:rsid w:val="031627F7"/>
    <w:rsid w:val="032A64DB"/>
    <w:rsid w:val="032F634F"/>
    <w:rsid w:val="03357D93"/>
    <w:rsid w:val="03431C7B"/>
    <w:rsid w:val="034C307A"/>
    <w:rsid w:val="03541703"/>
    <w:rsid w:val="036E2505"/>
    <w:rsid w:val="037476FB"/>
    <w:rsid w:val="037E5F3F"/>
    <w:rsid w:val="038B515A"/>
    <w:rsid w:val="03907447"/>
    <w:rsid w:val="039779B8"/>
    <w:rsid w:val="03A1300B"/>
    <w:rsid w:val="03BC7892"/>
    <w:rsid w:val="03C00DC8"/>
    <w:rsid w:val="03C82B80"/>
    <w:rsid w:val="03D33F37"/>
    <w:rsid w:val="03D40DA8"/>
    <w:rsid w:val="040F37B1"/>
    <w:rsid w:val="04292C05"/>
    <w:rsid w:val="042A346F"/>
    <w:rsid w:val="042B5143"/>
    <w:rsid w:val="042C0ED4"/>
    <w:rsid w:val="0451050C"/>
    <w:rsid w:val="04547A46"/>
    <w:rsid w:val="045F1A81"/>
    <w:rsid w:val="04636C68"/>
    <w:rsid w:val="047C0233"/>
    <w:rsid w:val="048001B0"/>
    <w:rsid w:val="04845CCF"/>
    <w:rsid w:val="04860EC0"/>
    <w:rsid w:val="048D3531"/>
    <w:rsid w:val="048D716B"/>
    <w:rsid w:val="04922410"/>
    <w:rsid w:val="04A171B4"/>
    <w:rsid w:val="04AD3276"/>
    <w:rsid w:val="04BF5A1F"/>
    <w:rsid w:val="04C05C8C"/>
    <w:rsid w:val="04C16AA4"/>
    <w:rsid w:val="04C9685E"/>
    <w:rsid w:val="04CD4B19"/>
    <w:rsid w:val="04D11601"/>
    <w:rsid w:val="04D21725"/>
    <w:rsid w:val="04E44A20"/>
    <w:rsid w:val="04E470A0"/>
    <w:rsid w:val="04EB4106"/>
    <w:rsid w:val="04EB48D3"/>
    <w:rsid w:val="04FC0CCE"/>
    <w:rsid w:val="05103C2F"/>
    <w:rsid w:val="051431FB"/>
    <w:rsid w:val="051B2654"/>
    <w:rsid w:val="051D481D"/>
    <w:rsid w:val="051E0804"/>
    <w:rsid w:val="05281AC7"/>
    <w:rsid w:val="053000D2"/>
    <w:rsid w:val="054D585F"/>
    <w:rsid w:val="05573D16"/>
    <w:rsid w:val="05607291"/>
    <w:rsid w:val="0582022A"/>
    <w:rsid w:val="05853C7D"/>
    <w:rsid w:val="059801D5"/>
    <w:rsid w:val="059A1F6B"/>
    <w:rsid w:val="059D0A4D"/>
    <w:rsid w:val="05A73881"/>
    <w:rsid w:val="05B44CC5"/>
    <w:rsid w:val="05D5468C"/>
    <w:rsid w:val="05D76C05"/>
    <w:rsid w:val="05DE61E6"/>
    <w:rsid w:val="05E25CD6"/>
    <w:rsid w:val="05F839BE"/>
    <w:rsid w:val="05FA6722"/>
    <w:rsid w:val="05FA699A"/>
    <w:rsid w:val="0615537B"/>
    <w:rsid w:val="06163DB0"/>
    <w:rsid w:val="06197CF9"/>
    <w:rsid w:val="062B3CF8"/>
    <w:rsid w:val="06345E06"/>
    <w:rsid w:val="06362F42"/>
    <w:rsid w:val="063A78C0"/>
    <w:rsid w:val="063D115E"/>
    <w:rsid w:val="064249C6"/>
    <w:rsid w:val="0648422B"/>
    <w:rsid w:val="064C2FCB"/>
    <w:rsid w:val="064E5119"/>
    <w:rsid w:val="06577382"/>
    <w:rsid w:val="065D1969"/>
    <w:rsid w:val="066466EB"/>
    <w:rsid w:val="06707AEB"/>
    <w:rsid w:val="067E48EF"/>
    <w:rsid w:val="06857884"/>
    <w:rsid w:val="069D36A5"/>
    <w:rsid w:val="069D3745"/>
    <w:rsid w:val="06A25465"/>
    <w:rsid w:val="06A9757C"/>
    <w:rsid w:val="06B148F5"/>
    <w:rsid w:val="06BA096E"/>
    <w:rsid w:val="06C33E8C"/>
    <w:rsid w:val="06CB1990"/>
    <w:rsid w:val="06DF0467"/>
    <w:rsid w:val="06E82FEE"/>
    <w:rsid w:val="06EB4272"/>
    <w:rsid w:val="06F04560"/>
    <w:rsid w:val="06F37027"/>
    <w:rsid w:val="06F82FDC"/>
    <w:rsid w:val="06FF21D3"/>
    <w:rsid w:val="07090B95"/>
    <w:rsid w:val="070933B5"/>
    <w:rsid w:val="070A28BA"/>
    <w:rsid w:val="071C4107"/>
    <w:rsid w:val="072147E5"/>
    <w:rsid w:val="07287718"/>
    <w:rsid w:val="0737592B"/>
    <w:rsid w:val="074D2549"/>
    <w:rsid w:val="07500A1D"/>
    <w:rsid w:val="075E0D51"/>
    <w:rsid w:val="0765096C"/>
    <w:rsid w:val="07896E38"/>
    <w:rsid w:val="078E27D0"/>
    <w:rsid w:val="0797489E"/>
    <w:rsid w:val="0799300A"/>
    <w:rsid w:val="07A07BF6"/>
    <w:rsid w:val="07A50D69"/>
    <w:rsid w:val="07DD6C78"/>
    <w:rsid w:val="07E74FFE"/>
    <w:rsid w:val="07ED4058"/>
    <w:rsid w:val="07EF46DA"/>
    <w:rsid w:val="07F436EE"/>
    <w:rsid w:val="07F81C79"/>
    <w:rsid w:val="08021B08"/>
    <w:rsid w:val="080A5070"/>
    <w:rsid w:val="08155B43"/>
    <w:rsid w:val="081C150C"/>
    <w:rsid w:val="082106BD"/>
    <w:rsid w:val="08253C58"/>
    <w:rsid w:val="082E7423"/>
    <w:rsid w:val="08353252"/>
    <w:rsid w:val="08426ADA"/>
    <w:rsid w:val="084A5DB4"/>
    <w:rsid w:val="0851768E"/>
    <w:rsid w:val="086E3851"/>
    <w:rsid w:val="087C3246"/>
    <w:rsid w:val="08940DDD"/>
    <w:rsid w:val="08A01DB3"/>
    <w:rsid w:val="08B53EAF"/>
    <w:rsid w:val="08C376E2"/>
    <w:rsid w:val="08C43471"/>
    <w:rsid w:val="08DF1911"/>
    <w:rsid w:val="08E13DC4"/>
    <w:rsid w:val="08E21B49"/>
    <w:rsid w:val="08E623F8"/>
    <w:rsid w:val="08E74F7E"/>
    <w:rsid w:val="08FB7246"/>
    <w:rsid w:val="091341CE"/>
    <w:rsid w:val="09396F37"/>
    <w:rsid w:val="09426C84"/>
    <w:rsid w:val="09551009"/>
    <w:rsid w:val="0958005D"/>
    <w:rsid w:val="095D5DDD"/>
    <w:rsid w:val="097C1841"/>
    <w:rsid w:val="097E3625"/>
    <w:rsid w:val="097E64A4"/>
    <w:rsid w:val="09824FAD"/>
    <w:rsid w:val="098F4E55"/>
    <w:rsid w:val="09AC7948"/>
    <w:rsid w:val="09B94BF1"/>
    <w:rsid w:val="09C85603"/>
    <w:rsid w:val="09CA7630"/>
    <w:rsid w:val="09D11E1A"/>
    <w:rsid w:val="09D5211C"/>
    <w:rsid w:val="09D52534"/>
    <w:rsid w:val="09E84FAE"/>
    <w:rsid w:val="09E86F44"/>
    <w:rsid w:val="09F064E7"/>
    <w:rsid w:val="09F06AEC"/>
    <w:rsid w:val="0A0D42FD"/>
    <w:rsid w:val="0A0D7099"/>
    <w:rsid w:val="0A101D32"/>
    <w:rsid w:val="0A1A01B7"/>
    <w:rsid w:val="0A1B5BC4"/>
    <w:rsid w:val="0A1B61A6"/>
    <w:rsid w:val="0A3702EE"/>
    <w:rsid w:val="0A3836C5"/>
    <w:rsid w:val="0A4113C0"/>
    <w:rsid w:val="0A4156D1"/>
    <w:rsid w:val="0A4679C7"/>
    <w:rsid w:val="0A4D2976"/>
    <w:rsid w:val="0A61473D"/>
    <w:rsid w:val="0A6C2012"/>
    <w:rsid w:val="0A711A69"/>
    <w:rsid w:val="0A7E6D05"/>
    <w:rsid w:val="0A8C44C8"/>
    <w:rsid w:val="0A916994"/>
    <w:rsid w:val="0A944443"/>
    <w:rsid w:val="0A946E9E"/>
    <w:rsid w:val="0A99114F"/>
    <w:rsid w:val="0AC91A5B"/>
    <w:rsid w:val="0AE24564"/>
    <w:rsid w:val="0AED63D5"/>
    <w:rsid w:val="0AF04006"/>
    <w:rsid w:val="0AF135FB"/>
    <w:rsid w:val="0AF33D53"/>
    <w:rsid w:val="0B067260"/>
    <w:rsid w:val="0B07597C"/>
    <w:rsid w:val="0B09246E"/>
    <w:rsid w:val="0B11197C"/>
    <w:rsid w:val="0B1D0CC3"/>
    <w:rsid w:val="0B2D477C"/>
    <w:rsid w:val="0B363888"/>
    <w:rsid w:val="0B3E7A43"/>
    <w:rsid w:val="0B405ED5"/>
    <w:rsid w:val="0B590943"/>
    <w:rsid w:val="0B5952B5"/>
    <w:rsid w:val="0B6174A8"/>
    <w:rsid w:val="0B6E3B68"/>
    <w:rsid w:val="0B7764F9"/>
    <w:rsid w:val="0B7E7E81"/>
    <w:rsid w:val="0B815649"/>
    <w:rsid w:val="0B892750"/>
    <w:rsid w:val="0B92456A"/>
    <w:rsid w:val="0B9B036E"/>
    <w:rsid w:val="0B9E7501"/>
    <w:rsid w:val="0BA02012"/>
    <w:rsid w:val="0BA46FAB"/>
    <w:rsid w:val="0BA92C2D"/>
    <w:rsid w:val="0BB2531D"/>
    <w:rsid w:val="0BB42F4B"/>
    <w:rsid w:val="0BB9132A"/>
    <w:rsid w:val="0BB92D69"/>
    <w:rsid w:val="0BB9596E"/>
    <w:rsid w:val="0BBD4692"/>
    <w:rsid w:val="0BC922BD"/>
    <w:rsid w:val="0BCD0015"/>
    <w:rsid w:val="0BD065D0"/>
    <w:rsid w:val="0BD822F0"/>
    <w:rsid w:val="0BD84931"/>
    <w:rsid w:val="0BD87233"/>
    <w:rsid w:val="0BDA6752"/>
    <w:rsid w:val="0BDE0CED"/>
    <w:rsid w:val="0BDF57DB"/>
    <w:rsid w:val="0BE1178A"/>
    <w:rsid w:val="0BE4385B"/>
    <w:rsid w:val="0BE61950"/>
    <w:rsid w:val="0BE66D97"/>
    <w:rsid w:val="0BEB455E"/>
    <w:rsid w:val="0BEF210C"/>
    <w:rsid w:val="0BF4406D"/>
    <w:rsid w:val="0BFE22F9"/>
    <w:rsid w:val="0C011857"/>
    <w:rsid w:val="0C0822EC"/>
    <w:rsid w:val="0C195857"/>
    <w:rsid w:val="0C245ED9"/>
    <w:rsid w:val="0C272694"/>
    <w:rsid w:val="0C2D0B42"/>
    <w:rsid w:val="0C36476A"/>
    <w:rsid w:val="0C3D0224"/>
    <w:rsid w:val="0C4F42FF"/>
    <w:rsid w:val="0C526FE5"/>
    <w:rsid w:val="0C53223E"/>
    <w:rsid w:val="0C566B70"/>
    <w:rsid w:val="0C6D1583"/>
    <w:rsid w:val="0C727A9C"/>
    <w:rsid w:val="0C803B53"/>
    <w:rsid w:val="0C8F3D96"/>
    <w:rsid w:val="0C936BCC"/>
    <w:rsid w:val="0C957806"/>
    <w:rsid w:val="0C985BB0"/>
    <w:rsid w:val="0CA03A7D"/>
    <w:rsid w:val="0CA80FCC"/>
    <w:rsid w:val="0CAD1F6C"/>
    <w:rsid w:val="0CAD202E"/>
    <w:rsid w:val="0CAD2F95"/>
    <w:rsid w:val="0CB12C4C"/>
    <w:rsid w:val="0CBD7116"/>
    <w:rsid w:val="0CC25FC9"/>
    <w:rsid w:val="0CCF044F"/>
    <w:rsid w:val="0CD0364E"/>
    <w:rsid w:val="0CF06F2A"/>
    <w:rsid w:val="0CF37E01"/>
    <w:rsid w:val="0D037A8D"/>
    <w:rsid w:val="0D0B33E1"/>
    <w:rsid w:val="0D1232B0"/>
    <w:rsid w:val="0D1A2E2A"/>
    <w:rsid w:val="0D1A68EB"/>
    <w:rsid w:val="0D1F36A0"/>
    <w:rsid w:val="0D2A1D10"/>
    <w:rsid w:val="0D3158E7"/>
    <w:rsid w:val="0D3532AF"/>
    <w:rsid w:val="0D3A197F"/>
    <w:rsid w:val="0D3C66B3"/>
    <w:rsid w:val="0D451175"/>
    <w:rsid w:val="0D594148"/>
    <w:rsid w:val="0D615090"/>
    <w:rsid w:val="0D6878D5"/>
    <w:rsid w:val="0D6A01F9"/>
    <w:rsid w:val="0D7B0B7E"/>
    <w:rsid w:val="0D8A4571"/>
    <w:rsid w:val="0D906017"/>
    <w:rsid w:val="0D9965CC"/>
    <w:rsid w:val="0D9A02F5"/>
    <w:rsid w:val="0D9A0AAC"/>
    <w:rsid w:val="0D9D24E2"/>
    <w:rsid w:val="0DA044D9"/>
    <w:rsid w:val="0DC04C9A"/>
    <w:rsid w:val="0DC65AF5"/>
    <w:rsid w:val="0DC74873"/>
    <w:rsid w:val="0DCE24AA"/>
    <w:rsid w:val="0DD163EB"/>
    <w:rsid w:val="0DD62023"/>
    <w:rsid w:val="0DE65159"/>
    <w:rsid w:val="0DE80A29"/>
    <w:rsid w:val="0DEE25D1"/>
    <w:rsid w:val="0DF618F9"/>
    <w:rsid w:val="0E0E5514"/>
    <w:rsid w:val="0E124C7E"/>
    <w:rsid w:val="0E187DC0"/>
    <w:rsid w:val="0E1F0C7B"/>
    <w:rsid w:val="0E2B59BC"/>
    <w:rsid w:val="0E2C71CB"/>
    <w:rsid w:val="0E2F3A82"/>
    <w:rsid w:val="0E333B63"/>
    <w:rsid w:val="0E3B786A"/>
    <w:rsid w:val="0E4F778C"/>
    <w:rsid w:val="0E506845"/>
    <w:rsid w:val="0E53279C"/>
    <w:rsid w:val="0E931C66"/>
    <w:rsid w:val="0E9B2883"/>
    <w:rsid w:val="0E9B2BA4"/>
    <w:rsid w:val="0EA078B2"/>
    <w:rsid w:val="0EB40AE0"/>
    <w:rsid w:val="0EC3241C"/>
    <w:rsid w:val="0EC817E1"/>
    <w:rsid w:val="0EC95C85"/>
    <w:rsid w:val="0EE91E83"/>
    <w:rsid w:val="0EED6F9C"/>
    <w:rsid w:val="0EFC4677"/>
    <w:rsid w:val="0F0220C3"/>
    <w:rsid w:val="0F024CF3"/>
    <w:rsid w:val="0F0A4A87"/>
    <w:rsid w:val="0F0E6F5D"/>
    <w:rsid w:val="0F1A3E74"/>
    <w:rsid w:val="0F1F1F4A"/>
    <w:rsid w:val="0F21411F"/>
    <w:rsid w:val="0F2A5FF8"/>
    <w:rsid w:val="0F2E2507"/>
    <w:rsid w:val="0F2E4E8F"/>
    <w:rsid w:val="0F3011D3"/>
    <w:rsid w:val="0F3E2176"/>
    <w:rsid w:val="0F407ADA"/>
    <w:rsid w:val="0F4F1F41"/>
    <w:rsid w:val="0F5559DD"/>
    <w:rsid w:val="0F696E73"/>
    <w:rsid w:val="0F6D4D62"/>
    <w:rsid w:val="0F6F2366"/>
    <w:rsid w:val="0F7E6E02"/>
    <w:rsid w:val="0F897230"/>
    <w:rsid w:val="0F8B2FB3"/>
    <w:rsid w:val="0F914176"/>
    <w:rsid w:val="0F923CB0"/>
    <w:rsid w:val="0F9658AA"/>
    <w:rsid w:val="0F9A1438"/>
    <w:rsid w:val="0FA1131D"/>
    <w:rsid w:val="0FA91006"/>
    <w:rsid w:val="0FBC7745"/>
    <w:rsid w:val="0FCE554B"/>
    <w:rsid w:val="0FDA065A"/>
    <w:rsid w:val="0FDD465C"/>
    <w:rsid w:val="0FF6752E"/>
    <w:rsid w:val="10042663"/>
    <w:rsid w:val="10085BBA"/>
    <w:rsid w:val="100C2875"/>
    <w:rsid w:val="10152804"/>
    <w:rsid w:val="1019450D"/>
    <w:rsid w:val="101E39C1"/>
    <w:rsid w:val="10207443"/>
    <w:rsid w:val="10284D4D"/>
    <w:rsid w:val="102A7643"/>
    <w:rsid w:val="103A2877"/>
    <w:rsid w:val="103C355D"/>
    <w:rsid w:val="103E5F5E"/>
    <w:rsid w:val="105477D0"/>
    <w:rsid w:val="1059610D"/>
    <w:rsid w:val="107D227D"/>
    <w:rsid w:val="107F4121"/>
    <w:rsid w:val="10810E29"/>
    <w:rsid w:val="109408F3"/>
    <w:rsid w:val="10A675D4"/>
    <w:rsid w:val="10A7189E"/>
    <w:rsid w:val="10A85FBD"/>
    <w:rsid w:val="10A91089"/>
    <w:rsid w:val="10AA3894"/>
    <w:rsid w:val="10AE4602"/>
    <w:rsid w:val="10C5142E"/>
    <w:rsid w:val="10C6288F"/>
    <w:rsid w:val="10D35684"/>
    <w:rsid w:val="10D91945"/>
    <w:rsid w:val="10E960C7"/>
    <w:rsid w:val="10EE6860"/>
    <w:rsid w:val="11041F60"/>
    <w:rsid w:val="110B4805"/>
    <w:rsid w:val="111C4B55"/>
    <w:rsid w:val="111E1A8E"/>
    <w:rsid w:val="11270A41"/>
    <w:rsid w:val="11277EBF"/>
    <w:rsid w:val="11346A77"/>
    <w:rsid w:val="1167643C"/>
    <w:rsid w:val="118A3424"/>
    <w:rsid w:val="118D5511"/>
    <w:rsid w:val="118E3806"/>
    <w:rsid w:val="11900519"/>
    <w:rsid w:val="119A3802"/>
    <w:rsid w:val="119D755F"/>
    <w:rsid w:val="11B969D5"/>
    <w:rsid w:val="11B974BA"/>
    <w:rsid w:val="11D12F8B"/>
    <w:rsid w:val="11D45322"/>
    <w:rsid w:val="11EA5BA6"/>
    <w:rsid w:val="11ED1F40"/>
    <w:rsid w:val="11FC4B3F"/>
    <w:rsid w:val="121037FD"/>
    <w:rsid w:val="12144E05"/>
    <w:rsid w:val="121F7650"/>
    <w:rsid w:val="122E0B2C"/>
    <w:rsid w:val="123D0522"/>
    <w:rsid w:val="124675EC"/>
    <w:rsid w:val="125014D6"/>
    <w:rsid w:val="12543AB7"/>
    <w:rsid w:val="125B3253"/>
    <w:rsid w:val="125B6474"/>
    <w:rsid w:val="12694C09"/>
    <w:rsid w:val="12874700"/>
    <w:rsid w:val="12920568"/>
    <w:rsid w:val="1295157F"/>
    <w:rsid w:val="129B60E5"/>
    <w:rsid w:val="129F50BA"/>
    <w:rsid w:val="12A061A1"/>
    <w:rsid w:val="12A612E4"/>
    <w:rsid w:val="12B35C24"/>
    <w:rsid w:val="12BA6F06"/>
    <w:rsid w:val="12BE236A"/>
    <w:rsid w:val="12BF1BC0"/>
    <w:rsid w:val="13122408"/>
    <w:rsid w:val="132C233E"/>
    <w:rsid w:val="13313DF9"/>
    <w:rsid w:val="13347C82"/>
    <w:rsid w:val="13350B69"/>
    <w:rsid w:val="133728D1"/>
    <w:rsid w:val="133D57E6"/>
    <w:rsid w:val="133E565C"/>
    <w:rsid w:val="13427DB4"/>
    <w:rsid w:val="134610B9"/>
    <w:rsid w:val="13471018"/>
    <w:rsid w:val="136035EC"/>
    <w:rsid w:val="13750189"/>
    <w:rsid w:val="13942D97"/>
    <w:rsid w:val="1399188B"/>
    <w:rsid w:val="139A199E"/>
    <w:rsid w:val="13A237B3"/>
    <w:rsid w:val="13BB36C2"/>
    <w:rsid w:val="13C13D9C"/>
    <w:rsid w:val="13C92283"/>
    <w:rsid w:val="13C95DDF"/>
    <w:rsid w:val="13CD4D08"/>
    <w:rsid w:val="13D6250C"/>
    <w:rsid w:val="13DF3648"/>
    <w:rsid w:val="13DF3F22"/>
    <w:rsid w:val="13E07EEC"/>
    <w:rsid w:val="13E24790"/>
    <w:rsid w:val="13F00572"/>
    <w:rsid w:val="13FC1C81"/>
    <w:rsid w:val="13FE4408"/>
    <w:rsid w:val="140A600D"/>
    <w:rsid w:val="14134099"/>
    <w:rsid w:val="142665A0"/>
    <w:rsid w:val="1431019E"/>
    <w:rsid w:val="1440721D"/>
    <w:rsid w:val="145A1DD7"/>
    <w:rsid w:val="145B2071"/>
    <w:rsid w:val="146B359D"/>
    <w:rsid w:val="14753BCC"/>
    <w:rsid w:val="14756279"/>
    <w:rsid w:val="147B260B"/>
    <w:rsid w:val="148D0384"/>
    <w:rsid w:val="1493174B"/>
    <w:rsid w:val="14A63E46"/>
    <w:rsid w:val="14A711AC"/>
    <w:rsid w:val="14AB4E61"/>
    <w:rsid w:val="14B66738"/>
    <w:rsid w:val="14C323D3"/>
    <w:rsid w:val="14C906AF"/>
    <w:rsid w:val="14CC69BE"/>
    <w:rsid w:val="14E275B4"/>
    <w:rsid w:val="14E9246B"/>
    <w:rsid w:val="15033573"/>
    <w:rsid w:val="151569F2"/>
    <w:rsid w:val="151A4AB3"/>
    <w:rsid w:val="151F5634"/>
    <w:rsid w:val="15274BAD"/>
    <w:rsid w:val="152A6028"/>
    <w:rsid w:val="153042EF"/>
    <w:rsid w:val="153B2520"/>
    <w:rsid w:val="153B6266"/>
    <w:rsid w:val="15431E58"/>
    <w:rsid w:val="154E1983"/>
    <w:rsid w:val="15567922"/>
    <w:rsid w:val="1557566D"/>
    <w:rsid w:val="156C0F61"/>
    <w:rsid w:val="157E441B"/>
    <w:rsid w:val="157F1CE0"/>
    <w:rsid w:val="157F7FFE"/>
    <w:rsid w:val="15880269"/>
    <w:rsid w:val="158834FC"/>
    <w:rsid w:val="158A3BBB"/>
    <w:rsid w:val="158A495F"/>
    <w:rsid w:val="158B4B46"/>
    <w:rsid w:val="15916865"/>
    <w:rsid w:val="15943FE5"/>
    <w:rsid w:val="15A26C71"/>
    <w:rsid w:val="15AA68DD"/>
    <w:rsid w:val="15AD6B64"/>
    <w:rsid w:val="15BD637D"/>
    <w:rsid w:val="15C947BC"/>
    <w:rsid w:val="15CC1A5B"/>
    <w:rsid w:val="15CE40AB"/>
    <w:rsid w:val="15D2526F"/>
    <w:rsid w:val="15D40375"/>
    <w:rsid w:val="15D838CB"/>
    <w:rsid w:val="15F5383C"/>
    <w:rsid w:val="15FE4440"/>
    <w:rsid w:val="15FE70FE"/>
    <w:rsid w:val="1607299C"/>
    <w:rsid w:val="160A26DF"/>
    <w:rsid w:val="16106535"/>
    <w:rsid w:val="16190030"/>
    <w:rsid w:val="161A2B23"/>
    <w:rsid w:val="161D0E3C"/>
    <w:rsid w:val="161F63B3"/>
    <w:rsid w:val="16254528"/>
    <w:rsid w:val="162C61EE"/>
    <w:rsid w:val="162C7626"/>
    <w:rsid w:val="163604D9"/>
    <w:rsid w:val="164013C8"/>
    <w:rsid w:val="16445BE6"/>
    <w:rsid w:val="16526B7A"/>
    <w:rsid w:val="166624BA"/>
    <w:rsid w:val="166938A9"/>
    <w:rsid w:val="166E2F2C"/>
    <w:rsid w:val="16730ACF"/>
    <w:rsid w:val="1675224E"/>
    <w:rsid w:val="16846E3B"/>
    <w:rsid w:val="1686445B"/>
    <w:rsid w:val="16916A50"/>
    <w:rsid w:val="169732C2"/>
    <w:rsid w:val="169E768F"/>
    <w:rsid w:val="16A65583"/>
    <w:rsid w:val="16A83506"/>
    <w:rsid w:val="16C47F26"/>
    <w:rsid w:val="16CD1868"/>
    <w:rsid w:val="16D6083E"/>
    <w:rsid w:val="16D82686"/>
    <w:rsid w:val="16E15B36"/>
    <w:rsid w:val="16E855D3"/>
    <w:rsid w:val="16F5338F"/>
    <w:rsid w:val="16F81B0F"/>
    <w:rsid w:val="16FD74F1"/>
    <w:rsid w:val="17022691"/>
    <w:rsid w:val="171100D9"/>
    <w:rsid w:val="171A0A95"/>
    <w:rsid w:val="17213C2A"/>
    <w:rsid w:val="17267F85"/>
    <w:rsid w:val="17277636"/>
    <w:rsid w:val="17347D8B"/>
    <w:rsid w:val="173A5590"/>
    <w:rsid w:val="173C0C72"/>
    <w:rsid w:val="174765AC"/>
    <w:rsid w:val="175B1444"/>
    <w:rsid w:val="175B1FBF"/>
    <w:rsid w:val="175C59DA"/>
    <w:rsid w:val="177912B2"/>
    <w:rsid w:val="17857041"/>
    <w:rsid w:val="179C2EDA"/>
    <w:rsid w:val="179D79F9"/>
    <w:rsid w:val="17A728DB"/>
    <w:rsid w:val="17B172B6"/>
    <w:rsid w:val="17B533E7"/>
    <w:rsid w:val="17B86DF0"/>
    <w:rsid w:val="17BC0F99"/>
    <w:rsid w:val="17C62DE9"/>
    <w:rsid w:val="17CE14CE"/>
    <w:rsid w:val="17D11175"/>
    <w:rsid w:val="17D62C5B"/>
    <w:rsid w:val="17DF6E99"/>
    <w:rsid w:val="17E144CE"/>
    <w:rsid w:val="17F14FB8"/>
    <w:rsid w:val="17FA13CB"/>
    <w:rsid w:val="1800023D"/>
    <w:rsid w:val="18006AFD"/>
    <w:rsid w:val="180E717C"/>
    <w:rsid w:val="181B29B1"/>
    <w:rsid w:val="18220FC6"/>
    <w:rsid w:val="1828160E"/>
    <w:rsid w:val="18302CAF"/>
    <w:rsid w:val="183B653B"/>
    <w:rsid w:val="18404DF2"/>
    <w:rsid w:val="18464A9E"/>
    <w:rsid w:val="18505F40"/>
    <w:rsid w:val="18512847"/>
    <w:rsid w:val="18656406"/>
    <w:rsid w:val="18691408"/>
    <w:rsid w:val="187A543A"/>
    <w:rsid w:val="187B7D50"/>
    <w:rsid w:val="187D572A"/>
    <w:rsid w:val="188B5D59"/>
    <w:rsid w:val="18934C05"/>
    <w:rsid w:val="189F3867"/>
    <w:rsid w:val="18A56B6F"/>
    <w:rsid w:val="18B404C5"/>
    <w:rsid w:val="18B42011"/>
    <w:rsid w:val="18D25736"/>
    <w:rsid w:val="18D47700"/>
    <w:rsid w:val="18E84F59"/>
    <w:rsid w:val="18EC7FD0"/>
    <w:rsid w:val="190918AE"/>
    <w:rsid w:val="191915B7"/>
    <w:rsid w:val="191B7BD2"/>
    <w:rsid w:val="19262990"/>
    <w:rsid w:val="19310309"/>
    <w:rsid w:val="193122CA"/>
    <w:rsid w:val="195B397D"/>
    <w:rsid w:val="196B5944"/>
    <w:rsid w:val="196B7B2E"/>
    <w:rsid w:val="19831966"/>
    <w:rsid w:val="198409C4"/>
    <w:rsid w:val="19904D01"/>
    <w:rsid w:val="19B44140"/>
    <w:rsid w:val="19B54BF3"/>
    <w:rsid w:val="19C35FCA"/>
    <w:rsid w:val="19CE5068"/>
    <w:rsid w:val="19D108BE"/>
    <w:rsid w:val="19D13BF5"/>
    <w:rsid w:val="19D8373E"/>
    <w:rsid w:val="19E65C1E"/>
    <w:rsid w:val="19EF6AD5"/>
    <w:rsid w:val="19FC4ED6"/>
    <w:rsid w:val="19FD4A34"/>
    <w:rsid w:val="1A1519DA"/>
    <w:rsid w:val="1A18463F"/>
    <w:rsid w:val="1A2340A2"/>
    <w:rsid w:val="1A5A568C"/>
    <w:rsid w:val="1A5C7364"/>
    <w:rsid w:val="1A6C1067"/>
    <w:rsid w:val="1A6D7677"/>
    <w:rsid w:val="1A6E2390"/>
    <w:rsid w:val="1A733298"/>
    <w:rsid w:val="1A783830"/>
    <w:rsid w:val="1A79717F"/>
    <w:rsid w:val="1A8C5DB8"/>
    <w:rsid w:val="1A960DF7"/>
    <w:rsid w:val="1A977C1F"/>
    <w:rsid w:val="1AA37DE3"/>
    <w:rsid w:val="1AA940E3"/>
    <w:rsid w:val="1AA96BE4"/>
    <w:rsid w:val="1AAB193A"/>
    <w:rsid w:val="1AB74DF6"/>
    <w:rsid w:val="1ABD0627"/>
    <w:rsid w:val="1AC9077C"/>
    <w:rsid w:val="1AC94573"/>
    <w:rsid w:val="1ACB068F"/>
    <w:rsid w:val="1ACC4828"/>
    <w:rsid w:val="1ACF21D8"/>
    <w:rsid w:val="1AE66DBD"/>
    <w:rsid w:val="1AED65A1"/>
    <w:rsid w:val="1AF37BE5"/>
    <w:rsid w:val="1AFF4130"/>
    <w:rsid w:val="1B1559D6"/>
    <w:rsid w:val="1B1A0027"/>
    <w:rsid w:val="1B1F5D4D"/>
    <w:rsid w:val="1B32070E"/>
    <w:rsid w:val="1B324DFA"/>
    <w:rsid w:val="1B330906"/>
    <w:rsid w:val="1B46351E"/>
    <w:rsid w:val="1B4C0E33"/>
    <w:rsid w:val="1B512413"/>
    <w:rsid w:val="1B553BC0"/>
    <w:rsid w:val="1B5763C6"/>
    <w:rsid w:val="1B6353A3"/>
    <w:rsid w:val="1B6443B9"/>
    <w:rsid w:val="1B694F66"/>
    <w:rsid w:val="1B847577"/>
    <w:rsid w:val="1B895FCC"/>
    <w:rsid w:val="1BAE043F"/>
    <w:rsid w:val="1BB32560"/>
    <w:rsid w:val="1BB62148"/>
    <w:rsid w:val="1BB9498B"/>
    <w:rsid w:val="1BD0390B"/>
    <w:rsid w:val="1BDE2644"/>
    <w:rsid w:val="1BE03C9A"/>
    <w:rsid w:val="1BE411B4"/>
    <w:rsid w:val="1BEA3EA1"/>
    <w:rsid w:val="1BF61CB2"/>
    <w:rsid w:val="1BFB6832"/>
    <w:rsid w:val="1C0928C4"/>
    <w:rsid w:val="1C145C71"/>
    <w:rsid w:val="1C346F30"/>
    <w:rsid w:val="1C350400"/>
    <w:rsid w:val="1C3E25E1"/>
    <w:rsid w:val="1C424993"/>
    <w:rsid w:val="1C586B5E"/>
    <w:rsid w:val="1C6C4E3D"/>
    <w:rsid w:val="1C6D0804"/>
    <w:rsid w:val="1C7A40E0"/>
    <w:rsid w:val="1C8015B2"/>
    <w:rsid w:val="1C856F63"/>
    <w:rsid w:val="1C8D1534"/>
    <w:rsid w:val="1C8E6E42"/>
    <w:rsid w:val="1C94080A"/>
    <w:rsid w:val="1C9F39A1"/>
    <w:rsid w:val="1CAC3A40"/>
    <w:rsid w:val="1CBA24E1"/>
    <w:rsid w:val="1CBC195B"/>
    <w:rsid w:val="1CBE5460"/>
    <w:rsid w:val="1CDD2E3E"/>
    <w:rsid w:val="1CEE5DE5"/>
    <w:rsid w:val="1CF85C27"/>
    <w:rsid w:val="1D01647D"/>
    <w:rsid w:val="1D1A3EAF"/>
    <w:rsid w:val="1D204D2D"/>
    <w:rsid w:val="1D215661"/>
    <w:rsid w:val="1D5F5A06"/>
    <w:rsid w:val="1D6712C3"/>
    <w:rsid w:val="1D682613"/>
    <w:rsid w:val="1D7E12C2"/>
    <w:rsid w:val="1D85546D"/>
    <w:rsid w:val="1D8F0258"/>
    <w:rsid w:val="1DA000F7"/>
    <w:rsid w:val="1DA378F2"/>
    <w:rsid w:val="1DA73853"/>
    <w:rsid w:val="1DB573D4"/>
    <w:rsid w:val="1DB93C54"/>
    <w:rsid w:val="1DC27158"/>
    <w:rsid w:val="1DC71A12"/>
    <w:rsid w:val="1DD40085"/>
    <w:rsid w:val="1DE257E9"/>
    <w:rsid w:val="1DED0C1F"/>
    <w:rsid w:val="1DFA2208"/>
    <w:rsid w:val="1E145067"/>
    <w:rsid w:val="1E260707"/>
    <w:rsid w:val="1E2615E7"/>
    <w:rsid w:val="1E272630"/>
    <w:rsid w:val="1E341119"/>
    <w:rsid w:val="1E351023"/>
    <w:rsid w:val="1E370BBA"/>
    <w:rsid w:val="1E3B5D5D"/>
    <w:rsid w:val="1E3F09A1"/>
    <w:rsid w:val="1E430890"/>
    <w:rsid w:val="1E4557D0"/>
    <w:rsid w:val="1E507B08"/>
    <w:rsid w:val="1E5C3757"/>
    <w:rsid w:val="1E6726F7"/>
    <w:rsid w:val="1E686EBD"/>
    <w:rsid w:val="1E723C23"/>
    <w:rsid w:val="1E7875AB"/>
    <w:rsid w:val="1E7C4307"/>
    <w:rsid w:val="1E8D5A20"/>
    <w:rsid w:val="1E945D0F"/>
    <w:rsid w:val="1EA00084"/>
    <w:rsid w:val="1EA86ECA"/>
    <w:rsid w:val="1EB525AF"/>
    <w:rsid w:val="1EB8152A"/>
    <w:rsid w:val="1ECB5101"/>
    <w:rsid w:val="1ED61CF8"/>
    <w:rsid w:val="1EDA4158"/>
    <w:rsid w:val="1EE37AC0"/>
    <w:rsid w:val="1EF4749C"/>
    <w:rsid w:val="1EFF5D3C"/>
    <w:rsid w:val="1F0C571A"/>
    <w:rsid w:val="1F136211"/>
    <w:rsid w:val="1F210E35"/>
    <w:rsid w:val="1F2743C1"/>
    <w:rsid w:val="1F2B553D"/>
    <w:rsid w:val="1F305704"/>
    <w:rsid w:val="1F385147"/>
    <w:rsid w:val="1F51312D"/>
    <w:rsid w:val="1F5D3697"/>
    <w:rsid w:val="1F670377"/>
    <w:rsid w:val="1F68686E"/>
    <w:rsid w:val="1F687BF5"/>
    <w:rsid w:val="1F6B34A0"/>
    <w:rsid w:val="1F6D2C2B"/>
    <w:rsid w:val="1F772849"/>
    <w:rsid w:val="1F8C4DD2"/>
    <w:rsid w:val="1F9479CB"/>
    <w:rsid w:val="1F9562BF"/>
    <w:rsid w:val="1FB030C9"/>
    <w:rsid w:val="1FB212F2"/>
    <w:rsid w:val="1FCA48EE"/>
    <w:rsid w:val="1FCF6D49"/>
    <w:rsid w:val="1FD34083"/>
    <w:rsid w:val="1FD766BD"/>
    <w:rsid w:val="1FDE3C4D"/>
    <w:rsid w:val="1FE12006"/>
    <w:rsid w:val="1FE8215C"/>
    <w:rsid w:val="1FEB61C9"/>
    <w:rsid w:val="1FF16C51"/>
    <w:rsid w:val="1FF9385F"/>
    <w:rsid w:val="1FFE6598"/>
    <w:rsid w:val="20076CB7"/>
    <w:rsid w:val="201A069E"/>
    <w:rsid w:val="201C35AB"/>
    <w:rsid w:val="201D22DD"/>
    <w:rsid w:val="201E39A5"/>
    <w:rsid w:val="20225163"/>
    <w:rsid w:val="203A6992"/>
    <w:rsid w:val="20415527"/>
    <w:rsid w:val="2043058A"/>
    <w:rsid w:val="204C15E1"/>
    <w:rsid w:val="20575497"/>
    <w:rsid w:val="20594211"/>
    <w:rsid w:val="205C51A3"/>
    <w:rsid w:val="20643A03"/>
    <w:rsid w:val="206C2914"/>
    <w:rsid w:val="206C6EDC"/>
    <w:rsid w:val="206F2886"/>
    <w:rsid w:val="20710565"/>
    <w:rsid w:val="208732AA"/>
    <w:rsid w:val="208D3094"/>
    <w:rsid w:val="20AE29F5"/>
    <w:rsid w:val="20B30BC7"/>
    <w:rsid w:val="20C95B0A"/>
    <w:rsid w:val="20D43C04"/>
    <w:rsid w:val="20E91C57"/>
    <w:rsid w:val="20FD488A"/>
    <w:rsid w:val="20FF271D"/>
    <w:rsid w:val="210A7A37"/>
    <w:rsid w:val="210F504D"/>
    <w:rsid w:val="2114231E"/>
    <w:rsid w:val="21170193"/>
    <w:rsid w:val="212058C0"/>
    <w:rsid w:val="21256F92"/>
    <w:rsid w:val="212A0C40"/>
    <w:rsid w:val="212A6A7B"/>
    <w:rsid w:val="212C367B"/>
    <w:rsid w:val="21311468"/>
    <w:rsid w:val="21323FE5"/>
    <w:rsid w:val="21380A48"/>
    <w:rsid w:val="213A661F"/>
    <w:rsid w:val="213F1DD6"/>
    <w:rsid w:val="214B6A81"/>
    <w:rsid w:val="215820D4"/>
    <w:rsid w:val="21593A57"/>
    <w:rsid w:val="21597BDC"/>
    <w:rsid w:val="21626976"/>
    <w:rsid w:val="21671431"/>
    <w:rsid w:val="21731DFE"/>
    <w:rsid w:val="217B2A16"/>
    <w:rsid w:val="218368E4"/>
    <w:rsid w:val="2186411B"/>
    <w:rsid w:val="218C6CD4"/>
    <w:rsid w:val="21921F06"/>
    <w:rsid w:val="21956A32"/>
    <w:rsid w:val="219F5FD5"/>
    <w:rsid w:val="21A403D7"/>
    <w:rsid w:val="21AD0AEE"/>
    <w:rsid w:val="21B20FF6"/>
    <w:rsid w:val="21B47485"/>
    <w:rsid w:val="21CC32B2"/>
    <w:rsid w:val="21D20555"/>
    <w:rsid w:val="21D85244"/>
    <w:rsid w:val="21DB74BA"/>
    <w:rsid w:val="21DD7A5B"/>
    <w:rsid w:val="21E41264"/>
    <w:rsid w:val="220F1256"/>
    <w:rsid w:val="22144A4B"/>
    <w:rsid w:val="22144B55"/>
    <w:rsid w:val="22223CA7"/>
    <w:rsid w:val="222D5262"/>
    <w:rsid w:val="22351DEB"/>
    <w:rsid w:val="223B259E"/>
    <w:rsid w:val="22525290"/>
    <w:rsid w:val="22552DCE"/>
    <w:rsid w:val="225D670E"/>
    <w:rsid w:val="225E5CC0"/>
    <w:rsid w:val="2269478F"/>
    <w:rsid w:val="22724E6E"/>
    <w:rsid w:val="22766269"/>
    <w:rsid w:val="227B0BEC"/>
    <w:rsid w:val="227C772A"/>
    <w:rsid w:val="227E7D5D"/>
    <w:rsid w:val="22820434"/>
    <w:rsid w:val="228B10E8"/>
    <w:rsid w:val="22993542"/>
    <w:rsid w:val="22A30143"/>
    <w:rsid w:val="22A66AF9"/>
    <w:rsid w:val="22A679B1"/>
    <w:rsid w:val="22A75773"/>
    <w:rsid w:val="22B9258A"/>
    <w:rsid w:val="22BC1D82"/>
    <w:rsid w:val="22BF5791"/>
    <w:rsid w:val="22C53D9C"/>
    <w:rsid w:val="22CB4CA9"/>
    <w:rsid w:val="22CC4D82"/>
    <w:rsid w:val="22CD4EE2"/>
    <w:rsid w:val="22E06CF1"/>
    <w:rsid w:val="22EB59FC"/>
    <w:rsid w:val="22F83BA9"/>
    <w:rsid w:val="23011188"/>
    <w:rsid w:val="23191918"/>
    <w:rsid w:val="23244DE0"/>
    <w:rsid w:val="23283A33"/>
    <w:rsid w:val="232908B7"/>
    <w:rsid w:val="23346FC9"/>
    <w:rsid w:val="233A2855"/>
    <w:rsid w:val="233A74F6"/>
    <w:rsid w:val="23455A98"/>
    <w:rsid w:val="234864D3"/>
    <w:rsid w:val="235300B7"/>
    <w:rsid w:val="23545C4D"/>
    <w:rsid w:val="2354663A"/>
    <w:rsid w:val="2362609F"/>
    <w:rsid w:val="239C7ED4"/>
    <w:rsid w:val="239E01E1"/>
    <w:rsid w:val="23A3536A"/>
    <w:rsid w:val="23AC3A87"/>
    <w:rsid w:val="23C24346"/>
    <w:rsid w:val="23D3266B"/>
    <w:rsid w:val="23DC45C3"/>
    <w:rsid w:val="23F708C9"/>
    <w:rsid w:val="23F9506C"/>
    <w:rsid w:val="23FA5009"/>
    <w:rsid w:val="240D0340"/>
    <w:rsid w:val="240D3A17"/>
    <w:rsid w:val="241114D9"/>
    <w:rsid w:val="24130DF0"/>
    <w:rsid w:val="24141D74"/>
    <w:rsid w:val="2424252B"/>
    <w:rsid w:val="242F3C80"/>
    <w:rsid w:val="243020A8"/>
    <w:rsid w:val="24315E1C"/>
    <w:rsid w:val="2435126F"/>
    <w:rsid w:val="24422105"/>
    <w:rsid w:val="24443260"/>
    <w:rsid w:val="24537AB2"/>
    <w:rsid w:val="245C74A0"/>
    <w:rsid w:val="245F0C74"/>
    <w:rsid w:val="245F652F"/>
    <w:rsid w:val="246630BE"/>
    <w:rsid w:val="246B154C"/>
    <w:rsid w:val="24785E60"/>
    <w:rsid w:val="247A6AE4"/>
    <w:rsid w:val="248B4F99"/>
    <w:rsid w:val="249718CA"/>
    <w:rsid w:val="249F3FB0"/>
    <w:rsid w:val="24A51F50"/>
    <w:rsid w:val="24A727A7"/>
    <w:rsid w:val="24A978E1"/>
    <w:rsid w:val="24AF11CD"/>
    <w:rsid w:val="24CE4496"/>
    <w:rsid w:val="24E011DB"/>
    <w:rsid w:val="24E1061F"/>
    <w:rsid w:val="24E246AE"/>
    <w:rsid w:val="24F32783"/>
    <w:rsid w:val="24F609FE"/>
    <w:rsid w:val="25034EC9"/>
    <w:rsid w:val="251423C8"/>
    <w:rsid w:val="25223231"/>
    <w:rsid w:val="252F5A7E"/>
    <w:rsid w:val="25340CD7"/>
    <w:rsid w:val="25343293"/>
    <w:rsid w:val="25384683"/>
    <w:rsid w:val="25387C8A"/>
    <w:rsid w:val="253D6A69"/>
    <w:rsid w:val="25575578"/>
    <w:rsid w:val="256451CB"/>
    <w:rsid w:val="25657932"/>
    <w:rsid w:val="25813129"/>
    <w:rsid w:val="258C0EB8"/>
    <w:rsid w:val="258F656D"/>
    <w:rsid w:val="259300E5"/>
    <w:rsid w:val="25935B18"/>
    <w:rsid w:val="259A5E93"/>
    <w:rsid w:val="259B3C6C"/>
    <w:rsid w:val="25AB3B32"/>
    <w:rsid w:val="25BC29D4"/>
    <w:rsid w:val="25C4096C"/>
    <w:rsid w:val="25D02DA2"/>
    <w:rsid w:val="25D32D8A"/>
    <w:rsid w:val="25D6554A"/>
    <w:rsid w:val="25E20A98"/>
    <w:rsid w:val="25EA54B7"/>
    <w:rsid w:val="25F34F3E"/>
    <w:rsid w:val="25F5515A"/>
    <w:rsid w:val="25FA451E"/>
    <w:rsid w:val="25FE29FF"/>
    <w:rsid w:val="26081E3E"/>
    <w:rsid w:val="26097B20"/>
    <w:rsid w:val="261B154D"/>
    <w:rsid w:val="262534F3"/>
    <w:rsid w:val="262670C1"/>
    <w:rsid w:val="262D587F"/>
    <w:rsid w:val="264A3125"/>
    <w:rsid w:val="265439B9"/>
    <w:rsid w:val="265754CC"/>
    <w:rsid w:val="265A1CD1"/>
    <w:rsid w:val="26602042"/>
    <w:rsid w:val="26693EBB"/>
    <w:rsid w:val="266E0940"/>
    <w:rsid w:val="26814F56"/>
    <w:rsid w:val="26A231A2"/>
    <w:rsid w:val="26AC1545"/>
    <w:rsid w:val="26CB1A16"/>
    <w:rsid w:val="26CC5EBA"/>
    <w:rsid w:val="26DB56E0"/>
    <w:rsid w:val="26F579AE"/>
    <w:rsid w:val="26F61189"/>
    <w:rsid w:val="26F70A9C"/>
    <w:rsid w:val="26FB27CC"/>
    <w:rsid w:val="26FD6EE4"/>
    <w:rsid w:val="270C4509"/>
    <w:rsid w:val="27194015"/>
    <w:rsid w:val="273C589F"/>
    <w:rsid w:val="273E29A4"/>
    <w:rsid w:val="274858FC"/>
    <w:rsid w:val="2749418B"/>
    <w:rsid w:val="27505665"/>
    <w:rsid w:val="2753518D"/>
    <w:rsid w:val="27553E89"/>
    <w:rsid w:val="275B29CB"/>
    <w:rsid w:val="275C04A1"/>
    <w:rsid w:val="276C5C54"/>
    <w:rsid w:val="2772123E"/>
    <w:rsid w:val="277359AB"/>
    <w:rsid w:val="27761F29"/>
    <w:rsid w:val="277805DD"/>
    <w:rsid w:val="278E4B7B"/>
    <w:rsid w:val="27975535"/>
    <w:rsid w:val="279C0D4C"/>
    <w:rsid w:val="27A07FD1"/>
    <w:rsid w:val="27C03907"/>
    <w:rsid w:val="27D14405"/>
    <w:rsid w:val="27D760CD"/>
    <w:rsid w:val="27E64D5A"/>
    <w:rsid w:val="27F07987"/>
    <w:rsid w:val="27FA6A57"/>
    <w:rsid w:val="28013942"/>
    <w:rsid w:val="28073A81"/>
    <w:rsid w:val="28335AC5"/>
    <w:rsid w:val="28397D4B"/>
    <w:rsid w:val="2849353B"/>
    <w:rsid w:val="284A7F0B"/>
    <w:rsid w:val="28541768"/>
    <w:rsid w:val="2856559D"/>
    <w:rsid w:val="285765A5"/>
    <w:rsid w:val="28606CED"/>
    <w:rsid w:val="286C3EC1"/>
    <w:rsid w:val="2877119D"/>
    <w:rsid w:val="28812C1E"/>
    <w:rsid w:val="2886385B"/>
    <w:rsid w:val="28871633"/>
    <w:rsid w:val="289616CB"/>
    <w:rsid w:val="289F7C81"/>
    <w:rsid w:val="28A4337D"/>
    <w:rsid w:val="28A91F4C"/>
    <w:rsid w:val="28B550B0"/>
    <w:rsid w:val="28C65FE4"/>
    <w:rsid w:val="28D47414"/>
    <w:rsid w:val="28D527A1"/>
    <w:rsid w:val="28E56168"/>
    <w:rsid w:val="28F2659B"/>
    <w:rsid w:val="28F278AF"/>
    <w:rsid w:val="28F648E9"/>
    <w:rsid w:val="28F770CB"/>
    <w:rsid w:val="28FA3854"/>
    <w:rsid w:val="290330CA"/>
    <w:rsid w:val="29070D99"/>
    <w:rsid w:val="291955A7"/>
    <w:rsid w:val="29227871"/>
    <w:rsid w:val="292C36BF"/>
    <w:rsid w:val="292C717F"/>
    <w:rsid w:val="292F5911"/>
    <w:rsid w:val="293C4BB8"/>
    <w:rsid w:val="29416263"/>
    <w:rsid w:val="294C13E1"/>
    <w:rsid w:val="29591F82"/>
    <w:rsid w:val="295A123C"/>
    <w:rsid w:val="295B1778"/>
    <w:rsid w:val="295B43D5"/>
    <w:rsid w:val="296C5733"/>
    <w:rsid w:val="29752839"/>
    <w:rsid w:val="298C6BAC"/>
    <w:rsid w:val="298D026D"/>
    <w:rsid w:val="298D79F5"/>
    <w:rsid w:val="299856C9"/>
    <w:rsid w:val="299946CD"/>
    <w:rsid w:val="29A21154"/>
    <w:rsid w:val="29B16E55"/>
    <w:rsid w:val="29B62B3B"/>
    <w:rsid w:val="29B71615"/>
    <w:rsid w:val="29B8724D"/>
    <w:rsid w:val="29C31745"/>
    <w:rsid w:val="29CD1EF1"/>
    <w:rsid w:val="29CF7BC4"/>
    <w:rsid w:val="29DC1AD1"/>
    <w:rsid w:val="29DC1CD8"/>
    <w:rsid w:val="29DE30B6"/>
    <w:rsid w:val="29E16660"/>
    <w:rsid w:val="29EB7292"/>
    <w:rsid w:val="29F4642A"/>
    <w:rsid w:val="29FA72C6"/>
    <w:rsid w:val="2A167721"/>
    <w:rsid w:val="2A18259C"/>
    <w:rsid w:val="2A1E1215"/>
    <w:rsid w:val="2A3A5C22"/>
    <w:rsid w:val="2A440E9D"/>
    <w:rsid w:val="2A444539"/>
    <w:rsid w:val="2A4915D0"/>
    <w:rsid w:val="2A4C0B1C"/>
    <w:rsid w:val="2A4C2E6E"/>
    <w:rsid w:val="2A4D3297"/>
    <w:rsid w:val="2A571F3F"/>
    <w:rsid w:val="2A573CED"/>
    <w:rsid w:val="2A574567"/>
    <w:rsid w:val="2A590F06"/>
    <w:rsid w:val="2A5A12BB"/>
    <w:rsid w:val="2A70437E"/>
    <w:rsid w:val="2A7364D5"/>
    <w:rsid w:val="2A8240DB"/>
    <w:rsid w:val="2A83017E"/>
    <w:rsid w:val="2A8D3BD6"/>
    <w:rsid w:val="2A950CB9"/>
    <w:rsid w:val="2A964997"/>
    <w:rsid w:val="2AA902C1"/>
    <w:rsid w:val="2AB55BAC"/>
    <w:rsid w:val="2AB740E9"/>
    <w:rsid w:val="2ABC7FF4"/>
    <w:rsid w:val="2ABD6300"/>
    <w:rsid w:val="2AC1560A"/>
    <w:rsid w:val="2AD33D3F"/>
    <w:rsid w:val="2ADC0696"/>
    <w:rsid w:val="2ADE14E1"/>
    <w:rsid w:val="2B0E71AE"/>
    <w:rsid w:val="2B1E41E9"/>
    <w:rsid w:val="2B245E33"/>
    <w:rsid w:val="2B270F3C"/>
    <w:rsid w:val="2B2822D1"/>
    <w:rsid w:val="2B2E3A4C"/>
    <w:rsid w:val="2B314B8F"/>
    <w:rsid w:val="2B481888"/>
    <w:rsid w:val="2B533531"/>
    <w:rsid w:val="2B6F3EA5"/>
    <w:rsid w:val="2B763C15"/>
    <w:rsid w:val="2B797C93"/>
    <w:rsid w:val="2B7A0E4E"/>
    <w:rsid w:val="2B812F68"/>
    <w:rsid w:val="2B9B1843"/>
    <w:rsid w:val="2B9D713B"/>
    <w:rsid w:val="2BA07020"/>
    <w:rsid w:val="2BA72066"/>
    <w:rsid w:val="2BAC17A2"/>
    <w:rsid w:val="2BB24189"/>
    <w:rsid w:val="2BB331A5"/>
    <w:rsid w:val="2BB4433F"/>
    <w:rsid w:val="2BB9108D"/>
    <w:rsid w:val="2BC5496C"/>
    <w:rsid w:val="2BC63F40"/>
    <w:rsid w:val="2BCB33A2"/>
    <w:rsid w:val="2BDB76AD"/>
    <w:rsid w:val="2BE11665"/>
    <w:rsid w:val="2BE442B8"/>
    <w:rsid w:val="2BFD279E"/>
    <w:rsid w:val="2C041C52"/>
    <w:rsid w:val="2C052162"/>
    <w:rsid w:val="2C063C1D"/>
    <w:rsid w:val="2C227594"/>
    <w:rsid w:val="2C295BFB"/>
    <w:rsid w:val="2C3E0809"/>
    <w:rsid w:val="2C426125"/>
    <w:rsid w:val="2C456DD2"/>
    <w:rsid w:val="2C534988"/>
    <w:rsid w:val="2C5523D3"/>
    <w:rsid w:val="2C576226"/>
    <w:rsid w:val="2C5A15CD"/>
    <w:rsid w:val="2C6170B1"/>
    <w:rsid w:val="2C6943DD"/>
    <w:rsid w:val="2C6E207C"/>
    <w:rsid w:val="2C765D72"/>
    <w:rsid w:val="2C7A57B7"/>
    <w:rsid w:val="2C9A3C32"/>
    <w:rsid w:val="2CA522A8"/>
    <w:rsid w:val="2CB43679"/>
    <w:rsid w:val="2CB52E8B"/>
    <w:rsid w:val="2CC016FF"/>
    <w:rsid w:val="2CD72C4E"/>
    <w:rsid w:val="2CDC0D73"/>
    <w:rsid w:val="2CE77E92"/>
    <w:rsid w:val="2CFA147B"/>
    <w:rsid w:val="2D2554AF"/>
    <w:rsid w:val="2D273868"/>
    <w:rsid w:val="2D274CC6"/>
    <w:rsid w:val="2D2807DE"/>
    <w:rsid w:val="2D4216E0"/>
    <w:rsid w:val="2D563E58"/>
    <w:rsid w:val="2D5C6FC3"/>
    <w:rsid w:val="2D684463"/>
    <w:rsid w:val="2D823554"/>
    <w:rsid w:val="2D856DC3"/>
    <w:rsid w:val="2D8D7A26"/>
    <w:rsid w:val="2D9139BA"/>
    <w:rsid w:val="2DA461CA"/>
    <w:rsid w:val="2DA901C2"/>
    <w:rsid w:val="2DB76A92"/>
    <w:rsid w:val="2DBD30C1"/>
    <w:rsid w:val="2DC6716B"/>
    <w:rsid w:val="2DCA0614"/>
    <w:rsid w:val="2DCD5130"/>
    <w:rsid w:val="2DD06670"/>
    <w:rsid w:val="2DD90424"/>
    <w:rsid w:val="2DDF4725"/>
    <w:rsid w:val="2DE51610"/>
    <w:rsid w:val="2DED4D3D"/>
    <w:rsid w:val="2DF85053"/>
    <w:rsid w:val="2E022ADD"/>
    <w:rsid w:val="2E1C7149"/>
    <w:rsid w:val="2E2079BC"/>
    <w:rsid w:val="2E224612"/>
    <w:rsid w:val="2E225693"/>
    <w:rsid w:val="2E304F81"/>
    <w:rsid w:val="2E45359E"/>
    <w:rsid w:val="2E484AD3"/>
    <w:rsid w:val="2E56626E"/>
    <w:rsid w:val="2E5D2B8E"/>
    <w:rsid w:val="2E5F13C2"/>
    <w:rsid w:val="2E650A87"/>
    <w:rsid w:val="2E6B7CA1"/>
    <w:rsid w:val="2E773E34"/>
    <w:rsid w:val="2E7E1A97"/>
    <w:rsid w:val="2E87597F"/>
    <w:rsid w:val="2E913E23"/>
    <w:rsid w:val="2EC51B0D"/>
    <w:rsid w:val="2ECD49BF"/>
    <w:rsid w:val="2ECF3D85"/>
    <w:rsid w:val="2EE869ED"/>
    <w:rsid w:val="2EED6497"/>
    <w:rsid w:val="2EF05CCC"/>
    <w:rsid w:val="2F074090"/>
    <w:rsid w:val="2F094699"/>
    <w:rsid w:val="2F0D39F2"/>
    <w:rsid w:val="2F16260B"/>
    <w:rsid w:val="2F190C3D"/>
    <w:rsid w:val="2F220469"/>
    <w:rsid w:val="2F2B39A7"/>
    <w:rsid w:val="2F3A49E5"/>
    <w:rsid w:val="2F3C4FB2"/>
    <w:rsid w:val="2F425EEF"/>
    <w:rsid w:val="2F4302EE"/>
    <w:rsid w:val="2F5648D9"/>
    <w:rsid w:val="2F5E2708"/>
    <w:rsid w:val="2F69245F"/>
    <w:rsid w:val="2F763569"/>
    <w:rsid w:val="2F794705"/>
    <w:rsid w:val="2F7F1FE6"/>
    <w:rsid w:val="2F823B75"/>
    <w:rsid w:val="2F873C08"/>
    <w:rsid w:val="2F882C4F"/>
    <w:rsid w:val="2F9967F4"/>
    <w:rsid w:val="2FA13261"/>
    <w:rsid w:val="2FA15A0A"/>
    <w:rsid w:val="2FA3112C"/>
    <w:rsid w:val="2FAA75A0"/>
    <w:rsid w:val="2FB461D1"/>
    <w:rsid w:val="2FB47769"/>
    <w:rsid w:val="2FC24F7E"/>
    <w:rsid w:val="2FD072D8"/>
    <w:rsid w:val="2FD21039"/>
    <w:rsid w:val="2FE30326"/>
    <w:rsid w:val="2FE51D9B"/>
    <w:rsid w:val="2FE838C0"/>
    <w:rsid w:val="2FEF1778"/>
    <w:rsid w:val="2FF10020"/>
    <w:rsid w:val="30142680"/>
    <w:rsid w:val="30150EFF"/>
    <w:rsid w:val="302A4D3D"/>
    <w:rsid w:val="302B4192"/>
    <w:rsid w:val="3042577B"/>
    <w:rsid w:val="30527130"/>
    <w:rsid w:val="30556F21"/>
    <w:rsid w:val="305758AC"/>
    <w:rsid w:val="305E6ADF"/>
    <w:rsid w:val="306023E1"/>
    <w:rsid w:val="306D66FC"/>
    <w:rsid w:val="30764FBA"/>
    <w:rsid w:val="30773D10"/>
    <w:rsid w:val="30944AC2"/>
    <w:rsid w:val="309D62CD"/>
    <w:rsid w:val="309E0857"/>
    <w:rsid w:val="309F6C6E"/>
    <w:rsid w:val="30A37AE9"/>
    <w:rsid w:val="30B563A1"/>
    <w:rsid w:val="30B577A3"/>
    <w:rsid w:val="30B74C7A"/>
    <w:rsid w:val="30C40CB2"/>
    <w:rsid w:val="30C63606"/>
    <w:rsid w:val="30C63C8D"/>
    <w:rsid w:val="30CB0F91"/>
    <w:rsid w:val="30D70DD2"/>
    <w:rsid w:val="30DD7964"/>
    <w:rsid w:val="30E03A94"/>
    <w:rsid w:val="30F2476F"/>
    <w:rsid w:val="30F658E4"/>
    <w:rsid w:val="3105219C"/>
    <w:rsid w:val="313C59EB"/>
    <w:rsid w:val="31461876"/>
    <w:rsid w:val="31484D24"/>
    <w:rsid w:val="314D19A6"/>
    <w:rsid w:val="31655809"/>
    <w:rsid w:val="31677A73"/>
    <w:rsid w:val="31694AB2"/>
    <w:rsid w:val="316E1210"/>
    <w:rsid w:val="318173A0"/>
    <w:rsid w:val="318E3F39"/>
    <w:rsid w:val="319256B9"/>
    <w:rsid w:val="31AB0F9C"/>
    <w:rsid w:val="31AC0EC4"/>
    <w:rsid w:val="31B426BB"/>
    <w:rsid w:val="31B4440D"/>
    <w:rsid w:val="31BA5D16"/>
    <w:rsid w:val="31C22C64"/>
    <w:rsid w:val="31CF6E20"/>
    <w:rsid w:val="31DC43C6"/>
    <w:rsid w:val="320332F2"/>
    <w:rsid w:val="32044BF1"/>
    <w:rsid w:val="320F75A3"/>
    <w:rsid w:val="32254A0B"/>
    <w:rsid w:val="3225513C"/>
    <w:rsid w:val="32424FB4"/>
    <w:rsid w:val="32485077"/>
    <w:rsid w:val="324B5EE4"/>
    <w:rsid w:val="324B7E84"/>
    <w:rsid w:val="324E1686"/>
    <w:rsid w:val="32525B4B"/>
    <w:rsid w:val="32601D7E"/>
    <w:rsid w:val="3268644D"/>
    <w:rsid w:val="326B72F8"/>
    <w:rsid w:val="32781679"/>
    <w:rsid w:val="327A49E0"/>
    <w:rsid w:val="328809AD"/>
    <w:rsid w:val="32956AC0"/>
    <w:rsid w:val="329F3BB7"/>
    <w:rsid w:val="32AA2407"/>
    <w:rsid w:val="32AA6F62"/>
    <w:rsid w:val="32AD0B34"/>
    <w:rsid w:val="32B05609"/>
    <w:rsid w:val="32B45C09"/>
    <w:rsid w:val="32B74EAE"/>
    <w:rsid w:val="32C836CE"/>
    <w:rsid w:val="32CB33C0"/>
    <w:rsid w:val="32E769A3"/>
    <w:rsid w:val="32EA1099"/>
    <w:rsid w:val="32EE1625"/>
    <w:rsid w:val="32EE7FEE"/>
    <w:rsid w:val="32FD0A24"/>
    <w:rsid w:val="330308F9"/>
    <w:rsid w:val="33091F18"/>
    <w:rsid w:val="33135033"/>
    <w:rsid w:val="3325660A"/>
    <w:rsid w:val="3333106F"/>
    <w:rsid w:val="333E6F89"/>
    <w:rsid w:val="334511AD"/>
    <w:rsid w:val="3346128A"/>
    <w:rsid w:val="33526BC9"/>
    <w:rsid w:val="33594FAD"/>
    <w:rsid w:val="3362388A"/>
    <w:rsid w:val="33663365"/>
    <w:rsid w:val="3375502D"/>
    <w:rsid w:val="337D6B78"/>
    <w:rsid w:val="338E43BF"/>
    <w:rsid w:val="33972BE1"/>
    <w:rsid w:val="33A60D54"/>
    <w:rsid w:val="33B54A08"/>
    <w:rsid w:val="33C91DAA"/>
    <w:rsid w:val="33DF73AF"/>
    <w:rsid w:val="33E1508F"/>
    <w:rsid w:val="33E801F6"/>
    <w:rsid w:val="33EF7181"/>
    <w:rsid w:val="33F604F4"/>
    <w:rsid w:val="33F936E8"/>
    <w:rsid w:val="340F0DBE"/>
    <w:rsid w:val="342A5A27"/>
    <w:rsid w:val="342D20EA"/>
    <w:rsid w:val="343338D8"/>
    <w:rsid w:val="34452E08"/>
    <w:rsid w:val="3448309F"/>
    <w:rsid w:val="346C445C"/>
    <w:rsid w:val="347744EC"/>
    <w:rsid w:val="34817F3E"/>
    <w:rsid w:val="3489707B"/>
    <w:rsid w:val="348E0594"/>
    <w:rsid w:val="34967B08"/>
    <w:rsid w:val="34A45B36"/>
    <w:rsid w:val="34B64751"/>
    <w:rsid w:val="34B869C2"/>
    <w:rsid w:val="34C75F13"/>
    <w:rsid w:val="34D03C2F"/>
    <w:rsid w:val="34D32B43"/>
    <w:rsid w:val="34E36800"/>
    <w:rsid w:val="34E67578"/>
    <w:rsid w:val="34EE013D"/>
    <w:rsid w:val="34F012E5"/>
    <w:rsid w:val="34F34F5A"/>
    <w:rsid w:val="34F66698"/>
    <w:rsid w:val="34F906C0"/>
    <w:rsid w:val="34FB2C7B"/>
    <w:rsid w:val="35211B58"/>
    <w:rsid w:val="35212EF3"/>
    <w:rsid w:val="35245CAE"/>
    <w:rsid w:val="35252F49"/>
    <w:rsid w:val="35262C3A"/>
    <w:rsid w:val="35284A94"/>
    <w:rsid w:val="35415CC5"/>
    <w:rsid w:val="354D7E43"/>
    <w:rsid w:val="35546AA2"/>
    <w:rsid w:val="355B3840"/>
    <w:rsid w:val="355E0625"/>
    <w:rsid w:val="3569702C"/>
    <w:rsid w:val="35775CF6"/>
    <w:rsid w:val="35863431"/>
    <w:rsid w:val="358B34C1"/>
    <w:rsid w:val="358C2E4A"/>
    <w:rsid w:val="358F5BF0"/>
    <w:rsid w:val="35964DF6"/>
    <w:rsid w:val="359745B6"/>
    <w:rsid w:val="359C18B5"/>
    <w:rsid w:val="359C5DC4"/>
    <w:rsid w:val="359D60AD"/>
    <w:rsid w:val="35A24298"/>
    <w:rsid w:val="35A26038"/>
    <w:rsid w:val="35AD2B08"/>
    <w:rsid w:val="35BA0FDF"/>
    <w:rsid w:val="35BB1099"/>
    <w:rsid w:val="35CC1E86"/>
    <w:rsid w:val="35DA2284"/>
    <w:rsid w:val="35DB32C4"/>
    <w:rsid w:val="35DF5A6F"/>
    <w:rsid w:val="35E87898"/>
    <w:rsid w:val="35F07E7B"/>
    <w:rsid w:val="35FD3636"/>
    <w:rsid w:val="3600792F"/>
    <w:rsid w:val="36052E95"/>
    <w:rsid w:val="36094E4A"/>
    <w:rsid w:val="36162CAE"/>
    <w:rsid w:val="36174C78"/>
    <w:rsid w:val="3618402B"/>
    <w:rsid w:val="36213CE0"/>
    <w:rsid w:val="3637306C"/>
    <w:rsid w:val="36462C8D"/>
    <w:rsid w:val="364A0BAA"/>
    <w:rsid w:val="365522B3"/>
    <w:rsid w:val="366F1281"/>
    <w:rsid w:val="366F6862"/>
    <w:rsid w:val="367537DE"/>
    <w:rsid w:val="3688609E"/>
    <w:rsid w:val="36894A87"/>
    <w:rsid w:val="36895E86"/>
    <w:rsid w:val="36A2393B"/>
    <w:rsid w:val="36AC79E8"/>
    <w:rsid w:val="36C22D33"/>
    <w:rsid w:val="36C4787F"/>
    <w:rsid w:val="36C62BD9"/>
    <w:rsid w:val="36CA3A86"/>
    <w:rsid w:val="36CB5DF8"/>
    <w:rsid w:val="36D22615"/>
    <w:rsid w:val="36D76363"/>
    <w:rsid w:val="36DC042D"/>
    <w:rsid w:val="36DC181C"/>
    <w:rsid w:val="36E56433"/>
    <w:rsid w:val="36F25A92"/>
    <w:rsid w:val="36F6488E"/>
    <w:rsid w:val="37072328"/>
    <w:rsid w:val="370F02CE"/>
    <w:rsid w:val="371717C4"/>
    <w:rsid w:val="371D0C52"/>
    <w:rsid w:val="371D160F"/>
    <w:rsid w:val="3721208C"/>
    <w:rsid w:val="37266CF2"/>
    <w:rsid w:val="372D1165"/>
    <w:rsid w:val="372E4ABA"/>
    <w:rsid w:val="37317081"/>
    <w:rsid w:val="37345B90"/>
    <w:rsid w:val="373D77DC"/>
    <w:rsid w:val="37485A3A"/>
    <w:rsid w:val="37522919"/>
    <w:rsid w:val="375636F0"/>
    <w:rsid w:val="376720F9"/>
    <w:rsid w:val="3769303E"/>
    <w:rsid w:val="376E5728"/>
    <w:rsid w:val="37773C20"/>
    <w:rsid w:val="37784E7E"/>
    <w:rsid w:val="378D7132"/>
    <w:rsid w:val="37912258"/>
    <w:rsid w:val="37927DAB"/>
    <w:rsid w:val="37963E99"/>
    <w:rsid w:val="379C75E1"/>
    <w:rsid w:val="37A1600B"/>
    <w:rsid w:val="37B02753"/>
    <w:rsid w:val="37B27E77"/>
    <w:rsid w:val="37B30F66"/>
    <w:rsid w:val="37C36EFA"/>
    <w:rsid w:val="37C65CBB"/>
    <w:rsid w:val="37DF17C6"/>
    <w:rsid w:val="37E0640A"/>
    <w:rsid w:val="37E712C5"/>
    <w:rsid w:val="37EC335C"/>
    <w:rsid w:val="37F74071"/>
    <w:rsid w:val="37FA0D1B"/>
    <w:rsid w:val="37FC34ED"/>
    <w:rsid w:val="38043F12"/>
    <w:rsid w:val="381C0F88"/>
    <w:rsid w:val="38413ABE"/>
    <w:rsid w:val="384261A0"/>
    <w:rsid w:val="3846738E"/>
    <w:rsid w:val="3847505A"/>
    <w:rsid w:val="384F4989"/>
    <w:rsid w:val="385A05E5"/>
    <w:rsid w:val="385C2763"/>
    <w:rsid w:val="3860302A"/>
    <w:rsid w:val="386B4E1B"/>
    <w:rsid w:val="386F1D79"/>
    <w:rsid w:val="387168C2"/>
    <w:rsid w:val="38725E1E"/>
    <w:rsid w:val="38756FD1"/>
    <w:rsid w:val="38765B1C"/>
    <w:rsid w:val="387729EA"/>
    <w:rsid w:val="389B7B62"/>
    <w:rsid w:val="38A81BB8"/>
    <w:rsid w:val="38AF1BAB"/>
    <w:rsid w:val="38AF5A33"/>
    <w:rsid w:val="38B62526"/>
    <w:rsid w:val="38B92017"/>
    <w:rsid w:val="38C736B0"/>
    <w:rsid w:val="38D9331B"/>
    <w:rsid w:val="38DF4B4A"/>
    <w:rsid w:val="38E2156D"/>
    <w:rsid w:val="38E72699"/>
    <w:rsid w:val="38E87072"/>
    <w:rsid w:val="38FB262F"/>
    <w:rsid w:val="390139EF"/>
    <w:rsid w:val="390566F4"/>
    <w:rsid w:val="391775AB"/>
    <w:rsid w:val="39210CB7"/>
    <w:rsid w:val="392C3F49"/>
    <w:rsid w:val="39413994"/>
    <w:rsid w:val="39551D3F"/>
    <w:rsid w:val="39561614"/>
    <w:rsid w:val="39563DA4"/>
    <w:rsid w:val="39727DF6"/>
    <w:rsid w:val="398925A9"/>
    <w:rsid w:val="398B2360"/>
    <w:rsid w:val="398E1C50"/>
    <w:rsid w:val="398F2644"/>
    <w:rsid w:val="399E3E43"/>
    <w:rsid w:val="39A5376E"/>
    <w:rsid w:val="39A54EF8"/>
    <w:rsid w:val="39DD3AE3"/>
    <w:rsid w:val="39E03A84"/>
    <w:rsid w:val="39F5143B"/>
    <w:rsid w:val="39F756DB"/>
    <w:rsid w:val="39F834F0"/>
    <w:rsid w:val="39FE29AF"/>
    <w:rsid w:val="3A12378C"/>
    <w:rsid w:val="3A145BAE"/>
    <w:rsid w:val="3A166FBE"/>
    <w:rsid w:val="3A1B6927"/>
    <w:rsid w:val="3A4A147C"/>
    <w:rsid w:val="3A52002D"/>
    <w:rsid w:val="3A52627F"/>
    <w:rsid w:val="3A5F6EA6"/>
    <w:rsid w:val="3A6040AF"/>
    <w:rsid w:val="3A6B1490"/>
    <w:rsid w:val="3A6E0F1A"/>
    <w:rsid w:val="3A726AA2"/>
    <w:rsid w:val="3A766227"/>
    <w:rsid w:val="3A7839D1"/>
    <w:rsid w:val="3A7A7584"/>
    <w:rsid w:val="3A82284F"/>
    <w:rsid w:val="3A8C4538"/>
    <w:rsid w:val="3A9C5418"/>
    <w:rsid w:val="3A9E4335"/>
    <w:rsid w:val="3AA109C6"/>
    <w:rsid w:val="3AA218FD"/>
    <w:rsid w:val="3AC17624"/>
    <w:rsid w:val="3AC57416"/>
    <w:rsid w:val="3ACA050B"/>
    <w:rsid w:val="3ACF167E"/>
    <w:rsid w:val="3ACF4931"/>
    <w:rsid w:val="3AD0123E"/>
    <w:rsid w:val="3AD463C0"/>
    <w:rsid w:val="3AD53086"/>
    <w:rsid w:val="3ADC2A80"/>
    <w:rsid w:val="3ADE5D64"/>
    <w:rsid w:val="3AE01ADD"/>
    <w:rsid w:val="3AE35A40"/>
    <w:rsid w:val="3AE7734C"/>
    <w:rsid w:val="3AEC01CF"/>
    <w:rsid w:val="3AF03151"/>
    <w:rsid w:val="3AF04028"/>
    <w:rsid w:val="3AF86E26"/>
    <w:rsid w:val="3B217378"/>
    <w:rsid w:val="3B2F65C0"/>
    <w:rsid w:val="3B360D9B"/>
    <w:rsid w:val="3B45508A"/>
    <w:rsid w:val="3B4A33FA"/>
    <w:rsid w:val="3B4E2EEA"/>
    <w:rsid w:val="3B590330"/>
    <w:rsid w:val="3B63153F"/>
    <w:rsid w:val="3B644619"/>
    <w:rsid w:val="3B7566C9"/>
    <w:rsid w:val="3B783AC3"/>
    <w:rsid w:val="3B7A0AE5"/>
    <w:rsid w:val="3B8679F8"/>
    <w:rsid w:val="3B8D6640"/>
    <w:rsid w:val="3B90705F"/>
    <w:rsid w:val="3B9168F2"/>
    <w:rsid w:val="3B917EB6"/>
    <w:rsid w:val="3B94046F"/>
    <w:rsid w:val="3B982AFE"/>
    <w:rsid w:val="3B9D177C"/>
    <w:rsid w:val="3BA12142"/>
    <w:rsid w:val="3BA35DAE"/>
    <w:rsid w:val="3BA721D3"/>
    <w:rsid w:val="3BB3571C"/>
    <w:rsid w:val="3BBD6BC7"/>
    <w:rsid w:val="3BBF5B96"/>
    <w:rsid w:val="3BC32FD8"/>
    <w:rsid w:val="3BC76589"/>
    <w:rsid w:val="3BC90D58"/>
    <w:rsid w:val="3BD033C1"/>
    <w:rsid w:val="3BD056AD"/>
    <w:rsid w:val="3BD06987"/>
    <w:rsid w:val="3BD10C2F"/>
    <w:rsid w:val="3BD573ED"/>
    <w:rsid w:val="3BD97ED3"/>
    <w:rsid w:val="3BDA7418"/>
    <w:rsid w:val="3BE11A85"/>
    <w:rsid w:val="3BE13D5E"/>
    <w:rsid w:val="3BE86E9B"/>
    <w:rsid w:val="3BE92C35"/>
    <w:rsid w:val="3BEC4ABF"/>
    <w:rsid w:val="3BED0335"/>
    <w:rsid w:val="3BF7381D"/>
    <w:rsid w:val="3BFB1F8F"/>
    <w:rsid w:val="3BFB3945"/>
    <w:rsid w:val="3C005D06"/>
    <w:rsid w:val="3C0812EB"/>
    <w:rsid w:val="3C113DE8"/>
    <w:rsid w:val="3C316E8D"/>
    <w:rsid w:val="3C395BEF"/>
    <w:rsid w:val="3C3C71E7"/>
    <w:rsid w:val="3C431E7C"/>
    <w:rsid w:val="3C452DC8"/>
    <w:rsid w:val="3C50018F"/>
    <w:rsid w:val="3C601127"/>
    <w:rsid w:val="3C617270"/>
    <w:rsid w:val="3C65305F"/>
    <w:rsid w:val="3C8E07EB"/>
    <w:rsid w:val="3C8F5568"/>
    <w:rsid w:val="3C9D05BD"/>
    <w:rsid w:val="3C9E7A4C"/>
    <w:rsid w:val="3CA017DD"/>
    <w:rsid w:val="3CA072B1"/>
    <w:rsid w:val="3CA4252E"/>
    <w:rsid w:val="3CA45432"/>
    <w:rsid w:val="3CAE4AA0"/>
    <w:rsid w:val="3CAF1767"/>
    <w:rsid w:val="3CB30D44"/>
    <w:rsid w:val="3CBD7188"/>
    <w:rsid w:val="3CC44887"/>
    <w:rsid w:val="3CD2170B"/>
    <w:rsid w:val="3CDF5B2C"/>
    <w:rsid w:val="3CE7239B"/>
    <w:rsid w:val="3CF3321F"/>
    <w:rsid w:val="3CF45D18"/>
    <w:rsid w:val="3CFB14D5"/>
    <w:rsid w:val="3D12775F"/>
    <w:rsid w:val="3D2B27E5"/>
    <w:rsid w:val="3D2B383C"/>
    <w:rsid w:val="3D336729"/>
    <w:rsid w:val="3D3853A6"/>
    <w:rsid w:val="3D3C2FB5"/>
    <w:rsid w:val="3D52720B"/>
    <w:rsid w:val="3D5479B4"/>
    <w:rsid w:val="3D5561DC"/>
    <w:rsid w:val="3D5C2D6A"/>
    <w:rsid w:val="3D5F318D"/>
    <w:rsid w:val="3D754598"/>
    <w:rsid w:val="3D7B3D3F"/>
    <w:rsid w:val="3D864BBD"/>
    <w:rsid w:val="3D9761AC"/>
    <w:rsid w:val="3DA72576"/>
    <w:rsid w:val="3DB039E8"/>
    <w:rsid w:val="3DBF5D4D"/>
    <w:rsid w:val="3DCB1223"/>
    <w:rsid w:val="3DE55BA4"/>
    <w:rsid w:val="3E014244"/>
    <w:rsid w:val="3E03012F"/>
    <w:rsid w:val="3E17300B"/>
    <w:rsid w:val="3E1807A2"/>
    <w:rsid w:val="3E18333B"/>
    <w:rsid w:val="3E1A67D4"/>
    <w:rsid w:val="3E20237A"/>
    <w:rsid w:val="3E21071C"/>
    <w:rsid w:val="3E21382B"/>
    <w:rsid w:val="3E2E25AC"/>
    <w:rsid w:val="3E3A7756"/>
    <w:rsid w:val="3E4E633F"/>
    <w:rsid w:val="3E4E6C6C"/>
    <w:rsid w:val="3E546397"/>
    <w:rsid w:val="3E59065F"/>
    <w:rsid w:val="3E592F11"/>
    <w:rsid w:val="3E5B7CE4"/>
    <w:rsid w:val="3E5C147A"/>
    <w:rsid w:val="3E654826"/>
    <w:rsid w:val="3E6C7E98"/>
    <w:rsid w:val="3E7118ED"/>
    <w:rsid w:val="3E711FAF"/>
    <w:rsid w:val="3E764838"/>
    <w:rsid w:val="3E8C33CA"/>
    <w:rsid w:val="3E922DCC"/>
    <w:rsid w:val="3E9B73AF"/>
    <w:rsid w:val="3E9C39FB"/>
    <w:rsid w:val="3E9E1A2D"/>
    <w:rsid w:val="3EA65B6C"/>
    <w:rsid w:val="3EA92AEA"/>
    <w:rsid w:val="3EA9549B"/>
    <w:rsid w:val="3EC67F79"/>
    <w:rsid w:val="3ECA604A"/>
    <w:rsid w:val="3EDF4B3B"/>
    <w:rsid w:val="3EE8241B"/>
    <w:rsid w:val="3EED3727"/>
    <w:rsid w:val="3EFB4E8C"/>
    <w:rsid w:val="3F055FB6"/>
    <w:rsid w:val="3F175232"/>
    <w:rsid w:val="3F2521B4"/>
    <w:rsid w:val="3F2B6FFE"/>
    <w:rsid w:val="3F3D47F1"/>
    <w:rsid w:val="3F423A3A"/>
    <w:rsid w:val="3F461D7D"/>
    <w:rsid w:val="3F5B4F32"/>
    <w:rsid w:val="3F694137"/>
    <w:rsid w:val="3F6A58DB"/>
    <w:rsid w:val="3F7265A8"/>
    <w:rsid w:val="3F783422"/>
    <w:rsid w:val="3F79088C"/>
    <w:rsid w:val="3F7A4B45"/>
    <w:rsid w:val="3F9464A5"/>
    <w:rsid w:val="3FA311D3"/>
    <w:rsid w:val="3FA33388"/>
    <w:rsid w:val="3FB70722"/>
    <w:rsid w:val="3FC84135"/>
    <w:rsid w:val="3FD03C2D"/>
    <w:rsid w:val="3FE94F8F"/>
    <w:rsid w:val="3FF32EFC"/>
    <w:rsid w:val="3FFC0219"/>
    <w:rsid w:val="40003951"/>
    <w:rsid w:val="400337DE"/>
    <w:rsid w:val="40092F63"/>
    <w:rsid w:val="400A2750"/>
    <w:rsid w:val="401B0912"/>
    <w:rsid w:val="402335B0"/>
    <w:rsid w:val="40306F2C"/>
    <w:rsid w:val="403A1357"/>
    <w:rsid w:val="40436EF5"/>
    <w:rsid w:val="40494665"/>
    <w:rsid w:val="404C27BA"/>
    <w:rsid w:val="405E3EAE"/>
    <w:rsid w:val="406176A4"/>
    <w:rsid w:val="40656E07"/>
    <w:rsid w:val="40695B00"/>
    <w:rsid w:val="407307ED"/>
    <w:rsid w:val="40743903"/>
    <w:rsid w:val="40833824"/>
    <w:rsid w:val="40837B37"/>
    <w:rsid w:val="40874B00"/>
    <w:rsid w:val="40965E4A"/>
    <w:rsid w:val="40A41C7D"/>
    <w:rsid w:val="40A56BED"/>
    <w:rsid w:val="40B71100"/>
    <w:rsid w:val="40BA35D2"/>
    <w:rsid w:val="40BD532C"/>
    <w:rsid w:val="40C16950"/>
    <w:rsid w:val="40C26413"/>
    <w:rsid w:val="40C96B6F"/>
    <w:rsid w:val="40E90781"/>
    <w:rsid w:val="40EE53E3"/>
    <w:rsid w:val="410219E8"/>
    <w:rsid w:val="41083B3B"/>
    <w:rsid w:val="41195658"/>
    <w:rsid w:val="411F2520"/>
    <w:rsid w:val="41330287"/>
    <w:rsid w:val="41391FE9"/>
    <w:rsid w:val="4142704D"/>
    <w:rsid w:val="414F3BF9"/>
    <w:rsid w:val="415B07C1"/>
    <w:rsid w:val="416D399E"/>
    <w:rsid w:val="41797253"/>
    <w:rsid w:val="417A460C"/>
    <w:rsid w:val="418C651A"/>
    <w:rsid w:val="41986C6D"/>
    <w:rsid w:val="419F0397"/>
    <w:rsid w:val="41A575DC"/>
    <w:rsid w:val="41A903D9"/>
    <w:rsid w:val="41A934DC"/>
    <w:rsid w:val="41AA2E44"/>
    <w:rsid w:val="41B94EA5"/>
    <w:rsid w:val="41BE61AF"/>
    <w:rsid w:val="41CC5F5B"/>
    <w:rsid w:val="41DD3BCB"/>
    <w:rsid w:val="41DD51F1"/>
    <w:rsid w:val="41E24EDC"/>
    <w:rsid w:val="41E725C9"/>
    <w:rsid w:val="41EE29EB"/>
    <w:rsid w:val="41F26BDE"/>
    <w:rsid w:val="41FF6F24"/>
    <w:rsid w:val="420013C8"/>
    <w:rsid w:val="42076B60"/>
    <w:rsid w:val="42206889"/>
    <w:rsid w:val="42220C2D"/>
    <w:rsid w:val="42222BF9"/>
    <w:rsid w:val="42260332"/>
    <w:rsid w:val="422D3220"/>
    <w:rsid w:val="42324373"/>
    <w:rsid w:val="424B077C"/>
    <w:rsid w:val="425D7EB7"/>
    <w:rsid w:val="4267663F"/>
    <w:rsid w:val="42692F6D"/>
    <w:rsid w:val="42712847"/>
    <w:rsid w:val="428E0070"/>
    <w:rsid w:val="42957379"/>
    <w:rsid w:val="429B7C39"/>
    <w:rsid w:val="42A47894"/>
    <w:rsid w:val="42B6390E"/>
    <w:rsid w:val="42BA03E3"/>
    <w:rsid w:val="42BA56FB"/>
    <w:rsid w:val="42C15225"/>
    <w:rsid w:val="42D31F27"/>
    <w:rsid w:val="42D33CD5"/>
    <w:rsid w:val="42D45DD3"/>
    <w:rsid w:val="42DF2C68"/>
    <w:rsid w:val="42DF6B1E"/>
    <w:rsid w:val="42E4655C"/>
    <w:rsid w:val="42F2790F"/>
    <w:rsid w:val="42F735B4"/>
    <w:rsid w:val="42F87FEB"/>
    <w:rsid w:val="42FD46F2"/>
    <w:rsid w:val="430A1AE8"/>
    <w:rsid w:val="430C711C"/>
    <w:rsid w:val="431552B7"/>
    <w:rsid w:val="431C5AD1"/>
    <w:rsid w:val="432947CC"/>
    <w:rsid w:val="432D5D6A"/>
    <w:rsid w:val="433529B8"/>
    <w:rsid w:val="433C2338"/>
    <w:rsid w:val="433E0C1C"/>
    <w:rsid w:val="43417F87"/>
    <w:rsid w:val="43476B9D"/>
    <w:rsid w:val="436B3A24"/>
    <w:rsid w:val="43771115"/>
    <w:rsid w:val="43781D08"/>
    <w:rsid w:val="438E763F"/>
    <w:rsid w:val="43965602"/>
    <w:rsid w:val="43985CFC"/>
    <w:rsid w:val="43C12007"/>
    <w:rsid w:val="43CF26EE"/>
    <w:rsid w:val="43D92C57"/>
    <w:rsid w:val="43E646C0"/>
    <w:rsid w:val="43EB7ACD"/>
    <w:rsid w:val="44041C9C"/>
    <w:rsid w:val="44146C9D"/>
    <w:rsid w:val="441755C6"/>
    <w:rsid w:val="44201821"/>
    <w:rsid w:val="44206796"/>
    <w:rsid w:val="442765EB"/>
    <w:rsid w:val="442E3124"/>
    <w:rsid w:val="44305883"/>
    <w:rsid w:val="44325F20"/>
    <w:rsid w:val="444601BD"/>
    <w:rsid w:val="445812A4"/>
    <w:rsid w:val="445939C7"/>
    <w:rsid w:val="445A645C"/>
    <w:rsid w:val="44615BDA"/>
    <w:rsid w:val="448A6242"/>
    <w:rsid w:val="449239C6"/>
    <w:rsid w:val="449F5F61"/>
    <w:rsid w:val="44A235A1"/>
    <w:rsid w:val="44B10046"/>
    <w:rsid w:val="44C277B7"/>
    <w:rsid w:val="44D37FBC"/>
    <w:rsid w:val="44D84192"/>
    <w:rsid w:val="44E445A0"/>
    <w:rsid w:val="44EA280A"/>
    <w:rsid w:val="44EC210B"/>
    <w:rsid w:val="44FD4407"/>
    <w:rsid w:val="45064B80"/>
    <w:rsid w:val="450C7992"/>
    <w:rsid w:val="451231DA"/>
    <w:rsid w:val="45141FB0"/>
    <w:rsid w:val="45181A0B"/>
    <w:rsid w:val="451A4B76"/>
    <w:rsid w:val="451B2C4A"/>
    <w:rsid w:val="45235308"/>
    <w:rsid w:val="45244CBC"/>
    <w:rsid w:val="45265538"/>
    <w:rsid w:val="45346F94"/>
    <w:rsid w:val="45391C8D"/>
    <w:rsid w:val="453940CC"/>
    <w:rsid w:val="453F1EBF"/>
    <w:rsid w:val="45476A4C"/>
    <w:rsid w:val="45592BB7"/>
    <w:rsid w:val="455A59BE"/>
    <w:rsid w:val="456F23DB"/>
    <w:rsid w:val="45701CAF"/>
    <w:rsid w:val="457229DB"/>
    <w:rsid w:val="457C73FE"/>
    <w:rsid w:val="45886C19"/>
    <w:rsid w:val="45886FF9"/>
    <w:rsid w:val="458C1C03"/>
    <w:rsid w:val="45944136"/>
    <w:rsid w:val="45A76FC5"/>
    <w:rsid w:val="45AA7A4F"/>
    <w:rsid w:val="45AD0860"/>
    <w:rsid w:val="45B624CC"/>
    <w:rsid w:val="45B841A8"/>
    <w:rsid w:val="45C967FC"/>
    <w:rsid w:val="45CF051B"/>
    <w:rsid w:val="45D34C65"/>
    <w:rsid w:val="45DA7C46"/>
    <w:rsid w:val="45E010B2"/>
    <w:rsid w:val="45E4086F"/>
    <w:rsid w:val="45F16A4C"/>
    <w:rsid w:val="45F61F87"/>
    <w:rsid w:val="45FE72BB"/>
    <w:rsid w:val="46094703"/>
    <w:rsid w:val="460A2D60"/>
    <w:rsid w:val="460B2709"/>
    <w:rsid w:val="461D3548"/>
    <w:rsid w:val="46231B3B"/>
    <w:rsid w:val="46232930"/>
    <w:rsid w:val="46296CD9"/>
    <w:rsid w:val="46307A2E"/>
    <w:rsid w:val="464251AD"/>
    <w:rsid w:val="46503FBA"/>
    <w:rsid w:val="465515D1"/>
    <w:rsid w:val="46641806"/>
    <w:rsid w:val="46744F88"/>
    <w:rsid w:val="467C2468"/>
    <w:rsid w:val="46807CD4"/>
    <w:rsid w:val="468123C6"/>
    <w:rsid w:val="468B65C8"/>
    <w:rsid w:val="468D7198"/>
    <w:rsid w:val="4693239D"/>
    <w:rsid w:val="46963CFF"/>
    <w:rsid w:val="469802F6"/>
    <w:rsid w:val="46A14E08"/>
    <w:rsid w:val="46A26BE1"/>
    <w:rsid w:val="46A40971"/>
    <w:rsid w:val="46A97153"/>
    <w:rsid w:val="46AA5E3E"/>
    <w:rsid w:val="46B52531"/>
    <w:rsid w:val="46C329DE"/>
    <w:rsid w:val="46CC0B82"/>
    <w:rsid w:val="46DA3BD8"/>
    <w:rsid w:val="46EF7FC4"/>
    <w:rsid w:val="47057213"/>
    <w:rsid w:val="470B42F4"/>
    <w:rsid w:val="470B6133"/>
    <w:rsid w:val="47201937"/>
    <w:rsid w:val="4720420F"/>
    <w:rsid w:val="47246CEA"/>
    <w:rsid w:val="472A3249"/>
    <w:rsid w:val="472D6842"/>
    <w:rsid w:val="47341F80"/>
    <w:rsid w:val="4736166E"/>
    <w:rsid w:val="475573AE"/>
    <w:rsid w:val="47574ED5"/>
    <w:rsid w:val="475B7454"/>
    <w:rsid w:val="476256D0"/>
    <w:rsid w:val="47745160"/>
    <w:rsid w:val="47793738"/>
    <w:rsid w:val="47801058"/>
    <w:rsid w:val="4781405D"/>
    <w:rsid w:val="478163F5"/>
    <w:rsid w:val="47847AB3"/>
    <w:rsid w:val="47933934"/>
    <w:rsid w:val="479E5F12"/>
    <w:rsid w:val="47B53380"/>
    <w:rsid w:val="47C14194"/>
    <w:rsid w:val="47C411B2"/>
    <w:rsid w:val="47C934EA"/>
    <w:rsid w:val="47D77152"/>
    <w:rsid w:val="47E92B2D"/>
    <w:rsid w:val="47ED5170"/>
    <w:rsid w:val="47EE49BD"/>
    <w:rsid w:val="47F04370"/>
    <w:rsid w:val="47FA3FB4"/>
    <w:rsid w:val="480246F2"/>
    <w:rsid w:val="481B0CB0"/>
    <w:rsid w:val="483A3EF9"/>
    <w:rsid w:val="483C2C05"/>
    <w:rsid w:val="483D47E8"/>
    <w:rsid w:val="48492C7B"/>
    <w:rsid w:val="48511230"/>
    <w:rsid w:val="485574DC"/>
    <w:rsid w:val="485728A1"/>
    <w:rsid w:val="485E5E7F"/>
    <w:rsid w:val="485F2E2A"/>
    <w:rsid w:val="48622AC6"/>
    <w:rsid w:val="486367BD"/>
    <w:rsid w:val="486B743E"/>
    <w:rsid w:val="486F624E"/>
    <w:rsid w:val="488405F3"/>
    <w:rsid w:val="488F1692"/>
    <w:rsid w:val="48905D88"/>
    <w:rsid w:val="48976D34"/>
    <w:rsid w:val="489B7854"/>
    <w:rsid w:val="48C15A35"/>
    <w:rsid w:val="48C337C5"/>
    <w:rsid w:val="48D147AA"/>
    <w:rsid w:val="48D271C4"/>
    <w:rsid w:val="48DF4AB5"/>
    <w:rsid w:val="48E13D0B"/>
    <w:rsid w:val="48E74ED3"/>
    <w:rsid w:val="48E95F5B"/>
    <w:rsid w:val="48EC5522"/>
    <w:rsid w:val="490A0AC2"/>
    <w:rsid w:val="491B11FA"/>
    <w:rsid w:val="491B62B8"/>
    <w:rsid w:val="491D3EFC"/>
    <w:rsid w:val="49202883"/>
    <w:rsid w:val="49250616"/>
    <w:rsid w:val="493761BF"/>
    <w:rsid w:val="4940743D"/>
    <w:rsid w:val="494B3587"/>
    <w:rsid w:val="494E1D7B"/>
    <w:rsid w:val="497826F8"/>
    <w:rsid w:val="49907A64"/>
    <w:rsid w:val="49A11696"/>
    <w:rsid w:val="49A56B07"/>
    <w:rsid w:val="49AF522A"/>
    <w:rsid w:val="49B25B2B"/>
    <w:rsid w:val="49C123BF"/>
    <w:rsid w:val="49CE06A2"/>
    <w:rsid w:val="49D0115D"/>
    <w:rsid w:val="49F044E9"/>
    <w:rsid w:val="49F40908"/>
    <w:rsid w:val="49FD2BB5"/>
    <w:rsid w:val="49FF0184"/>
    <w:rsid w:val="4A084BAC"/>
    <w:rsid w:val="4A0E0561"/>
    <w:rsid w:val="4A16449E"/>
    <w:rsid w:val="4A1B668D"/>
    <w:rsid w:val="4A205630"/>
    <w:rsid w:val="4A2B5750"/>
    <w:rsid w:val="4A2C1BA2"/>
    <w:rsid w:val="4A2E112C"/>
    <w:rsid w:val="4A3163EE"/>
    <w:rsid w:val="4A410C92"/>
    <w:rsid w:val="4A43013F"/>
    <w:rsid w:val="4A474520"/>
    <w:rsid w:val="4A565AFB"/>
    <w:rsid w:val="4A590346"/>
    <w:rsid w:val="4A5A18FD"/>
    <w:rsid w:val="4A60333C"/>
    <w:rsid w:val="4A7D3412"/>
    <w:rsid w:val="4A8639EB"/>
    <w:rsid w:val="4A8A0E95"/>
    <w:rsid w:val="4A936A9A"/>
    <w:rsid w:val="4A971603"/>
    <w:rsid w:val="4A9C0A64"/>
    <w:rsid w:val="4A9D489E"/>
    <w:rsid w:val="4AA3766C"/>
    <w:rsid w:val="4AA54D47"/>
    <w:rsid w:val="4AA57465"/>
    <w:rsid w:val="4AA7728B"/>
    <w:rsid w:val="4AB93290"/>
    <w:rsid w:val="4AB97C54"/>
    <w:rsid w:val="4AC94B13"/>
    <w:rsid w:val="4AC95374"/>
    <w:rsid w:val="4ADA02F6"/>
    <w:rsid w:val="4ADB3075"/>
    <w:rsid w:val="4AE66459"/>
    <w:rsid w:val="4AF60EA8"/>
    <w:rsid w:val="4AFF5DA9"/>
    <w:rsid w:val="4B117C9E"/>
    <w:rsid w:val="4B1C05D1"/>
    <w:rsid w:val="4B212603"/>
    <w:rsid w:val="4B3E4D46"/>
    <w:rsid w:val="4B4320D4"/>
    <w:rsid w:val="4B485CF8"/>
    <w:rsid w:val="4B5F1257"/>
    <w:rsid w:val="4B65311B"/>
    <w:rsid w:val="4B6C4CC7"/>
    <w:rsid w:val="4B6C5144"/>
    <w:rsid w:val="4B7771E3"/>
    <w:rsid w:val="4B8149C8"/>
    <w:rsid w:val="4B831A2E"/>
    <w:rsid w:val="4B8D5AC3"/>
    <w:rsid w:val="4B8D7EC6"/>
    <w:rsid w:val="4BA35B77"/>
    <w:rsid w:val="4BA50A0B"/>
    <w:rsid w:val="4BA53594"/>
    <w:rsid w:val="4BAB02F5"/>
    <w:rsid w:val="4BAC32C8"/>
    <w:rsid w:val="4BAD647F"/>
    <w:rsid w:val="4BAF13E5"/>
    <w:rsid w:val="4BBE5BAF"/>
    <w:rsid w:val="4BD158E6"/>
    <w:rsid w:val="4BD35161"/>
    <w:rsid w:val="4BD628AF"/>
    <w:rsid w:val="4BE11211"/>
    <w:rsid w:val="4BF0188C"/>
    <w:rsid w:val="4BF21670"/>
    <w:rsid w:val="4BFA2F18"/>
    <w:rsid w:val="4C177277"/>
    <w:rsid w:val="4C19262F"/>
    <w:rsid w:val="4C1F77F5"/>
    <w:rsid w:val="4C2B596B"/>
    <w:rsid w:val="4C4109A5"/>
    <w:rsid w:val="4C455C43"/>
    <w:rsid w:val="4C746F8D"/>
    <w:rsid w:val="4C7D4BA4"/>
    <w:rsid w:val="4C83353B"/>
    <w:rsid w:val="4C8B2163"/>
    <w:rsid w:val="4C8E393E"/>
    <w:rsid w:val="4C9B113A"/>
    <w:rsid w:val="4C9B4209"/>
    <w:rsid w:val="4CA71FA4"/>
    <w:rsid w:val="4CAD4915"/>
    <w:rsid w:val="4CCA0E73"/>
    <w:rsid w:val="4CD12DC2"/>
    <w:rsid w:val="4CD21352"/>
    <w:rsid w:val="4CE23492"/>
    <w:rsid w:val="4CE97CE7"/>
    <w:rsid w:val="4CEE62DB"/>
    <w:rsid w:val="4CF57D5E"/>
    <w:rsid w:val="4D021D86"/>
    <w:rsid w:val="4D022DD4"/>
    <w:rsid w:val="4D0258E3"/>
    <w:rsid w:val="4D132B73"/>
    <w:rsid w:val="4D152A86"/>
    <w:rsid w:val="4D16138E"/>
    <w:rsid w:val="4D1D4DAA"/>
    <w:rsid w:val="4D27359B"/>
    <w:rsid w:val="4D2C11D0"/>
    <w:rsid w:val="4D2F6965"/>
    <w:rsid w:val="4D342912"/>
    <w:rsid w:val="4D354AC6"/>
    <w:rsid w:val="4D3E3CA8"/>
    <w:rsid w:val="4D4245FB"/>
    <w:rsid w:val="4D434605"/>
    <w:rsid w:val="4D467EC5"/>
    <w:rsid w:val="4D4D2762"/>
    <w:rsid w:val="4D5108FA"/>
    <w:rsid w:val="4D741C84"/>
    <w:rsid w:val="4D87403A"/>
    <w:rsid w:val="4D92684C"/>
    <w:rsid w:val="4D9C4CBC"/>
    <w:rsid w:val="4DA668B0"/>
    <w:rsid w:val="4DB34E2F"/>
    <w:rsid w:val="4DB91173"/>
    <w:rsid w:val="4DBF6B86"/>
    <w:rsid w:val="4DC91F90"/>
    <w:rsid w:val="4DCB5224"/>
    <w:rsid w:val="4DCD6E89"/>
    <w:rsid w:val="4DD77A5E"/>
    <w:rsid w:val="4DE64BBF"/>
    <w:rsid w:val="4DEC461B"/>
    <w:rsid w:val="4DFD394E"/>
    <w:rsid w:val="4E0514AD"/>
    <w:rsid w:val="4E08535D"/>
    <w:rsid w:val="4E12572A"/>
    <w:rsid w:val="4E281A6E"/>
    <w:rsid w:val="4E2D35E3"/>
    <w:rsid w:val="4E382577"/>
    <w:rsid w:val="4E3B22EC"/>
    <w:rsid w:val="4E507A19"/>
    <w:rsid w:val="4E764737"/>
    <w:rsid w:val="4E797E26"/>
    <w:rsid w:val="4E847893"/>
    <w:rsid w:val="4E886B7C"/>
    <w:rsid w:val="4E8D3424"/>
    <w:rsid w:val="4E8D742E"/>
    <w:rsid w:val="4E92421C"/>
    <w:rsid w:val="4E940A91"/>
    <w:rsid w:val="4E9863BA"/>
    <w:rsid w:val="4E9D41AD"/>
    <w:rsid w:val="4EA65C1D"/>
    <w:rsid w:val="4EA74196"/>
    <w:rsid w:val="4EA87574"/>
    <w:rsid w:val="4EAD7092"/>
    <w:rsid w:val="4EAF1585"/>
    <w:rsid w:val="4EBB3A2E"/>
    <w:rsid w:val="4ECD5799"/>
    <w:rsid w:val="4EDC7566"/>
    <w:rsid w:val="4EEC5558"/>
    <w:rsid w:val="4EF41F28"/>
    <w:rsid w:val="4EF43951"/>
    <w:rsid w:val="4F176A14"/>
    <w:rsid w:val="4F180EDF"/>
    <w:rsid w:val="4F1E5FB4"/>
    <w:rsid w:val="4F2355A2"/>
    <w:rsid w:val="4F236585"/>
    <w:rsid w:val="4F2A7373"/>
    <w:rsid w:val="4F3121DA"/>
    <w:rsid w:val="4F382AA3"/>
    <w:rsid w:val="4F385361"/>
    <w:rsid w:val="4F4413A3"/>
    <w:rsid w:val="4F4902CC"/>
    <w:rsid w:val="4F701FA8"/>
    <w:rsid w:val="4F74596E"/>
    <w:rsid w:val="4F7D63B4"/>
    <w:rsid w:val="4F895915"/>
    <w:rsid w:val="4F921FBB"/>
    <w:rsid w:val="4FA64C4B"/>
    <w:rsid w:val="4FAB3DBB"/>
    <w:rsid w:val="4FBF1D66"/>
    <w:rsid w:val="4FC4436E"/>
    <w:rsid w:val="4FDC3222"/>
    <w:rsid w:val="4FE96272"/>
    <w:rsid w:val="4FEC7B53"/>
    <w:rsid w:val="500165E5"/>
    <w:rsid w:val="5023004A"/>
    <w:rsid w:val="503A4C9C"/>
    <w:rsid w:val="5040612F"/>
    <w:rsid w:val="504F355A"/>
    <w:rsid w:val="5050610E"/>
    <w:rsid w:val="505478CA"/>
    <w:rsid w:val="50612A05"/>
    <w:rsid w:val="50715259"/>
    <w:rsid w:val="508802C9"/>
    <w:rsid w:val="508A631B"/>
    <w:rsid w:val="50954DD6"/>
    <w:rsid w:val="509E7832"/>
    <w:rsid w:val="50A43FF1"/>
    <w:rsid w:val="50AB2745"/>
    <w:rsid w:val="50AC2F19"/>
    <w:rsid w:val="50B729C8"/>
    <w:rsid w:val="50C01D3C"/>
    <w:rsid w:val="50C07F8E"/>
    <w:rsid w:val="50C76C83"/>
    <w:rsid w:val="50CE20F1"/>
    <w:rsid w:val="50D06C37"/>
    <w:rsid w:val="50D219EC"/>
    <w:rsid w:val="50D45639"/>
    <w:rsid w:val="50D84B0D"/>
    <w:rsid w:val="50D92DFE"/>
    <w:rsid w:val="50DD07C6"/>
    <w:rsid w:val="50EB20FE"/>
    <w:rsid w:val="50F05872"/>
    <w:rsid w:val="50FD092D"/>
    <w:rsid w:val="50FF5ECD"/>
    <w:rsid w:val="510B2E21"/>
    <w:rsid w:val="510F6820"/>
    <w:rsid w:val="51157FA2"/>
    <w:rsid w:val="51233961"/>
    <w:rsid w:val="51234DDF"/>
    <w:rsid w:val="51240B5B"/>
    <w:rsid w:val="51241D8C"/>
    <w:rsid w:val="512912E2"/>
    <w:rsid w:val="513F4818"/>
    <w:rsid w:val="5140185C"/>
    <w:rsid w:val="51483A10"/>
    <w:rsid w:val="51535312"/>
    <w:rsid w:val="515945E5"/>
    <w:rsid w:val="515F7382"/>
    <w:rsid w:val="51682F52"/>
    <w:rsid w:val="516B3754"/>
    <w:rsid w:val="51796564"/>
    <w:rsid w:val="517D6C72"/>
    <w:rsid w:val="51917BBA"/>
    <w:rsid w:val="51A201D0"/>
    <w:rsid w:val="51A24130"/>
    <w:rsid w:val="51A4340C"/>
    <w:rsid w:val="51A54D2D"/>
    <w:rsid w:val="51AD07DC"/>
    <w:rsid w:val="51AD1234"/>
    <w:rsid w:val="51B26791"/>
    <w:rsid w:val="51B32318"/>
    <w:rsid w:val="51B65A92"/>
    <w:rsid w:val="51B77E4F"/>
    <w:rsid w:val="51BB3E0D"/>
    <w:rsid w:val="51C07572"/>
    <w:rsid w:val="51CC66DE"/>
    <w:rsid w:val="51D00946"/>
    <w:rsid w:val="51D22950"/>
    <w:rsid w:val="51D35A9F"/>
    <w:rsid w:val="51D6733E"/>
    <w:rsid w:val="51E151CC"/>
    <w:rsid w:val="51E22E2E"/>
    <w:rsid w:val="51E407AB"/>
    <w:rsid w:val="51EB57AE"/>
    <w:rsid w:val="51F9709B"/>
    <w:rsid w:val="51FD67D5"/>
    <w:rsid w:val="51FF0643"/>
    <w:rsid w:val="52077265"/>
    <w:rsid w:val="520D325C"/>
    <w:rsid w:val="520F7D8D"/>
    <w:rsid w:val="52120C10"/>
    <w:rsid w:val="52225095"/>
    <w:rsid w:val="52293DD9"/>
    <w:rsid w:val="523307A2"/>
    <w:rsid w:val="523B7F4A"/>
    <w:rsid w:val="524A69B5"/>
    <w:rsid w:val="524D5852"/>
    <w:rsid w:val="525766D1"/>
    <w:rsid w:val="52595CF8"/>
    <w:rsid w:val="52691B59"/>
    <w:rsid w:val="526D1A50"/>
    <w:rsid w:val="526D6413"/>
    <w:rsid w:val="527A35D5"/>
    <w:rsid w:val="52802245"/>
    <w:rsid w:val="52832F42"/>
    <w:rsid w:val="52840CB6"/>
    <w:rsid w:val="52A1254E"/>
    <w:rsid w:val="52AC7975"/>
    <w:rsid w:val="52AD5468"/>
    <w:rsid w:val="52BA2D72"/>
    <w:rsid w:val="52BA5035"/>
    <w:rsid w:val="52C01828"/>
    <w:rsid w:val="52CF63E2"/>
    <w:rsid w:val="52D61AE8"/>
    <w:rsid w:val="52DE6356"/>
    <w:rsid w:val="52EC275E"/>
    <w:rsid w:val="52ED38C2"/>
    <w:rsid w:val="52F45CCD"/>
    <w:rsid w:val="530A6269"/>
    <w:rsid w:val="53201E08"/>
    <w:rsid w:val="532145E9"/>
    <w:rsid w:val="532526E4"/>
    <w:rsid w:val="532D1D38"/>
    <w:rsid w:val="53302481"/>
    <w:rsid w:val="5336679D"/>
    <w:rsid w:val="534F79F4"/>
    <w:rsid w:val="535844AE"/>
    <w:rsid w:val="535A3D76"/>
    <w:rsid w:val="53650979"/>
    <w:rsid w:val="537077E7"/>
    <w:rsid w:val="537A2E0F"/>
    <w:rsid w:val="53823001"/>
    <w:rsid w:val="53865707"/>
    <w:rsid w:val="53915C12"/>
    <w:rsid w:val="53A81F51"/>
    <w:rsid w:val="53AE0840"/>
    <w:rsid w:val="53C658BC"/>
    <w:rsid w:val="53DD664B"/>
    <w:rsid w:val="53E127D4"/>
    <w:rsid w:val="53E1364C"/>
    <w:rsid w:val="53F046E7"/>
    <w:rsid w:val="53F4139F"/>
    <w:rsid w:val="53FD32A8"/>
    <w:rsid w:val="54041F40"/>
    <w:rsid w:val="5406215C"/>
    <w:rsid w:val="54161C73"/>
    <w:rsid w:val="541D63D7"/>
    <w:rsid w:val="541D750F"/>
    <w:rsid w:val="54272C3A"/>
    <w:rsid w:val="542F1C70"/>
    <w:rsid w:val="54311205"/>
    <w:rsid w:val="544456C8"/>
    <w:rsid w:val="544762D1"/>
    <w:rsid w:val="54582B75"/>
    <w:rsid w:val="546B39D2"/>
    <w:rsid w:val="546D5D37"/>
    <w:rsid w:val="54780733"/>
    <w:rsid w:val="54823680"/>
    <w:rsid w:val="54854FC9"/>
    <w:rsid w:val="548E0B30"/>
    <w:rsid w:val="549A0B4B"/>
    <w:rsid w:val="549B3932"/>
    <w:rsid w:val="549C486F"/>
    <w:rsid w:val="54AD6063"/>
    <w:rsid w:val="54B01F9C"/>
    <w:rsid w:val="54BB0725"/>
    <w:rsid w:val="54BC0A8A"/>
    <w:rsid w:val="54BD05E5"/>
    <w:rsid w:val="54BF2531"/>
    <w:rsid w:val="54C068FA"/>
    <w:rsid w:val="54D15051"/>
    <w:rsid w:val="54DA0EF3"/>
    <w:rsid w:val="54DA489E"/>
    <w:rsid w:val="54F01541"/>
    <w:rsid w:val="54F04B5F"/>
    <w:rsid w:val="54F14BBA"/>
    <w:rsid w:val="55040110"/>
    <w:rsid w:val="552E57CB"/>
    <w:rsid w:val="552E65E4"/>
    <w:rsid w:val="553047C2"/>
    <w:rsid w:val="55336CC1"/>
    <w:rsid w:val="553C3D74"/>
    <w:rsid w:val="55452099"/>
    <w:rsid w:val="555365F1"/>
    <w:rsid w:val="557430F6"/>
    <w:rsid w:val="557C2D59"/>
    <w:rsid w:val="558329AE"/>
    <w:rsid w:val="558B296B"/>
    <w:rsid w:val="558C7F24"/>
    <w:rsid w:val="55913081"/>
    <w:rsid w:val="559334FE"/>
    <w:rsid w:val="55B61AA9"/>
    <w:rsid w:val="55C4407D"/>
    <w:rsid w:val="55C8387E"/>
    <w:rsid w:val="55CD7DB2"/>
    <w:rsid w:val="55CE0A58"/>
    <w:rsid w:val="55CE41CA"/>
    <w:rsid w:val="55DB3239"/>
    <w:rsid w:val="55EC59EE"/>
    <w:rsid w:val="55F176C5"/>
    <w:rsid w:val="55FA596C"/>
    <w:rsid w:val="55FC7F21"/>
    <w:rsid w:val="560228CD"/>
    <w:rsid w:val="56064695"/>
    <w:rsid w:val="560870ED"/>
    <w:rsid w:val="5611144D"/>
    <w:rsid w:val="561F63A4"/>
    <w:rsid w:val="56231054"/>
    <w:rsid w:val="56232843"/>
    <w:rsid w:val="56311DBD"/>
    <w:rsid w:val="56352885"/>
    <w:rsid w:val="563D201C"/>
    <w:rsid w:val="563D68CE"/>
    <w:rsid w:val="563F244E"/>
    <w:rsid w:val="56411531"/>
    <w:rsid w:val="564E3947"/>
    <w:rsid w:val="564E7B1D"/>
    <w:rsid w:val="56510E91"/>
    <w:rsid w:val="56615788"/>
    <w:rsid w:val="56620C68"/>
    <w:rsid w:val="566450C3"/>
    <w:rsid w:val="567C4958"/>
    <w:rsid w:val="567D6E7B"/>
    <w:rsid w:val="568529BD"/>
    <w:rsid w:val="56880B74"/>
    <w:rsid w:val="568B06F7"/>
    <w:rsid w:val="568F59E1"/>
    <w:rsid w:val="5697353F"/>
    <w:rsid w:val="56A64A20"/>
    <w:rsid w:val="56A700BB"/>
    <w:rsid w:val="56BB53B8"/>
    <w:rsid w:val="56C10A63"/>
    <w:rsid w:val="56C94E66"/>
    <w:rsid w:val="56D8105B"/>
    <w:rsid w:val="56DB6319"/>
    <w:rsid w:val="56DC0711"/>
    <w:rsid w:val="56E533EC"/>
    <w:rsid w:val="56ED3615"/>
    <w:rsid w:val="56ED3E3A"/>
    <w:rsid w:val="56F17DB0"/>
    <w:rsid w:val="56FE47CF"/>
    <w:rsid w:val="57077625"/>
    <w:rsid w:val="571457A2"/>
    <w:rsid w:val="57201787"/>
    <w:rsid w:val="57287787"/>
    <w:rsid w:val="57357645"/>
    <w:rsid w:val="573C4A49"/>
    <w:rsid w:val="57460AC2"/>
    <w:rsid w:val="57520FEF"/>
    <w:rsid w:val="57567FA1"/>
    <w:rsid w:val="57573430"/>
    <w:rsid w:val="57587558"/>
    <w:rsid w:val="575927D8"/>
    <w:rsid w:val="575A659C"/>
    <w:rsid w:val="576A2A02"/>
    <w:rsid w:val="57755CEE"/>
    <w:rsid w:val="577C7041"/>
    <w:rsid w:val="577E24B8"/>
    <w:rsid w:val="57877110"/>
    <w:rsid w:val="578B3C6C"/>
    <w:rsid w:val="57A23F4A"/>
    <w:rsid w:val="57B1634D"/>
    <w:rsid w:val="57CA524F"/>
    <w:rsid w:val="57D4431F"/>
    <w:rsid w:val="57E91B7D"/>
    <w:rsid w:val="57ED4E8B"/>
    <w:rsid w:val="580403DA"/>
    <w:rsid w:val="580F32C9"/>
    <w:rsid w:val="58160494"/>
    <w:rsid w:val="58323301"/>
    <w:rsid w:val="583920EC"/>
    <w:rsid w:val="584E1B32"/>
    <w:rsid w:val="58553F8B"/>
    <w:rsid w:val="58557930"/>
    <w:rsid w:val="58575938"/>
    <w:rsid w:val="585A4093"/>
    <w:rsid w:val="58657A9C"/>
    <w:rsid w:val="586D06BF"/>
    <w:rsid w:val="586E0185"/>
    <w:rsid w:val="589A14DB"/>
    <w:rsid w:val="58BA1767"/>
    <w:rsid w:val="58D81BED"/>
    <w:rsid w:val="58DF2F7C"/>
    <w:rsid w:val="58E00EEA"/>
    <w:rsid w:val="58E32A6C"/>
    <w:rsid w:val="58EE2472"/>
    <w:rsid w:val="58F650D2"/>
    <w:rsid w:val="5901069B"/>
    <w:rsid w:val="590A60D0"/>
    <w:rsid w:val="590E6E59"/>
    <w:rsid w:val="590E7F53"/>
    <w:rsid w:val="59112ABE"/>
    <w:rsid w:val="591845C6"/>
    <w:rsid w:val="591B0458"/>
    <w:rsid w:val="592324F7"/>
    <w:rsid w:val="593D1CF3"/>
    <w:rsid w:val="59416671"/>
    <w:rsid w:val="594352B9"/>
    <w:rsid w:val="594D092E"/>
    <w:rsid w:val="596F42B4"/>
    <w:rsid w:val="59720998"/>
    <w:rsid w:val="597261AE"/>
    <w:rsid w:val="59761424"/>
    <w:rsid w:val="59766234"/>
    <w:rsid w:val="597E5176"/>
    <w:rsid w:val="599279C7"/>
    <w:rsid w:val="599C2CF0"/>
    <w:rsid w:val="59A078D1"/>
    <w:rsid w:val="59A109EA"/>
    <w:rsid w:val="59B166C6"/>
    <w:rsid w:val="59C966E5"/>
    <w:rsid w:val="59D4737C"/>
    <w:rsid w:val="59D747E6"/>
    <w:rsid w:val="59EE791A"/>
    <w:rsid w:val="5A0C473A"/>
    <w:rsid w:val="5A0C62F4"/>
    <w:rsid w:val="5A1B5B75"/>
    <w:rsid w:val="5A2B624F"/>
    <w:rsid w:val="5A2D6F5B"/>
    <w:rsid w:val="5A344895"/>
    <w:rsid w:val="5A3566B8"/>
    <w:rsid w:val="5A376FBB"/>
    <w:rsid w:val="5A3B4F4D"/>
    <w:rsid w:val="5A3D7EC8"/>
    <w:rsid w:val="5A3E65BB"/>
    <w:rsid w:val="5A414B40"/>
    <w:rsid w:val="5A46302F"/>
    <w:rsid w:val="5A4E01EB"/>
    <w:rsid w:val="5A720758"/>
    <w:rsid w:val="5A736CF9"/>
    <w:rsid w:val="5A792340"/>
    <w:rsid w:val="5A7B5162"/>
    <w:rsid w:val="5A836633"/>
    <w:rsid w:val="5A8A17BC"/>
    <w:rsid w:val="5A96742F"/>
    <w:rsid w:val="5A9D4E9D"/>
    <w:rsid w:val="5AA81E53"/>
    <w:rsid w:val="5AA935E7"/>
    <w:rsid w:val="5AB426CC"/>
    <w:rsid w:val="5AC57D1D"/>
    <w:rsid w:val="5AC95C92"/>
    <w:rsid w:val="5AD25F38"/>
    <w:rsid w:val="5AF56BB4"/>
    <w:rsid w:val="5AF90571"/>
    <w:rsid w:val="5B021B6E"/>
    <w:rsid w:val="5B10035B"/>
    <w:rsid w:val="5B15647B"/>
    <w:rsid w:val="5B163B24"/>
    <w:rsid w:val="5B1E71E3"/>
    <w:rsid w:val="5B217505"/>
    <w:rsid w:val="5B2858C3"/>
    <w:rsid w:val="5B292294"/>
    <w:rsid w:val="5B3748AD"/>
    <w:rsid w:val="5B397E4E"/>
    <w:rsid w:val="5B3B7536"/>
    <w:rsid w:val="5B4E1F29"/>
    <w:rsid w:val="5B6E04F3"/>
    <w:rsid w:val="5B747921"/>
    <w:rsid w:val="5B8C1D56"/>
    <w:rsid w:val="5B953DC6"/>
    <w:rsid w:val="5BA04C44"/>
    <w:rsid w:val="5BA17FE9"/>
    <w:rsid w:val="5BB9312D"/>
    <w:rsid w:val="5BB97AB4"/>
    <w:rsid w:val="5BBB7CD0"/>
    <w:rsid w:val="5BC056C8"/>
    <w:rsid w:val="5BCB0701"/>
    <w:rsid w:val="5BD20B76"/>
    <w:rsid w:val="5BD35EBA"/>
    <w:rsid w:val="5BD82630"/>
    <w:rsid w:val="5BE21A79"/>
    <w:rsid w:val="5BE50BCF"/>
    <w:rsid w:val="5C012AB8"/>
    <w:rsid w:val="5C043926"/>
    <w:rsid w:val="5C0E4679"/>
    <w:rsid w:val="5C19002E"/>
    <w:rsid w:val="5C1E6394"/>
    <w:rsid w:val="5C26278D"/>
    <w:rsid w:val="5C366130"/>
    <w:rsid w:val="5C3870B9"/>
    <w:rsid w:val="5C3D4821"/>
    <w:rsid w:val="5C550FE5"/>
    <w:rsid w:val="5C57761D"/>
    <w:rsid w:val="5C6F0B11"/>
    <w:rsid w:val="5C78796F"/>
    <w:rsid w:val="5C7B4A31"/>
    <w:rsid w:val="5C8C639A"/>
    <w:rsid w:val="5C8E5599"/>
    <w:rsid w:val="5CA16EC6"/>
    <w:rsid w:val="5CAE7D47"/>
    <w:rsid w:val="5CB41A85"/>
    <w:rsid w:val="5CBC0345"/>
    <w:rsid w:val="5CD55E9A"/>
    <w:rsid w:val="5CDA23D8"/>
    <w:rsid w:val="5CE10003"/>
    <w:rsid w:val="5CE132D2"/>
    <w:rsid w:val="5CE641FC"/>
    <w:rsid w:val="5CED3D2F"/>
    <w:rsid w:val="5CF3196B"/>
    <w:rsid w:val="5CF543AE"/>
    <w:rsid w:val="5CF7053F"/>
    <w:rsid w:val="5D1B41B9"/>
    <w:rsid w:val="5D1D34DA"/>
    <w:rsid w:val="5D1F4BA6"/>
    <w:rsid w:val="5D1F6762"/>
    <w:rsid w:val="5D317F77"/>
    <w:rsid w:val="5D333AED"/>
    <w:rsid w:val="5D4A2491"/>
    <w:rsid w:val="5D4A2737"/>
    <w:rsid w:val="5D4C659F"/>
    <w:rsid w:val="5D574E6F"/>
    <w:rsid w:val="5D5F66E3"/>
    <w:rsid w:val="5D6719E2"/>
    <w:rsid w:val="5D6918CE"/>
    <w:rsid w:val="5D6B154F"/>
    <w:rsid w:val="5D6F5798"/>
    <w:rsid w:val="5D8856FC"/>
    <w:rsid w:val="5D8B5904"/>
    <w:rsid w:val="5D8C30FF"/>
    <w:rsid w:val="5D8C4E4F"/>
    <w:rsid w:val="5D972077"/>
    <w:rsid w:val="5DB1138B"/>
    <w:rsid w:val="5DB6051E"/>
    <w:rsid w:val="5DCC45C0"/>
    <w:rsid w:val="5DD80A27"/>
    <w:rsid w:val="5DDF63AB"/>
    <w:rsid w:val="5DE60909"/>
    <w:rsid w:val="5DEC52BD"/>
    <w:rsid w:val="5DF23751"/>
    <w:rsid w:val="5DF26102"/>
    <w:rsid w:val="5DF729D4"/>
    <w:rsid w:val="5DFA3A6F"/>
    <w:rsid w:val="5DFC2290"/>
    <w:rsid w:val="5E2B0747"/>
    <w:rsid w:val="5E3433EA"/>
    <w:rsid w:val="5E3B2A02"/>
    <w:rsid w:val="5E4E43CC"/>
    <w:rsid w:val="5E5B7A7E"/>
    <w:rsid w:val="5E5C5D42"/>
    <w:rsid w:val="5E6006BB"/>
    <w:rsid w:val="5E6507B4"/>
    <w:rsid w:val="5E655CD1"/>
    <w:rsid w:val="5E712777"/>
    <w:rsid w:val="5E712FED"/>
    <w:rsid w:val="5E7B270A"/>
    <w:rsid w:val="5E7D72DA"/>
    <w:rsid w:val="5E7F4FE5"/>
    <w:rsid w:val="5E823CA3"/>
    <w:rsid w:val="5E993D0E"/>
    <w:rsid w:val="5E9B5B97"/>
    <w:rsid w:val="5E9D4344"/>
    <w:rsid w:val="5EA307C7"/>
    <w:rsid w:val="5EA84F5D"/>
    <w:rsid w:val="5EB1337B"/>
    <w:rsid w:val="5EB52DC2"/>
    <w:rsid w:val="5EBB08B3"/>
    <w:rsid w:val="5EBF3673"/>
    <w:rsid w:val="5EDC6DE9"/>
    <w:rsid w:val="5EE017FC"/>
    <w:rsid w:val="5EE86A9E"/>
    <w:rsid w:val="5EEE6A48"/>
    <w:rsid w:val="5EEF43A5"/>
    <w:rsid w:val="5F054D0B"/>
    <w:rsid w:val="5F063674"/>
    <w:rsid w:val="5F125074"/>
    <w:rsid w:val="5F1B0916"/>
    <w:rsid w:val="5F1D1BCB"/>
    <w:rsid w:val="5F266CBE"/>
    <w:rsid w:val="5F3226DC"/>
    <w:rsid w:val="5F363081"/>
    <w:rsid w:val="5F3F7F26"/>
    <w:rsid w:val="5F405D3C"/>
    <w:rsid w:val="5F615576"/>
    <w:rsid w:val="5F646698"/>
    <w:rsid w:val="5F697A43"/>
    <w:rsid w:val="5F701A55"/>
    <w:rsid w:val="5F807FCE"/>
    <w:rsid w:val="5F830B05"/>
    <w:rsid w:val="5F8501AB"/>
    <w:rsid w:val="5F94195C"/>
    <w:rsid w:val="5FA57BCF"/>
    <w:rsid w:val="5FA647F3"/>
    <w:rsid w:val="5FA747EA"/>
    <w:rsid w:val="5FAD6AB5"/>
    <w:rsid w:val="5FB61459"/>
    <w:rsid w:val="5FC815E1"/>
    <w:rsid w:val="5FD2055B"/>
    <w:rsid w:val="5FE3482B"/>
    <w:rsid w:val="5FE810CD"/>
    <w:rsid w:val="5FFA069B"/>
    <w:rsid w:val="5FFE0BF6"/>
    <w:rsid w:val="60031C46"/>
    <w:rsid w:val="600A4D82"/>
    <w:rsid w:val="600E4EE2"/>
    <w:rsid w:val="601F7F1C"/>
    <w:rsid w:val="60255CBF"/>
    <w:rsid w:val="60271871"/>
    <w:rsid w:val="602E4741"/>
    <w:rsid w:val="603D68DC"/>
    <w:rsid w:val="6041227D"/>
    <w:rsid w:val="604129D3"/>
    <w:rsid w:val="60477D84"/>
    <w:rsid w:val="606113E5"/>
    <w:rsid w:val="6062600B"/>
    <w:rsid w:val="606857B2"/>
    <w:rsid w:val="607136D2"/>
    <w:rsid w:val="607576F3"/>
    <w:rsid w:val="6086299A"/>
    <w:rsid w:val="60862AB6"/>
    <w:rsid w:val="60963707"/>
    <w:rsid w:val="60AA47D8"/>
    <w:rsid w:val="60B13DC7"/>
    <w:rsid w:val="60BB471E"/>
    <w:rsid w:val="60D63A29"/>
    <w:rsid w:val="60D729FB"/>
    <w:rsid w:val="60E81FF3"/>
    <w:rsid w:val="60E90896"/>
    <w:rsid w:val="60F4333C"/>
    <w:rsid w:val="60FF475C"/>
    <w:rsid w:val="61131A15"/>
    <w:rsid w:val="611913F0"/>
    <w:rsid w:val="61263DCF"/>
    <w:rsid w:val="61265BEC"/>
    <w:rsid w:val="612A7B96"/>
    <w:rsid w:val="612E3B82"/>
    <w:rsid w:val="61373613"/>
    <w:rsid w:val="613E3DF3"/>
    <w:rsid w:val="61434676"/>
    <w:rsid w:val="61497B2C"/>
    <w:rsid w:val="6152159F"/>
    <w:rsid w:val="616B5D8F"/>
    <w:rsid w:val="61781359"/>
    <w:rsid w:val="618978B6"/>
    <w:rsid w:val="618F246A"/>
    <w:rsid w:val="61A23FDC"/>
    <w:rsid w:val="61AF2AEB"/>
    <w:rsid w:val="61B44C6A"/>
    <w:rsid w:val="61B74A96"/>
    <w:rsid w:val="61BD0471"/>
    <w:rsid w:val="61C41B41"/>
    <w:rsid w:val="61C635AC"/>
    <w:rsid w:val="61D425BA"/>
    <w:rsid w:val="61DA69D6"/>
    <w:rsid w:val="61E71913"/>
    <w:rsid w:val="61E84006"/>
    <w:rsid w:val="61FB616F"/>
    <w:rsid w:val="62083543"/>
    <w:rsid w:val="620F6F52"/>
    <w:rsid w:val="62262336"/>
    <w:rsid w:val="622A638D"/>
    <w:rsid w:val="62394C39"/>
    <w:rsid w:val="623F084D"/>
    <w:rsid w:val="62466FF4"/>
    <w:rsid w:val="624A104D"/>
    <w:rsid w:val="624A6375"/>
    <w:rsid w:val="625422E5"/>
    <w:rsid w:val="62590189"/>
    <w:rsid w:val="62591BBA"/>
    <w:rsid w:val="625A33E9"/>
    <w:rsid w:val="625C5790"/>
    <w:rsid w:val="625C6D1F"/>
    <w:rsid w:val="625D4649"/>
    <w:rsid w:val="626244F0"/>
    <w:rsid w:val="62695289"/>
    <w:rsid w:val="627110E9"/>
    <w:rsid w:val="627F0617"/>
    <w:rsid w:val="62803958"/>
    <w:rsid w:val="62832BCA"/>
    <w:rsid w:val="62931846"/>
    <w:rsid w:val="62A0242E"/>
    <w:rsid w:val="62CD2097"/>
    <w:rsid w:val="62D45C67"/>
    <w:rsid w:val="62D649B3"/>
    <w:rsid w:val="62E04C3F"/>
    <w:rsid w:val="62E0648D"/>
    <w:rsid w:val="62EB24A2"/>
    <w:rsid w:val="62FB3CBF"/>
    <w:rsid w:val="63052C56"/>
    <w:rsid w:val="630B7040"/>
    <w:rsid w:val="630F7F80"/>
    <w:rsid w:val="63327BED"/>
    <w:rsid w:val="63424833"/>
    <w:rsid w:val="63497970"/>
    <w:rsid w:val="634F73A6"/>
    <w:rsid w:val="63651195"/>
    <w:rsid w:val="636B1FDC"/>
    <w:rsid w:val="636B3D8A"/>
    <w:rsid w:val="636D28CF"/>
    <w:rsid w:val="636E5628"/>
    <w:rsid w:val="637C24D1"/>
    <w:rsid w:val="63827325"/>
    <w:rsid w:val="638700E7"/>
    <w:rsid w:val="63924A1D"/>
    <w:rsid w:val="63984FF9"/>
    <w:rsid w:val="639A214C"/>
    <w:rsid w:val="63B53C76"/>
    <w:rsid w:val="63B63806"/>
    <w:rsid w:val="63B70098"/>
    <w:rsid w:val="63BD0E07"/>
    <w:rsid w:val="63BF6A56"/>
    <w:rsid w:val="63C83BED"/>
    <w:rsid w:val="63D21FF5"/>
    <w:rsid w:val="63D23E09"/>
    <w:rsid w:val="63E606EA"/>
    <w:rsid w:val="63E97547"/>
    <w:rsid w:val="63F23B09"/>
    <w:rsid w:val="63F44C7A"/>
    <w:rsid w:val="63FF29C1"/>
    <w:rsid w:val="64161AF2"/>
    <w:rsid w:val="64210DF6"/>
    <w:rsid w:val="6433315E"/>
    <w:rsid w:val="64410E63"/>
    <w:rsid w:val="64605CDD"/>
    <w:rsid w:val="64622B2A"/>
    <w:rsid w:val="6473303B"/>
    <w:rsid w:val="64747685"/>
    <w:rsid w:val="64990883"/>
    <w:rsid w:val="649A3955"/>
    <w:rsid w:val="64A80309"/>
    <w:rsid w:val="64AB50DC"/>
    <w:rsid w:val="64AC5EEC"/>
    <w:rsid w:val="64BF4E2D"/>
    <w:rsid w:val="64C5009D"/>
    <w:rsid w:val="64C97466"/>
    <w:rsid w:val="64DD5792"/>
    <w:rsid w:val="64E7556B"/>
    <w:rsid w:val="64F7143A"/>
    <w:rsid w:val="64F83DE7"/>
    <w:rsid w:val="6509672A"/>
    <w:rsid w:val="6515525E"/>
    <w:rsid w:val="65330103"/>
    <w:rsid w:val="653438C1"/>
    <w:rsid w:val="65364D2E"/>
    <w:rsid w:val="65381E77"/>
    <w:rsid w:val="6550711B"/>
    <w:rsid w:val="655645C6"/>
    <w:rsid w:val="656B409E"/>
    <w:rsid w:val="65765784"/>
    <w:rsid w:val="65850870"/>
    <w:rsid w:val="659D27A6"/>
    <w:rsid w:val="65A35DC0"/>
    <w:rsid w:val="65AB4115"/>
    <w:rsid w:val="65B15E0A"/>
    <w:rsid w:val="65C1563C"/>
    <w:rsid w:val="65C71937"/>
    <w:rsid w:val="65C92AD2"/>
    <w:rsid w:val="65D7679C"/>
    <w:rsid w:val="65D93132"/>
    <w:rsid w:val="65DC2975"/>
    <w:rsid w:val="65DD35B1"/>
    <w:rsid w:val="65EB7808"/>
    <w:rsid w:val="65FC6F1B"/>
    <w:rsid w:val="6605341D"/>
    <w:rsid w:val="6608503F"/>
    <w:rsid w:val="660B1820"/>
    <w:rsid w:val="66113086"/>
    <w:rsid w:val="661439C5"/>
    <w:rsid w:val="66171FA7"/>
    <w:rsid w:val="661A44C5"/>
    <w:rsid w:val="66303069"/>
    <w:rsid w:val="66433153"/>
    <w:rsid w:val="66532BDA"/>
    <w:rsid w:val="665A1E94"/>
    <w:rsid w:val="66630EC5"/>
    <w:rsid w:val="666444CD"/>
    <w:rsid w:val="66680D2E"/>
    <w:rsid w:val="667367DE"/>
    <w:rsid w:val="66755E77"/>
    <w:rsid w:val="668B64F1"/>
    <w:rsid w:val="66955C74"/>
    <w:rsid w:val="66991EA9"/>
    <w:rsid w:val="66B12E72"/>
    <w:rsid w:val="66B8473B"/>
    <w:rsid w:val="66BB1AEA"/>
    <w:rsid w:val="66DB05E6"/>
    <w:rsid w:val="66DF6D73"/>
    <w:rsid w:val="66E1134B"/>
    <w:rsid w:val="66E55C01"/>
    <w:rsid w:val="66E5704A"/>
    <w:rsid w:val="66E757EE"/>
    <w:rsid w:val="66EC67A5"/>
    <w:rsid w:val="66ED2D08"/>
    <w:rsid w:val="6701141C"/>
    <w:rsid w:val="67011920"/>
    <w:rsid w:val="67062D70"/>
    <w:rsid w:val="671771C4"/>
    <w:rsid w:val="671F5E99"/>
    <w:rsid w:val="67236729"/>
    <w:rsid w:val="672E75A8"/>
    <w:rsid w:val="67323D99"/>
    <w:rsid w:val="67335085"/>
    <w:rsid w:val="67370F2C"/>
    <w:rsid w:val="673D77EB"/>
    <w:rsid w:val="675378A6"/>
    <w:rsid w:val="676E3E49"/>
    <w:rsid w:val="6773320D"/>
    <w:rsid w:val="678477D7"/>
    <w:rsid w:val="678C42CF"/>
    <w:rsid w:val="67915D89"/>
    <w:rsid w:val="67AB5116"/>
    <w:rsid w:val="67B0620F"/>
    <w:rsid w:val="67BA691D"/>
    <w:rsid w:val="67C847AF"/>
    <w:rsid w:val="67D92BEF"/>
    <w:rsid w:val="67DE5C01"/>
    <w:rsid w:val="67E66884"/>
    <w:rsid w:val="67EB07A1"/>
    <w:rsid w:val="67EF3F1D"/>
    <w:rsid w:val="67F14C38"/>
    <w:rsid w:val="67F65BEC"/>
    <w:rsid w:val="67FE5FD7"/>
    <w:rsid w:val="680C1CA7"/>
    <w:rsid w:val="681418FD"/>
    <w:rsid w:val="68157BD5"/>
    <w:rsid w:val="681A18DB"/>
    <w:rsid w:val="68454D88"/>
    <w:rsid w:val="684625A1"/>
    <w:rsid w:val="684D56AE"/>
    <w:rsid w:val="685C4C29"/>
    <w:rsid w:val="686B1D39"/>
    <w:rsid w:val="68763722"/>
    <w:rsid w:val="688C7E5F"/>
    <w:rsid w:val="688D6A2F"/>
    <w:rsid w:val="688E7060"/>
    <w:rsid w:val="689B44E3"/>
    <w:rsid w:val="68A52833"/>
    <w:rsid w:val="68AA79C3"/>
    <w:rsid w:val="68B21361"/>
    <w:rsid w:val="68BB14C1"/>
    <w:rsid w:val="68C91E98"/>
    <w:rsid w:val="68CB7079"/>
    <w:rsid w:val="68DA0B77"/>
    <w:rsid w:val="68DE5A1F"/>
    <w:rsid w:val="68E57E3B"/>
    <w:rsid w:val="68F93BE6"/>
    <w:rsid w:val="690139CC"/>
    <w:rsid w:val="69081720"/>
    <w:rsid w:val="690B56C7"/>
    <w:rsid w:val="69136837"/>
    <w:rsid w:val="691D0918"/>
    <w:rsid w:val="69224CC1"/>
    <w:rsid w:val="6941224D"/>
    <w:rsid w:val="69572C9B"/>
    <w:rsid w:val="69633383"/>
    <w:rsid w:val="696D5F58"/>
    <w:rsid w:val="696D730A"/>
    <w:rsid w:val="6974152B"/>
    <w:rsid w:val="69807EC7"/>
    <w:rsid w:val="6982685F"/>
    <w:rsid w:val="69827307"/>
    <w:rsid w:val="69891A06"/>
    <w:rsid w:val="698B1009"/>
    <w:rsid w:val="69931135"/>
    <w:rsid w:val="69A91A54"/>
    <w:rsid w:val="69B23EE9"/>
    <w:rsid w:val="69BA6247"/>
    <w:rsid w:val="69C24CB7"/>
    <w:rsid w:val="69CC11E9"/>
    <w:rsid w:val="69D33788"/>
    <w:rsid w:val="69E36777"/>
    <w:rsid w:val="69E93B36"/>
    <w:rsid w:val="69EF24DD"/>
    <w:rsid w:val="69F258F4"/>
    <w:rsid w:val="69F519F6"/>
    <w:rsid w:val="69F52610"/>
    <w:rsid w:val="69FD7706"/>
    <w:rsid w:val="6A112186"/>
    <w:rsid w:val="6A3446C5"/>
    <w:rsid w:val="6A353DC0"/>
    <w:rsid w:val="6A4C5F48"/>
    <w:rsid w:val="6A4E007D"/>
    <w:rsid w:val="6A503DDB"/>
    <w:rsid w:val="6A51701A"/>
    <w:rsid w:val="6A543315"/>
    <w:rsid w:val="6A582477"/>
    <w:rsid w:val="6A5B1A06"/>
    <w:rsid w:val="6A69413C"/>
    <w:rsid w:val="6A6C60DD"/>
    <w:rsid w:val="6A6C7535"/>
    <w:rsid w:val="6A6E4F68"/>
    <w:rsid w:val="6A7024AA"/>
    <w:rsid w:val="6A8D77F9"/>
    <w:rsid w:val="6A9150F8"/>
    <w:rsid w:val="6A972D4F"/>
    <w:rsid w:val="6AA162E3"/>
    <w:rsid w:val="6AA968FA"/>
    <w:rsid w:val="6AAF4F39"/>
    <w:rsid w:val="6AB94047"/>
    <w:rsid w:val="6ABA7EF2"/>
    <w:rsid w:val="6ABF1FF8"/>
    <w:rsid w:val="6AC454F4"/>
    <w:rsid w:val="6AD0452E"/>
    <w:rsid w:val="6ADA0FF6"/>
    <w:rsid w:val="6ADB3E99"/>
    <w:rsid w:val="6ADC1D95"/>
    <w:rsid w:val="6AE445EB"/>
    <w:rsid w:val="6AF21175"/>
    <w:rsid w:val="6AF302AC"/>
    <w:rsid w:val="6AFA6728"/>
    <w:rsid w:val="6AFC561A"/>
    <w:rsid w:val="6AFC7D27"/>
    <w:rsid w:val="6AFD26EA"/>
    <w:rsid w:val="6AFE7804"/>
    <w:rsid w:val="6B030929"/>
    <w:rsid w:val="6B1A2780"/>
    <w:rsid w:val="6B255DAC"/>
    <w:rsid w:val="6B2723A8"/>
    <w:rsid w:val="6B280372"/>
    <w:rsid w:val="6B395D8C"/>
    <w:rsid w:val="6B483A74"/>
    <w:rsid w:val="6B623CC4"/>
    <w:rsid w:val="6B79100E"/>
    <w:rsid w:val="6B806C3E"/>
    <w:rsid w:val="6B882FFF"/>
    <w:rsid w:val="6B931BC8"/>
    <w:rsid w:val="6B9672E2"/>
    <w:rsid w:val="6B9F0931"/>
    <w:rsid w:val="6BA70A80"/>
    <w:rsid w:val="6BB9765C"/>
    <w:rsid w:val="6BBD0AAA"/>
    <w:rsid w:val="6BC36C8A"/>
    <w:rsid w:val="6BD90E1E"/>
    <w:rsid w:val="6BD91F8A"/>
    <w:rsid w:val="6BE45423"/>
    <w:rsid w:val="6BE71872"/>
    <w:rsid w:val="6C007ED8"/>
    <w:rsid w:val="6C025B86"/>
    <w:rsid w:val="6C080372"/>
    <w:rsid w:val="6C1765A4"/>
    <w:rsid w:val="6C182CE8"/>
    <w:rsid w:val="6C1E41A1"/>
    <w:rsid w:val="6C2216A6"/>
    <w:rsid w:val="6C2439DA"/>
    <w:rsid w:val="6C2865F5"/>
    <w:rsid w:val="6C2C153A"/>
    <w:rsid w:val="6C3A079D"/>
    <w:rsid w:val="6C443130"/>
    <w:rsid w:val="6C4C615E"/>
    <w:rsid w:val="6C4E2455"/>
    <w:rsid w:val="6C4F533C"/>
    <w:rsid w:val="6C5D2A67"/>
    <w:rsid w:val="6C5E763A"/>
    <w:rsid w:val="6C6156A8"/>
    <w:rsid w:val="6C624EF3"/>
    <w:rsid w:val="6C647D38"/>
    <w:rsid w:val="6C665515"/>
    <w:rsid w:val="6C7726F0"/>
    <w:rsid w:val="6C880524"/>
    <w:rsid w:val="6CA26D11"/>
    <w:rsid w:val="6CA83959"/>
    <w:rsid w:val="6CB24B86"/>
    <w:rsid w:val="6CC035C9"/>
    <w:rsid w:val="6CD05AA8"/>
    <w:rsid w:val="6CD26FA2"/>
    <w:rsid w:val="6CF344A2"/>
    <w:rsid w:val="6CF47DA3"/>
    <w:rsid w:val="6CFF55C8"/>
    <w:rsid w:val="6D125276"/>
    <w:rsid w:val="6D1A58F6"/>
    <w:rsid w:val="6D266F73"/>
    <w:rsid w:val="6D272344"/>
    <w:rsid w:val="6D2E48E4"/>
    <w:rsid w:val="6D323B6A"/>
    <w:rsid w:val="6D4713C4"/>
    <w:rsid w:val="6D4D262A"/>
    <w:rsid w:val="6D4F64CA"/>
    <w:rsid w:val="6D530C9F"/>
    <w:rsid w:val="6D5358B5"/>
    <w:rsid w:val="6D600F73"/>
    <w:rsid w:val="6D6514D1"/>
    <w:rsid w:val="6D7042DF"/>
    <w:rsid w:val="6D785ABE"/>
    <w:rsid w:val="6D796222"/>
    <w:rsid w:val="6D833822"/>
    <w:rsid w:val="6D885AE5"/>
    <w:rsid w:val="6D8E425C"/>
    <w:rsid w:val="6D92118B"/>
    <w:rsid w:val="6D947BA0"/>
    <w:rsid w:val="6DA3247A"/>
    <w:rsid w:val="6DA81EE1"/>
    <w:rsid w:val="6DB60213"/>
    <w:rsid w:val="6DB76F5E"/>
    <w:rsid w:val="6DB81E14"/>
    <w:rsid w:val="6DCA437E"/>
    <w:rsid w:val="6DD64CF4"/>
    <w:rsid w:val="6DE10AFB"/>
    <w:rsid w:val="6DE20568"/>
    <w:rsid w:val="6DE21DA9"/>
    <w:rsid w:val="6DE578E0"/>
    <w:rsid w:val="6E040FF1"/>
    <w:rsid w:val="6E053D92"/>
    <w:rsid w:val="6E061045"/>
    <w:rsid w:val="6E072901"/>
    <w:rsid w:val="6E0D68C5"/>
    <w:rsid w:val="6E112D3E"/>
    <w:rsid w:val="6E246638"/>
    <w:rsid w:val="6E2960DB"/>
    <w:rsid w:val="6E2A2EAD"/>
    <w:rsid w:val="6E2C4878"/>
    <w:rsid w:val="6E2C4988"/>
    <w:rsid w:val="6E3114C0"/>
    <w:rsid w:val="6E360C61"/>
    <w:rsid w:val="6E3A2C7B"/>
    <w:rsid w:val="6E4E4C91"/>
    <w:rsid w:val="6E595815"/>
    <w:rsid w:val="6E6B7334"/>
    <w:rsid w:val="6E777A87"/>
    <w:rsid w:val="6E9424C2"/>
    <w:rsid w:val="6EAE069B"/>
    <w:rsid w:val="6EB04D47"/>
    <w:rsid w:val="6EB135C6"/>
    <w:rsid w:val="6EB449B3"/>
    <w:rsid w:val="6EBC5DA0"/>
    <w:rsid w:val="6EC8420A"/>
    <w:rsid w:val="6ECD58F9"/>
    <w:rsid w:val="6EE855B1"/>
    <w:rsid w:val="6EE964AB"/>
    <w:rsid w:val="6EF74D26"/>
    <w:rsid w:val="6EFC7F8C"/>
    <w:rsid w:val="6F00551A"/>
    <w:rsid w:val="6F03131A"/>
    <w:rsid w:val="6F0C1ED9"/>
    <w:rsid w:val="6F1E7F02"/>
    <w:rsid w:val="6F215A4D"/>
    <w:rsid w:val="6F2D1956"/>
    <w:rsid w:val="6F3516FC"/>
    <w:rsid w:val="6F3C6A0A"/>
    <w:rsid w:val="6F437B71"/>
    <w:rsid w:val="6F556CAD"/>
    <w:rsid w:val="6F5E118B"/>
    <w:rsid w:val="6F6873CF"/>
    <w:rsid w:val="6F6F4EFB"/>
    <w:rsid w:val="6F7E2E87"/>
    <w:rsid w:val="6F83657F"/>
    <w:rsid w:val="6F8C241F"/>
    <w:rsid w:val="6F921B0E"/>
    <w:rsid w:val="6F957FAB"/>
    <w:rsid w:val="6FB0526D"/>
    <w:rsid w:val="6FB12833"/>
    <w:rsid w:val="6FBB32D1"/>
    <w:rsid w:val="6FC4172F"/>
    <w:rsid w:val="6FC57A8F"/>
    <w:rsid w:val="6FE21946"/>
    <w:rsid w:val="6FF04B95"/>
    <w:rsid w:val="6FF54C50"/>
    <w:rsid w:val="6FFA3D29"/>
    <w:rsid w:val="6FFB5592"/>
    <w:rsid w:val="6FFD0F36"/>
    <w:rsid w:val="7006608C"/>
    <w:rsid w:val="701012AD"/>
    <w:rsid w:val="70125E9D"/>
    <w:rsid w:val="7017207C"/>
    <w:rsid w:val="70194B6E"/>
    <w:rsid w:val="701F03D6"/>
    <w:rsid w:val="70267E9F"/>
    <w:rsid w:val="703A0B6E"/>
    <w:rsid w:val="7040147E"/>
    <w:rsid w:val="70413213"/>
    <w:rsid w:val="70454C15"/>
    <w:rsid w:val="7045524A"/>
    <w:rsid w:val="70573F0A"/>
    <w:rsid w:val="70644886"/>
    <w:rsid w:val="70664B9D"/>
    <w:rsid w:val="707C1A99"/>
    <w:rsid w:val="70861078"/>
    <w:rsid w:val="70947545"/>
    <w:rsid w:val="70951F37"/>
    <w:rsid w:val="709A0EBD"/>
    <w:rsid w:val="709F354A"/>
    <w:rsid w:val="70AB0FF9"/>
    <w:rsid w:val="70B14DA6"/>
    <w:rsid w:val="70BC3E77"/>
    <w:rsid w:val="70C50589"/>
    <w:rsid w:val="70D70169"/>
    <w:rsid w:val="70DF1913"/>
    <w:rsid w:val="70DF36C1"/>
    <w:rsid w:val="70E55217"/>
    <w:rsid w:val="70EA2414"/>
    <w:rsid w:val="70EA437C"/>
    <w:rsid w:val="70ED7311"/>
    <w:rsid w:val="70EE5BDF"/>
    <w:rsid w:val="710462BC"/>
    <w:rsid w:val="710D6480"/>
    <w:rsid w:val="71156158"/>
    <w:rsid w:val="712163F7"/>
    <w:rsid w:val="712B7DC9"/>
    <w:rsid w:val="713003C1"/>
    <w:rsid w:val="71593474"/>
    <w:rsid w:val="716C61F4"/>
    <w:rsid w:val="717F6A5E"/>
    <w:rsid w:val="71820C1B"/>
    <w:rsid w:val="71922E29"/>
    <w:rsid w:val="7192329A"/>
    <w:rsid w:val="71946BA2"/>
    <w:rsid w:val="71962AA5"/>
    <w:rsid w:val="719916A5"/>
    <w:rsid w:val="71B20DD6"/>
    <w:rsid w:val="71C12955"/>
    <w:rsid w:val="71D35C3B"/>
    <w:rsid w:val="71D92869"/>
    <w:rsid w:val="71E87E63"/>
    <w:rsid w:val="71EF19FB"/>
    <w:rsid w:val="71EF2707"/>
    <w:rsid w:val="71F37D9D"/>
    <w:rsid w:val="71FA4204"/>
    <w:rsid w:val="72021D5D"/>
    <w:rsid w:val="721C0A19"/>
    <w:rsid w:val="721F7C55"/>
    <w:rsid w:val="72225F5B"/>
    <w:rsid w:val="72227D09"/>
    <w:rsid w:val="72282E5A"/>
    <w:rsid w:val="723512A9"/>
    <w:rsid w:val="723C13D1"/>
    <w:rsid w:val="72436DF3"/>
    <w:rsid w:val="724743D2"/>
    <w:rsid w:val="72563BEA"/>
    <w:rsid w:val="725A3195"/>
    <w:rsid w:val="726A345E"/>
    <w:rsid w:val="726A7471"/>
    <w:rsid w:val="72710C91"/>
    <w:rsid w:val="72783DCD"/>
    <w:rsid w:val="72801840"/>
    <w:rsid w:val="72801CB1"/>
    <w:rsid w:val="72816D21"/>
    <w:rsid w:val="72822E9E"/>
    <w:rsid w:val="7285710B"/>
    <w:rsid w:val="728609BD"/>
    <w:rsid w:val="728D72D4"/>
    <w:rsid w:val="728E5044"/>
    <w:rsid w:val="72924744"/>
    <w:rsid w:val="729D2BE6"/>
    <w:rsid w:val="72A85492"/>
    <w:rsid w:val="72B13B75"/>
    <w:rsid w:val="72B3544C"/>
    <w:rsid w:val="72B53F64"/>
    <w:rsid w:val="72B76F9B"/>
    <w:rsid w:val="72BF5E01"/>
    <w:rsid w:val="72D13DAA"/>
    <w:rsid w:val="72DA1CA0"/>
    <w:rsid w:val="72E2297C"/>
    <w:rsid w:val="72E54CDA"/>
    <w:rsid w:val="72E90D6A"/>
    <w:rsid w:val="72F22A83"/>
    <w:rsid w:val="72FF004B"/>
    <w:rsid w:val="72FF44EF"/>
    <w:rsid w:val="73035F77"/>
    <w:rsid w:val="7318107A"/>
    <w:rsid w:val="731F693F"/>
    <w:rsid w:val="73454754"/>
    <w:rsid w:val="7354694B"/>
    <w:rsid w:val="735C4FF2"/>
    <w:rsid w:val="737012F1"/>
    <w:rsid w:val="7381422F"/>
    <w:rsid w:val="73816CB2"/>
    <w:rsid w:val="73833EE3"/>
    <w:rsid w:val="73835371"/>
    <w:rsid w:val="738B059A"/>
    <w:rsid w:val="738F1DDF"/>
    <w:rsid w:val="739369E5"/>
    <w:rsid w:val="739429DF"/>
    <w:rsid w:val="73A16B29"/>
    <w:rsid w:val="73AF7CC3"/>
    <w:rsid w:val="73B50D97"/>
    <w:rsid w:val="73B8517F"/>
    <w:rsid w:val="73C123F0"/>
    <w:rsid w:val="73C715B4"/>
    <w:rsid w:val="73D039C8"/>
    <w:rsid w:val="73DC038C"/>
    <w:rsid w:val="73ED7946"/>
    <w:rsid w:val="73EE63DA"/>
    <w:rsid w:val="73FA00B6"/>
    <w:rsid w:val="74001F1B"/>
    <w:rsid w:val="74141121"/>
    <w:rsid w:val="7419338E"/>
    <w:rsid w:val="74254553"/>
    <w:rsid w:val="74340A61"/>
    <w:rsid w:val="7435169E"/>
    <w:rsid w:val="743A45EB"/>
    <w:rsid w:val="743E57BA"/>
    <w:rsid w:val="744E40CD"/>
    <w:rsid w:val="745772D0"/>
    <w:rsid w:val="7472074F"/>
    <w:rsid w:val="74721A7C"/>
    <w:rsid w:val="74732E91"/>
    <w:rsid w:val="74831A8B"/>
    <w:rsid w:val="74927A91"/>
    <w:rsid w:val="749817DA"/>
    <w:rsid w:val="74A13347"/>
    <w:rsid w:val="74DB3FC2"/>
    <w:rsid w:val="74E448C5"/>
    <w:rsid w:val="74FF1F29"/>
    <w:rsid w:val="75023D3B"/>
    <w:rsid w:val="75054E5E"/>
    <w:rsid w:val="75071439"/>
    <w:rsid w:val="750753BA"/>
    <w:rsid w:val="752B02E4"/>
    <w:rsid w:val="753521A5"/>
    <w:rsid w:val="755503F6"/>
    <w:rsid w:val="756D1DD9"/>
    <w:rsid w:val="756E386F"/>
    <w:rsid w:val="75722D56"/>
    <w:rsid w:val="757246F2"/>
    <w:rsid w:val="757F36C5"/>
    <w:rsid w:val="758B6665"/>
    <w:rsid w:val="75936982"/>
    <w:rsid w:val="759A363C"/>
    <w:rsid w:val="75A52354"/>
    <w:rsid w:val="75A81E9F"/>
    <w:rsid w:val="75AC5293"/>
    <w:rsid w:val="75C5515B"/>
    <w:rsid w:val="75D62FA0"/>
    <w:rsid w:val="75D94B83"/>
    <w:rsid w:val="75F53987"/>
    <w:rsid w:val="75F660DB"/>
    <w:rsid w:val="75F95BC6"/>
    <w:rsid w:val="76061F39"/>
    <w:rsid w:val="761F3265"/>
    <w:rsid w:val="7622424C"/>
    <w:rsid w:val="76257DC8"/>
    <w:rsid w:val="762A6718"/>
    <w:rsid w:val="762D4ECF"/>
    <w:rsid w:val="762F195F"/>
    <w:rsid w:val="76320737"/>
    <w:rsid w:val="764A3415"/>
    <w:rsid w:val="764E0C85"/>
    <w:rsid w:val="766724C1"/>
    <w:rsid w:val="766737CD"/>
    <w:rsid w:val="76764BDF"/>
    <w:rsid w:val="767D7530"/>
    <w:rsid w:val="76824B24"/>
    <w:rsid w:val="76852CA3"/>
    <w:rsid w:val="76AB2DF4"/>
    <w:rsid w:val="76B33418"/>
    <w:rsid w:val="76B96E85"/>
    <w:rsid w:val="76BD5820"/>
    <w:rsid w:val="76C75C4D"/>
    <w:rsid w:val="76CD4464"/>
    <w:rsid w:val="76CE0460"/>
    <w:rsid w:val="76D70DBA"/>
    <w:rsid w:val="76F7731F"/>
    <w:rsid w:val="77005433"/>
    <w:rsid w:val="770366F1"/>
    <w:rsid w:val="770818E4"/>
    <w:rsid w:val="7710253D"/>
    <w:rsid w:val="771A7835"/>
    <w:rsid w:val="772112C1"/>
    <w:rsid w:val="77276246"/>
    <w:rsid w:val="773059B4"/>
    <w:rsid w:val="773279CA"/>
    <w:rsid w:val="77351BFC"/>
    <w:rsid w:val="773B26C2"/>
    <w:rsid w:val="773C7313"/>
    <w:rsid w:val="77430FAD"/>
    <w:rsid w:val="77492D19"/>
    <w:rsid w:val="775E68BB"/>
    <w:rsid w:val="776407BA"/>
    <w:rsid w:val="776C272F"/>
    <w:rsid w:val="778B1910"/>
    <w:rsid w:val="778F6DDF"/>
    <w:rsid w:val="77902CDE"/>
    <w:rsid w:val="77950FAB"/>
    <w:rsid w:val="77A94A29"/>
    <w:rsid w:val="77AB1DAB"/>
    <w:rsid w:val="77AC2AA4"/>
    <w:rsid w:val="77AF6D20"/>
    <w:rsid w:val="77B32055"/>
    <w:rsid w:val="77B3732A"/>
    <w:rsid w:val="77C9103A"/>
    <w:rsid w:val="77CC7908"/>
    <w:rsid w:val="77D92896"/>
    <w:rsid w:val="77E3052C"/>
    <w:rsid w:val="77ED02F3"/>
    <w:rsid w:val="77F4231E"/>
    <w:rsid w:val="77F9150C"/>
    <w:rsid w:val="780C7687"/>
    <w:rsid w:val="78121ACF"/>
    <w:rsid w:val="78163FC8"/>
    <w:rsid w:val="781F7B91"/>
    <w:rsid w:val="78280044"/>
    <w:rsid w:val="78281DF2"/>
    <w:rsid w:val="782D1944"/>
    <w:rsid w:val="783030C7"/>
    <w:rsid w:val="78362761"/>
    <w:rsid w:val="783A5164"/>
    <w:rsid w:val="783F212E"/>
    <w:rsid w:val="78411105"/>
    <w:rsid w:val="78480D8C"/>
    <w:rsid w:val="784A10B6"/>
    <w:rsid w:val="78544995"/>
    <w:rsid w:val="785846E6"/>
    <w:rsid w:val="785A4C76"/>
    <w:rsid w:val="785E3A65"/>
    <w:rsid w:val="787B76F9"/>
    <w:rsid w:val="788259F1"/>
    <w:rsid w:val="78860183"/>
    <w:rsid w:val="78873B8E"/>
    <w:rsid w:val="788C5EDF"/>
    <w:rsid w:val="788D430B"/>
    <w:rsid w:val="78935986"/>
    <w:rsid w:val="789631FF"/>
    <w:rsid w:val="78986F77"/>
    <w:rsid w:val="789B25C4"/>
    <w:rsid w:val="789B53BF"/>
    <w:rsid w:val="78A508FD"/>
    <w:rsid w:val="78A60A81"/>
    <w:rsid w:val="78C3642C"/>
    <w:rsid w:val="78C8274E"/>
    <w:rsid w:val="78CF6F68"/>
    <w:rsid w:val="78D77769"/>
    <w:rsid w:val="78E1557B"/>
    <w:rsid w:val="78E17321"/>
    <w:rsid w:val="78EE6B97"/>
    <w:rsid w:val="78F00C42"/>
    <w:rsid w:val="78F422E1"/>
    <w:rsid w:val="790B6A59"/>
    <w:rsid w:val="791305A6"/>
    <w:rsid w:val="79224A93"/>
    <w:rsid w:val="79304F4B"/>
    <w:rsid w:val="79305DCF"/>
    <w:rsid w:val="79327D77"/>
    <w:rsid w:val="79461D97"/>
    <w:rsid w:val="795463E2"/>
    <w:rsid w:val="7978128D"/>
    <w:rsid w:val="798169FB"/>
    <w:rsid w:val="799848B2"/>
    <w:rsid w:val="79AC34DA"/>
    <w:rsid w:val="79AF6091"/>
    <w:rsid w:val="79C342FF"/>
    <w:rsid w:val="79CD1F15"/>
    <w:rsid w:val="79D73155"/>
    <w:rsid w:val="79DF28A9"/>
    <w:rsid w:val="79E43CCF"/>
    <w:rsid w:val="79F00852"/>
    <w:rsid w:val="79F10AAB"/>
    <w:rsid w:val="79F53BD1"/>
    <w:rsid w:val="79FD4249"/>
    <w:rsid w:val="7A036048"/>
    <w:rsid w:val="7A0F65D4"/>
    <w:rsid w:val="7A3C7DD6"/>
    <w:rsid w:val="7A4353ED"/>
    <w:rsid w:val="7A5101BC"/>
    <w:rsid w:val="7A57575A"/>
    <w:rsid w:val="7A744EAC"/>
    <w:rsid w:val="7A78483D"/>
    <w:rsid w:val="7A7D6D0B"/>
    <w:rsid w:val="7A8A0B42"/>
    <w:rsid w:val="7A98350B"/>
    <w:rsid w:val="7AA36A9B"/>
    <w:rsid w:val="7AAA0EC4"/>
    <w:rsid w:val="7AB62236"/>
    <w:rsid w:val="7AB7083E"/>
    <w:rsid w:val="7AB756AF"/>
    <w:rsid w:val="7ABE6A3D"/>
    <w:rsid w:val="7AC36C59"/>
    <w:rsid w:val="7AC667E5"/>
    <w:rsid w:val="7AD4000F"/>
    <w:rsid w:val="7AD645EF"/>
    <w:rsid w:val="7AD937EF"/>
    <w:rsid w:val="7AFF63FC"/>
    <w:rsid w:val="7B0216BD"/>
    <w:rsid w:val="7B042B97"/>
    <w:rsid w:val="7B072192"/>
    <w:rsid w:val="7B097FA4"/>
    <w:rsid w:val="7B1944B9"/>
    <w:rsid w:val="7B2F62DB"/>
    <w:rsid w:val="7B420041"/>
    <w:rsid w:val="7B423126"/>
    <w:rsid w:val="7B551150"/>
    <w:rsid w:val="7B5A2695"/>
    <w:rsid w:val="7B6B6ED2"/>
    <w:rsid w:val="7B6E1C39"/>
    <w:rsid w:val="7B7A258D"/>
    <w:rsid w:val="7B823259"/>
    <w:rsid w:val="7B8C1E01"/>
    <w:rsid w:val="7B8E00FD"/>
    <w:rsid w:val="7B8E531B"/>
    <w:rsid w:val="7B944B44"/>
    <w:rsid w:val="7BA05027"/>
    <w:rsid w:val="7BAB6FC2"/>
    <w:rsid w:val="7BB820A8"/>
    <w:rsid w:val="7BBA15A2"/>
    <w:rsid w:val="7BC0331E"/>
    <w:rsid w:val="7BC369DC"/>
    <w:rsid w:val="7BCB2C89"/>
    <w:rsid w:val="7BCC653A"/>
    <w:rsid w:val="7BCC6F38"/>
    <w:rsid w:val="7BDE131A"/>
    <w:rsid w:val="7BE9270B"/>
    <w:rsid w:val="7BF01082"/>
    <w:rsid w:val="7BF15C4A"/>
    <w:rsid w:val="7BFB3C5B"/>
    <w:rsid w:val="7C092164"/>
    <w:rsid w:val="7C194DB1"/>
    <w:rsid w:val="7C1A3838"/>
    <w:rsid w:val="7C1F350C"/>
    <w:rsid w:val="7C1F6679"/>
    <w:rsid w:val="7C246D74"/>
    <w:rsid w:val="7C3847B5"/>
    <w:rsid w:val="7C3945CD"/>
    <w:rsid w:val="7C3C5FFD"/>
    <w:rsid w:val="7C46623C"/>
    <w:rsid w:val="7C4A4A2C"/>
    <w:rsid w:val="7C547659"/>
    <w:rsid w:val="7C5A4544"/>
    <w:rsid w:val="7C5F3F60"/>
    <w:rsid w:val="7C6A0990"/>
    <w:rsid w:val="7C70111F"/>
    <w:rsid w:val="7C723A11"/>
    <w:rsid w:val="7C730498"/>
    <w:rsid w:val="7C7B2E38"/>
    <w:rsid w:val="7C953B6F"/>
    <w:rsid w:val="7CAF02AA"/>
    <w:rsid w:val="7CB8429B"/>
    <w:rsid w:val="7CB9505F"/>
    <w:rsid w:val="7CBF3E7A"/>
    <w:rsid w:val="7CD10CAA"/>
    <w:rsid w:val="7CD71B71"/>
    <w:rsid w:val="7CDC3B91"/>
    <w:rsid w:val="7CE8699C"/>
    <w:rsid w:val="7CF15B8F"/>
    <w:rsid w:val="7CF7618B"/>
    <w:rsid w:val="7CFD140C"/>
    <w:rsid w:val="7D1203CD"/>
    <w:rsid w:val="7D122B40"/>
    <w:rsid w:val="7D123D8A"/>
    <w:rsid w:val="7D15156C"/>
    <w:rsid w:val="7D254DEB"/>
    <w:rsid w:val="7D2A48BE"/>
    <w:rsid w:val="7D2C37CD"/>
    <w:rsid w:val="7D4456B0"/>
    <w:rsid w:val="7D474AC8"/>
    <w:rsid w:val="7D4A48DD"/>
    <w:rsid w:val="7D4F6073"/>
    <w:rsid w:val="7D541E35"/>
    <w:rsid w:val="7D584888"/>
    <w:rsid w:val="7D5D46D9"/>
    <w:rsid w:val="7D6B6A88"/>
    <w:rsid w:val="7D741135"/>
    <w:rsid w:val="7D760591"/>
    <w:rsid w:val="7D7A3D9A"/>
    <w:rsid w:val="7D7D498E"/>
    <w:rsid w:val="7D831878"/>
    <w:rsid w:val="7D902913"/>
    <w:rsid w:val="7D932299"/>
    <w:rsid w:val="7D9544B2"/>
    <w:rsid w:val="7D9F66B2"/>
    <w:rsid w:val="7DA955E3"/>
    <w:rsid w:val="7DB90BDA"/>
    <w:rsid w:val="7DBA1862"/>
    <w:rsid w:val="7DBD3473"/>
    <w:rsid w:val="7DC5681A"/>
    <w:rsid w:val="7DCE4E88"/>
    <w:rsid w:val="7DDF73F6"/>
    <w:rsid w:val="7E022D6F"/>
    <w:rsid w:val="7E067F8E"/>
    <w:rsid w:val="7E1075B0"/>
    <w:rsid w:val="7E1F3FB4"/>
    <w:rsid w:val="7E2A015F"/>
    <w:rsid w:val="7E400377"/>
    <w:rsid w:val="7E474A6A"/>
    <w:rsid w:val="7E4D25B2"/>
    <w:rsid w:val="7E583B3C"/>
    <w:rsid w:val="7E616E86"/>
    <w:rsid w:val="7E6258BD"/>
    <w:rsid w:val="7E656269"/>
    <w:rsid w:val="7E745D91"/>
    <w:rsid w:val="7E7A711F"/>
    <w:rsid w:val="7E7E3296"/>
    <w:rsid w:val="7E83548D"/>
    <w:rsid w:val="7E8D0DE3"/>
    <w:rsid w:val="7E90249F"/>
    <w:rsid w:val="7E923498"/>
    <w:rsid w:val="7E974818"/>
    <w:rsid w:val="7E9C577D"/>
    <w:rsid w:val="7EA07205"/>
    <w:rsid w:val="7EA30424"/>
    <w:rsid w:val="7EA7308A"/>
    <w:rsid w:val="7EAB1087"/>
    <w:rsid w:val="7EB10D5A"/>
    <w:rsid w:val="7EC2599C"/>
    <w:rsid w:val="7EC7672D"/>
    <w:rsid w:val="7ED57911"/>
    <w:rsid w:val="7EDB7F25"/>
    <w:rsid w:val="7EE26641"/>
    <w:rsid w:val="7EEB0822"/>
    <w:rsid w:val="7EEE31D1"/>
    <w:rsid w:val="7F0E5152"/>
    <w:rsid w:val="7F1258C2"/>
    <w:rsid w:val="7F165C86"/>
    <w:rsid w:val="7F2E171C"/>
    <w:rsid w:val="7F3E30CA"/>
    <w:rsid w:val="7F47040C"/>
    <w:rsid w:val="7F551530"/>
    <w:rsid w:val="7F584157"/>
    <w:rsid w:val="7F5B2972"/>
    <w:rsid w:val="7F641370"/>
    <w:rsid w:val="7F6D66A0"/>
    <w:rsid w:val="7F753A66"/>
    <w:rsid w:val="7F793E84"/>
    <w:rsid w:val="7F7A0FD3"/>
    <w:rsid w:val="7F7C15DA"/>
    <w:rsid w:val="7F8A3F48"/>
    <w:rsid w:val="7F9709E3"/>
    <w:rsid w:val="7F9C28CE"/>
    <w:rsid w:val="7F9E70E2"/>
    <w:rsid w:val="7FA42DD2"/>
    <w:rsid w:val="7FB04335"/>
    <w:rsid w:val="7FB1438A"/>
    <w:rsid w:val="7FB623D9"/>
    <w:rsid w:val="7FC45967"/>
    <w:rsid w:val="7FD30895"/>
    <w:rsid w:val="7FDA60C7"/>
    <w:rsid w:val="7FE94566"/>
    <w:rsid w:val="7FF06517"/>
  </w:rsids>
  <w:docVars>
    <w:docVar w:name="commondata" w:val="eyJjb3VudCI6MjQ4LCJoZGlkIjoiY2M2OGI4ZGZiZThiYzlhNDZkMzMwZjJlODcyM2Q5YzYiLCJ1c2VyQ291bnQiOjI0OH0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TableGrid">
    <w:name w:val="Table Grid"/>
    <w:basedOn w:val="TableNormal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简历_内容主区_大标题_文本框"/>
    <w:autoRedefine/>
    <w:qFormat/>
    <w:pPr>
      <w:widowControl w:val="0"/>
      <w:bidi w:val="0"/>
      <w:snapToGrid w:val="0"/>
      <w:spacing w:line="216" w:lineRule="auto"/>
      <w:textAlignment w:val="center"/>
    </w:pPr>
    <w:rPr>
      <w:rFonts w:ascii="MiSans" w:eastAsia="MiSans" w:hAnsi="MiSans" w:cs="MiSans"/>
      <w:b/>
      <w:bCs/>
      <w:color w:val="FFFFFF" w:themeColor="background1"/>
      <w:sz w:val="26"/>
      <w:szCs w:val="26"/>
      <w:lang w:val="en-US" w:eastAsia="zh-CN" w:bidi="ar-SA"/>
      <w14:textFill>
        <w14:solidFill>
          <w14:schemeClr w14:val="bg1"/>
        </w14:solidFill>
      </w14:textFill>
    </w:rPr>
  </w:style>
  <w:style w:type="paragraph" w:customStyle="1" w:styleId="a0">
    <w:name w:val="简历_内容主区_正文_段落"/>
    <w:link w:val="Char"/>
    <w:autoRedefine/>
    <w:qFormat/>
    <w:pPr>
      <w:snapToGrid w:val="0"/>
      <w:spacing w:line="288" w:lineRule="auto"/>
    </w:pPr>
    <w:rPr>
      <w:rFonts w:ascii="汉仪旗黑-55简" w:eastAsia="MiSans" w:hAnsi="汉仪旗黑-55简" w:cs="汉仪旗黑-55简" w:hint="eastAsia"/>
      <w:color w:val="404040" w:themeColor="text1" w:themeTint="BF"/>
      <w:sz w:val="21"/>
      <w:szCs w:val="21"/>
      <w:shd w:val="clear" w:color="auto" w:fill="FFFFFF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Char">
    <w:name w:val="简历_内容主区_正文_段落 Char"/>
    <w:link w:val="a0"/>
    <w:autoRedefine/>
    <w:qFormat/>
    <w:rPr>
      <w:rFonts w:ascii="汉仪旗黑-55简" w:eastAsia="MiSans" w:hAnsi="汉仪旗黑-55简" w:cs="汉仪旗黑-55简" w:hint="eastAsia"/>
      <w:color w:val="404040" w:themeColor="text1" w:themeTint="BF"/>
      <w:sz w:val="21"/>
      <w:szCs w:val="21"/>
      <w:shd w:val="clear" w:color="auto" w:fill="FFFFF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1">
    <w:name w:val="简历_内容主区_报考标题_段落"/>
    <w:autoRedefine/>
    <w:qFormat/>
    <w:pPr>
      <w:jc w:val="center"/>
    </w:pPr>
    <w:rPr>
      <w:rFonts w:ascii="MiSans" w:eastAsia="MiSans" w:hAnsi="MiSans" w:cs="MiSans" w:hint="eastAsia"/>
      <w:b/>
      <w:bCs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2">
    <w:name w:val="简历_内容主区_报考正文_段落"/>
    <w:autoRedefine/>
    <w:qFormat/>
    <w:pPr>
      <w:jc w:val="center"/>
    </w:pPr>
    <w:rPr>
      <w:rFonts w:ascii="MiSans" w:eastAsia="MiSans" w:hAnsi="MiSans" w:cs="MiSans" w:hint="eastAsia"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3">
    <w:name w:val="简历_内容主区_副标题_段落"/>
    <w:autoRedefine/>
    <w:qFormat/>
    <w:pPr>
      <w:tabs>
        <w:tab w:val="center" w:pos="4620"/>
        <w:tab w:val="right" w:pos="10300"/>
      </w:tabs>
      <w:snapToGrid w:val="0"/>
      <w:spacing w:line="264" w:lineRule="auto"/>
    </w:pPr>
    <w:rPr>
      <w:rFonts w:ascii="MiSans" w:eastAsia="MiSans" w:hAnsi="MiSans" w:cs="MiSans"/>
      <w:b/>
      <w:bCs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4">
    <w:name w:val="简历_个人信息_正文_段落"/>
    <w:autoRedefine/>
    <w:qFormat/>
    <w:pPr>
      <w:pBdr>
        <w:top w:val="single" w:sz="4" w:space="10" w:color="F2F2F2"/>
        <w:left w:val="single" w:sz="4" w:space="31" w:color="F2F2F2"/>
        <w:bottom w:val="single" w:sz="4" w:space="0" w:color="F2F2F2"/>
        <w:right w:val="single" w:sz="4" w:space="31" w:color="F2F2F2"/>
      </w:pBdr>
      <w:shd w:val="clear" w:color="auto" w:fill="F1F1F1" w:themeFill="background1" w:themeFillShade="F2"/>
      <w:tabs>
        <w:tab w:val="left" w:pos="0"/>
        <w:tab w:val="left" w:pos="640"/>
        <w:tab w:val="left" w:pos="2740"/>
        <w:tab w:val="left" w:pos="3360"/>
        <w:tab w:val="left" w:pos="5260"/>
      </w:tabs>
      <w:bidi w:val="0"/>
      <w:adjustRightInd w:val="0"/>
      <w:snapToGrid w:val="0"/>
      <w:spacing w:before="50" w:beforeLines="50" w:after="30" w:afterLines="30" w:line="288" w:lineRule="auto"/>
      <w:ind w:left="-420" w:firstLine="0" w:leftChars="-200" w:firstLineChars="0"/>
    </w:pPr>
    <w:rPr>
      <w:rFonts w:ascii="MiSans" w:eastAsia="MiSans" w:hAnsi="MiSans" w:cs="MiSans"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5">
    <w:name w:val="简历_内容主区_大标题_段落"/>
    <w:autoRedefine/>
    <w:qFormat/>
    <w:pPr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 w:val="0"/>
      <w:spacing w:before="315" w:beforeLines="100" w:after="158" w:afterLines="50" w:line="264" w:lineRule="auto"/>
      <w:textAlignment w:val="auto"/>
    </w:pPr>
    <w:rPr>
      <w:rFonts w:ascii="MiSans" w:eastAsia="MiSans" w:hAnsi="MiSans" w:cs="MiSans"/>
      <w:b/>
      <w:bCs/>
      <w:color w:val="FFFFFF" w:themeColor="background1"/>
      <w:sz w:val="24"/>
      <w:lang w:val="en-US" w:eastAsia="zh-CN" w:bidi="ar-SA"/>
      <w14:textFill>
        <w14:solidFill>
          <w14:schemeClr w14:val="bg1"/>
        </w14:solidFill>
      </w14:textFill>
    </w:rPr>
  </w:style>
  <w:style w:type="paragraph" w:customStyle="1" w:styleId="a6">
    <w:name w:val="简历_内容主区_三级标题_段落"/>
    <w:qFormat/>
    <w:pPr>
      <w:tabs>
        <w:tab w:val="right" w:pos="10300"/>
      </w:tabs>
      <w:snapToGrid w:val="0"/>
      <w:spacing w:line="264" w:lineRule="auto"/>
    </w:pPr>
    <w:rPr>
      <w:rFonts w:ascii="MiSans" w:eastAsia="MiSans" w:hAnsi="MiSans" w:cs="MiSans"/>
      <w:b/>
      <w:bCs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7">
    <w:name w:val="简历_页首标题_大标题_文本框"/>
    <w:basedOn w:val="a"/>
    <w:qFormat/>
    <w:pPr>
      <w:jc w:val="center"/>
    </w:pPr>
    <w:rPr>
      <w:color w:val="404040" w:themeColor="text1" w:themeTint="BF"/>
      <w:spacing w:val="45"/>
      <w:sz w:val="40"/>
      <w:szCs w:val="4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8">
    <w:name w:val="简历_个人信息_姓名_段落"/>
    <w:qFormat/>
    <w:pPr>
      <w:pBdr>
        <w:top w:val="single" w:sz="4" w:space="10" w:color="F2F2F2"/>
        <w:left w:val="single" w:sz="4" w:space="31" w:color="F2F2F2"/>
        <w:bottom w:val="single" w:sz="4" w:space="0" w:color="F2F2F2"/>
        <w:right w:val="single" w:sz="4" w:space="31" w:color="F2F2F2"/>
      </w:pBdr>
      <w:shd w:val="clear" w:color="auto" w:fill="3F3F3F" w:themeFill="text1" w:themeFillTint="BF"/>
      <w:tabs>
        <w:tab w:val="left" w:pos="0"/>
        <w:tab w:val="left" w:pos="1260"/>
        <w:tab w:val="left" w:pos="2740"/>
        <w:tab w:val="left" w:pos="3580"/>
      </w:tabs>
      <w:bidi w:val="0"/>
      <w:adjustRightInd w:val="0"/>
      <w:snapToGrid w:val="0"/>
      <w:spacing w:line="288" w:lineRule="auto"/>
      <w:ind w:left="-420" w:leftChars="-200"/>
    </w:pPr>
    <w:rPr>
      <w:rFonts w:ascii="MiSans" w:eastAsia="MiSans" w:hAnsi="MiSans" w:cs="MiSans"/>
      <w:b/>
      <w:bCs/>
      <w:color w:val="FFFFFF" w:themeColor="background1"/>
      <w:sz w:val="32"/>
      <w:szCs w:val="32"/>
      <w:lang w:val="en-US" w:eastAsia="zh-CN"/>
      <w14:textFill>
        <w14:solidFill>
          <w14:schemeClr w14:val="bg1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853a7378-f0d5-4901-86c8-c73eee2ec7e5\&#31616;&#32422;&#32771;&#30740;&#22797;&#35797;&#31616;&#21382;&#27169;&#26495;.docx" TargetMode="External" /></Relationships>
</file>

<file path=word/theme/theme1.xml><?xml version="1.0" encoding="utf-8"?>
<a:theme xmlns:a="http://schemas.openxmlformats.org/drawingml/2006/main" name="Office 主题">
  <a:themeElements>
    <a:clrScheme name="水天一色">
      <a:dk1>
        <a:srgbClr val="000000"/>
      </a:dk1>
      <a:lt1>
        <a:srgbClr val="FFFFFF"/>
      </a:lt1>
      <a:dk2>
        <a:srgbClr val="D0D9E8"/>
      </a:dk2>
      <a:lt2>
        <a:srgbClr val="B6CDE8"/>
      </a:lt2>
      <a:accent1>
        <a:srgbClr val="94B9E5"/>
      </a:accent1>
      <a:accent2>
        <a:srgbClr val="6C99DA"/>
      </a:accent2>
      <a:accent3>
        <a:srgbClr val="4F78C9"/>
      </a:accent3>
      <a:accent4>
        <a:srgbClr val="3B539D"/>
      </a:accent4>
      <a:accent5>
        <a:srgbClr val="273677"/>
      </a:accent5>
      <a:accent6>
        <a:srgbClr val="212A4D"/>
      </a:accent6>
      <a:hlink>
        <a:srgbClr val="866054"/>
      </a:hlink>
      <a:folHlink>
        <a:srgbClr val="422F28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简约考研复试简历模板</Template>
  <TotalTime>4</TotalTime>
  <Pages>1</Pages>
  <Words>543</Words>
  <Characters>599</Characters>
  <Application>Microsoft Office Word</Application>
  <DocSecurity>0</DocSecurity>
  <Lines>5</Lines>
  <Paragraphs>1</Paragraphs>
  <ScaleCrop>false</ScaleCrop>
  <Manager>简历模板资源网(www.jianlimoban-ziyuan.com)</Manager>
  <Company>简历模板资源网(www.jianlimoban-ziyuan.com)</Company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0EBE60EA5D10434F8FAF8E05FFFDF2C1_11</vt:lpwstr>
  </property>
  <property fmtid="{D5CDD505-2E9C-101B-9397-08002B2CF9AE}" pid="3" name="KSOProductBuildVer">
    <vt:lpwstr>2052-12.1.4.18961</vt:lpwstr>
  </property>
  <property fmtid="{D5CDD505-2E9C-101B-9397-08002B2CF9AE}" pid="4" name="KSOTemplateUUID">
    <vt:lpwstr>v1.0_mb_90KPHQ+rMuy3gOGhR1NwWQ==</vt:lpwstr>
  </property>
</Properties>
</file>