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ackground w:color="ffffff">
    <v:background id="_x0000_s1025" filled="t"/>
  </w:background>
  <w:body>
    <w:p>
      <w:pPr>
        <w:sectPr>
          <w:pgSz w:w="11906" w:h="16838"/>
          <w:pgMar w:top="720" w:right="720" w:bottom="397" w:left="72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604520</wp:posOffset>
                </wp:positionV>
                <wp:extent cx="5340350" cy="751840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40350" cy="751840"/>
                          <a:chOff x="4207" y="2423"/>
                          <a:chExt cx="8410" cy="1184"/>
                        </a:xfrm>
                      </wpg:grpSpPr>
                      <wps:wsp xmlns:wps="http://schemas.microsoft.com/office/word/2010/wordprocessingShape">
                        <wps:cNvPr id="22" name="文本框 8"/>
                        <wps:cNvSpPr txBox="1"/>
                        <wps:spPr>
                          <a:xfrm>
                            <a:off x="4577" y="2423"/>
                            <a:ext cx="8041" cy="11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440" w:lineRule="exact"/>
                                <w:jc w:val="both"/>
                                <w:textAlignment w:val="baselin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>年龄：2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>岁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 xml:space="preserve"> 电话：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138-0000-0001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440" w:lineRule="exact"/>
                                <w:jc w:val="both"/>
                                <w:textAlignment w:val="baselin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>现居：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上海            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</w:rPr>
                                <w:t>邮箱：</w:t>
                              </w:r>
                              <w:hyperlink r:id="rId5" w:tgtFrame="_Blank" w:history="1"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color w:val="3B3838" w:themeColor="background2" w:themeShade="40"/>
                                    <w:sz w:val="24"/>
                                    <w:szCs w:val="24"/>
                                    <w:u w:val="none"/>
                                  </w:rPr>
                                  <w:t>kingsoft@</w:t>
                                </w:r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color w:val="3B3838" w:themeColor="background2" w:themeShade="40"/>
                                    <w:sz w:val="24"/>
                                    <w:szCs w:val="24"/>
                                    <w:u w:val="none"/>
                                  </w:rPr>
                                  <w:t>xxxx</w:t>
                                </w:r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color w:val="3B3838" w:themeColor="background2" w:themeShade="40"/>
                                    <w:sz w:val="24"/>
                                    <w:szCs w:val="24"/>
                                    <w:u w:val="none"/>
                                  </w:rPr>
                                  <w:t>.cn</w:t>
                                </w:r>
                              </w:hyperlink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440" w:lineRule="exact"/>
                                <w:jc w:val="left"/>
                                <w:textAlignment w:val="top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440" w:lineRule="exact"/>
                                <w:ind w:left="0"/>
                                <w:jc w:val="left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4207" y="2532"/>
                            <a:ext cx="4920" cy="806"/>
                            <a:chOff x="4207" y="2532"/>
                            <a:chExt cx="4920" cy="806"/>
                          </a:xfrm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8815" y="3025"/>
                              <a:ext cx="312" cy="312"/>
                              <a:chOff x="5757" y="2525"/>
                              <a:chExt cx="312" cy="312"/>
                            </a:xfrm>
                          </wpg:grpSpPr>
                          <wps:wsp xmlns:wps="http://schemas.microsoft.com/office/word/2010/wordprocessingShape">
                            <wps:cNvPr id="32" name="矩形 10"/>
                            <wps:cNvSpPr/>
                            <wps:spPr>
                              <a:xfrm>
                                <a:off x="5757" y="2525"/>
                                <a:ext cx="31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E75B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33" name="任意多边形 3"/>
                            <wps:cNvSpPr/>
                            <wps:spPr>
                              <a:xfrm>
                                <a:off x="5814" y="2610"/>
                                <a:ext cx="198" cy="142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296091" y="148867"/>
                                  </a:cxn>
                                  <a:cxn ang="0">
                                    <a:pos x="286427" y="157960"/>
                                  </a:cxn>
                                  <a:cxn ang="0">
                                    <a:pos x="374942" y="241238"/>
                                  </a:cxn>
                                  <a:cxn ang="0">
                                    <a:pos x="376272" y="243252"/>
                                  </a:cxn>
                                  <a:cxn ang="0">
                                    <a:pos x="396413" y="243252"/>
                                  </a:cxn>
                                  <a:cxn ang="0">
                                    <a:pos x="130628" y="148867"/>
                                  </a:cxn>
                                  <a:cxn ang="0">
                                    <a:pos x="30306" y="243252"/>
                                  </a:cxn>
                                  <a:cxn ang="0">
                                    <a:pos x="50447" y="243252"/>
                                  </a:cxn>
                                  <a:cxn ang="0">
                                    <a:pos x="51776" y="241238"/>
                                  </a:cxn>
                                  <a:cxn ang="0">
                                    <a:pos x="140292" y="157960"/>
                                  </a:cxn>
                                  <a:cxn ang="0">
                                    <a:pos x="37365" y="60913"/>
                                  </a:cxn>
                                  <a:cxn ang="0">
                                    <a:pos x="179607" y="194738"/>
                                  </a:cxn>
                                  <a:cxn ang="0">
                                    <a:pos x="212426" y="207528"/>
                                  </a:cxn>
                                  <a:cxn ang="0">
                                    <a:pos x="213360" y="207443"/>
                                  </a:cxn>
                                  <a:cxn ang="0">
                                    <a:pos x="247112" y="194738"/>
                                  </a:cxn>
                                  <a:cxn ang="0">
                                    <a:pos x="389355" y="60913"/>
                                  </a:cxn>
                                  <a:cxn ang="0">
                                    <a:pos x="370025" y="60913"/>
                                  </a:cxn>
                                  <a:cxn ang="0">
                                    <a:pos x="242580" y="180816"/>
                                  </a:cxn>
                                  <a:cxn ang="0">
                                    <a:pos x="213360" y="191815"/>
                                  </a:cxn>
                                  <a:cxn ang="0">
                                    <a:pos x="212552" y="191888"/>
                                  </a:cxn>
                                  <a:cxn ang="0">
                                    <a:pos x="184139" y="180816"/>
                                  </a:cxn>
                                  <a:cxn ang="0">
                                    <a:pos x="56694" y="60913"/>
                                  </a:cxn>
                                  <a:cxn ang="0">
                                    <a:pos x="74179" y="0"/>
                                  </a:cxn>
                                  <a:cxn ang="0">
                                    <a:pos x="352540" y="0"/>
                                  </a:cxn>
                                  <a:cxn ang="0">
                                    <a:pos x="426720" y="69790"/>
                                  </a:cxn>
                                  <a:cxn ang="0">
                                    <a:pos x="426720" y="234374"/>
                                  </a:cxn>
                                  <a:cxn ang="0">
                                    <a:pos x="352540" y="304165"/>
                                  </a:cxn>
                                  <a:cxn ang="0">
                                    <a:pos x="74179" y="304165"/>
                                  </a:cxn>
                                  <a:cxn ang="0">
                                    <a:pos x="0" y="234374"/>
                                  </a:cxn>
                                  <a:cxn ang="0">
                                    <a:pos x="0" y="69790"/>
                                  </a:cxn>
                                  <a:cxn ang="0">
                                    <a:pos x="74179" y="0"/>
                                  </a:cxn>
                                </a:cxnLst>
                                <a:pathLst>
                                  <a:path fill="norm" h="401026" w="529316" stroke="1">
                                    <a:moveTo>
                                      <a:pt x="367281" y="196274"/>
                                    </a:moveTo>
                                    <a:lnTo>
                                      <a:pt x="355293" y="208263"/>
                                    </a:lnTo>
                                    <a:lnTo>
                                      <a:pt x="465090" y="318060"/>
                                    </a:lnTo>
                                    <a:cubicBezTo>
                                      <a:pt x="465822" y="318792"/>
                                      <a:pt x="466527" y="319541"/>
                                      <a:pt x="466739" y="320716"/>
                                    </a:cubicBezTo>
                                    <a:lnTo>
                                      <a:pt x="491723" y="320716"/>
                                    </a:lnTo>
                                    <a:close/>
                                    <a:moveTo>
                                      <a:pt x="162035" y="196274"/>
                                    </a:moveTo>
                                    <a:lnTo>
                                      <a:pt x="37593" y="320716"/>
                                    </a:lnTo>
                                    <a:lnTo>
                                      <a:pt x="62577" y="320716"/>
                                    </a:lnTo>
                                    <a:lnTo>
                                      <a:pt x="64225" y="318061"/>
                                    </a:lnTo>
                                    <a:lnTo>
                                      <a:pt x="174023" y="208263"/>
                                    </a:lnTo>
                                    <a:close/>
                                    <a:moveTo>
                                      <a:pt x="46349" y="80311"/>
                                    </a:moveTo>
                                    <a:lnTo>
                                      <a:pt x="222791" y="256753"/>
                                    </a:lnTo>
                                    <a:cubicBezTo>
                                      <a:pt x="234032" y="267995"/>
                                      <a:pt x="248767" y="273616"/>
                                      <a:pt x="263500" y="273616"/>
                                    </a:cubicBezTo>
                                    <a:cubicBezTo>
                                      <a:pt x="263887" y="273616"/>
                                      <a:pt x="264274" y="273611"/>
                                      <a:pt x="264659" y="273504"/>
                                    </a:cubicBezTo>
                                    <a:cubicBezTo>
                                      <a:pt x="279774" y="273906"/>
                                      <a:pt x="294989" y="268289"/>
                                      <a:pt x="306525" y="256753"/>
                                    </a:cubicBezTo>
                                    <a:lnTo>
                                      <a:pt x="482968" y="80311"/>
                                    </a:lnTo>
                                    <a:lnTo>
                                      <a:pt x="458990" y="80311"/>
                                    </a:lnTo>
                                    <a:lnTo>
                                      <a:pt x="300904" y="238397"/>
                                    </a:lnTo>
                                    <a:cubicBezTo>
                                      <a:pt x="290917" y="248385"/>
                                      <a:pt x="277745" y="253247"/>
                                      <a:pt x="264659" y="252899"/>
                                    </a:cubicBezTo>
                                    <a:cubicBezTo>
                                      <a:pt x="264325" y="252991"/>
                                      <a:pt x="263990" y="252995"/>
                                      <a:pt x="263656" y="252995"/>
                                    </a:cubicBezTo>
                                    <a:cubicBezTo>
                                      <a:pt x="250900" y="252995"/>
                                      <a:pt x="238144" y="248128"/>
                                      <a:pt x="228412" y="238397"/>
                                    </a:cubicBezTo>
                                    <a:lnTo>
                                      <a:pt x="70326" y="80311"/>
                                    </a:lnTo>
                                    <a:close/>
                                    <a:moveTo>
                                      <a:pt x="92015" y="0"/>
                                    </a:moveTo>
                                    <a:lnTo>
                                      <a:pt x="437301" y="0"/>
                                    </a:lnTo>
                                    <a:cubicBezTo>
                                      <a:pt x="488119" y="0"/>
                                      <a:pt x="529316" y="41197"/>
                                      <a:pt x="529316" y="92015"/>
                                    </a:cubicBezTo>
                                    <a:lnTo>
                                      <a:pt x="529316" y="309011"/>
                                    </a:lnTo>
                                    <a:cubicBezTo>
                                      <a:pt x="529316" y="359829"/>
                                      <a:pt x="488119" y="401026"/>
                                      <a:pt x="437301" y="401026"/>
                                    </a:cubicBezTo>
                                    <a:lnTo>
                                      <a:pt x="92015" y="401026"/>
                                    </a:lnTo>
                                    <a:cubicBezTo>
                                      <a:pt x="41197" y="401026"/>
                                      <a:pt x="0" y="359829"/>
                                      <a:pt x="0" y="309011"/>
                                    </a:cubicBezTo>
                                    <a:lnTo>
                                      <a:pt x="0" y="92015"/>
                                    </a:lnTo>
                                    <a:cubicBezTo>
                                      <a:pt x="0" y="41197"/>
                                      <a:pt x="41197" y="0"/>
                                      <a:pt x="9201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0"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" name="组合 27"/>
                          <wpg:cNvGrpSpPr/>
                          <wpg:grpSpPr>
                            <a:xfrm>
                              <a:off x="4207" y="2562"/>
                              <a:ext cx="312" cy="312"/>
                              <a:chOff x="1149" y="2062"/>
                              <a:chExt cx="312" cy="312"/>
                            </a:xfrm>
                          </wpg:grpSpPr>
                          <wps:wsp xmlns:wps="http://schemas.microsoft.com/office/word/2010/wordprocessingShape">
                            <wps:cNvPr id="28" name="矩形 10"/>
                            <wps:cNvSpPr/>
                            <wps:spPr>
                              <a:xfrm>
                                <a:off x="1149" y="2062"/>
                                <a:ext cx="31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E75B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9" name="Freeform 69"/>
                            <wps:cNvSpPr>
                              <a:spLocks noChangeAspect="1"/>
                            </wps:cNvSpPr>
                            <wps:spPr>
                              <a:xfrm>
                                <a:off x="1215" y="2128"/>
                                <a:ext cx="180" cy="180"/>
                              </a:xfrm>
                              <a:custGeom>
                                <a:avLst/>
                                <a:gdLst>
                                  <a:gd name="T0" fmla="*/ 4096 w 4097"/>
                                  <a:gd name="T1" fmla="*/ 3712 h 4096"/>
                                  <a:gd name="T2" fmla="*/ 3840 w 4097"/>
                                  <a:gd name="T3" fmla="*/ 4072 h 4096"/>
                                  <a:gd name="T4" fmla="*/ 3840 w 4097"/>
                                  <a:gd name="T5" fmla="*/ 4096 h 4096"/>
                                  <a:gd name="T6" fmla="*/ 256 w 4097"/>
                                  <a:gd name="T7" fmla="*/ 4096 h 4096"/>
                                  <a:gd name="T8" fmla="*/ 256 w 4097"/>
                                  <a:gd name="T9" fmla="*/ 4072 h 4096"/>
                                  <a:gd name="T10" fmla="*/ 0 w 4097"/>
                                  <a:gd name="T11" fmla="*/ 3712 h 4096"/>
                                  <a:gd name="T12" fmla="*/ 384 w 4097"/>
                                  <a:gd name="T13" fmla="*/ 3200 h 4096"/>
                                  <a:gd name="T14" fmla="*/ 1536 w 4097"/>
                                  <a:gd name="T15" fmla="*/ 2560 h 4096"/>
                                  <a:gd name="T16" fmla="*/ 1536 w 4097"/>
                                  <a:gd name="T17" fmla="*/ 2294 h 4096"/>
                                  <a:gd name="T18" fmla="*/ 1024 w 4097"/>
                                  <a:gd name="T19" fmla="*/ 1408 h 4096"/>
                                  <a:gd name="T20" fmla="*/ 1024 w 4097"/>
                                  <a:gd name="T21" fmla="*/ 1024 h 4096"/>
                                  <a:gd name="T22" fmla="*/ 2048 w 4097"/>
                                  <a:gd name="T23" fmla="*/ 0 h 4096"/>
                                  <a:gd name="T24" fmla="*/ 3072 w 4097"/>
                                  <a:gd name="T25" fmla="*/ 1024 h 4096"/>
                                  <a:gd name="T26" fmla="*/ 3072 w 4097"/>
                                  <a:gd name="T27" fmla="*/ 1408 h 4096"/>
                                  <a:gd name="T28" fmla="*/ 2560 w 4097"/>
                                  <a:gd name="T29" fmla="*/ 2294 h 4096"/>
                                  <a:gd name="T30" fmla="*/ 2560 w 4097"/>
                                  <a:gd name="T31" fmla="*/ 2560 h 4096"/>
                                  <a:gd name="T32" fmla="*/ 3712 w 4097"/>
                                  <a:gd name="T33" fmla="*/ 3200 h 4096"/>
                                  <a:gd name="T34" fmla="*/ 4096 w 4097"/>
                                  <a:gd name="T35" fmla="*/ 3712 h 409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fill="norm" h="4096" w="4097" stroke="1">
                                    <a:moveTo>
                                      <a:pt x="4096" y="3712"/>
                                    </a:moveTo>
                                    <a:cubicBezTo>
                                      <a:pt x="4097" y="3879"/>
                                      <a:pt x="3989" y="4020"/>
                                      <a:pt x="3840" y="4072"/>
                                    </a:cubicBezTo>
                                    <a:cubicBezTo>
                                      <a:pt x="3840" y="4096"/>
                                      <a:pt x="3840" y="4096"/>
                                      <a:pt x="3840" y="4096"/>
                                    </a:cubicBezTo>
                                    <a:cubicBezTo>
                                      <a:pt x="256" y="4096"/>
                                      <a:pt x="256" y="4096"/>
                                      <a:pt x="256" y="4096"/>
                                    </a:cubicBezTo>
                                    <a:cubicBezTo>
                                      <a:pt x="256" y="4072"/>
                                      <a:pt x="256" y="4072"/>
                                      <a:pt x="256" y="4072"/>
                                    </a:cubicBezTo>
                                    <a:cubicBezTo>
                                      <a:pt x="107" y="4020"/>
                                      <a:pt x="0" y="3879"/>
                                      <a:pt x="0" y="3712"/>
                                    </a:cubicBezTo>
                                    <a:cubicBezTo>
                                      <a:pt x="0" y="3411"/>
                                      <a:pt x="384" y="3200"/>
                                      <a:pt x="384" y="3200"/>
                                    </a:cubicBezTo>
                                    <a:cubicBezTo>
                                      <a:pt x="1536" y="2560"/>
                                      <a:pt x="1536" y="2560"/>
                                      <a:pt x="1536" y="2560"/>
                                    </a:cubicBezTo>
                                    <a:cubicBezTo>
                                      <a:pt x="1536" y="2294"/>
                                      <a:pt x="1536" y="2294"/>
                                      <a:pt x="1536" y="2294"/>
                                    </a:cubicBezTo>
                                    <a:cubicBezTo>
                                      <a:pt x="1230" y="2117"/>
                                      <a:pt x="1024" y="1787"/>
                                      <a:pt x="1024" y="1408"/>
                                    </a:cubicBezTo>
                                    <a:cubicBezTo>
                                      <a:pt x="1024" y="1340"/>
                                      <a:pt x="1024" y="1092"/>
                                      <a:pt x="1024" y="1024"/>
                                    </a:cubicBezTo>
                                    <a:cubicBezTo>
                                      <a:pt x="1024" y="458"/>
                                      <a:pt x="1482" y="0"/>
                                      <a:pt x="2048" y="0"/>
                                    </a:cubicBezTo>
                                    <a:cubicBezTo>
                                      <a:pt x="2614" y="0"/>
                                      <a:pt x="3072" y="458"/>
                                      <a:pt x="3072" y="1024"/>
                                    </a:cubicBezTo>
                                    <a:cubicBezTo>
                                      <a:pt x="3072" y="1092"/>
                                      <a:pt x="3072" y="1340"/>
                                      <a:pt x="3072" y="1408"/>
                                    </a:cubicBezTo>
                                    <a:cubicBezTo>
                                      <a:pt x="3072" y="1787"/>
                                      <a:pt x="2866" y="2117"/>
                                      <a:pt x="2560" y="2294"/>
                                    </a:cubicBezTo>
                                    <a:cubicBezTo>
                                      <a:pt x="2560" y="2560"/>
                                      <a:pt x="2560" y="2560"/>
                                      <a:pt x="2560" y="2560"/>
                                    </a:cubicBezTo>
                                    <a:cubicBezTo>
                                      <a:pt x="3712" y="3200"/>
                                      <a:pt x="3712" y="3200"/>
                                      <a:pt x="3712" y="3200"/>
                                    </a:cubicBezTo>
                                    <a:cubicBezTo>
                                      <a:pt x="3712" y="3200"/>
                                      <a:pt x="4094" y="3421"/>
                                      <a:pt x="4096" y="37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57" name="组合 57"/>
                          <wpg:cNvGrpSpPr/>
                          <wpg:grpSpPr>
                            <a:xfrm>
                              <a:off x="8815" y="2532"/>
                              <a:ext cx="312" cy="312"/>
                              <a:chOff x="5757" y="2032"/>
                              <a:chExt cx="312" cy="312"/>
                            </a:xfrm>
                          </wpg:grpSpPr>
                          <wps:wsp xmlns:wps="http://schemas.microsoft.com/office/word/2010/wordprocessingShape">
                            <wps:cNvPr id="21" name="矩形 10"/>
                            <wps:cNvSpPr/>
                            <wps:spPr>
                              <a:xfrm>
                                <a:off x="5757" y="2032"/>
                                <a:ext cx="31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E75B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3" name="Freeform 127"/>
                            <wps:cNvSpPr>
                              <a:spLocks noChangeAspect="1"/>
                            </wps:cNvSpPr>
                            <wps:spPr>
                              <a:xfrm>
                                <a:off x="5801" y="2076"/>
                                <a:ext cx="223" cy="223"/>
                              </a:xfrm>
                              <a:custGeom>
                                <a:avLst/>
                                <a:gdLst>
                                  <a:gd name="T0" fmla="*/ 1905 w 4545"/>
                                  <a:gd name="T1" fmla="*/ 2640 h 4545"/>
                                  <a:gd name="T2" fmla="*/ 1302 w 4545"/>
                                  <a:gd name="T3" fmla="*/ 1588 h 4545"/>
                                  <a:gd name="T4" fmla="*/ 1329 w 4545"/>
                                  <a:gd name="T5" fmla="*/ 581 h 4545"/>
                                  <a:gd name="T6" fmla="*/ 295 w 4545"/>
                                  <a:gd name="T7" fmla="*/ 702 h 4545"/>
                                  <a:gd name="T8" fmla="*/ 1365 w 4545"/>
                                  <a:gd name="T9" fmla="*/ 3180 h 4545"/>
                                  <a:gd name="T10" fmla="*/ 3843 w 4545"/>
                                  <a:gd name="T11" fmla="*/ 4250 h 4545"/>
                                  <a:gd name="T12" fmla="*/ 3964 w 4545"/>
                                  <a:gd name="T13" fmla="*/ 3217 h 4545"/>
                                  <a:gd name="T14" fmla="*/ 2957 w 4545"/>
                                  <a:gd name="T15" fmla="*/ 3243 h 4545"/>
                                  <a:gd name="T16" fmla="*/ 1905 w 4545"/>
                                  <a:gd name="T17" fmla="*/ 2640 h 4545"/>
                                  <a:gd name="T18" fmla="*/ 1905 w 4545"/>
                                  <a:gd name="T19" fmla="*/ 2640 h 454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fill="norm" h="4545" w="4545" stroke="1">
                                    <a:moveTo>
                                      <a:pt x="1905" y="2640"/>
                                    </a:moveTo>
                                    <a:cubicBezTo>
                                      <a:pt x="1502" y="2238"/>
                                      <a:pt x="1118" y="1772"/>
                                      <a:pt x="1302" y="1588"/>
                                    </a:cubicBezTo>
                                    <a:cubicBezTo>
                                      <a:pt x="1566" y="1324"/>
                                      <a:pt x="1795" y="1162"/>
                                      <a:pt x="1329" y="581"/>
                                    </a:cubicBezTo>
                                    <a:cubicBezTo>
                                      <a:pt x="862" y="0"/>
                                      <a:pt x="550" y="446"/>
                                      <a:pt x="295" y="702"/>
                                    </a:cubicBezTo>
                                    <a:cubicBezTo>
                                      <a:pt x="0" y="996"/>
                                      <a:pt x="279" y="2095"/>
                                      <a:pt x="1365" y="3180"/>
                                    </a:cubicBezTo>
                                    <a:cubicBezTo>
                                      <a:pt x="2450" y="4265"/>
                                      <a:pt x="3549" y="4545"/>
                                      <a:pt x="3843" y="4250"/>
                                    </a:cubicBezTo>
                                    <a:cubicBezTo>
                                      <a:pt x="4099" y="3995"/>
                                      <a:pt x="4545" y="3684"/>
                                      <a:pt x="3964" y="3217"/>
                                    </a:cubicBezTo>
                                    <a:cubicBezTo>
                                      <a:pt x="3383" y="2750"/>
                                      <a:pt x="3221" y="2979"/>
                                      <a:pt x="2957" y="3243"/>
                                    </a:cubicBezTo>
                                    <a:cubicBezTo>
                                      <a:pt x="2773" y="3426"/>
                                      <a:pt x="2307" y="3042"/>
                                      <a:pt x="1905" y="2640"/>
                                    </a:cubicBezTo>
                                    <a:cubicBezTo>
                                      <a:pt x="1905" y="2640"/>
                                      <a:pt x="1905" y="2640"/>
                                      <a:pt x="1905" y="26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54" name="组合 54"/>
                          <wpg:cNvGrpSpPr/>
                          <wpg:grpSpPr>
                            <a:xfrm>
                              <a:off x="4207" y="3026"/>
                              <a:ext cx="312" cy="312"/>
                              <a:chOff x="1149" y="2526"/>
                              <a:chExt cx="312" cy="312"/>
                            </a:xfrm>
                          </wpg:grpSpPr>
                          <wps:wsp xmlns:wps="http://schemas.microsoft.com/office/word/2010/wordprocessingShape">
                            <wps:cNvPr id="35" name="矩形 10"/>
                            <wps:cNvSpPr/>
                            <wps:spPr>
                              <a:xfrm>
                                <a:off x="1149" y="2526"/>
                                <a:ext cx="31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E75B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36" name="Freeform 81"/>
                            <wps:cNvSpPr>
                              <a:spLocks noChangeAspect="1" noEditPoints="1"/>
                            </wps:cNvSpPr>
                            <wps:spPr>
                              <a:xfrm>
                                <a:off x="1219" y="2572"/>
                                <a:ext cx="171" cy="219"/>
                              </a:xfrm>
                              <a:custGeom>
                                <a:avLst/>
                                <a:gdLst>
                                  <a:gd name="T0" fmla="*/ 1026 w 2052"/>
                                  <a:gd name="T1" fmla="*/ 0 h 2603"/>
                                  <a:gd name="T2" fmla="*/ 0 w 2052"/>
                                  <a:gd name="T3" fmla="*/ 1025 h 2603"/>
                                  <a:gd name="T4" fmla="*/ 804 w 2052"/>
                                  <a:gd name="T5" fmla="*/ 2459 h 2603"/>
                                  <a:gd name="T6" fmla="*/ 1249 w 2052"/>
                                  <a:gd name="T7" fmla="*/ 2458 h 2603"/>
                                  <a:gd name="T8" fmla="*/ 2052 w 2052"/>
                                  <a:gd name="T9" fmla="*/ 1025 h 2603"/>
                                  <a:gd name="T10" fmla="*/ 1026 w 2052"/>
                                  <a:gd name="T11" fmla="*/ 0 h 2603"/>
                                  <a:gd name="T12" fmla="*/ 1026 w 2052"/>
                                  <a:gd name="T13" fmla="*/ 1467 h 2603"/>
                                  <a:gd name="T14" fmla="*/ 552 w 2052"/>
                                  <a:gd name="T15" fmla="*/ 993 h 2603"/>
                                  <a:gd name="T16" fmla="*/ 1026 w 2052"/>
                                  <a:gd name="T17" fmla="*/ 518 h 2603"/>
                                  <a:gd name="T18" fmla="*/ 1500 w 2052"/>
                                  <a:gd name="T19" fmla="*/ 993 h 2603"/>
                                  <a:gd name="T20" fmla="*/ 1026 w 2052"/>
                                  <a:gd name="T21" fmla="*/ 1467 h 260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2603" w="2052" stroke="1">
                                    <a:moveTo>
                                      <a:pt x="1026" y="0"/>
                                    </a:moveTo>
                                    <a:cubicBezTo>
                                      <a:pt x="460" y="0"/>
                                      <a:pt x="0" y="459"/>
                                      <a:pt x="0" y="1025"/>
                                    </a:cubicBezTo>
                                    <a:cubicBezTo>
                                      <a:pt x="0" y="1592"/>
                                      <a:pt x="804" y="2459"/>
                                      <a:pt x="804" y="2459"/>
                                    </a:cubicBezTo>
                                    <a:cubicBezTo>
                                      <a:pt x="927" y="2602"/>
                                      <a:pt x="1127" y="2603"/>
                                      <a:pt x="1249" y="2458"/>
                                    </a:cubicBezTo>
                                    <a:cubicBezTo>
                                      <a:pt x="1249" y="2458"/>
                                      <a:pt x="2052" y="1592"/>
                                      <a:pt x="2052" y="1025"/>
                                    </a:cubicBezTo>
                                    <a:cubicBezTo>
                                      <a:pt x="2052" y="459"/>
                                      <a:pt x="1592" y="0"/>
                                      <a:pt x="1026" y="0"/>
                                    </a:cubicBezTo>
                                    <a:close/>
                                    <a:moveTo>
                                      <a:pt x="1026" y="1467"/>
                                    </a:moveTo>
                                    <a:cubicBezTo>
                                      <a:pt x="764" y="1467"/>
                                      <a:pt x="552" y="1255"/>
                                      <a:pt x="552" y="993"/>
                                    </a:cubicBezTo>
                                    <a:cubicBezTo>
                                      <a:pt x="552" y="731"/>
                                      <a:pt x="764" y="518"/>
                                      <a:pt x="1026" y="518"/>
                                    </a:cubicBezTo>
                                    <a:cubicBezTo>
                                      <a:pt x="1288" y="518"/>
                                      <a:pt x="1500" y="731"/>
                                      <a:pt x="1500" y="993"/>
                                    </a:cubicBezTo>
                                    <a:cubicBezTo>
                                      <a:pt x="1500" y="1255"/>
                                      <a:pt x="1288" y="1467"/>
                                      <a:pt x="1026" y="1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2" o:spid="_x0000_s1026" style="width:420.5pt;height:59.2pt;margin-top:47.6pt;margin-left:7.3pt;mso-wrap-distance-bottom:0;mso-wrap-distance-left:9pt;mso-wrap-distance-right:9pt;mso-wrap-distance-top:0;position:absolute;z-index:251692032" coordorigin="10805,44203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20652;height:21600;left:11755;position:absolute;top:44203;v-text-anchor:top" filled="f" fillcolor="this" stroked="f" strokeweight="2.25pt">
                  <v:textbox>
                    <w:txbxContent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440" w:lineRule="exact"/>
                          <w:jc w:val="both"/>
                          <w:textAlignment w:val="baselin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>年龄：2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>岁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 xml:space="preserve">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 xml:space="preserve">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 xml:space="preserve"> 电话：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138-0000-0001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 xml:space="preserve">  </w:t>
                        </w: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440" w:lineRule="exact"/>
                          <w:jc w:val="both"/>
                          <w:textAlignment w:val="baselin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>现居：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 xml:space="preserve">上海            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</w:rPr>
                          <w:t>邮箱：</w:t>
                        </w:r>
                        <w:hyperlink r:id="rId6" w:tgtFrame="_Blank" w:history="1"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color w:val="3B3838" w:themeColor="background2" w:themeShade="40"/>
                              <w:sz w:val="24"/>
                              <w:szCs w:val="24"/>
                              <w:u w:val="none"/>
                            </w:rPr>
                            <w:t>kingsoft@</w:t>
                          </w:r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color w:val="3B3838" w:themeColor="background2" w:themeShade="40"/>
                              <w:sz w:val="24"/>
                              <w:szCs w:val="24"/>
                              <w:u w:val="none"/>
                            </w:rPr>
                            <w:t>xxxx</w:t>
                          </w:r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color w:val="3B3838" w:themeColor="background2" w:themeShade="40"/>
                              <w:sz w:val="24"/>
                              <w:szCs w:val="24"/>
                              <w:u w:val="none"/>
                            </w:rPr>
                            <w:t>.cn</w:t>
                          </w:r>
                        </w:hyperlink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440" w:lineRule="exact"/>
                          <w:jc w:val="left"/>
                          <w:textAlignment w:val="top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440" w:lineRule="exact"/>
                          <w:ind w:left="0"/>
                          <w:jc w:val="left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_x0000_s1028" style="width:12636;height:14704;left:10805;position:absolute;top:46192" coordorigin="18469,67855" coordsize="21600,21600">
                  <v:group id="_x0000_s1029" style="width:1370;height:8361;left:38700;position:absolute;top:81067" coordorigin="398561,174807" coordsize="21600,21600">
                    <v:rect id="_x0000_s1030" style="width:21600;height:21600;left:398562;position:absolute;top:174808;v-text-anchor:middle" fillcolor="#2e75b6" stroked="f" strokecolor="#892533" strokeweight="1pt"/>
                    <v:shape id="_x0000_s1031" style="width:13708;height:9831;left:402508;position:absolute;top:180692;v-text-anchor:top" coordsize="21600,21600" path="m14988,10572l14499,11217l14499,11217l18979,17131l18979,17131c19009,17171,19038,17211,19046,17274l19046,17274l20066,17274xm6612,10572l1534,17274l1534,17274l2554,17274l2554,17274l2621,17131l2621,17131l7101,11217xm1891,4326l9092,13829l9092,13829c9550,14435,10152,14737,10753,14737l10753,14737c10769,14737,10784,14737,10800,14731l10800,14731c11417,14753,12038,14451,12508,13829l12508,13829l19709,4326l19709,4326l18730,4326l18730,4326l12279,12841l12279,12841c11872,13378,11334,13640,10800,13622l10800,13622c10786,13627,10773,13627,10759,13627l10759,13627c10239,13627,9718,13365,9321,12841l9321,12841l2870,4326xm3755,l17845,l17845,c19919,,21600,2219,21600,4956l21600,4956l21600,16644l21600,16644c21600,19381,19919,21600,17845,21600l17845,21600l3755,21600l3755,21600c1681,21600,,19381,,16644l,16644l,4956l,4956c,2219,1681,,3755,xe" fillcolor="white" stroked="f" strokeweight="2pt"/>
                  </v:group>
                  <v:group id="_x0000_s1032" style="width:1370;height:8361;left:18470;position:absolute;top:68659" coordorigin="79546,142753" coordsize="21600,21600">
                    <v:rect id="_x0000_s1033" style="width:21600;height:21600;left:79546;position:absolute;top:142754;v-text-anchor:middle" fillcolor="#2e75b6" stroked="f" strokecolor="#892533" strokeweight="1pt"/>
                    <v:shape id="_x0000_s1034" style="width:12462;height:12462;left:84115;position:absolute;top:147323;v-text-anchor:top" coordsize="21600,21600" path="m21595,19575c21600,20456,21031,21199,20245,21473l20245,21473c20245,21600,20245,21600,20245,21600l20245,21600c1350,21600,1350,21600,1350,21600l1350,21600c1350,21473,1350,21473,1350,21473l1350,21473c564,21199,,20456,,19575l,19575c,17988,2025,16875,2025,16875l2025,16875c8098,13500,8098,13500,8098,13500l8098,13500c8098,12097,8098,12097,8098,12097l8098,12097c6485,11164,5399,9424,5399,7425l5399,7425c5399,7066,5399,5759,5399,5400l5399,5400c5399,2415,7813,,10797,l10797,c13781,,16196,2415,16196,5400l16196,5400c16196,5759,16196,7066,16196,7425l16196,7425c16196,9424,15110,11164,13497,12097l13497,12097c13497,13500,13497,13500,13497,13500l13497,13500c19570,16875,19570,16875,19570,16875l19570,16875c19570,16875,21584,18040,21595,19575xe" fillcolor="white" stroked="f"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_x0000_s1035" style="width:1370;height:8361;left:38700;position:absolute;top:67855" coordorigin="398561,140676" coordsize="21600,21600">
                    <v:rect id="_x0000_s1036" style="width:21600;height:21600;left:398562;position:absolute;top:140677;v-text-anchor:middle" fillcolor="#2e75b6" stroked="f" strokecolor="#892533" strokeweight="1pt"/>
                    <v:shape id="_x0000_s1037" style="width:15438;height:15438;left:401608;position:absolute;top:143723;v-text-anchor:top" coordsize="21600,21600" path="m9053,12547c7138,10636,5313,8421,6188,7547l6188,7547c7442,6292,8531,5522,6316,2761l6316,2761c4097,,2614,2120,1402,3336l1402,3336c,4733,1326,9956,6487,15113l6487,15113c11644,20269,16867,21600,18264,20198l18264,20198c19480,18986,21600,17508,18839,15289l18839,15289c16078,13069,15308,14158,14053,15412l14053,15412c13179,16282,10964,14457,9053,12547l9053,12547c9053,12547,9053,12547,9053,12547xe" fillcolor="white" stroked="f"/>
                  </v:group>
                  <v:group id="_x0000_s1038" style="width:1370;height:8361;left:18470;position:absolute;top:81094" coordorigin="79546,174876" coordsize="21600,21600">
                    <v:rect id="_x0000_s1039" style="width:21600;height:21600;left:79546;position:absolute;top:174877;v-text-anchor:middle" fillcolor="#2e75b6" stroked="f" strokecolor="#892533" strokeweight="1pt"/>
                    <v:shape id="_x0000_s1040" style="width:11838;height:15162;left:84392;position:absolute;top:178062;v-text-anchor:top" coordsize="21600,21600" path="m10800,c4842,,,3809,,8506l,8506c,13211,8463,20405,8463,20405l8463,20405c9758,21592,11863,21600,13147,20397l13147,20397c13147,20397,21600,13211,21600,8506l21600,8506c21600,3809,16758,,10800,xm10800,12173c8042,12173,5811,10414,5811,8240l5811,8240c5811,6066,8042,4298,10800,4298l10800,4298c13558,4298,15789,6066,15789,8240l15789,8240c15789,10414,13558,12173,10800,12173xe" fillcolor="white" stroked="f"/>
                  </v:group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-128270</wp:posOffset>
            </wp:positionV>
            <wp:extent cx="1191895" cy="1668780"/>
            <wp:effectExtent l="65405" t="70485" r="76200" b="70485"/>
            <wp:wrapNone/>
            <wp:docPr id="37" name="图片 37" descr="职业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职业男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66878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1748155</wp:posOffset>
                </wp:positionV>
                <wp:extent cx="1259840" cy="338455"/>
                <wp:effectExtent l="0" t="0" r="16510" b="444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9840" cy="338455"/>
                          <a:chOff x="5698" y="3756"/>
                          <a:chExt cx="1984" cy="533"/>
                        </a:xfrm>
                      </wpg:grpSpPr>
                      <wps:wsp xmlns:wps="http://schemas.microsoft.com/office/word/2010/wordprocessingShape">
                        <wps:cNvPr id="39" name="矩形 39"/>
                        <wps:cNvSpPr/>
                        <wps:spPr>
                          <a:xfrm>
                            <a:off x="5698" y="3779"/>
                            <a:ext cx="1984" cy="510"/>
                          </a:xfrm>
                          <a:prstGeom prst="rect">
                            <a:avLst/>
                          </a:prstGeom>
                          <a:solidFill>
                            <a:srgbClr val="3E6A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" name="文本框 1"/>
                        <wps:cNvSpPr txBox="1"/>
                        <wps:spPr>
                          <a:xfrm>
                            <a:off x="5938" y="3756"/>
                            <a:ext cx="1485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考研成绩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99.2pt;height:26.65pt;margin-top:137.65pt;margin-left:7.05pt;mso-height-relative:page;mso-width-relative:page;position:absolute;z-index:251685888" coordorigin="5698,3756" coordsize="1984,533">
                <o:lock v:ext="edit" aspectratio="f"/>
                <v:rect id="_x0000_s1026" o:spid="_x0000_s1042" style="width:1984;height:510;left:5698;position:absolute;top:3779;v-text-anchor:middle" coordsize="21600,21600" filled="t" fillcolor="#3e6a98" stroked="f" strokeweight="1pt">
                  <v:stroke joinstyle="miter"/>
                  <o:lock v:ext="edit" aspectratio="f"/>
                </v:rect>
                <v:shape id="_x0000_s1026" o:spid="_x0000_s1043" type="#_x0000_t202" style="width:1485;height:510;left:5938;position:absolute;top:375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考研成绩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-264160</wp:posOffset>
                </wp:positionV>
                <wp:extent cx="1327150" cy="466725"/>
                <wp:effectExtent l="0" t="0" r="0" b="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271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xbxContent>
                      </wps:txbx>
                      <wps:bodyPr vertOverflow="clip" horzOverflow="clip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16" o:spid="_x0000_s1044" type="#_x0000_t202" style="width:104.5pt;height:36.75pt;margin-top:-20.8pt;margin-left:12.25pt;mso-wrap-distance-bottom:0;mso-wrap-distance-left:9pt;mso-wrap-distance-right:9pt;mso-wrap-distance-top:0;position:absolute;v-text-anchor:middle;z-index:251688960" filled="f" fillcolor="this" stroked="f" strokeweight="0.7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lang w:val="en-US" w:eastAsia="zh-CN" w:bidi="ar-SA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-235585</wp:posOffset>
                </wp:positionV>
                <wp:extent cx="2535555" cy="371475"/>
                <wp:effectExtent l="0" t="0" r="0" b="0"/>
                <wp:wrapNone/>
                <wp:docPr id="2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355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报考院校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/财务管理专业</w:t>
                            </w:r>
                          </w:p>
                        </w:txbxContent>
                      </wps:txbx>
                      <wps:bodyPr vertOverflow="clip" horzOverflow="clip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16" o:spid="_x0000_s1045" type="#_x0000_t202" style="width:199.65pt;height:29.25pt;margin-top:-18.55pt;margin-left:127pt;mso-wrap-distance-bottom:0;mso-wrap-distance-left:9pt;mso-wrap-distance-right:9pt;mso-wrap-distance-top:0;position:absolute;v-text-anchor:middle;z-index:251686912" filled="f" fillcolor="this" stroked="f" strokeweight="0.75pt"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</w:rPr>
                        <w:t>报考院校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</w:rPr>
                        <w:t>大学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</w:rPr>
                        <w:t>/财务管理专业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4888865</wp:posOffset>
                </wp:positionV>
                <wp:extent cx="6840220" cy="17272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</w:rPr>
                              <w:t>.09 – 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</w:rPr>
                              <w:t xml:space="preserve">.06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学生会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E6A98"/>
                                <w:kern w:val="24"/>
                                <w:sz w:val="24"/>
                                <w:szCs w:val="24"/>
                              </w:rPr>
                              <w:t xml:space="preserve">    副部长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  <w:t xml:space="preserve">协助完善协会内部组织建设和制度建设；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  <w:t xml:space="preserve">积极主动联系志愿服务合作单位， 及时掌握合作单位的需求和志愿者服务情况；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  <w:t xml:space="preserve">完善与合作单位的联络沟通渠道， 确保协会与合作单位的顺畅沟通；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  <w:t>加强协会网上阵地的建设和日常维护工作；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9"/>
                                <w:kern w:val="24"/>
                                <w:sz w:val="22"/>
                                <w:szCs w:val="22"/>
                              </w:rPr>
                              <w:t xml:space="preserve">注意在低年级学生中做好干部培养工作， 做好协会的换届工作； </w:t>
                            </w:r>
                          </w:p>
                          <w:p>
                            <w:pPr>
                              <w:rPr>
                                <w:rFonts w:ascii="汉仪旗黑-75S" w:eastAsia="汉仪旗黑-75S" w:hAnsi="汉仪旗黑-75S" w:cs="汉仪旗黑-75S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38.6pt;height:136pt;margin-top:384.95pt;margin-left:-0.7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snapToGrid w:val="0"/>
                        <w:spacing w:before="0" w:beforeAutospacing="0" w:after="0" w:afterAutospacing="0" w:line="360" w:lineRule="exact"/>
                        <w:rPr>
                          <w:rFonts w:ascii="汉仪旗黑-75S" w:eastAsia="汉仪旗黑-75S" w:hAnsi="汉仪旗黑-75S" w:cs="汉仪旗黑-75S" w:hint="eastAsia"/>
                          <w:color w:val="3E6A98"/>
                          <w:sz w:val="24"/>
                          <w:szCs w:val="24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</w:rPr>
                        <w:t>.09 – 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</w:rPr>
                        <w:t xml:space="preserve">.06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      学生会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3E6A98"/>
                          <w:kern w:val="24"/>
                          <w:sz w:val="24"/>
                          <w:szCs w:val="24"/>
                        </w:rPr>
                        <w:t xml:space="preserve">    副部长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  <w:t xml:space="preserve">协助完善协会内部组织建设和制度建设；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  <w:t xml:space="preserve">积极主动联系志愿服务合作单位， 及时掌握合作单位的需求和志愿者服务情况；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  <w:t xml:space="preserve">完善与合作单位的联络沟通渠道， 确保协会与合作单位的顺畅沟通；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  <w:t>加强协会网上阵地的建设和日常维护工作；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9"/>
                          <w:kern w:val="24"/>
                          <w:sz w:val="22"/>
                          <w:szCs w:val="22"/>
                        </w:rPr>
                        <w:t xml:space="preserve">注意在低年级学生中做好干部培养工作， 做好协会的换届工作； </w:t>
                      </w:r>
                    </w:p>
                    <w:p>
                      <w:pPr>
                        <w:rPr>
                          <w:rFonts w:ascii="汉仪旗黑-75S" w:eastAsia="汉仪旗黑-75S" w:hAnsi="汉仪旗黑-75S" w:cs="汉仪旗黑-75S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4532630</wp:posOffset>
                </wp:positionV>
                <wp:extent cx="1259840" cy="341630"/>
                <wp:effectExtent l="0" t="0" r="16510" b="127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9840" cy="341630"/>
                          <a:chOff x="5698" y="8321"/>
                          <a:chExt cx="1984" cy="538"/>
                        </a:xfrm>
                      </wpg:grpSpPr>
                      <wps:wsp xmlns:wps="http://schemas.microsoft.com/office/word/2010/wordprocessingShape">
                        <wps:cNvPr id="47" name="矩形 39"/>
                        <wps:cNvSpPr/>
                        <wps:spPr>
                          <a:xfrm>
                            <a:off x="5698" y="8349"/>
                            <a:ext cx="1984" cy="510"/>
                          </a:xfrm>
                          <a:prstGeom prst="rect">
                            <a:avLst/>
                          </a:prstGeom>
                          <a:solidFill>
                            <a:srgbClr val="3E6A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" name="文本框 6"/>
                        <wps:cNvSpPr txBox="1"/>
                        <wps:spPr>
                          <a:xfrm>
                            <a:off x="5938" y="8321"/>
                            <a:ext cx="1485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在校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99.2pt;height:26.9pt;margin-top:356.9pt;margin-left:7.05pt;mso-height-relative:page;mso-width-relative:page;position:absolute;z-index:251677696" coordorigin="5698,8321" coordsize="1984,538">
                <o:lock v:ext="edit" aspectratio="f"/>
                <v:rect id="矩形 39" o:spid="_x0000_s1048" style="width:1984;height:510;left:5698;position:absolute;top:8349;v-text-anchor:middle" coordsize="21600,21600" filled="t" fillcolor="#3e6a98" stroked="f" strokeweight="1pt">
                  <v:stroke joinstyle="miter"/>
                  <o:lock v:ext="edit" aspectratio="f"/>
                </v:rect>
                <v:shape id="_x0000_s1026" o:spid="_x0000_s1049" type="#_x0000_t202" style="width:1485;height:510;left:5938;position:absolute;top:832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在校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2957195</wp:posOffset>
                </wp:positionV>
                <wp:extent cx="1259840" cy="332105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9840" cy="332105"/>
                          <a:chOff x="5698" y="5681"/>
                          <a:chExt cx="1984" cy="523"/>
                        </a:xfrm>
                      </wpg:grpSpPr>
                      <wps:wsp xmlns:wps="http://schemas.microsoft.com/office/word/2010/wordprocessingShape">
                        <wps:cNvPr id="44" name="矩形 39"/>
                        <wps:cNvSpPr/>
                        <wps:spPr>
                          <a:xfrm>
                            <a:off x="5698" y="5694"/>
                            <a:ext cx="1984" cy="510"/>
                          </a:xfrm>
                          <a:prstGeom prst="rect">
                            <a:avLst/>
                          </a:prstGeom>
                          <a:solidFill>
                            <a:srgbClr val="3E6A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" name="文本框 5"/>
                        <wps:cNvSpPr txBox="1"/>
                        <wps:spPr>
                          <a:xfrm>
                            <a:off x="5938" y="5681"/>
                            <a:ext cx="1485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99.2pt;height:26.15pt;margin-top:232.85pt;margin-left:7.05pt;mso-height-relative:page;mso-width-relative:page;position:absolute;z-index:251673600" coordorigin="5698,5681" coordsize="1984,523">
                <o:lock v:ext="edit" aspectratio="f"/>
                <v:rect id="矩形 39" o:spid="_x0000_s1051" style="width:1984;height:510;left:5698;position:absolute;top:5694;v-text-anchor:middle" coordsize="21600,21600" filled="t" fillcolor="#3e6a98" stroked="f" strokeweight="1pt">
                  <v:stroke joinstyle="miter"/>
                  <o:lock v:ext="edit" aspectratio="f"/>
                </v:rect>
                <v:shape id="_x0000_s1026" o:spid="_x0000_s1052" type="#_x0000_t202" style="width:1485;height:510;left:5938;position:absolute;top:568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2120900</wp:posOffset>
                </wp:positionV>
                <wp:extent cx="6840220" cy="8655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865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报考院校：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报考专业：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财务管理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初试成绩：英语100分、政治100分、专业课（一）100分、专业课（二）100分、总分400分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53" type="#_x0000_t202" style="width:538.6pt;height:68.15pt;margin-top:167pt;margin-left:-0.75pt;mso-wrap-distance-bottom:0;mso-wrap-distance-left:9pt;mso-wrap-distance-right:9pt;mso-wrap-distance-top:0;position:absolute;v-text-anchor:top;z-index:25166848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>报考院校：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>大学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>报考专业：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>财务管理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</w:rPr>
                        <w:t>初试成绩：英语100分、政治100分、专业课（一）100分、专业课（二）100分、总分400分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3314700</wp:posOffset>
                </wp:positionV>
                <wp:extent cx="6840220" cy="120078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120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 xml:space="preserve">20XX.09----20XX.06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 xml:space="preserve">大学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E6A98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 xml:space="preserve">      财务管理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主修课程：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基础会计学、财务会计、财务管理学、高级财务管理、审计学、税法、税务会计与纳税、电子商务概论、项目评估、资产评估、资本运营、投资学、大学英语、高等数学等相关课程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在校期间，年级排名为前十名之内；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54" type="#_x0000_t202" style="width:538.6pt;height:94.55pt;margin-top:261pt;margin-left:-0.75pt;mso-wrap-distance-bottom:0;mso-wrap-distance-left:9pt;mso-wrap-distance-right:9pt;mso-wrap-distance-top:0;position:absolute;v-text-anchor:top;z-index:25168076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 xml:space="preserve">20XX.09----20XX.06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 xml:space="preserve">大学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E6A98"/>
                          <w:kern w:val="24"/>
                          <w:sz w:val="24"/>
                          <w:szCs w:val="24"/>
                          <w:lang w:eastAsia="zh-CN"/>
                        </w:rPr>
                        <w:t xml:space="preserve">      财务管理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 w:line="360" w:lineRule="exact"/>
                        <w:ind w:leftChars="0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主修课程：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基础会计学、财务会计、财务管理学、高级财务管理、审计学、税法、税务会计与纳税、电子商务概论、项目评估、资产评估、资本运营、投资学、大学英语、高等数学等相关课程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</w:rPr>
                        <w:t>在校期间，年级排名为前十名之内；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6641465</wp:posOffset>
                </wp:positionV>
                <wp:extent cx="1259840" cy="332105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9840" cy="332105"/>
                          <a:chOff x="5698" y="11462"/>
                          <a:chExt cx="1984" cy="523"/>
                        </a:xfrm>
                      </wpg:grpSpPr>
                      <wps:wsp xmlns:wps="http://schemas.microsoft.com/office/word/2010/wordprocessingShape">
                        <wps:cNvPr id="55" name="矩形 39"/>
                        <wps:cNvSpPr/>
                        <wps:spPr>
                          <a:xfrm>
                            <a:off x="5698" y="11475"/>
                            <a:ext cx="1984" cy="510"/>
                          </a:xfrm>
                          <a:prstGeom prst="rect">
                            <a:avLst/>
                          </a:prstGeom>
                          <a:solidFill>
                            <a:srgbClr val="3E6A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" name="文本框 8"/>
                        <wps:cNvSpPr txBox="1"/>
                        <wps:spPr>
                          <a:xfrm>
                            <a:off x="5938" y="11462"/>
                            <a:ext cx="1485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99.2pt;height:26.15pt;margin-top:522.95pt;margin-left:7.05pt;mso-height-relative:page;mso-width-relative:page;position:absolute;z-index:251679744" coordorigin="5698,11462" coordsize="1984,523">
                <o:lock v:ext="edit" aspectratio="f"/>
                <v:rect id="矩形 39" o:spid="_x0000_s1056" style="width:1984;height:510;left:5698;position:absolute;top:11475;v-text-anchor:middle" coordsize="21600,21600" filled="t" fillcolor="#3e6a98" stroked="f" strokeweight="1pt">
                  <v:stroke joinstyle="miter"/>
                  <o:lock v:ext="edit" aspectratio="f"/>
                </v:rect>
                <v:shape id="_x0000_s1026" o:spid="_x0000_s1057" type="#_x0000_t202" style="width:1485;height:510;left:5938;position:absolute;top:1146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技能荣誉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7034530</wp:posOffset>
                </wp:positionV>
                <wp:extent cx="6840220" cy="110109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1101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荣誉：国家一等奖学金、优秀三好学生、优秀共产党员、优秀团干；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证书：初级会计证书；注册会计证书；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其他：英语CET6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（520分通过）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、计算机二级证书、C1驾照；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技能：具备良好的协调能力、沟通能力；熟悉财会法律法规和制度；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538.6pt;height:86.7pt;margin-top:553.9pt;margin-left:-0.4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荣誉：国家一等奖学金、优秀三好学生、优秀共产党员、优秀团干；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证书：初级会计证书；注册会计证书；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其他：英语CET6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（520分通过）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、计算机二级证书、C1驾照；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技能：具备良好的协调能力、沟通能力；熟悉财会法律法规和制度；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8384540</wp:posOffset>
                </wp:positionV>
                <wp:extent cx="1259840" cy="341630"/>
                <wp:effectExtent l="0" t="0" r="16510" b="127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9840" cy="341630"/>
                          <a:chOff x="5698" y="14207"/>
                          <a:chExt cx="1984" cy="538"/>
                        </a:xfrm>
                      </wpg:grpSpPr>
                      <wps:wsp xmlns:wps="http://schemas.microsoft.com/office/word/2010/wordprocessingShape">
                        <wps:cNvPr id="59" name="矩形 39"/>
                        <wps:cNvSpPr/>
                        <wps:spPr>
                          <a:xfrm>
                            <a:off x="5698" y="14235"/>
                            <a:ext cx="1984" cy="510"/>
                          </a:xfrm>
                          <a:prstGeom prst="rect">
                            <a:avLst/>
                          </a:prstGeom>
                          <a:solidFill>
                            <a:srgbClr val="3E6A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" name="文本框 9"/>
                        <wps:cNvSpPr txBox="1"/>
                        <wps:spPr>
                          <a:xfrm>
                            <a:off x="5938" y="14207"/>
                            <a:ext cx="1485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99.2pt;height:26.9pt;margin-top:660.2pt;margin-left:7.05pt;mso-height-relative:page;mso-width-relative:page;position:absolute;z-index:251683840" coordorigin="5698,14207" coordsize="1984,538">
                <o:lock v:ext="edit" aspectratio="f"/>
                <v:rect id="矩形 39" o:spid="_x0000_s1060" style="width:1984;height:510;left:5698;position:absolute;top:14235;v-text-anchor:middle" coordsize="21600,21600" filled="t" fillcolor="#3e6a98" stroked="f" strokeweight="1pt">
                  <v:stroke joinstyle="miter"/>
                  <o:lock v:ext="edit" aspectratio="f"/>
                </v:rect>
                <v:shape id="_x0000_s1026" o:spid="_x0000_s1061" type="#_x0000_t202" style="width:1485;height:510;left:5938;position:absolute;top:14207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8776335</wp:posOffset>
                </wp:positionV>
                <wp:extent cx="6840220" cy="1025525"/>
                <wp:effectExtent l="0" t="0" r="0" b="0"/>
                <wp:wrapNone/>
                <wp:docPr id="4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本人好学上进，诚信、责任心强，有强烈的团体精神，在大学期间认真学习，积极参加课外活动，大学四年期间，参与了多项项目的开发并发表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多篇论文，希望得到更大的挑战，能在研究生学习期间再次扩展我的眼界并且丰富我的思想。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文本框 10" o:spid="_x0000_s1062" type="#_x0000_t202" style="width:538.6pt;height:80.75pt;margin-top:691.05pt;margin-left:-0.75pt;mso-height-relative:page;mso-width-relative:page;position:absolute;z-index:251675648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本人好学上进，诚信、责任心强，有强烈的团体精神，在大学期间认真学习，积极参加课外活动，大学四年期间，参与了多项项目的开发并发表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多篇论文，希望得到更大的挑战，能在研究生学习期间再次扩展我的眼界并且丰富我的思想。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-848360</wp:posOffset>
                </wp:positionH>
                <wp:positionV relativeFrom="paragraph">
                  <wp:posOffset>-820420</wp:posOffset>
                </wp:positionV>
                <wp:extent cx="8344535" cy="11667490"/>
                <wp:effectExtent l="0" t="0" r="19050" b="1016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44535" cy="11667490"/>
                          <a:chOff x="2554" y="-289"/>
                          <a:chExt cx="13141" cy="18374"/>
                        </a:xfrm>
                        <a:solidFill>
                          <a:srgbClr val="3E6A98"/>
                        </a:solidFill>
                      </wpg:grpSpPr>
                      <wps:wsp xmlns:wps="http://schemas.microsoft.com/office/word/2010/wordprocessingShape">
                        <wps:cNvPr id="4" name="任意多边形 4"/>
                        <wps:cNvSpPr/>
                        <wps:spPr>
                          <a:xfrm rot="5400000" flipH="1">
                            <a:off x="6447" y="8800"/>
                            <a:ext cx="17775" cy="722"/>
                          </a:xfrm>
                          <a:custGeom>
                            <a:avLst/>
                            <a:gdLst>
                              <a:gd name="connsiteX0" fmla="*/ 212 w 12214"/>
                              <a:gd name="connsiteY0" fmla="*/ 686 h 686"/>
                              <a:gd name="connsiteX1" fmla="*/ 0 w 12214"/>
                              <a:gd name="connsiteY1" fmla="*/ 0 h 686"/>
                              <a:gd name="connsiteX2" fmla="*/ 12213 w 12214"/>
                              <a:gd name="connsiteY2" fmla="*/ 6 h 686"/>
                              <a:gd name="connsiteX3" fmla="*/ 12214 w 12214"/>
                              <a:gd name="connsiteY3" fmla="*/ 685 h 686"/>
                              <a:gd name="connsiteX4" fmla="*/ 212 w 12214"/>
                              <a:gd name="connsiteY4" fmla="*/ 686 h 686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686" w="12214" stroke="1">
                                <a:moveTo>
                                  <a:pt x="212" y="686"/>
                                </a:moveTo>
                                <a:lnTo>
                                  <a:pt x="0" y="0"/>
                                </a:lnTo>
                                <a:lnTo>
                                  <a:pt x="12213" y="6"/>
                                </a:lnTo>
                                <a:lnTo>
                                  <a:pt x="12214" y="685"/>
                                </a:lnTo>
                                <a:lnTo>
                                  <a:pt x="212" y="6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color w:val="94CBD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任意多边形 13"/>
                        <wps:cNvSpPr/>
                        <wps:spPr>
                          <a:xfrm flipH="1">
                            <a:off x="3014" y="-289"/>
                            <a:ext cx="12214" cy="686"/>
                          </a:xfrm>
                          <a:custGeom>
                            <a:avLst/>
                            <a:gdLst>
                              <a:gd name="connsiteX0" fmla="*/ 212 w 12214"/>
                              <a:gd name="connsiteY0" fmla="*/ 686 h 686"/>
                              <a:gd name="connsiteX1" fmla="*/ 0 w 12214"/>
                              <a:gd name="connsiteY1" fmla="*/ 0 h 686"/>
                              <a:gd name="connsiteX2" fmla="*/ 12213 w 12214"/>
                              <a:gd name="connsiteY2" fmla="*/ 6 h 686"/>
                              <a:gd name="connsiteX3" fmla="*/ 12214 w 12214"/>
                              <a:gd name="connsiteY3" fmla="*/ 685 h 686"/>
                              <a:gd name="connsiteX4" fmla="*/ 212 w 12214"/>
                              <a:gd name="connsiteY4" fmla="*/ 686 h 686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686" w="12214" stroke="1">
                                <a:moveTo>
                                  <a:pt x="212" y="686"/>
                                </a:moveTo>
                                <a:lnTo>
                                  <a:pt x="0" y="0"/>
                                </a:lnTo>
                                <a:lnTo>
                                  <a:pt x="12213" y="6"/>
                                </a:lnTo>
                                <a:lnTo>
                                  <a:pt x="12214" y="685"/>
                                </a:lnTo>
                                <a:lnTo>
                                  <a:pt x="212" y="6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color w:val="94CBD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任意多边形 14"/>
                        <wps:cNvSpPr/>
                        <wps:spPr>
                          <a:xfrm flipH="1">
                            <a:off x="3101" y="17010"/>
                            <a:ext cx="12214" cy="686"/>
                          </a:xfrm>
                          <a:custGeom>
                            <a:avLst/>
                            <a:gdLst>
                              <a:gd name="connsiteX0" fmla="*/ 212 w 12214"/>
                              <a:gd name="connsiteY0" fmla="*/ 686 h 686"/>
                              <a:gd name="connsiteX1" fmla="*/ 0 w 12214"/>
                              <a:gd name="connsiteY1" fmla="*/ 0 h 686"/>
                              <a:gd name="connsiteX2" fmla="*/ 12213 w 12214"/>
                              <a:gd name="connsiteY2" fmla="*/ 6 h 686"/>
                              <a:gd name="connsiteX3" fmla="*/ 12214 w 12214"/>
                              <a:gd name="connsiteY3" fmla="*/ 685 h 686"/>
                              <a:gd name="connsiteX4" fmla="*/ 212 w 12214"/>
                              <a:gd name="connsiteY4" fmla="*/ 686 h 686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686" w="12214" stroke="1">
                                <a:moveTo>
                                  <a:pt x="212" y="686"/>
                                </a:moveTo>
                                <a:lnTo>
                                  <a:pt x="0" y="0"/>
                                </a:lnTo>
                                <a:lnTo>
                                  <a:pt x="12213" y="6"/>
                                </a:lnTo>
                                <a:lnTo>
                                  <a:pt x="12214" y="685"/>
                                </a:lnTo>
                                <a:lnTo>
                                  <a:pt x="212" y="6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color w:val="94CBD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" name="任意多边形 15"/>
                        <wps:cNvSpPr/>
                        <wps:spPr>
                          <a:xfrm rot="5400000" flipH="1">
                            <a:off x="-5972" y="8837"/>
                            <a:ext cx="17775" cy="722"/>
                          </a:xfrm>
                          <a:custGeom>
                            <a:avLst/>
                            <a:gdLst>
                              <a:gd name="connsiteX0" fmla="*/ 212 w 12214"/>
                              <a:gd name="connsiteY0" fmla="*/ 686 h 686"/>
                              <a:gd name="connsiteX1" fmla="*/ 0 w 12214"/>
                              <a:gd name="connsiteY1" fmla="*/ 0 h 686"/>
                              <a:gd name="connsiteX2" fmla="*/ 12213 w 12214"/>
                              <a:gd name="connsiteY2" fmla="*/ 6 h 686"/>
                              <a:gd name="connsiteX3" fmla="*/ 12214 w 12214"/>
                              <a:gd name="connsiteY3" fmla="*/ 685 h 686"/>
                              <a:gd name="connsiteX4" fmla="*/ 212 w 12214"/>
                              <a:gd name="connsiteY4" fmla="*/ 686 h 686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686" w="12214" stroke="1">
                                <a:moveTo>
                                  <a:pt x="212" y="686"/>
                                </a:moveTo>
                                <a:lnTo>
                                  <a:pt x="0" y="0"/>
                                </a:lnTo>
                                <a:lnTo>
                                  <a:pt x="12213" y="6"/>
                                </a:lnTo>
                                <a:lnTo>
                                  <a:pt x="12214" y="685"/>
                                </a:lnTo>
                                <a:lnTo>
                                  <a:pt x="212" y="6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color w:val="94CBD4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657.05pt;height:918.7pt;margin-top:-64.6pt;margin-left:-66.8pt;mso-height-relative:page;mso-width-relative:page;position:absolute;z-index:251665408" coordorigin="2554,-289" coordsize="13141,18374">
                <o:lock v:ext="edit" aspectratio="f"/>
                <v:shape id="_x0000_s1026" o:spid="_x0000_s1064" style="width:17775;height:722;flip:x;left:6447;position:absolute;rotation:-90;top:8800;v-text-anchor:middle" coordsize="12214,686" o:spt="100" adj="-11796480,,5400" path="m212,686l,,12213,6,12214,685,212,686xe" filled="t" stroked="f" strokeweight="1pt">
                  <v:stroke joinstyle="miter"/>
                  <v:path o:connecttype="custom" o:connectlocs="308,722;0,0;17773,6;17775,720;308,722" o:connectangles="0,0,0,0,0" textboxrect="0,0,12214,686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Theme="minorEastAsia" w:hint="eastAsia"/>
                            <w:color w:val="94CBD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26" o:spid="_x0000_s1065" style="width:12214;height:686;flip:x;left:3014;position:absolute;top:-289;v-text-anchor:middle" coordsize="12214,686" o:spt="100" adj="-11796480,,5400" path="m212,686l,,12213,6,12214,685,212,686xe" filled="t" stroked="f" strokeweight="1pt">
                  <v:stroke joinstyle="miter"/>
                  <v:path o:connecttype="custom" o:connectlocs="212,686;0,0;12213,6;12214,685;212,686" o:connectangles="0,0,0,0,0" textboxrect="0,0,12214,686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Theme="minorEastAsia" w:hint="eastAsia"/>
                            <w:color w:val="94CBD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任意多边形 14" o:spid="_x0000_s1066" style="width:12214;height:686;flip:x;left:3101;position:absolute;top:17010;v-text-anchor:middle" coordsize="12214,686" o:spt="100" adj="-11796480,,5400" path="m212,686l,,12213,6,12214,685,212,686xe" filled="t" stroked="f" strokeweight="1pt">
                  <v:stroke joinstyle="miter"/>
                  <v:path o:connecttype="custom" o:connectlocs="212,686;0,0;12213,6;12214,685;212,686" o:connectangles="0,0,0,0,0" textboxrect="0,0,12214,686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Theme="minorEastAsia" w:hint="eastAsia"/>
                            <w:color w:val="94CBD4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任意多边形 15" o:spid="_x0000_s1067" style="width:17775;height:722;flip:x;left:-5972;position:absolute;rotation:-90;top:8837;v-text-anchor:middle" coordsize="12214,686" o:spt="100" adj="-11796480,,5400" path="m212,686l,,12213,6,12214,685,212,686xe" filled="t" stroked="f" strokeweight="1pt">
                  <v:stroke joinstyle="miter"/>
                  <v:path o:connecttype="custom" o:connectlocs="308,722;0,0;17773,6;17775,720;308,722" o:connectangles="0,0,0,0,0" textboxrect="0,0,12214,686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Theme="minorEastAsia" w:hint="eastAsia"/>
                            <w:color w:val="94CBD4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-3658235</wp:posOffset>
                </wp:positionV>
                <wp:extent cx="1023620" cy="7143115"/>
                <wp:effectExtent l="0" t="0" r="635" b="5080"/>
                <wp:wrapNone/>
                <wp:docPr id="18" name="流程图: 延期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023620" cy="7143115"/>
                        </a:xfrm>
                        <a:prstGeom prst="flowChartDelay">
                          <a:avLst/>
                        </a:prstGeom>
                        <a:solidFill>
                          <a:srgbClr val="3E6A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_x0000_s1026" o:spid="_x0000_s1068" type="#_x0000_t135" style="width:80.6pt;height:562.45pt;margin-top:-288.05pt;margin-left:222.05pt;mso-height-relative:page;mso-width-relative:page;position:absolute;rotation:90;v-text-anchor:middle;z-index:251663360" coordsize="21600,21600" filled="t" fillcolor="#3e6a98" stroked="f" strokeweight="1pt">
                <v:stroke joinstyle="miter"/>
                <o:lock v:ext="edit" aspectratio="f"/>
              </v:shape>
            </w:pict>
          </mc:Fallback>
        </mc:AlternateContent>
      </w:r>
    </w:p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ascii="黑体" w:eastAsia="黑体" w:hAnsi="黑体" w:cs="黑体" w:hint="eastAsia"/>
          <w:b/>
          <w:bCs/>
          <w:sz w:val="52"/>
          <w:szCs w:val="52"/>
          <w:lang w:val="en-US" w:eastAsia="zh-CN"/>
        </w:rPr>
      </w:pPr>
      <w:r>
        <w:rPr>
          <w:rFonts w:ascii="黑体" w:eastAsia="黑体" w:hAnsi="黑体" w:cs="黑体" w:hint="eastAsia"/>
          <w:b/>
          <w:bCs/>
          <w:sz w:val="52"/>
          <w:szCs w:val="52"/>
          <w:lang w:val="en-US" w:eastAsia="zh-CN"/>
        </w:rPr>
        <w:t>xxxx</w:t>
      </w:r>
      <w:r>
        <w:rPr>
          <w:rFonts w:ascii="黑体" w:eastAsia="黑体" w:hAnsi="黑体" w:cs="黑体" w:hint="eastAsia"/>
          <w:b/>
          <w:bCs/>
          <w:sz w:val="52"/>
          <w:szCs w:val="52"/>
          <w:lang w:val="en-US" w:eastAsia="zh-CN"/>
        </w:rPr>
        <w:t>文字模板使用说明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00" w:line="360" w:lineRule="auto"/>
        <w:jc w:val="center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  <w:t>（本页为说明页，用户使用模板时可删除本页内容）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ascii="黑体" w:eastAsia="黑体" w:hAnsi="宋体" w:cs="黑体" w:hint="eastAsia"/>
          <w:b/>
          <w:bCs/>
          <w:kern w:val="2"/>
          <w:sz w:val="32"/>
          <w:szCs w:val="32"/>
        </w:rPr>
      </w:pPr>
      <w:r>
        <w:rPr>
          <w:rFonts w:ascii="黑体" w:eastAsia="黑体" w:hAnsi="宋体" w:cs="黑体" w:hint="eastAsia"/>
          <w:b/>
          <w:bCs/>
          <w:color w:val="FF2832"/>
          <w:kern w:val="2"/>
          <w:sz w:val="48"/>
          <w:szCs w:val="48"/>
          <w:lang w:val="en-US" w:eastAsia="zh-CN" w:bidi="ar"/>
        </w:rPr>
        <w:t>01</w:t>
      </w:r>
      <w:r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  <w:t>字体说明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40" w:firstLineChars="100"/>
        <w:jc w:val="both"/>
        <w:textAlignment w:val="auto"/>
        <w:rPr>
          <w:rFonts w:ascii="黑体" w:eastAsia="黑体" w:hAnsi="宋体" w:cs="黑体" w:hint="default"/>
          <w:color w:val="D9D9D9" w:themeColor="background1" w:themeShade="D9"/>
          <w:kern w:val="2"/>
          <w:sz w:val="24"/>
          <w:szCs w:val="24"/>
          <w:u w:val="single"/>
          <w:lang w:val="en-US"/>
        </w:rPr>
      </w:pPr>
      <w:r>
        <w:rPr>
          <w:rFonts w:ascii="黑体" w:eastAsia="黑体" w:hAnsi="宋体" w:cs="黑体" w:hint="eastAsia"/>
          <w:kern w:val="2"/>
          <w:sz w:val="24"/>
          <w:szCs w:val="24"/>
          <w:lang w:val="en-US" w:eastAsia="zh-CN" w:bidi="ar"/>
        </w:rPr>
        <w:t>中文字体：</w:t>
      </w:r>
      <w:r>
        <w:rPr>
          <w:rFonts w:ascii="黑体" w:eastAsia="黑体" w:hAnsi="宋体" w:cs="黑体" w:hint="eastAsia"/>
          <w:color w:val="000000" w:themeColor="text1"/>
          <w:kern w:val="2"/>
          <w:sz w:val="24"/>
          <w:szCs w:val="24"/>
          <w:u w:val="single" w:color="BEBEBE"/>
          <w:lang w:val="en-US" w:eastAsia="zh-CN" w:bidi="ar"/>
          <w14:textFill>
            <w14:solidFill>
              <w14:schemeClr w14:val="tx1"/>
            </w14:solidFill>
          </w14:textFill>
        </w:rPr>
        <w:t xml:space="preserve"> 汉仪旗黑-75S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40" w:firstLineChars="100"/>
        <w:jc w:val="both"/>
        <w:textAlignment w:val="auto"/>
        <w:rPr>
          <w:rFonts w:ascii="黑体" w:eastAsia="黑体" w:hAnsi="宋体" w:cs="黑体" w:hint="eastAsia"/>
          <w:kern w:val="2"/>
          <w:sz w:val="24"/>
          <w:szCs w:val="24"/>
        </w:rPr>
      </w:pPr>
      <w:r>
        <w:rPr>
          <w:rFonts w:ascii="黑体" w:eastAsia="黑体" w:hAnsi="宋体" w:cs="黑体" w:hint="eastAsia"/>
          <w:kern w:val="2"/>
          <w:sz w:val="24"/>
          <w:szCs w:val="24"/>
          <w:lang w:val="en-US" w:eastAsia="zh-CN" w:bidi="ar"/>
        </w:rPr>
        <w:t>英文字体：</w:t>
      </w:r>
      <w:r>
        <w:rPr>
          <w:rFonts w:ascii="黑体" w:eastAsia="黑体" w:hAnsi="宋体" w:cs="黑体" w:hint="eastAsia"/>
          <w:color w:val="000000" w:themeColor="text1"/>
          <w:kern w:val="2"/>
          <w:sz w:val="24"/>
          <w:szCs w:val="24"/>
          <w:u w:val="single" w:color="BEBEBE"/>
          <w:lang w:val="en-US" w:eastAsia="zh-CN" w:bidi="ar"/>
          <w14:textFill>
            <w14:solidFill>
              <w14:schemeClr w14:val="tx1"/>
            </w14:solidFill>
          </w14:textFill>
        </w:rPr>
        <w:t xml:space="preserve"> 汉仪旗黑-75S      </w:t>
      </w:r>
    </w:p>
    <w:p>
      <w:pPr>
        <w:pStyle w:val="NormalWeb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288" w:lineRule="auto"/>
        <w:ind w:left="0" w:right="0" w:firstLine="160" w:rightChars="0" w:firstLineChars="100"/>
        <w:jc w:val="left"/>
        <w:textAlignment w:val="top"/>
        <w:rPr>
          <w:rFonts w:ascii="黑体" w:eastAsia="黑体" w:hAnsi="宋体" w:cs="黑体" w:hint="eastAsia"/>
          <w:color w:val="7F7F7F" w:themeColor="background1" w:themeShade="80"/>
          <w:kern w:val="2"/>
          <w:sz w:val="16"/>
          <w:szCs w:val="16"/>
        </w:rPr>
      </w:pPr>
      <w:r>
        <w:rPr>
          <w:rFonts w:ascii="黑体" w:eastAsia="黑体" w:hAnsi="宋体" w:cs="黑体" w:hint="eastAsia"/>
          <w:color w:val="7F7F7F" w:themeColor="background1" w:themeShade="80"/>
          <w:kern w:val="24"/>
          <w:sz w:val="16"/>
          <w:szCs w:val="16"/>
          <w:lang w:val="en-US" w:eastAsia="zh-CN" w:bidi="ar"/>
        </w:rPr>
        <w:t>【说明】</w:t>
      </w:r>
    </w:p>
    <w:p>
      <w:pPr>
        <w:pStyle w:val="NormalWeb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288" w:lineRule="auto"/>
        <w:ind w:left="62" w:right="0" w:firstLine="150" w:rightChars="0" w:firstLineChars="100"/>
        <w:jc w:val="left"/>
        <w:textAlignment w:val="top"/>
        <w:rPr>
          <w:rFonts w:ascii="黑体" w:eastAsia="黑体" w:hAnsi="宋体" w:cs="黑体" w:hint="eastAsia"/>
          <w:color w:val="7F7F7F" w:themeColor="background1" w:themeShade="80"/>
          <w:kern w:val="24"/>
          <w:sz w:val="15"/>
          <w:szCs w:val="15"/>
        </w:rPr>
      </w:pPr>
      <w:r>
        <w:rPr>
          <w:rFonts w:ascii="黑体" w:eastAsia="黑体" w:hAnsi="宋体" w:cs="黑体" w:hint="eastAsia"/>
          <w:color w:val="7F7F7F" w:themeColor="background1" w:themeShade="80"/>
          <w:kern w:val="24"/>
          <w:sz w:val="15"/>
          <w:szCs w:val="15"/>
          <w:lang w:val="en-US" w:eastAsia="zh-CN" w:bidi="ar"/>
        </w:rPr>
        <w:t>模板中使用的字体仅限于个人学习、研究或欣赏目的使用，如需商用请您自行向版权方购买、获取商用版权。</w:t>
      </w:r>
    </w:p>
    <w:p>
      <w:pPr>
        <w:pStyle w:val="NormalWeb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62" w:right="0" w:firstLine="0" w:rightChars="0" w:firstLineChars="0"/>
        <w:jc w:val="left"/>
        <w:textAlignment w:val="top"/>
        <w:rPr>
          <w:rFonts w:ascii="黑体" w:eastAsia="黑体" w:hAnsi="宋体" w:cs="黑体" w:hint="eastAsia"/>
          <w:color w:val="222222"/>
          <w:kern w:val="24"/>
          <w:sz w:val="15"/>
          <w:szCs w:val="15"/>
        </w:rPr>
      </w:pPr>
      <w: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</w:pPr>
      <w:r>
        <w:rPr>
          <w:rFonts w:ascii="黑体" w:eastAsia="黑体" w:hAnsi="宋体" w:cs="黑体" w:hint="eastAsia"/>
          <w:b/>
          <w:bCs/>
          <w:color w:val="FF2832"/>
          <w:kern w:val="2"/>
          <w:sz w:val="48"/>
          <w:szCs w:val="48"/>
          <w:lang w:val="en-US" w:eastAsia="zh-CN" w:bidi="ar"/>
        </w:rPr>
        <w:t>02</w:t>
      </w:r>
      <w:r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  <w:t>素材说明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ascii="黑体" w:eastAsia="黑体" w:hAnsi="宋体" w:cs="黑体" w:hint="eastAsia"/>
          <w:b/>
          <w:bCs/>
          <w:kern w:val="2"/>
          <w:sz w:val="21"/>
          <w:szCs w:val="21"/>
          <w:lang w:val="en-US" w:eastAsia="zh-CN" w:bidi="ar"/>
        </w:rPr>
      </w:pPr>
      <w:r>
        <w:rPr>
          <w:rFonts w:ascii="黑体" w:eastAsia="黑体" w:hAnsi="宋体" w:cs="黑体" w:hint="eastAsia"/>
          <w:b/>
          <w:bCs/>
          <w:kern w:val="2"/>
          <w:sz w:val="21"/>
          <w:szCs w:val="21"/>
          <w:lang w:val="en-US" w:eastAsia="zh-CN" w:bidi="ar"/>
        </w:rPr>
        <w:t>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ascii="黑体" w:eastAsia="黑体" w:hAnsi="宋体" w:cs="黑体" w:hint="eastAsia"/>
          <w:b/>
          <w:bCs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</w:pPr>
      <w:r>
        <w:rPr>
          <w:rFonts w:ascii="黑体" w:eastAsia="黑体" w:hAnsi="宋体" w:cs="黑体" w:hint="eastAsia"/>
          <w:b/>
          <w:bCs/>
          <w:color w:val="FF2832"/>
          <w:kern w:val="2"/>
          <w:sz w:val="40"/>
          <w:szCs w:val="40"/>
          <w:lang w:val="en-US" w:eastAsia="zh-CN" w:bidi="ar"/>
        </w:rPr>
        <w:t>03</w:t>
      </w:r>
      <w:r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  <w:t>尾页删除方法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ascii="黑体" w:eastAsia="黑体" w:hAnsi="黑体" w:cs="黑体" w:hint="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方法一：                                方法二：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80" w:line="240" w:lineRule="auto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点击「章节」-「章节导航」                     1、删除多于页面的文本内容，成为空白页。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40" w:line="240" w:lineRule="auto"/>
        <w:ind w:firstLine="4400" w:firstLineChars="2200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20"/>
          <w:szCs w:val="20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2329180" cy="344170"/>
            <wp:effectExtent l="9525" t="9525" r="13970" b="17780"/>
            <wp:wrapNone/>
            <wp:docPr id="11" name="图片 11" descr="Snipaste_2022-08-31_15-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nipaste_2022-08-31_15-16-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4417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2、点击「开始」-「显示/隐藏编辑标记」按钮。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38100</wp:posOffset>
            </wp:positionV>
            <wp:extent cx="2663190" cy="584835"/>
            <wp:effectExtent l="9525" t="9525" r="13335" b="15240"/>
            <wp:wrapNone/>
            <wp:docPr id="15" name="图片 15" descr="Snipaste_2022-08-31_15-35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nipaste_2022-08-31_15-35-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58483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after="0" w:line="240" w:lineRule="auto"/>
        <w:ind w:leftChars="0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2、点击「尾页所在章节」-「删除本节」即可。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331720" cy="2000250"/>
            <wp:effectExtent l="9525" t="9525" r="11430" b="9525"/>
            <wp:wrapNone/>
            <wp:docPr id="14" name="图片 14" descr="Snipaste_2022-08-31_15-25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nipaste_2022-08-31_15-25-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00025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 xml:space="preserve">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after="0" w:line="240" w:lineRule="auto"/>
        <w:ind w:firstLine="4410" w:firstLineChars="2450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3、在分页符的后面点击光标，按「Delete」即可。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51435</wp:posOffset>
            </wp:positionV>
            <wp:extent cx="2678430" cy="1077595"/>
            <wp:effectExtent l="0" t="0" r="7620" b="825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ascii="黑体" w:eastAsia="黑体" w:hAnsi="宋体" w:cs="黑体" w:hint="default"/>
          <w:color w:val="222222"/>
          <w:kern w:val="24"/>
          <w:sz w:val="15"/>
          <w:szCs w:val="15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/>
    <w:p/>
    <w:sectPr>
      <w:pgSz w:w="11906" w:h="16838"/>
      <w:pgMar w:top="720" w:right="720" w:bottom="397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74D6C1F0-FD00-4578-A6CB-B3CFE5B61525}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2" w:fontKey="{2C95B165-A0D9-44FB-AA70-536461BA907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1" w:csb1="00000000"/>
    <w:embedRegular r:id="rId3" w:fontKey="{547495CA-093C-4E3A-9645-0C365A6A8C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87B5E89-4152-440D-A545-AAF3BDB688A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5438C2D8-7766-400F-9782-E44D6D1BC8D3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39B6E008-9DFB-4C7B-B074-6780A28002FD}"/>
    <w:embedBold r:id="rId7" w:fontKey="{870C448D-55DD-4DCA-ADA7-BF3A4B83633F}"/>
  </w:font>
  <w:font w:name="等线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F183C1A"/>
    <w:multiLevelType w:val="singleLevel"/>
    <w:tmpl w:val="DF183C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C2A6F4F"/>
    <w:multiLevelType w:val="singleLevel"/>
    <w:tmpl w:val="5C2A6F4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TrueTypeFonts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A12BD0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9D62D1D"/>
    <w:rsid w:val="0E2C594E"/>
    <w:rsid w:val="1F532EDF"/>
    <w:rsid w:val="25957E15"/>
    <w:rsid w:val="3488269E"/>
    <w:rsid w:val="392161DB"/>
    <w:rsid w:val="432805B4"/>
    <w:rsid w:val="489A1870"/>
    <w:rsid w:val="5568693A"/>
    <w:rsid w:val="58672482"/>
    <w:rsid w:val="5A9F2599"/>
    <w:rsid w:val="64ED7CF6"/>
    <w:rsid w:val="67983F30"/>
    <w:rsid w:val="679A00E7"/>
    <w:rsid w:val="67E83C97"/>
    <w:rsid w:val="6A50548A"/>
    <w:rsid w:val="6CA12BD0"/>
    <w:rsid w:val="74931633"/>
    <w:rsid w:val="74EE31FE"/>
    <w:rsid w:val="794F06AD"/>
    <w:rsid w:val="79863CD3"/>
    <w:rsid w:val="7BFB6EF5"/>
    <w:rsid w:val="7C66707C"/>
  </w:rsids>
  <w:docVars>
    <w:docVar w:name="commondata" w:val="eyJjb3VudCI6MjMsImhkaWQiOiJkMWJmNWMxYTNmODZmYzI0ZjlkNmU1ZDgwMGQyMjFlNSIsInVzZXJDb3VudCI6M30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kingsoft@xxxx.cn" TargetMode="External" /><Relationship Id="rId6" Type="http://schemas.openxmlformats.org/officeDocument/2006/relationships/hyperlink" Target="mailto:kingsoft@xxxx.cn" TargetMode="Externa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fdc7508f-2385-40dc-8b38-2ca7a649346d\&#25945;&#32946;&#26426;&#26500;&#29992;&#25143;&#36816;&#33829;2&#24180;&#32463;&#39564;&#31616;&#21382;.docx" TargetMode="External" 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教育机构用户运营2年经验简历.docx</Template>
  <TotalTime>2</TotalTime>
  <Pages>2</Pages>
  <Words>0</Words>
  <Characters>0</Characters>
  <Application>Microsoft Office Word</Application>
  <DocSecurity>0</DocSecurity>
  <Lines>6</Lines>
  <Paragraphs>1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674808C8FC3A47F8B765A1AF019B4A85</vt:lpwstr>
  </property>
  <property fmtid="{D5CDD505-2E9C-101B-9397-08002B2CF9AE}" pid="3" name="KSOProductBuildVer">
    <vt:lpwstr>2052-11.1.0.12358</vt:lpwstr>
  </property>
  <property fmtid="{D5CDD505-2E9C-101B-9397-08002B2CF9AE}" pid="4" name="KSOTemplateKey">
    <vt:lpwstr>1.0_PEqFq6BT5hw33eD0Avx8h9pInpCrofaINFUL0So59BR9vtQ0Dkn/6dsjS+9VYkZFonb1EZe2m7IjrySNqEYHZQ==</vt:lpwstr>
  </property>
  <property fmtid="{D5CDD505-2E9C-101B-9397-08002B2CF9AE}" pid="5" name="KSOTemplateUUID">
    <vt:lpwstr>v1.0_mb_TZFpQ1qoRPgolUzP75sFnw==</vt:lpwstr>
  </property>
</Properties>
</file>