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849"/>
        <w:rPr>
          <w:rFonts w:hint="eastAsia" w:ascii="微软雅黑" w:hAnsi="微软雅黑" w:eastAsia="微软雅黑"/>
          <w:sz w:val="24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-1223645</wp:posOffset>
                </wp:positionH>
                <wp:positionV relativeFrom="paragraph">
                  <wp:posOffset>-937895</wp:posOffset>
                </wp:positionV>
                <wp:extent cx="7740015" cy="10788650"/>
                <wp:effectExtent l="0" t="0" r="13335" b="1270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70" y="27940"/>
                          <a:ext cx="7740015" cy="10788650"/>
                        </a:xfrm>
                        <a:prstGeom prst="rect">
                          <a:avLst/>
                        </a:prstGeom>
                        <a:solidFill>
                          <a:srgbClr val="F8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6.35pt;margin-top:-73.85pt;height:849.5pt;width:609.45pt;z-index:251659264;v-text-anchor:middle;mso-width-relative:page;mso-height-relative:page;" fillcolor="#F8E7E7" filled="t" stroked="f" coordsize="21600,21600" o:gfxdata="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mpkArNsAAAAPAQAADwAAAAAAAAABACAAAAAiAAAAZHJzL2Rvd25y&#10;ZXYueG1sUEsBAhQAFAAAAAgAh07iQEx0WMttAgAAwAQAAA4AAAAAAAAAAQAgAAAAKgEAAGRycy9l&#10;Mm9Eb2MueG1sUEsFBgAAAAAGAAYAWQEAAAk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sz w:val="24"/>
          <w:lang w:val="en-US" w:eastAsia="zh-CN"/>
        </w:rPr>
        <w:t xml:space="preserve"> </w:t>
      </w:r>
    </w:p>
    <w:p>
      <w:pPr>
        <w:spacing w:line="480" w:lineRule="exact"/>
        <w:rPr>
          <w:rFonts w:hint="eastAsia" w:ascii="微软雅黑" w:hAnsi="微软雅黑" w:eastAsia="微软雅黑"/>
          <w:sz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52070</wp:posOffset>
            </wp:positionV>
            <wp:extent cx="1385570" cy="1385570"/>
            <wp:effectExtent l="28575" t="28575" r="33655" b="33655"/>
            <wp:wrapNone/>
            <wp:docPr id="17" name="图片 0" descr="C:\Users\S\Desktop\桌面最新\登记照5\头像12.jpg头像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\Users\S\Desktop\桌面最新\登记照5\头像12.jpg头像1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38557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480" w:lineRule="exact"/>
        <w:rPr>
          <w:rFonts w:hint="eastAsia" w:ascii="微软雅黑" w:hAnsi="微软雅黑" w:eastAsia="微软雅黑"/>
          <w:sz w:val="24"/>
        </w:rPr>
      </w:pPr>
    </w:p>
    <w:p>
      <w:pPr>
        <w:spacing w:line="480" w:lineRule="exact"/>
        <w:rPr>
          <w:rFonts w:hint="eastAsia" w:ascii="微软雅黑" w:hAnsi="微软雅黑" w:eastAsia="微软雅黑"/>
          <w:sz w:val="24"/>
          <w:lang w:eastAsia="zh-CN"/>
        </w:rPr>
      </w:pP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3205480" cy="1084580"/>
            <wp:effectExtent l="0" t="0" r="0" b="0"/>
            <wp:docPr id="68" name="图片 68" descr="liner-op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liner-open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5106035</wp:posOffset>
            </wp:positionV>
            <wp:extent cx="6706870" cy="3352800"/>
            <wp:effectExtent l="0" t="0" r="17780" b="0"/>
            <wp:wrapNone/>
            <wp:docPr id="82" name="图片 82" descr="C:\Users\S\Desktop\花草.png花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S\Desktop\花草.png花草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978535</wp:posOffset>
                </wp:positionH>
                <wp:positionV relativeFrom="page">
                  <wp:posOffset>4065905</wp:posOffset>
                </wp:positionV>
                <wp:extent cx="3644265" cy="675640"/>
                <wp:effectExtent l="0" t="0" r="0" b="0"/>
                <wp:wrapNone/>
                <wp:docPr id="8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265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sz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56"/>
                                <w:lang w:eastAsia="zh-CN"/>
                              </w:rPr>
                              <w:t>会展策划师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77.05pt;margin-top:320.15pt;height:53.2pt;width:286.95pt;mso-position-horizontal-relative:margin;mso-position-vertical-relative:page;z-index:251664384;mso-width-relative:page;mso-height-relative:page;" filled="f" stroked="f" coordsize="21600,21600" o:gfxdata="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SEXi6dYAAAALAQAADwAAAAAAAAABACAAAAAiAAAAZHJzL2Rvd25yZXYueG1s&#10;UEsBAhQAFAAAAAgAh07iQPUwQIvBAQAAcgMAAA4AAAAAAAAAAQAgAAAAJQEAAGRycy9lMm9Eb2Mu&#10;eG1sUEsFBgAAAAAGAAYAWQEAAFg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920" w:lineRule="exact"/>
                        <w:jc w:val="center"/>
                        <w:rPr>
                          <w:rFonts w:hint="eastAsia" w:ascii="微软雅黑" w:hAnsi="微软雅黑" w:eastAsia="微软雅黑"/>
                          <w:sz w:val="5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56"/>
                          <w:lang w:eastAsia="zh-CN"/>
                        </w:rPr>
                        <w:t>会展策划师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1676400</wp:posOffset>
                </wp:positionH>
                <wp:positionV relativeFrom="page">
                  <wp:posOffset>3461385</wp:posOffset>
                </wp:positionV>
                <wp:extent cx="2355850" cy="883920"/>
                <wp:effectExtent l="0" t="0" r="0" b="0"/>
                <wp:wrapNone/>
                <wp:docPr id="8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sz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72"/>
                                <w:lang w:val="en-US" w:eastAsia="zh-CN"/>
                              </w:rPr>
                              <w:t>简 历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2pt;margin-top:272.55pt;height:69.6pt;width:185.5pt;mso-position-horizontal-relative:margin;mso-position-vertical-relative:page;z-index:251663360;mso-width-relative:page;mso-height-relative:page;" filled="f" stroked="f" coordsize="21600,21600" o:gfxdata="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4Y8IX1wAAAAsBAAAPAAAAAAAAAAEAIAAAACIAAABkcnMvZG93bnJldi54bWxQ&#10;SwECFAAUAAAACACHTuJAuzbCor8BAAByAwAADgAAAAAAAAABACAAAAAmAQAAZHJzL2Uyb0RvYy54&#10;bWxQSwUGAAAAAAYABgBZAQAAV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000" w:lineRule="exact"/>
                        <w:jc w:val="center"/>
                        <w:rPr>
                          <w:rFonts w:hint="eastAsia" w:ascii="微软雅黑" w:hAnsi="微软雅黑" w:eastAsia="微软雅黑"/>
                          <w:sz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72"/>
                          <w:lang w:val="en-US" w:eastAsia="zh-CN"/>
                        </w:rPr>
                        <w:t>简 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939165</wp:posOffset>
                </wp:positionH>
                <wp:positionV relativeFrom="page">
                  <wp:posOffset>3483610</wp:posOffset>
                </wp:positionV>
                <wp:extent cx="3644265" cy="1308100"/>
                <wp:effectExtent l="4445" t="4445" r="8890" b="20955"/>
                <wp:wrapNone/>
                <wp:docPr id="7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3081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73.95pt;margin-top:274.3pt;height:103pt;width:286.95pt;mso-position-horizontal-relative:margin;mso-position-vertical-relative:page;z-index:251662336;mso-width-relative:page;mso-height-relative:page;" filled="f" stroked="t" coordsize="21600,21600" o:gfxdata="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0Ykb62AAAAAsBAAAPAAAAAAAAAAEAIAAAACIAAABkcnMv&#10;ZG93bnJldi54bWxQSwECFAAUAAAACACHTuJAU13GcQMCAAARBAAADgAAAAAAAAABACAAAAAnAQAA&#10;ZHJzL2Uyb0RvYy54bWxQSwUGAAAAAAYABgBZAQAAnAUAAAAA&#10;">
                <v:fill on="f" focussize="0,0"/>
                <v:stroke weight="0.5pt" color="#000000" joinstyle="miter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798830</wp:posOffset>
                </wp:positionH>
                <wp:positionV relativeFrom="page">
                  <wp:posOffset>3332480</wp:posOffset>
                </wp:positionV>
                <wp:extent cx="3925570" cy="1609725"/>
                <wp:effectExtent l="0" t="0" r="17780" b="9525"/>
                <wp:wrapNone/>
                <wp:docPr id="75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5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62.9pt;margin-top:262.4pt;height:126.75pt;width:309.1pt;mso-position-horizontal-relative:margin;mso-position-vertical-relative:page;z-index:251661312;v-text-anchor:middle;mso-width-relative:page;mso-height-relative:page;" fillcolor="#FFFFFF" filled="t" stroked="f" coordsize="21600,21600" o:gfxdata="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cEG4Q2QAAAAsBAAAPAAAAAAAAAAEAIAAAACIAAABkcnMvZG93bnJl&#10;di54bWxQSwECFAAUAAAACACHTuJAaBf6v8MBAAB4AwAADgAAAAAAAAABACAAAAAoAQAAZHJzL2Uy&#10;b0RvYy54bWxQSwUGAAAAAAYABgBZAQAAXQUA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-1173480</wp:posOffset>
                </wp:positionH>
                <wp:positionV relativeFrom="paragraph">
                  <wp:posOffset>5763260</wp:posOffset>
                </wp:positionV>
                <wp:extent cx="8183880" cy="2697480"/>
                <wp:effectExtent l="0" t="0" r="7620" b="762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460" y="8551545"/>
                          <a:ext cx="8183880" cy="26974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2.4pt;margin-top:453.8pt;height:212.4pt;width:644.4pt;z-index:251660288;v-text-anchor:middle;mso-width-relative:page;mso-height-relative:page;" fillcolor="#F2F2F2" filled="t" stroked="f" coordsize="21600,21600" o:gfxdata="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X2zUS3AAAAA4BAAAPAAAAAAAAAAEAIAAAACIAAABkcnMvZG93bnJl&#10;di54bWxQSwECFAAUAAAACACHTuJAeaAgZGsCAADCBAAADgAAAAAAAAABACAAAAArAQAAZHJzL2Uy&#10;b0RvYy54bWxQSwUGAAAAAAYABgBZAQAACA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ource Han Sans Light">
    <w:altName w:val="宋体"/>
    <w:panose1 w:val="020B0300000000000000"/>
    <w:charset w:val="86"/>
    <w:family w:val="swiss"/>
    <w:pitch w:val="default"/>
    <w:sig w:usb0="00000000" w:usb1="00000000" w:usb2="00000016" w:usb3="00000000" w:csb0="602E0107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511F56"/>
    <w:rsid w:val="0002589C"/>
    <w:rsid w:val="00094D73"/>
    <w:rsid w:val="000F44E4"/>
    <w:rsid w:val="001069E3"/>
    <w:rsid w:val="00120139"/>
    <w:rsid w:val="00131253"/>
    <w:rsid w:val="00173B84"/>
    <w:rsid w:val="0018018F"/>
    <w:rsid w:val="00184070"/>
    <w:rsid w:val="001902F9"/>
    <w:rsid w:val="00191891"/>
    <w:rsid w:val="00192568"/>
    <w:rsid w:val="0020637D"/>
    <w:rsid w:val="00226D06"/>
    <w:rsid w:val="00245403"/>
    <w:rsid w:val="00250553"/>
    <w:rsid w:val="00327C9C"/>
    <w:rsid w:val="003546EE"/>
    <w:rsid w:val="00373928"/>
    <w:rsid w:val="003C7092"/>
    <w:rsid w:val="00457535"/>
    <w:rsid w:val="00460E2D"/>
    <w:rsid w:val="004A73CE"/>
    <w:rsid w:val="004B3782"/>
    <w:rsid w:val="004D433C"/>
    <w:rsid w:val="004D5BF3"/>
    <w:rsid w:val="00554CA2"/>
    <w:rsid w:val="00563FF9"/>
    <w:rsid w:val="005976FC"/>
    <w:rsid w:val="005A3389"/>
    <w:rsid w:val="005A49E2"/>
    <w:rsid w:val="005A7871"/>
    <w:rsid w:val="005B7C9E"/>
    <w:rsid w:val="00612A55"/>
    <w:rsid w:val="006253D2"/>
    <w:rsid w:val="006B7E6D"/>
    <w:rsid w:val="00732459"/>
    <w:rsid w:val="007350E8"/>
    <w:rsid w:val="007D4754"/>
    <w:rsid w:val="008B26A6"/>
    <w:rsid w:val="008D2FBD"/>
    <w:rsid w:val="00943E22"/>
    <w:rsid w:val="00947FC7"/>
    <w:rsid w:val="00960C59"/>
    <w:rsid w:val="0097297A"/>
    <w:rsid w:val="00982993"/>
    <w:rsid w:val="009A0EB7"/>
    <w:rsid w:val="00A27528"/>
    <w:rsid w:val="00AB0EB0"/>
    <w:rsid w:val="00AC3570"/>
    <w:rsid w:val="00B33414"/>
    <w:rsid w:val="00B40F29"/>
    <w:rsid w:val="00BA0F99"/>
    <w:rsid w:val="00C04D80"/>
    <w:rsid w:val="00C211BB"/>
    <w:rsid w:val="00C72C4A"/>
    <w:rsid w:val="00CF271C"/>
    <w:rsid w:val="00D01A40"/>
    <w:rsid w:val="00D04186"/>
    <w:rsid w:val="00D414F1"/>
    <w:rsid w:val="00D44B28"/>
    <w:rsid w:val="00D940D8"/>
    <w:rsid w:val="00DF505F"/>
    <w:rsid w:val="00E01B45"/>
    <w:rsid w:val="00E52C8E"/>
    <w:rsid w:val="00E61ED8"/>
    <w:rsid w:val="00E81694"/>
    <w:rsid w:val="00EF7ADD"/>
    <w:rsid w:val="00F2399D"/>
    <w:rsid w:val="00F40969"/>
    <w:rsid w:val="00FC0757"/>
    <w:rsid w:val="00FD14C7"/>
    <w:rsid w:val="00FD65C5"/>
    <w:rsid w:val="00FE15AA"/>
    <w:rsid w:val="00FE2126"/>
    <w:rsid w:val="0CBE1A18"/>
    <w:rsid w:val="1C511F56"/>
    <w:rsid w:val="1D0B4E6B"/>
    <w:rsid w:val="21414F2B"/>
    <w:rsid w:val="29D93379"/>
    <w:rsid w:val="2EF4232D"/>
    <w:rsid w:val="46DC4FFE"/>
    <w:rsid w:val="58D46B9A"/>
    <w:rsid w:val="66743589"/>
    <w:rsid w:val="706C72D6"/>
    <w:rsid w:val="711372FF"/>
    <w:rsid w:val="712D3630"/>
    <w:rsid w:val="7146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  <w:style w:type="paragraph" w:customStyle="1" w:styleId="11">
    <w:name w:val="16行距"/>
    <w:basedOn w:val="1"/>
    <w:link w:val="13"/>
    <w:qFormat/>
    <w:uiPriority w:val="0"/>
    <w:pPr>
      <w:spacing w:line="320" w:lineRule="exact"/>
    </w:pPr>
    <w:rPr>
      <w:rFonts w:ascii="微软雅黑" w:hAnsi="微软雅黑" w:eastAsia="微软雅黑"/>
    </w:rPr>
  </w:style>
  <w:style w:type="paragraph" w:customStyle="1" w:styleId="12">
    <w:name w:val="18行距"/>
    <w:basedOn w:val="1"/>
    <w:link w:val="14"/>
    <w:qFormat/>
    <w:uiPriority w:val="0"/>
    <w:pPr>
      <w:spacing w:line="360" w:lineRule="exact"/>
    </w:pPr>
    <w:rPr>
      <w:rFonts w:ascii="微软雅黑" w:hAnsi="微软雅黑" w:eastAsia="微软雅黑"/>
    </w:rPr>
  </w:style>
  <w:style w:type="character" w:customStyle="1" w:styleId="13">
    <w:name w:val="16行距 Char"/>
    <w:basedOn w:val="6"/>
    <w:link w:val="11"/>
    <w:qFormat/>
    <w:uiPriority w:val="0"/>
    <w:rPr>
      <w:rFonts w:ascii="微软雅黑" w:hAnsi="微软雅黑" w:eastAsia="微软雅黑"/>
    </w:rPr>
  </w:style>
  <w:style w:type="character" w:customStyle="1" w:styleId="14">
    <w:name w:val="18行距 Char"/>
    <w:basedOn w:val="6"/>
    <w:link w:val="12"/>
    <w:qFormat/>
    <w:uiPriority w:val="0"/>
    <w:rPr>
      <w:rFonts w:ascii="微软雅黑" w:hAnsi="微软雅黑" w:eastAsia="微软雅黑"/>
    </w:rPr>
  </w:style>
  <w:style w:type="paragraph" w:customStyle="1" w:styleId="15">
    <w:name w:val="列出段落11"/>
    <w:basedOn w:val="1"/>
    <w:unhideWhenUsed/>
    <w:qFormat/>
    <w:uiPriority w:val="34"/>
    <w:pPr>
      <w:spacing w:beforeLines="50" w:line="320" w:lineRule="exact"/>
      <w:ind w:left="328" w:leftChars="141" w:right="406" w:rightChars="406" w:firstLine="420" w:firstLineChars="200"/>
      <w:jc w:val="center"/>
    </w:pPr>
    <w:rPr>
      <w:rFonts w:ascii="Source Han Sans Light" w:hAnsi="Source Han Sans Light" w:eastAsia="华文细黑"/>
      <w:color w:val="262626" w:themeColor="text1" w:themeTint="D9"/>
      <w:spacing w:val="10"/>
      <w:sz w:val="20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12304;&#31616;&#21382;&#23553;&#38754;&#12305;&#31881;&#33394;&#31995;&#33457;&#21321;&#35013;&#39280;&#31616;&#21382;&#23553;&#38754;&#35774;&#35745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【简历封面】粉色系花卉装饰简历封面设计模板.docx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2017-09-13T16:04:00Z</dcterms:created>
  <dc:creator>S</dc:creator>
  <cp:lastModifiedBy>幻主PPT</cp:lastModifiedBy>
  <dcterms:modified xsi:type="dcterms:W3CDTF">2023-09-29T09:48:32Z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A2599B0A9F234478AE044D0916ADDD2A_13</vt:lpwstr>
  </property>
</Properties>
</file>