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8" w:lineRule="auto"/>
        <w:ind w:left="0" w:leftChars="0" w:right="0" w:rightChars="0" w:firstLine="0" w:firstLineChars="0"/>
        <w:jc w:val="left"/>
        <w:textAlignment w:val="auto"/>
        <w:outlineLvl w:val="9"/>
        <w:rPr>
          <w:sz w:val="24"/>
          <w:szCs w:val="24"/>
          <w:lang w:val="en-US"/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2858135</wp:posOffset>
                </wp:positionV>
                <wp:extent cx="1567180" cy="5159375"/>
                <wp:effectExtent l="0" t="0" r="0" b="0"/>
                <wp:wrapNone/>
                <wp:docPr id="75" name="文本框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51593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7999E2"/>
                                <w:sz w:val="180"/>
                                <w:szCs w:val="1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7999E2"/>
                                <w:sz w:val="180"/>
                                <w:szCs w:val="160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vert="eaVert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5" o:spid="_x0000_s1026" o:spt="202" type="#_x0000_t202" style="position:absolute;left:0pt;margin-left:247.7pt;margin-top:225.05pt;height:406.25pt;width:123.4pt;z-index:251670528;mso-width-relative:page;mso-height-relative:page;" filled="f" stroked="f" coordsize="21600,21600" o:gfxdata="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JRbbxd0AAAAMAQAADwAAAAAAAAABACAA&#10;AAAiAAAAZHJzL2Rvd25yZXYueG1sUEsBAhQAFAAAAAgAh07iQOuVA67PAQAAgwMAAA4AAAAAAAAA&#10;AQAgAAAALAEAAGRycy9lMm9Eb2MueG1sUEsFBgAAAAAGAAYAWQEAAG0FAAAAAA==&#10;">
                <v:fill on="f" focussize="0,0"/>
                <v:stroke on="f" weight="1.2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楷体" w:hAnsi="楷体" w:eastAsia="楷体" w:cs="楷体"/>
                          <w:b/>
                          <w:bCs/>
                          <w:color w:val="7999E2"/>
                          <w:sz w:val="180"/>
                          <w:szCs w:val="160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7999E2"/>
                          <w:sz w:val="180"/>
                          <w:szCs w:val="160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-2559685</wp:posOffset>
            </wp:positionH>
            <wp:positionV relativeFrom="paragraph">
              <wp:posOffset>8569960</wp:posOffset>
            </wp:positionV>
            <wp:extent cx="3630930" cy="2618105"/>
            <wp:effectExtent l="0" t="0" r="7620" b="0"/>
            <wp:wrapNone/>
            <wp:docPr id="3" name="图片 18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6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7736205</wp:posOffset>
            </wp:positionV>
            <wp:extent cx="7558405" cy="8284845"/>
            <wp:effectExtent l="0" t="0" r="0" b="0"/>
            <wp:wrapNone/>
            <wp:docPr id="2" name="图片 183" descr="C:\Users\S\Desktop\紫色背景.png紫色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3" descr="C:\Users\S\Desktop\紫色背景.png紫色背景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558405" cy="828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6461125</wp:posOffset>
            </wp:positionH>
            <wp:positionV relativeFrom="paragraph">
              <wp:posOffset>-27940</wp:posOffset>
            </wp:positionV>
            <wp:extent cx="3630930" cy="2618105"/>
            <wp:effectExtent l="0" t="176530" r="259715" b="43815"/>
            <wp:wrapNone/>
            <wp:docPr id="4" name="图片 18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7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860000" flipV="1">
                      <a:off x="0" y="0"/>
                      <a:ext cx="3630930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-5380355</wp:posOffset>
            </wp:positionV>
            <wp:extent cx="7557135" cy="8283575"/>
            <wp:effectExtent l="0" t="0" r="5715" b="0"/>
            <wp:wrapNone/>
            <wp:docPr id="1" name="图片 182" descr="C:\Users\S\Desktop\紫色背景.png紫色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2" descr="C:\Users\S\Desktop\紫色背景.png紫色背景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828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3353435</wp:posOffset>
                </wp:positionV>
                <wp:extent cx="570865" cy="2646680"/>
                <wp:effectExtent l="0" t="0" r="0" b="0"/>
                <wp:wrapNone/>
                <wp:docPr id="78" name="文本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6466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color w:val="7999E2"/>
                                <w:sz w:val="36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 w:val="0"/>
                                <w:bCs w:val="0"/>
                                <w:color w:val="7999E2"/>
                                <w:sz w:val="36"/>
                                <w:szCs w:val="32"/>
                                <w:lang w:val="en-US" w:eastAsia="zh-CN"/>
                              </w:rPr>
                              <w:t>PERSONAL　RESUME</w:t>
                            </w:r>
                          </w:p>
                        </w:txbxContent>
                      </wps:txbx>
                      <wps:bodyPr vert="eaVert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91" o:spid="_x0000_s1026" o:spt="202" type="#_x0000_t202" style="position:absolute;left:0pt;margin-left:349.65pt;margin-top:264.05pt;height:208.4pt;width:44.95pt;z-index:251672576;mso-width-relative:page;mso-height-relative:page;" filled="f" stroked="f" coordsize="21600,21600" o:gfxdata="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DJwaot0AAAALAQAADwAAAAAAAAAB&#10;ACAAAAAiAAAAZHJzL2Rvd25yZXYueG1sUEsBAhQAFAAAAAgAh07iQMSK7/zSAQAAggMAAA4AAAAA&#10;AAAAAQAgAAAALAEAAGRycy9lMm9Eb2MueG1sUEsFBgAAAAAGAAYAWQEAAHAFAAAAAA==&#10;">
                <v:fill on="f" focussize="0,0"/>
                <v:stroke on="f" weight="1.2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color w:val="7999E2"/>
                          <w:sz w:val="36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 w:val="0"/>
                          <w:bCs w:val="0"/>
                          <w:color w:val="7999E2"/>
                          <w:sz w:val="36"/>
                          <w:szCs w:val="32"/>
                          <w:lang w:val="en-US" w:eastAsia="zh-CN"/>
                        </w:rPr>
                        <w:t>PERSONAL　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3204210</wp:posOffset>
                </wp:positionV>
                <wp:extent cx="635" cy="2647950"/>
                <wp:effectExtent l="7620" t="0" r="10795" b="0"/>
                <wp:wrapNone/>
                <wp:docPr id="76" name="直线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64795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9FBEED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88" o:spid="_x0000_s1026" o:spt="20" style="position:absolute;left:0pt;margin-left:356pt;margin-top:252.3pt;height:208.5pt;width:0.05pt;z-index:251671552;mso-width-relative:page;mso-height-relative:page;" filled="f" stroked="t" coordsize="21600,21600" o:gfxdata="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DQt3LdoAAAALAQAADwAAAAAAAAABACAAAAAiAAAAZHJzL2Rvd25yZXYueG1sUEsB&#10;AhQAFAAAAAgAh07iQG+5USPzAQAA4QMAAA4AAAAAAAAAAQAgAAAAKQEAAGRycy9lMm9Eb2MueG1s&#10;UEsFBgAAAAAGAAYAWQEAAI4FAAAAAA==&#10;">
                <v:fill on="f" focussize="0,0"/>
                <v:stroke weight="1.25pt" color="#9FBEED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6210935</wp:posOffset>
                </wp:positionV>
                <wp:extent cx="570865" cy="1057910"/>
                <wp:effectExtent l="0" t="0" r="0" b="0"/>
                <wp:wrapNone/>
                <wp:docPr id="77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105791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7999E2"/>
                                <w:sz w:val="44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7999E2"/>
                                <w:sz w:val="44"/>
                                <w:szCs w:val="40"/>
                                <w:lang w:val="en-US" w:eastAsia="zh-CN"/>
                              </w:rPr>
                              <w:t>夏微凉</w:t>
                            </w:r>
                          </w:p>
                        </w:txbxContent>
                      </wps:txbx>
                      <wps:bodyPr vert="eaVert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9" o:spid="_x0000_s1026" o:spt="202" type="#_x0000_t202" style="position:absolute;left:0pt;margin-left:347.65pt;margin-top:489.05pt;height:83.3pt;width:44.95pt;z-index:251673600;mso-width-relative:page;mso-height-relative:page;" filled="f" stroked="f" coordsize="21600,21600" o:gfxdata="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39nr3gAAAAwBAAAPAAAAAAAA&#10;AAEAIAAAACIAAABkcnMvZG93bnJldi54bWxQSwECFAAUAAAACACHTuJA/rln/9MBAACCAwAADgAA&#10;AAAAAAABACAAAAAtAQAAZHJzL2Uyb0RvYy54bWxQSwUGAAAAAAYABgBZAQAAcgUAAAAA&#10;">
                <v:fill on="f" focussize="0,0"/>
                <v:stroke on="f" weight="1.2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7999E2"/>
                          <w:sz w:val="44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7999E2"/>
                          <w:sz w:val="44"/>
                          <w:szCs w:val="40"/>
                          <w:lang w:val="en-US" w:eastAsia="zh-CN"/>
                        </w:rPr>
                        <w:t>夏微凉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-31115</wp:posOffset>
                </wp:positionV>
                <wp:extent cx="7618730" cy="10772140"/>
                <wp:effectExtent l="0" t="0" r="1270" b="1016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8730" cy="10772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25pt;margin-top:-2.45pt;height:848.2pt;width:599.9pt;z-index:-251657216;v-text-anchor:middle;mso-width-relative:page;mso-height-relative:page;" fillcolor="#FFFFFF [3212]" filled="t" stroked="f" coordsize="21600,21600" o:gfxdata="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JAd7yrWAAAACwEAAA8AAAAAAAAAAQAgAAAAIgAAAGRycy9kb3ducmV2LnhtbFBLAQIUABQAAAAI&#10;AIdO4kCwdLmTYQIAALgEAAAOAAAAAAAAAAEAIAAAACUBAABkcnMvZTJvRG9jLnhtbFBLBQYAAAAA&#10;BgAGAFkBAAD4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6422390</wp:posOffset>
                </wp:positionH>
                <wp:positionV relativeFrom="paragraph">
                  <wp:posOffset>10800715</wp:posOffset>
                </wp:positionV>
                <wp:extent cx="411480" cy="411480"/>
                <wp:effectExtent l="0" t="0" r="7620" b="7620"/>
                <wp:wrapNone/>
                <wp:docPr id="73" name="花边圆形8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11480" cy="4114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58853" y="1717707"/>
                            </a:cxn>
                            <a:cxn ang="0">
                              <a:pos x="1046147" y="1717707"/>
                            </a:cxn>
                            <a:cxn ang="0">
                              <a:pos x="1046147" y="1905000"/>
                            </a:cxn>
                            <a:cxn ang="0">
                              <a:pos x="858853" y="1905000"/>
                            </a:cxn>
                            <a:cxn ang="0">
                              <a:pos x="1278025" y="1651317"/>
                            </a:cxn>
                            <a:cxn ang="0">
                              <a:pos x="1335902" y="1829443"/>
                            </a:cxn>
                            <a:cxn ang="0">
                              <a:pos x="1157775" y="1887320"/>
                            </a:cxn>
                            <a:cxn ang="0">
                              <a:pos x="1099898" y="1709193"/>
                            </a:cxn>
                            <a:cxn ang="0">
                              <a:pos x="626975" y="1651317"/>
                            </a:cxn>
                            <a:cxn ang="0">
                              <a:pos x="805102" y="1709193"/>
                            </a:cxn>
                            <a:cxn ang="0">
                              <a:pos x="747225" y="1887320"/>
                            </a:cxn>
                            <a:cxn ang="0">
                              <a:pos x="569098" y="1829443"/>
                            </a:cxn>
                            <a:cxn ang="0">
                              <a:pos x="1478039" y="1516521"/>
                            </a:cxn>
                            <a:cxn ang="0">
                              <a:pos x="1588128" y="1668045"/>
                            </a:cxn>
                            <a:cxn ang="0">
                              <a:pos x="1436604" y="1778133"/>
                            </a:cxn>
                            <a:cxn ang="0">
                              <a:pos x="1326516" y="1626610"/>
                            </a:cxn>
                            <a:cxn ang="0">
                              <a:pos x="426961" y="1516521"/>
                            </a:cxn>
                            <a:cxn ang="0">
                              <a:pos x="578484" y="1626610"/>
                            </a:cxn>
                            <a:cxn ang="0">
                              <a:pos x="468397" y="1778133"/>
                            </a:cxn>
                            <a:cxn ang="0">
                              <a:pos x="316872" y="1668045"/>
                            </a:cxn>
                            <a:cxn ang="0">
                              <a:pos x="1626610" y="1326516"/>
                            </a:cxn>
                            <a:cxn ang="0">
                              <a:pos x="1778133" y="1436604"/>
                            </a:cxn>
                            <a:cxn ang="0">
                              <a:pos x="1668045" y="1588128"/>
                            </a:cxn>
                            <a:cxn ang="0">
                              <a:pos x="1516521" y="1478039"/>
                            </a:cxn>
                            <a:cxn ang="0">
                              <a:pos x="278391" y="1326516"/>
                            </a:cxn>
                            <a:cxn ang="0">
                              <a:pos x="388479" y="1478039"/>
                            </a:cxn>
                            <a:cxn ang="0">
                              <a:pos x="236955" y="1588128"/>
                            </a:cxn>
                            <a:cxn ang="0">
                              <a:pos x="126867" y="1436604"/>
                            </a:cxn>
                            <a:cxn ang="0">
                              <a:pos x="1709193" y="1099898"/>
                            </a:cxn>
                            <a:cxn ang="0">
                              <a:pos x="1887320" y="1157775"/>
                            </a:cxn>
                            <a:cxn ang="0">
                              <a:pos x="1829443" y="1335902"/>
                            </a:cxn>
                            <a:cxn ang="0">
                              <a:pos x="1651317" y="1278025"/>
                            </a:cxn>
                            <a:cxn ang="0">
                              <a:pos x="195807" y="1099898"/>
                            </a:cxn>
                            <a:cxn ang="0">
                              <a:pos x="253683" y="1278025"/>
                            </a:cxn>
                            <a:cxn ang="0">
                              <a:pos x="75557" y="1335902"/>
                            </a:cxn>
                            <a:cxn ang="0">
                              <a:pos x="17680" y="1157775"/>
                            </a:cxn>
                            <a:cxn ang="0">
                              <a:pos x="1717707" y="858853"/>
                            </a:cxn>
                            <a:cxn ang="0">
                              <a:pos x="1905000" y="858853"/>
                            </a:cxn>
                            <a:cxn ang="0">
                              <a:pos x="1905000" y="1046147"/>
                            </a:cxn>
                            <a:cxn ang="0">
                              <a:pos x="1717707" y="1046147"/>
                            </a:cxn>
                            <a:cxn ang="0">
                              <a:pos x="0" y="858853"/>
                            </a:cxn>
                            <a:cxn ang="0">
                              <a:pos x="187293" y="858853"/>
                            </a:cxn>
                            <a:cxn ang="0">
                              <a:pos x="187293" y="1046147"/>
                            </a:cxn>
                            <a:cxn ang="0">
                              <a:pos x="0" y="1046147"/>
                            </a:cxn>
                            <a:cxn ang="0">
                              <a:pos x="1829443" y="569098"/>
                            </a:cxn>
                            <a:cxn ang="0">
                              <a:pos x="1887320" y="747225"/>
                            </a:cxn>
                            <a:cxn ang="0">
                              <a:pos x="1709193" y="805102"/>
                            </a:cxn>
                            <a:cxn ang="0">
                              <a:pos x="1651317" y="626975"/>
                            </a:cxn>
                            <a:cxn ang="0">
                              <a:pos x="75557" y="569098"/>
                            </a:cxn>
                            <a:cxn ang="0">
                              <a:pos x="253683" y="626975"/>
                            </a:cxn>
                            <a:cxn ang="0">
                              <a:pos x="195807" y="805102"/>
                            </a:cxn>
                            <a:cxn ang="0">
                              <a:pos x="17680" y="747225"/>
                            </a:cxn>
                            <a:cxn ang="0">
                              <a:pos x="1668045" y="316873"/>
                            </a:cxn>
                            <a:cxn ang="0">
                              <a:pos x="1778133" y="468397"/>
                            </a:cxn>
                            <a:cxn ang="0">
                              <a:pos x="1626610" y="578485"/>
                            </a:cxn>
                            <a:cxn ang="0">
                              <a:pos x="1516521" y="426961"/>
                            </a:cxn>
                            <a:cxn ang="0">
                              <a:pos x="236955" y="316873"/>
                            </a:cxn>
                            <a:cxn ang="0">
                              <a:pos x="388479" y="426961"/>
                            </a:cxn>
                            <a:cxn ang="0">
                              <a:pos x="278391" y="578485"/>
                            </a:cxn>
                            <a:cxn ang="0">
                              <a:pos x="126867" y="468397"/>
                            </a:cxn>
                            <a:cxn ang="0">
                              <a:pos x="1436604" y="126868"/>
                            </a:cxn>
                            <a:cxn ang="0">
                              <a:pos x="1588128" y="236955"/>
                            </a:cxn>
                            <a:cxn ang="0">
                              <a:pos x="1478039" y="388480"/>
                            </a:cxn>
                            <a:cxn ang="0">
                              <a:pos x="1326516" y="278391"/>
                            </a:cxn>
                            <a:cxn ang="0">
                              <a:pos x="468397" y="126868"/>
                            </a:cxn>
                            <a:cxn ang="0">
                              <a:pos x="578484" y="278391"/>
                            </a:cxn>
                            <a:cxn ang="0">
                              <a:pos x="426961" y="388480"/>
                            </a:cxn>
                            <a:cxn ang="0">
                              <a:pos x="316872" y="236955"/>
                            </a:cxn>
                            <a:cxn ang="0">
                              <a:pos x="1157775" y="17680"/>
                            </a:cxn>
                            <a:cxn ang="0">
                              <a:pos x="1335902" y="75557"/>
                            </a:cxn>
                            <a:cxn ang="0">
                              <a:pos x="1278025" y="253683"/>
                            </a:cxn>
                            <a:cxn ang="0">
                              <a:pos x="1099898" y="195807"/>
                            </a:cxn>
                            <a:cxn ang="0">
                              <a:pos x="747225" y="17680"/>
                            </a:cxn>
                            <a:cxn ang="0">
                              <a:pos x="805102" y="195807"/>
                            </a:cxn>
                            <a:cxn ang="0">
                              <a:pos x="626975" y="253683"/>
                            </a:cxn>
                            <a:cxn ang="0">
                              <a:pos x="569098" y="75557"/>
                            </a:cxn>
                            <a:cxn ang="0">
                              <a:pos x="858853" y="0"/>
                            </a:cxn>
                            <a:cxn ang="0">
                              <a:pos x="1046147" y="0"/>
                            </a:cxn>
                            <a:cxn ang="0">
                              <a:pos x="1046147" y="187293"/>
                            </a:cxn>
                            <a:cxn ang="0">
                              <a:pos x="858853" y="187293"/>
                            </a:cxn>
                          </a:cxnLst>
                          <a:pathLst>
                            <a:path w="2197224" h="2197224">
                              <a:moveTo>
                                <a:pt x="990600" y="1981200"/>
                              </a:moveTo>
                              <a:lnTo>
                                <a:pt x="1206624" y="1981200"/>
                              </a:lnTo>
                              <a:lnTo>
                                <a:pt x="1206624" y="2197224"/>
                              </a:lnTo>
                              <a:lnTo>
                                <a:pt x="990600" y="2197224"/>
                              </a:lnTo>
                              <a:lnTo>
                                <a:pt x="990600" y="1981200"/>
                              </a:lnTo>
                              <a:close/>
                              <a:moveTo>
                                <a:pt x="1474072" y="1904626"/>
                              </a:moveTo>
                              <a:lnTo>
                                <a:pt x="1540827" y="2110077"/>
                              </a:lnTo>
                              <a:lnTo>
                                <a:pt x="1335376" y="2176832"/>
                              </a:lnTo>
                              <a:lnTo>
                                <a:pt x="1268621" y="1971381"/>
                              </a:lnTo>
                              <a:lnTo>
                                <a:pt x="1474072" y="1904626"/>
                              </a:lnTo>
                              <a:close/>
                              <a:moveTo>
                                <a:pt x="723152" y="1904626"/>
                              </a:moveTo>
                              <a:lnTo>
                                <a:pt x="928603" y="1971381"/>
                              </a:lnTo>
                              <a:lnTo>
                                <a:pt x="861848" y="2176832"/>
                              </a:lnTo>
                              <a:lnTo>
                                <a:pt x="656397" y="2110077"/>
                              </a:lnTo>
                              <a:lnTo>
                                <a:pt x="723152" y="1904626"/>
                              </a:lnTo>
                              <a:close/>
                              <a:moveTo>
                                <a:pt x="1704768" y="1749153"/>
                              </a:moveTo>
                              <a:lnTo>
                                <a:pt x="1831744" y="1923920"/>
                              </a:lnTo>
                              <a:lnTo>
                                <a:pt x="1656977" y="2050896"/>
                              </a:lnTo>
                              <a:lnTo>
                                <a:pt x="1530001" y="1876129"/>
                              </a:lnTo>
                              <a:lnTo>
                                <a:pt x="1704768" y="1749153"/>
                              </a:lnTo>
                              <a:close/>
                              <a:moveTo>
                                <a:pt x="492456" y="1749153"/>
                              </a:moveTo>
                              <a:lnTo>
                                <a:pt x="667223" y="1876129"/>
                              </a:lnTo>
                              <a:lnTo>
                                <a:pt x="540248" y="2050896"/>
                              </a:lnTo>
                              <a:lnTo>
                                <a:pt x="365480" y="1923920"/>
                              </a:lnTo>
                              <a:lnTo>
                                <a:pt x="492456" y="1749153"/>
                              </a:lnTo>
                              <a:close/>
                              <a:moveTo>
                                <a:pt x="1876129" y="1530001"/>
                              </a:moveTo>
                              <a:lnTo>
                                <a:pt x="2050896" y="1656977"/>
                              </a:lnTo>
                              <a:lnTo>
                                <a:pt x="1923920" y="1831744"/>
                              </a:lnTo>
                              <a:lnTo>
                                <a:pt x="1749153" y="1704768"/>
                              </a:lnTo>
                              <a:lnTo>
                                <a:pt x="1876129" y="1530001"/>
                              </a:lnTo>
                              <a:close/>
                              <a:moveTo>
                                <a:pt x="321096" y="1530001"/>
                              </a:moveTo>
                              <a:lnTo>
                                <a:pt x="448071" y="1704768"/>
                              </a:lnTo>
                              <a:lnTo>
                                <a:pt x="273304" y="1831744"/>
                              </a:lnTo>
                              <a:lnTo>
                                <a:pt x="146328" y="1656977"/>
                              </a:lnTo>
                              <a:lnTo>
                                <a:pt x="321096" y="1530001"/>
                              </a:lnTo>
                              <a:close/>
                              <a:moveTo>
                                <a:pt x="1971381" y="1268621"/>
                              </a:moveTo>
                              <a:lnTo>
                                <a:pt x="2176832" y="1335376"/>
                              </a:lnTo>
                              <a:lnTo>
                                <a:pt x="2110077" y="1540827"/>
                              </a:lnTo>
                              <a:lnTo>
                                <a:pt x="1904626" y="1474072"/>
                              </a:lnTo>
                              <a:lnTo>
                                <a:pt x="1971381" y="1268621"/>
                              </a:lnTo>
                              <a:close/>
                              <a:moveTo>
                                <a:pt x="225843" y="1268621"/>
                              </a:moveTo>
                              <a:lnTo>
                                <a:pt x="292598" y="1474072"/>
                              </a:lnTo>
                              <a:lnTo>
                                <a:pt x="87147" y="1540827"/>
                              </a:lnTo>
                              <a:lnTo>
                                <a:pt x="20392" y="1335376"/>
                              </a:lnTo>
                              <a:lnTo>
                                <a:pt x="225843" y="1268621"/>
                              </a:lnTo>
                              <a:close/>
                              <a:moveTo>
                                <a:pt x="1981200" y="990600"/>
                              </a:moveTo>
                              <a:lnTo>
                                <a:pt x="2197224" y="990600"/>
                              </a:lnTo>
                              <a:lnTo>
                                <a:pt x="2197224" y="1206624"/>
                              </a:lnTo>
                              <a:lnTo>
                                <a:pt x="1981200" y="1206624"/>
                              </a:lnTo>
                              <a:lnTo>
                                <a:pt x="1981200" y="990600"/>
                              </a:lnTo>
                              <a:close/>
                              <a:moveTo>
                                <a:pt x="0" y="990600"/>
                              </a:moveTo>
                              <a:lnTo>
                                <a:pt x="216024" y="990600"/>
                              </a:lnTo>
                              <a:lnTo>
                                <a:pt x="216024" y="1206624"/>
                              </a:lnTo>
                              <a:lnTo>
                                <a:pt x="0" y="1206624"/>
                              </a:lnTo>
                              <a:lnTo>
                                <a:pt x="0" y="990600"/>
                              </a:lnTo>
                              <a:close/>
                              <a:moveTo>
                                <a:pt x="2110077" y="656397"/>
                              </a:moveTo>
                              <a:lnTo>
                                <a:pt x="2176832" y="861848"/>
                              </a:lnTo>
                              <a:lnTo>
                                <a:pt x="1971381" y="928603"/>
                              </a:lnTo>
                              <a:lnTo>
                                <a:pt x="1904626" y="723152"/>
                              </a:lnTo>
                              <a:lnTo>
                                <a:pt x="2110077" y="656397"/>
                              </a:lnTo>
                              <a:close/>
                              <a:moveTo>
                                <a:pt x="87147" y="656397"/>
                              </a:moveTo>
                              <a:lnTo>
                                <a:pt x="292598" y="723152"/>
                              </a:lnTo>
                              <a:lnTo>
                                <a:pt x="225843" y="928603"/>
                              </a:lnTo>
                              <a:lnTo>
                                <a:pt x="20392" y="861848"/>
                              </a:lnTo>
                              <a:lnTo>
                                <a:pt x="87147" y="656397"/>
                              </a:lnTo>
                              <a:close/>
                              <a:moveTo>
                                <a:pt x="1923920" y="365481"/>
                              </a:moveTo>
                              <a:lnTo>
                                <a:pt x="2050896" y="540248"/>
                              </a:lnTo>
                              <a:lnTo>
                                <a:pt x="1876129" y="667224"/>
                              </a:lnTo>
                              <a:lnTo>
                                <a:pt x="1749153" y="492456"/>
                              </a:lnTo>
                              <a:lnTo>
                                <a:pt x="1923920" y="365481"/>
                              </a:lnTo>
                              <a:close/>
                              <a:moveTo>
                                <a:pt x="273304" y="365481"/>
                              </a:moveTo>
                              <a:lnTo>
                                <a:pt x="448071" y="492456"/>
                              </a:lnTo>
                              <a:lnTo>
                                <a:pt x="321096" y="667224"/>
                              </a:lnTo>
                              <a:lnTo>
                                <a:pt x="146328" y="540248"/>
                              </a:lnTo>
                              <a:lnTo>
                                <a:pt x="273304" y="365481"/>
                              </a:lnTo>
                              <a:close/>
                              <a:moveTo>
                                <a:pt x="1656977" y="146329"/>
                              </a:moveTo>
                              <a:lnTo>
                                <a:pt x="1831744" y="273304"/>
                              </a:lnTo>
                              <a:lnTo>
                                <a:pt x="1704768" y="448072"/>
                              </a:lnTo>
                              <a:lnTo>
                                <a:pt x="1530001" y="321096"/>
                              </a:lnTo>
                              <a:lnTo>
                                <a:pt x="1656977" y="146329"/>
                              </a:lnTo>
                              <a:close/>
                              <a:moveTo>
                                <a:pt x="540248" y="146329"/>
                              </a:moveTo>
                              <a:lnTo>
                                <a:pt x="667223" y="321096"/>
                              </a:lnTo>
                              <a:lnTo>
                                <a:pt x="492456" y="448072"/>
                              </a:lnTo>
                              <a:lnTo>
                                <a:pt x="365480" y="273304"/>
                              </a:lnTo>
                              <a:lnTo>
                                <a:pt x="540248" y="146329"/>
                              </a:lnTo>
                              <a:close/>
                              <a:moveTo>
                                <a:pt x="1335376" y="20392"/>
                              </a:moveTo>
                              <a:lnTo>
                                <a:pt x="1540827" y="87147"/>
                              </a:lnTo>
                              <a:lnTo>
                                <a:pt x="1474072" y="292598"/>
                              </a:lnTo>
                              <a:lnTo>
                                <a:pt x="1268621" y="225843"/>
                              </a:lnTo>
                              <a:lnTo>
                                <a:pt x="1335376" y="20392"/>
                              </a:lnTo>
                              <a:close/>
                              <a:moveTo>
                                <a:pt x="861848" y="20392"/>
                              </a:moveTo>
                              <a:lnTo>
                                <a:pt x="928603" y="225843"/>
                              </a:lnTo>
                              <a:lnTo>
                                <a:pt x="723152" y="292598"/>
                              </a:lnTo>
                              <a:lnTo>
                                <a:pt x="656397" y="87147"/>
                              </a:lnTo>
                              <a:lnTo>
                                <a:pt x="861848" y="20392"/>
                              </a:lnTo>
                              <a:close/>
                              <a:moveTo>
                                <a:pt x="990600" y="0"/>
                              </a:moveTo>
                              <a:lnTo>
                                <a:pt x="1206624" y="0"/>
                              </a:lnTo>
                              <a:lnTo>
                                <a:pt x="1206624" y="216024"/>
                              </a:lnTo>
                              <a:lnTo>
                                <a:pt x="990600" y="216024"/>
                              </a:lnTo>
                              <a:lnTo>
                                <a:pt x="990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999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花边圆形8 302" o:spid="_x0000_s1026" o:spt="100" style="position:absolute;left:0pt;flip:x y;margin-left:505.7pt;margin-top:850.45pt;height:32.4pt;width:32.4pt;z-index:251664384;v-text-anchor:middle;mso-width-relative:page;mso-height-relative:page;" fillcolor="#FF9999" filled="t" stroked="f" coordsize="2197224,2197224" o:gfxdata="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" path="m990600,1981200l1206624,1981200,1206624,2197224,990600,2197224,990600,1981200xm1474072,1904626l1540827,2110077,1335376,2176832,1268621,1971381,1474072,1904626xm723152,1904626l928603,1971381,861848,2176832,656397,2110077,723152,1904626xm1704768,1749153l1831744,1923920,1656977,2050896,1530001,1876129,1704768,1749153xm492456,1749153l667223,1876129,540248,2050896,365480,1923920,492456,1749153xm1876129,1530001l2050896,1656977,1923920,1831744,1749153,1704768,1876129,1530001xm321096,1530001l448071,1704768,273304,1831744,146328,1656977,321096,1530001xm1971381,1268621l2176832,1335376,2110077,1540827,1904626,1474072,1971381,1268621xm225843,1268621l292598,1474072,87147,1540827,20392,1335376,225843,1268621xm1981200,990600l2197224,990600,2197224,1206624,1981200,1206624,1981200,990600xm0,990600l216024,990600,216024,1206624,0,1206624,0,990600xm2110077,656397l2176832,861848,1971381,928603,1904626,723152,2110077,656397xm87147,656397l292598,723152,225843,928603,20392,861848,87147,656397xm1923920,365481l2050896,540248,1876129,667224,1749153,492456,1923920,365481xm273304,365481l448071,492456,321096,667224,146328,540248,273304,365481xm1656977,146329l1831744,273304,1704768,448072,1530001,321096,1656977,146329xm540248,146329l667223,321096,492456,448072,365480,273304,540248,146329xm1335376,20392l1540827,87147,1474072,292598,1268621,225843,1335376,20392xm861848,20392l928603,225843,723152,292598,656397,87147,861848,20392xm990600,0l1206624,0,1206624,216024,990600,216024,990600,0xe">
                <v:path o:connectlocs="858853,1717707;1046147,1717707;1046147,1905000;858853,1905000;1278025,1651317;1335902,1829443;1157775,1887320;1099898,1709193;626975,1651317;805102,1709193;747225,1887320;569098,1829443;1478039,1516521;1588128,1668045;1436604,1778133;1326516,1626610;426961,1516521;578484,1626610;468397,1778133;316872,1668045;1626610,1326516;1778133,1436604;1668045,1588128;1516521,1478039;278391,1326516;388479,1478039;236955,1588128;126867,1436604;1709193,1099898;1887320,1157775;1829443,1335902;1651317,1278025;195807,1099898;253683,1278025;75557,1335902;17680,1157775;1717707,858853;1905000,858853;1905000,1046147;1717707,1046147;0,858853;187293,858853;187293,1046147;0,1046147;1829443,569098;1887320,747225;1709193,805102;1651317,626975;75557,569098;253683,626975;195807,805102;17680,747225;1668045,316873;1778133,468397;1626610,578485;1516521,426961;236955,316873;388479,426961;278391,578485;126867,468397;1436604,126868;1588128,236955;1478039,388480;1326516,278391;468397,126868;578484,278391;426961,388480;316872,236955;1157775,17680;1335902,75557;1278025,253683;1099898,195807;747225,17680;805102,195807;626975,253683;569098,75557;858853,0;1046147,0;1046147,187293;858853,187293" o:connectangles="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6841490</wp:posOffset>
                </wp:positionH>
                <wp:positionV relativeFrom="paragraph">
                  <wp:posOffset>10945495</wp:posOffset>
                </wp:positionV>
                <wp:extent cx="402590" cy="389255"/>
                <wp:effectExtent l="0" t="0" r="16510" b="10795"/>
                <wp:wrapNone/>
                <wp:docPr id="74" name="花边圆形8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02590" cy="3892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858853" y="1717707"/>
                            </a:cxn>
                            <a:cxn ang="0">
                              <a:pos x="1046147" y="1717707"/>
                            </a:cxn>
                            <a:cxn ang="0">
                              <a:pos x="1046147" y="1905000"/>
                            </a:cxn>
                            <a:cxn ang="0">
                              <a:pos x="858853" y="1905000"/>
                            </a:cxn>
                            <a:cxn ang="0">
                              <a:pos x="1278025" y="1651317"/>
                            </a:cxn>
                            <a:cxn ang="0">
                              <a:pos x="1335902" y="1829443"/>
                            </a:cxn>
                            <a:cxn ang="0">
                              <a:pos x="1157775" y="1887320"/>
                            </a:cxn>
                            <a:cxn ang="0">
                              <a:pos x="1099898" y="1709193"/>
                            </a:cxn>
                            <a:cxn ang="0">
                              <a:pos x="626975" y="1651317"/>
                            </a:cxn>
                            <a:cxn ang="0">
                              <a:pos x="805102" y="1709193"/>
                            </a:cxn>
                            <a:cxn ang="0">
                              <a:pos x="747225" y="1887320"/>
                            </a:cxn>
                            <a:cxn ang="0">
                              <a:pos x="569098" y="1829443"/>
                            </a:cxn>
                            <a:cxn ang="0">
                              <a:pos x="1478039" y="1516521"/>
                            </a:cxn>
                            <a:cxn ang="0">
                              <a:pos x="1588128" y="1668045"/>
                            </a:cxn>
                            <a:cxn ang="0">
                              <a:pos x="1436604" y="1778133"/>
                            </a:cxn>
                            <a:cxn ang="0">
                              <a:pos x="1326516" y="1626610"/>
                            </a:cxn>
                            <a:cxn ang="0">
                              <a:pos x="426961" y="1516521"/>
                            </a:cxn>
                            <a:cxn ang="0">
                              <a:pos x="578484" y="1626610"/>
                            </a:cxn>
                            <a:cxn ang="0">
                              <a:pos x="468397" y="1778133"/>
                            </a:cxn>
                            <a:cxn ang="0">
                              <a:pos x="316872" y="1668045"/>
                            </a:cxn>
                            <a:cxn ang="0">
                              <a:pos x="1626610" y="1326516"/>
                            </a:cxn>
                            <a:cxn ang="0">
                              <a:pos x="1778133" y="1436604"/>
                            </a:cxn>
                            <a:cxn ang="0">
                              <a:pos x="1668045" y="1588128"/>
                            </a:cxn>
                            <a:cxn ang="0">
                              <a:pos x="1516521" y="1478039"/>
                            </a:cxn>
                            <a:cxn ang="0">
                              <a:pos x="278391" y="1326516"/>
                            </a:cxn>
                            <a:cxn ang="0">
                              <a:pos x="388479" y="1478039"/>
                            </a:cxn>
                            <a:cxn ang="0">
                              <a:pos x="236955" y="1588128"/>
                            </a:cxn>
                            <a:cxn ang="0">
                              <a:pos x="126867" y="1436604"/>
                            </a:cxn>
                            <a:cxn ang="0">
                              <a:pos x="1709193" y="1099898"/>
                            </a:cxn>
                            <a:cxn ang="0">
                              <a:pos x="1887320" y="1157775"/>
                            </a:cxn>
                            <a:cxn ang="0">
                              <a:pos x="1829443" y="1335902"/>
                            </a:cxn>
                            <a:cxn ang="0">
                              <a:pos x="1651317" y="1278025"/>
                            </a:cxn>
                            <a:cxn ang="0">
                              <a:pos x="195807" y="1099898"/>
                            </a:cxn>
                            <a:cxn ang="0">
                              <a:pos x="253683" y="1278025"/>
                            </a:cxn>
                            <a:cxn ang="0">
                              <a:pos x="75557" y="1335902"/>
                            </a:cxn>
                            <a:cxn ang="0">
                              <a:pos x="17680" y="1157775"/>
                            </a:cxn>
                            <a:cxn ang="0">
                              <a:pos x="1717707" y="858853"/>
                            </a:cxn>
                            <a:cxn ang="0">
                              <a:pos x="1905000" y="858853"/>
                            </a:cxn>
                            <a:cxn ang="0">
                              <a:pos x="1905000" y="1046147"/>
                            </a:cxn>
                            <a:cxn ang="0">
                              <a:pos x="1717707" y="1046147"/>
                            </a:cxn>
                            <a:cxn ang="0">
                              <a:pos x="0" y="858853"/>
                            </a:cxn>
                            <a:cxn ang="0">
                              <a:pos x="187293" y="858853"/>
                            </a:cxn>
                            <a:cxn ang="0">
                              <a:pos x="187293" y="1046147"/>
                            </a:cxn>
                            <a:cxn ang="0">
                              <a:pos x="0" y="1046147"/>
                            </a:cxn>
                            <a:cxn ang="0">
                              <a:pos x="1829443" y="569098"/>
                            </a:cxn>
                            <a:cxn ang="0">
                              <a:pos x="1887320" y="747225"/>
                            </a:cxn>
                            <a:cxn ang="0">
                              <a:pos x="1709193" y="805102"/>
                            </a:cxn>
                            <a:cxn ang="0">
                              <a:pos x="1651317" y="626975"/>
                            </a:cxn>
                            <a:cxn ang="0">
                              <a:pos x="75557" y="569098"/>
                            </a:cxn>
                            <a:cxn ang="0">
                              <a:pos x="253683" y="626975"/>
                            </a:cxn>
                            <a:cxn ang="0">
                              <a:pos x="195807" y="805102"/>
                            </a:cxn>
                            <a:cxn ang="0">
                              <a:pos x="17680" y="747225"/>
                            </a:cxn>
                            <a:cxn ang="0">
                              <a:pos x="1668045" y="316873"/>
                            </a:cxn>
                            <a:cxn ang="0">
                              <a:pos x="1778133" y="468397"/>
                            </a:cxn>
                            <a:cxn ang="0">
                              <a:pos x="1626610" y="578485"/>
                            </a:cxn>
                            <a:cxn ang="0">
                              <a:pos x="1516521" y="426961"/>
                            </a:cxn>
                            <a:cxn ang="0">
                              <a:pos x="236955" y="316873"/>
                            </a:cxn>
                            <a:cxn ang="0">
                              <a:pos x="388479" y="426961"/>
                            </a:cxn>
                            <a:cxn ang="0">
                              <a:pos x="278391" y="578485"/>
                            </a:cxn>
                            <a:cxn ang="0">
                              <a:pos x="126867" y="468397"/>
                            </a:cxn>
                            <a:cxn ang="0">
                              <a:pos x="1436604" y="126868"/>
                            </a:cxn>
                            <a:cxn ang="0">
                              <a:pos x="1588128" y="236955"/>
                            </a:cxn>
                            <a:cxn ang="0">
                              <a:pos x="1478039" y="388480"/>
                            </a:cxn>
                            <a:cxn ang="0">
                              <a:pos x="1326516" y="278391"/>
                            </a:cxn>
                            <a:cxn ang="0">
                              <a:pos x="468397" y="126868"/>
                            </a:cxn>
                            <a:cxn ang="0">
                              <a:pos x="578484" y="278391"/>
                            </a:cxn>
                            <a:cxn ang="0">
                              <a:pos x="426961" y="388480"/>
                            </a:cxn>
                            <a:cxn ang="0">
                              <a:pos x="316872" y="236955"/>
                            </a:cxn>
                            <a:cxn ang="0">
                              <a:pos x="1157775" y="17680"/>
                            </a:cxn>
                            <a:cxn ang="0">
                              <a:pos x="1335902" y="75557"/>
                            </a:cxn>
                            <a:cxn ang="0">
                              <a:pos x="1278025" y="253683"/>
                            </a:cxn>
                            <a:cxn ang="0">
                              <a:pos x="1099898" y="195807"/>
                            </a:cxn>
                            <a:cxn ang="0">
                              <a:pos x="747225" y="17680"/>
                            </a:cxn>
                            <a:cxn ang="0">
                              <a:pos x="805102" y="195807"/>
                            </a:cxn>
                            <a:cxn ang="0">
                              <a:pos x="626975" y="253683"/>
                            </a:cxn>
                            <a:cxn ang="0">
                              <a:pos x="569098" y="75557"/>
                            </a:cxn>
                            <a:cxn ang="0">
                              <a:pos x="858853" y="0"/>
                            </a:cxn>
                            <a:cxn ang="0">
                              <a:pos x="1046147" y="0"/>
                            </a:cxn>
                            <a:cxn ang="0">
                              <a:pos x="1046147" y="187293"/>
                            </a:cxn>
                            <a:cxn ang="0">
                              <a:pos x="858853" y="187293"/>
                            </a:cxn>
                          </a:cxnLst>
                          <a:pathLst>
                            <a:path w="2197224" h="2197224">
                              <a:moveTo>
                                <a:pt x="990600" y="1981200"/>
                              </a:moveTo>
                              <a:lnTo>
                                <a:pt x="1206624" y="1981200"/>
                              </a:lnTo>
                              <a:lnTo>
                                <a:pt x="1206624" y="2197224"/>
                              </a:lnTo>
                              <a:lnTo>
                                <a:pt x="990600" y="2197224"/>
                              </a:lnTo>
                              <a:lnTo>
                                <a:pt x="990600" y="1981200"/>
                              </a:lnTo>
                              <a:close/>
                              <a:moveTo>
                                <a:pt x="1474072" y="1904626"/>
                              </a:moveTo>
                              <a:lnTo>
                                <a:pt x="1540827" y="2110077"/>
                              </a:lnTo>
                              <a:lnTo>
                                <a:pt x="1335376" y="2176832"/>
                              </a:lnTo>
                              <a:lnTo>
                                <a:pt x="1268621" y="1971381"/>
                              </a:lnTo>
                              <a:lnTo>
                                <a:pt x="1474072" y="1904626"/>
                              </a:lnTo>
                              <a:close/>
                              <a:moveTo>
                                <a:pt x="723152" y="1904626"/>
                              </a:moveTo>
                              <a:lnTo>
                                <a:pt x="928603" y="1971381"/>
                              </a:lnTo>
                              <a:lnTo>
                                <a:pt x="861848" y="2176832"/>
                              </a:lnTo>
                              <a:lnTo>
                                <a:pt x="656397" y="2110077"/>
                              </a:lnTo>
                              <a:lnTo>
                                <a:pt x="723152" y="1904626"/>
                              </a:lnTo>
                              <a:close/>
                              <a:moveTo>
                                <a:pt x="1704768" y="1749153"/>
                              </a:moveTo>
                              <a:lnTo>
                                <a:pt x="1831744" y="1923920"/>
                              </a:lnTo>
                              <a:lnTo>
                                <a:pt x="1656977" y="2050896"/>
                              </a:lnTo>
                              <a:lnTo>
                                <a:pt x="1530001" y="1876129"/>
                              </a:lnTo>
                              <a:lnTo>
                                <a:pt x="1704768" y="1749153"/>
                              </a:lnTo>
                              <a:close/>
                              <a:moveTo>
                                <a:pt x="492456" y="1749153"/>
                              </a:moveTo>
                              <a:lnTo>
                                <a:pt x="667223" y="1876129"/>
                              </a:lnTo>
                              <a:lnTo>
                                <a:pt x="540248" y="2050896"/>
                              </a:lnTo>
                              <a:lnTo>
                                <a:pt x="365480" y="1923920"/>
                              </a:lnTo>
                              <a:lnTo>
                                <a:pt x="492456" y="1749153"/>
                              </a:lnTo>
                              <a:close/>
                              <a:moveTo>
                                <a:pt x="1876129" y="1530001"/>
                              </a:moveTo>
                              <a:lnTo>
                                <a:pt x="2050896" y="1656977"/>
                              </a:lnTo>
                              <a:lnTo>
                                <a:pt x="1923920" y="1831744"/>
                              </a:lnTo>
                              <a:lnTo>
                                <a:pt x="1749153" y="1704768"/>
                              </a:lnTo>
                              <a:lnTo>
                                <a:pt x="1876129" y="1530001"/>
                              </a:lnTo>
                              <a:close/>
                              <a:moveTo>
                                <a:pt x="321096" y="1530001"/>
                              </a:moveTo>
                              <a:lnTo>
                                <a:pt x="448071" y="1704768"/>
                              </a:lnTo>
                              <a:lnTo>
                                <a:pt x="273304" y="1831744"/>
                              </a:lnTo>
                              <a:lnTo>
                                <a:pt x="146328" y="1656977"/>
                              </a:lnTo>
                              <a:lnTo>
                                <a:pt x="321096" y="1530001"/>
                              </a:lnTo>
                              <a:close/>
                              <a:moveTo>
                                <a:pt x="1971381" y="1268621"/>
                              </a:moveTo>
                              <a:lnTo>
                                <a:pt x="2176832" y="1335376"/>
                              </a:lnTo>
                              <a:lnTo>
                                <a:pt x="2110077" y="1540827"/>
                              </a:lnTo>
                              <a:lnTo>
                                <a:pt x="1904626" y="1474072"/>
                              </a:lnTo>
                              <a:lnTo>
                                <a:pt x="1971381" y="1268621"/>
                              </a:lnTo>
                              <a:close/>
                              <a:moveTo>
                                <a:pt x="225843" y="1268621"/>
                              </a:moveTo>
                              <a:lnTo>
                                <a:pt x="292598" y="1474072"/>
                              </a:lnTo>
                              <a:lnTo>
                                <a:pt x="87147" y="1540827"/>
                              </a:lnTo>
                              <a:lnTo>
                                <a:pt x="20392" y="1335376"/>
                              </a:lnTo>
                              <a:lnTo>
                                <a:pt x="225843" y="1268621"/>
                              </a:lnTo>
                              <a:close/>
                              <a:moveTo>
                                <a:pt x="1981200" y="990600"/>
                              </a:moveTo>
                              <a:lnTo>
                                <a:pt x="2197224" y="990600"/>
                              </a:lnTo>
                              <a:lnTo>
                                <a:pt x="2197224" y="1206624"/>
                              </a:lnTo>
                              <a:lnTo>
                                <a:pt x="1981200" y="1206624"/>
                              </a:lnTo>
                              <a:lnTo>
                                <a:pt x="1981200" y="990600"/>
                              </a:lnTo>
                              <a:close/>
                              <a:moveTo>
                                <a:pt x="0" y="990600"/>
                              </a:moveTo>
                              <a:lnTo>
                                <a:pt x="216024" y="990600"/>
                              </a:lnTo>
                              <a:lnTo>
                                <a:pt x="216024" y="1206624"/>
                              </a:lnTo>
                              <a:lnTo>
                                <a:pt x="0" y="1206624"/>
                              </a:lnTo>
                              <a:lnTo>
                                <a:pt x="0" y="990600"/>
                              </a:lnTo>
                              <a:close/>
                              <a:moveTo>
                                <a:pt x="2110077" y="656397"/>
                              </a:moveTo>
                              <a:lnTo>
                                <a:pt x="2176832" y="861848"/>
                              </a:lnTo>
                              <a:lnTo>
                                <a:pt x="1971381" y="928603"/>
                              </a:lnTo>
                              <a:lnTo>
                                <a:pt x="1904626" y="723152"/>
                              </a:lnTo>
                              <a:lnTo>
                                <a:pt x="2110077" y="656397"/>
                              </a:lnTo>
                              <a:close/>
                              <a:moveTo>
                                <a:pt x="87147" y="656397"/>
                              </a:moveTo>
                              <a:lnTo>
                                <a:pt x="292598" y="723152"/>
                              </a:lnTo>
                              <a:lnTo>
                                <a:pt x="225843" y="928603"/>
                              </a:lnTo>
                              <a:lnTo>
                                <a:pt x="20392" y="861848"/>
                              </a:lnTo>
                              <a:lnTo>
                                <a:pt x="87147" y="656397"/>
                              </a:lnTo>
                              <a:close/>
                              <a:moveTo>
                                <a:pt x="1923920" y="365481"/>
                              </a:moveTo>
                              <a:lnTo>
                                <a:pt x="2050896" y="540248"/>
                              </a:lnTo>
                              <a:lnTo>
                                <a:pt x="1876129" y="667224"/>
                              </a:lnTo>
                              <a:lnTo>
                                <a:pt x="1749153" y="492456"/>
                              </a:lnTo>
                              <a:lnTo>
                                <a:pt x="1923920" y="365481"/>
                              </a:lnTo>
                              <a:close/>
                              <a:moveTo>
                                <a:pt x="273304" y="365481"/>
                              </a:moveTo>
                              <a:lnTo>
                                <a:pt x="448071" y="492456"/>
                              </a:lnTo>
                              <a:lnTo>
                                <a:pt x="321096" y="667224"/>
                              </a:lnTo>
                              <a:lnTo>
                                <a:pt x="146328" y="540248"/>
                              </a:lnTo>
                              <a:lnTo>
                                <a:pt x="273304" y="365481"/>
                              </a:lnTo>
                              <a:close/>
                              <a:moveTo>
                                <a:pt x="1656977" y="146329"/>
                              </a:moveTo>
                              <a:lnTo>
                                <a:pt x="1831744" y="273304"/>
                              </a:lnTo>
                              <a:lnTo>
                                <a:pt x="1704768" y="448072"/>
                              </a:lnTo>
                              <a:lnTo>
                                <a:pt x="1530001" y="321096"/>
                              </a:lnTo>
                              <a:lnTo>
                                <a:pt x="1656977" y="146329"/>
                              </a:lnTo>
                              <a:close/>
                              <a:moveTo>
                                <a:pt x="540248" y="146329"/>
                              </a:moveTo>
                              <a:lnTo>
                                <a:pt x="667223" y="321096"/>
                              </a:lnTo>
                              <a:lnTo>
                                <a:pt x="492456" y="448072"/>
                              </a:lnTo>
                              <a:lnTo>
                                <a:pt x="365480" y="273304"/>
                              </a:lnTo>
                              <a:lnTo>
                                <a:pt x="540248" y="146329"/>
                              </a:lnTo>
                              <a:close/>
                              <a:moveTo>
                                <a:pt x="1335376" y="20392"/>
                              </a:moveTo>
                              <a:lnTo>
                                <a:pt x="1540827" y="87147"/>
                              </a:lnTo>
                              <a:lnTo>
                                <a:pt x="1474072" y="292598"/>
                              </a:lnTo>
                              <a:lnTo>
                                <a:pt x="1268621" y="225843"/>
                              </a:lnTo>
                              <a:lnTo>
                                <a:pt x="1335376" y="20392"/>
                              </a:lnTo>
                              <a:close/>
                              <a:moveTo>
                                <a:pt x="861848" y="20392"/>
                              </a:moveTo>
                              <a:lnTo>
                                <a:pt x="928603" y="225843"/>
                              </a:lnTo>
                              <a:lnTo>
                                <a:pt x="723152" y="292598"/>
                              </a:lnTo>
                              <a:lnTo>
                                <a:pt x="656397" y="87147"/>
                              </a:lnTo>
                              <a:lnTo>
                                <a:pt x="861848" y="20392"/>
                              </a:lnTo>
                              <a:close/>
                              <a:moveTo>
                                <a:pt x="990600" y="0"/>
                              </a:moveTo>
                              <a:lnTo>
                                <a:pt x="1206624" y="0"/>
                              </a:lnTo>
                              <a:lnTo>
                                <a:pt x="1206624" y="216024"/>
                              </a:lnTo>
                              <a:lnTo>
                                <a:pt x="990600" y="216024"/>
                              </a:lnTo>
                              <a:lnTo>
                                <a:pt x="990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9999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花边圆形8 302" o:spid="_x0000_s1026" o:spt="100" style="position:absolute;left:0pt;flip:x y;margin-left:538.7pt;margin-top:861.85pt;height:30.65pt;width:31.7pt;z-index:251665408;v-text-anchor:middle;mso-width-relative:page;mso-height-relative:page;" fillcolor="#FF9999" filled="t" stroked="f" coordsize="2197224,2197224" o:gfxdata="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" path="m990600,1981200l1206624,1981200,1206624,2197224,990600,2197224,990600,1981200xm1474072,1904626l1540827,2110077,1335376,2176832,1268621,1971381,1474072,1904626xm723152,1904626l928603,1971381,861848,2176832,656397,2110077,723152,1904626xm1704768,1749153l1831744,1923920,1656977,2050896,1530001,1876129,1704768,1749153xm492456,1749153l667223,1876129,540248,2050896,365480,1923920,492456,1749153xm1876129,1530001l2050896,1656977,1923920,1831744,1749153,1704768,1876129,1530001xm321096,1530001l448071,1704768,273304,1831744,146328,1656977,321096,1530001xm1971381,1268621l2176832,1335376,2110077,1540827,1904626,1474072,1971381,1268621xm225843,1268621l292598,1474072,87147,1540827,20392,1335376,225843,1268621xm1981200,990600l2197224,990600,2197224,1206624,1981200,1206624,1981200,990600xm0,990600l216024,990600,216024,1206624,0,1206624,0,990600xm2110077,656397l2176832,861848,1971381,928603,1904626,723152,2110077,656397xm87147,656397l292598,723152,225843,928603,20392,861848,87147,656397xm1923920,365481l2050896,540248,1876129,667224,1749153,492456,1923920,365481xm273304,365481l448071,492456,321096,667224,146328,540248,273304,365481xm1656977,146329l1831744,273304,1704768,448072,1530001,321096,1656977,146329xm540248,146329l667223,321096,492456,448072,365480,273304,540248,146329xm1335376,20392l1540827,87147,1474072,292598,1268621,225843,1335376,20392xm861848,20392l928603,225843,723152,292598,656397,87147,861848,20392xm990600,0l1206624,0,1206624,216024,990600,216024,990600,0xe">
                <v:path o:connectlocs="858853,1717707;1046147,1717707;1046147,1905000;858853,1905000;1278025,1651317;1335902,1829443;1157775,1887320;1099898,1709193;626975,1651317;805102,1709193;747225,1887320;569098,1829443;1478039,1516521;1588128,1668045;1436604,1778133;1326516,1626610;426961,1516521;578484,1626610;468397,1778133;316872,1668045;1626610,1326516;1778133,1436604;1668045,1588128;1516521,1478039;278391,1326516;388479,1478039;236955,1588128;126867,1436604;1709193,1099898;1887320,1157775;1829443,1335902;1651317,1278025;195807,1099898;253683,1278025;75557,1335902;17680,1157775;1717707,858853;1905000,858853;1905000,1046147;1717707,1046147;0,858853;187293,858853;187293,1046147;0,1046147;1829443,569098;1887320,747225;1709193,805102;1651317,626975;75557,569098;253683,626975;195807,805102;17680,747225;1668045,316873;1778133,468397;1626610,578485;1516521,426961;236955,316873;388479,426961;278391,578485;126867,468397;1436604,126868;1588128,236955;1478039,388480;1326516,278391;468397,126868;578484,278391;426961,388480;316872,236955;1157775,17680;1335902,75557;1278025,253683;1099898,195807;747225,17680;805102,195807;626975,253683;569098,75557;858853,0;1046147,0;1046147,187293;858853,187293" o:connectangles="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11193145</wp:posOffset>
                </wp:positionV>
                <wp:extent cx="3358515" cy="443865"/>
                <wp:effectExtent l="0" t="635" r="13335" b="0"/>
                <wp:wrapNone/>
                <wp:docPr id="55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358515" cy="443865"/>
                          <a:chOff x="0" y="0"/>
                          <a:chExt cx="7237" cy="956"/>
                        </a:xfrm>
                      </wpg:grpSpPr>
                      <wpg:grpSp>
                        <wpg:cNvPr id="42" name="组合 132"/>
                        <wpg:cNvGrpSpPr/>
                        <wpg:grpSpPr>
                          <a:xfrm>
                            <a:off x="5333" y="28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39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0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1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46" name="组合 132"/>
                        <wpg:cNvGrpSpPr/>
                        <wpg:grpSpPr>
                          <a:xfrm>
                            <a:off x="3556" y="13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43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4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5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50" name="组合 132"/>
                        <wpg:cNvGrpSpPr/>
                        <wpg:grpSpPr>
                          <a:xfrm>
                            <a:off x="1773" y="16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47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8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49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54" name="组合 132"/>
                        <wpg:cNvGrpSpPr/>
                        <wpg:grpSpPr>
                          <a:xfrm>
                            <a:off x="0" y="0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51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52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53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7" o:spid="_x0000_s1026" o:spt="203" style="position:absolute;left:0pt;margin-left:56.8pt;margin-top:881.35pt;height:34.95pt;width:264.45pt;rotation:11796480f;z-index:251662336;mso-width-relative:page;mso-height-relative:page;" coordsize="7237,956" o:gfxdata="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">
                <o:lock v:ext="edit" aspectratio="f"/>
                <v:group id="组合 132" o:spid="_x0000_s1026" o:spt="203" style="position:absolute;left:5333;top:28;height:929;width:1904;" coordsize="1904,929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H8ZjY74AAADb&#10;AAAADwAAAGRycy9kb3ducmV2LnhtbEWPW2sCMRSE34X+h3AKfZGabEtlu24Uar09CdqCr4fN2Qvd&#10;nKybVO2/NwXBx2FmvmHy2cW24kS9bxxrSEYKBHHhTMOVhu+v5XMKwgdkg61j0vBHHmbTh0GOmXFn&#10;3tFpHyoRIewz1FCH0GVS+qImi37kOuLola63GKLsK2l6PEe4beWLUmNpseG4UGNH85qKn/2v1UBN&#10;sqLVcbtIP9Xbx4E5Ha7LVOunx0RNQAS6hHv41t4YDa/v8P8l/gA5v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ZjY74A&#10;AADbAAAADwAAAAAAAAABACAAAAAiAAAAZHJzL2Rvd25yZXYueG1sUEsBAhQAFAAAAAgAh07iQDMv&#10;BZ47AAAAOQAAABAAAAAAAAAAAQAgAAAADQEAAGRycy9zaGFwZXhtbC54bWxQSwUGAAAAAAYABgBb&#10;AQAAtw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1vq5g7sAAADb&#10;AAAADwAAAGRycy9kb3ducmV2LnhtbEVPz2vCMBS+C/sfwhvsIjPpmKNU08LUVU+DuYHXR/Nsy5qX&#10;2mTa/ffmIHj8+H4vi9F24kyDbx1rSGYKBHHlTMu1hp/vj+cUhA/IBjvHpOGfPBT5w2SJmXEX/qLz&#10;PtQihrDPUEMTQp9J6auGLPqZ64kjd3SDxRDhUEsz4CWG206+KPUmLbYcGxrsadVQ9bv/sxqoTUoq&#10;T5+bdK3m7wfmdLo9plo/PSZqASLQGO7im3tnNLzG9fFL/AEyv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vq5g7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ubYcGL0AAADb&#10;AAAADwAAAGRycy9kb3ducmV2LnhtbEWPW2sCMRSE3wv+h3CEvhRNttiyrGYFtdo+CVXB18Pm7AU3&#10;J+sm9fLvTaHQx2FmvmFm85ttxYV63zjWkIwVCOLCmYYrDYf9epSC8AHZYOuYNNzJwzwfPM0wM+7K&#10;33TZhUpECPsMNdQhdJmUvqjJoh+7jjh6pesthij7SpoerxFuW/mq1Lu02HBcqLGjZU3FafdjNVCT&#10;bGhz3n6kK/W2ODKnL59lqvXzMFFTEIFu4T/81/4yGiYJ/H6JP0D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thwY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3556;top:13;height:929;width:1904;" coordsize="1904,929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Jign9L0AAADb&#10;AAAADwAAAGRycy9kb3ducmV2LnhtbEWPS2vDMBCE74H8B7GFXkIjOX1gXCuBvHMKNC30uljrB7VW&#10;jqUm6b+PCoEch5n5hslnF9uKE/W+cawhGSsQxIUzDVcavj7XTykIH5ANto5Jwx95mE2Hgxwz4878&#10;QadDqESEsM9QQx1Cl0npi5os+rHriKNXut5iiLKvpOnxHOG2lROl3qTFhuNCjR0taip+Dr9WAzXJ&#10;hjbH/Spdqtf5N3M62pap1o8PiXoHEegS7uFbe2c0vDzD/5f4A+T0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KCf0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qcG/gL0AAADb&#10;AAAADwAAAGRycy9kb3ducmV2LnhtbEWPW4vCMBSE3xf8D+EIvsiaVFwpXaPgetsnQV3Y10NzbIvN&#10;SbeJt39vBGEfh5n5hpnMbrYWF2p95VhDMlAgiHNnKi40/BxW7ykIH5AN1o5Jw508zKadtwlmxl15&#10;R5d9KESEsM9QQxlCk0np85Is+oFriKN3dK3FEGVbSNPiNcJtLYdKjaXFiuNCiQ19lZSf9mergapk&#10;Teu/7TJdqI/5L3Pa3xxTrXvdRH2CCHQL/+FX+9toGI3g+SX+AD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wb+A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xo0aG70AAADb&#10;AAAADwAAAGRycy9kb3ducmV2LnhtbEWPT2sCMRTE7wW/Q3iCF9FkpcqymhWs1vZUqApeH5u3f3Dz&#10;st2kar99UxB6HGbmN8xqfbetuFLvG8cakqkCQVw403Cl4XR8naQgfEA22DomDT/kYZ0PnlaYGXfj&#10;T7oeQiUihH2GGuoQukxKX9Rk0U9dRxy90vUWQ5R9JU2Ptwi3rZwptZAWG44LNXb0UlNxOXxbDdQk&#10;e9p/fezSrZpvzszp+K1MtR4NE7UEEege/sOP9rvR8DyHvy/xB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jRob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1773;top:16;height:929;width:1904;" coordsize="1904,929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WRMh970AAADb&#10;AAAADwAAAGRycy9kb3ducmV2LnhtbEWPS2vDMBCE74H8B7GFXkIjOfRhXCuBvHMKNC30uljrB7VW&#10;jqUm6b+PCoEch5n5hslnF9uKE/W+cawhGSsQxIUzDVcavj7XTykIH5ANto5Jwx95mE2Hgxwz4878&#10;QadDqESEsM9QQx1Cl0npi5os+rHriKNXut5iiLKvpOnxHOG2lROlXqXFhuNCjR0taip+Dr9WAzXJ&#10;hjbH/Spdqpf5N3M62pap1o8PiXoHEegS7uFbe2c0PL/B/5f4A+T0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EyH3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KIy1hbsAAADb&#10;AAAADwAAAGRycy9kb3ducmV2LnhtbEVPz2vCMBS+C/sfwhvsIjPpmKNU08LUVU+DuYHXR/Nsy5qX&#10;2mTa/ffmIHj8+H4vi9F24kyDbx1rSGYKBHHlTMu1hp/vj+cUhA/IBjvHpOGfPBT5w2SJmXEX/qLz&#10;PtQihrDPUEMTQp9J6auGLPqZ64kjd3SDxRDhUEsz4CWG206+KPUmLbYcGxrsadVQ9bv/sxqoTUoq&#10;T5+bdK3m7wfmdLo9plo/PSZqASLQGO7im3tnNLzGsfFL/AEyv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Iy1hb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R8AQHr4AAADb&#10;AAAADwAAAGRycy9kb3ducmV2LnhtbEWPW2sCMRSE34X+h3AKfZGabGllu24Uar09CdqCr4fN2Qvd&#10;nKybVO2/NwXBx2FmvmHy2cW24kS9bxxrSEYKBHHhTMOVhu+v5XMKwgdkg61j0vBHHmbTh0GOmXFn&#10;3tFpHyoRIewz1FCH0GVS+qImi37kOuLola63GKLsK2l6PEe4beWLUmNpseG4UGNH85qKn/2v1UBN&#10;sqLVcbtIP9Xbx4E5Ha7LVOunx0RNQAS6hHv41t4YDa/v8P8l/gA5v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AQHr4A&#10;AADbAAAADwAAAAAAAAABACAAAAAiAAAAZHJzL2Rvd25yZXYueG1sUEsBAhQAFAAAAAgAh07iQDMv&#10;BZ47AAAAOQAAABAAAAAAAAAAAQAgAAAADQEAAGRycy9zaGFwZXhtbC54bWxQSwUGAAAAAAYABgBb&#10;AQAAtw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0;top:0;height:929;width:1904;" coordsize="1904,929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PG+Kxb0AAADb&#10;AAAADwAAAGRycy9kb3ducmV2LnhtbEWPzWrDMBCE74W8g9hAL6WRXHAxbpRA/tyeCkkKvS7Wxjax&#10;Vo6lxO7bV4VCjsPMfMPMl6NtxY163zjWkMwUCOLSmYYrDV/H3XMGwgdkg61j0vBDHpaLycMcc+MG&#10;3tPtECoRIexz1FCH0OVS+rImi37mOuLonVxvMUTZV9L0OES4beWLUq/SYsNxocaO1jWV58PVaqAm&#10;Kai4fG6zjUpX38zZ0/sp0/pxmqg3EIHGcA//tz+MhjSBvy/xB8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b4rF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zL0UsrwAAADb&#10;AAAADwAAAGRycy9kb3ducmV2LnhtbEWPW4vCMBSE3xf8D+EIvixrUsGldI2Cd58WvMC+HppjW7Y5&#10;qU28/XsjCD4OM/MNM5rcbC0u1PrKsYakr0AQ585UXGg47JdfKQgfkA3WjknDnTxMxp2PEWbGXXlL&#10;l10oRISwz1BDGUKTSenzkiz6vmuIo3d0rcUQZVtI0+I1wm0tB0p9S4sVx4USG5qVlP/vzlYDVcmK&#10;VqffRTpXw+kfc/q5PqZa97qJ+gER6Bbe4Vd7YzQMB/D8En+AH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9FLK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o/GxKb0AAADb&#10;AAAADwAAAGRycy9kb3ducmV2LnhtbEWPT2sCMRTE7wW/Q3iCF9FkLcqymhWs1vZUqApeH5u3f3Dz&#10;st2kar99UxB6HGbmN8xqfbetuFLvG8cakqkCQVw403Cl4XR8naQgfEA22DomDT/kYZ0PnlaYGXfj&#10;T7oeQiUihH2GGuoQukxKX9Rk0U9dRxy90vUWQ5R9JU2Ptwi3rZwptZAWG44LNXb0UlNxOXxbDdQk&#10;e9p/fezSrZpvzszp+K1MtR4NE7UEEege/sOP9rvRMH+Gvy/xB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8bEp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10888345</wp:posOffset>
                </wp:positionV>
                <wp:extent cx="3358515" cy="443865"/>
                <wp:effectExtent l="0" t="635" r="13335" b="0"/>
                <wp:wrapNone/>
                <wp:docPr id="21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358515" cy="443865"/>
                          <a:chOff x="0" y="0"/>
                          <a:chExt cx="7237" cy="956"/>
                        </a:xfrm>
                      </wpg:grpSpPr>
                      <wpg:grpSp>
                        <wpg:cNvPr id="8" name="组合 132"/>
                        <wpg:cNvGrpSpPr/>
                        <wpg:grpSpPr>
                          <a:xfrm>
                            <a:off x="5333" y="28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5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7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12" name="组合 132"/>
                        <wpg:cNvGrpSpPr/>
                        <wpg:grpSpPr>
                          <a:xfrm>
                            <a:off x="3556" y="13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9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0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1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16" name="组合 132"/>
                        <wpg:cNvGrpSpPr/>
                        <wpg:grpSpPr>
                          <a:xfrm>
                            <a:off x="1773" y="16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13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4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5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20" name="组合 132"/>
                        <wpg:cNvGrpSpPr/>
                        <wpg:grpSpPr>
                          <a:xfrm>
                            <a:off x="0" y="0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17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8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19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7" o:spid="_x0000_s1026" o:spt="203" style="position:absolute;left:0pt;margin-left:32.8pt;margin-top:857.35pt;height:34.95pt;width:264.45pt;rotation:11796480f;z-index:251660288;mso-width-relative:page;mso-height-relative:page;" coordsize="7237,956" o:gfxdata="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">
                <o:lock v:ext="edit" aspectratio="f"/>
                <v:group id="组合 132" o:spid="_x0000_s1026" o:spt="203" style="position:absolute;left:5333;top:28;height:929;width:1904;" coordsize="1904,929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Li+2wrsAAADa&#10;AAAADwAAAGRycy9kb3ducmV2LnhtbEWPT4vCMBTE74LfITzBi2hSQSnVKKy7q56EdQWvj+bZlm1e&#10;apP1z7c3guBxmJnfMPPlzdbiQq2vHGtIRgoEce5MxYWGw+/3MAXhA7LB2jFpuJOH5aLbmWNm3JV/&#10;6LIPhYgQ9hlqKENoMil9XpJFP3INcfROrrUYomwLaVq8Rrit5VipqbRYcVwosaFVSfnf/t9qoCpZ&#10;0/q8+0o/1eTjyJwONqdU634vUTMQgW7hHX61t0bDBJ5X4g2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i+2wrsAAADa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3v0otbsAAADa&#10;AAAADwAAAGRycy9kb3ducmV2LnhtbEWPW4vCMBSE3wX/QziCL7ImFVZK1yh492lBXdjXQ3Nsi81J&#10;beLt32+EBR+HmfmGmcwethY3an3lWEMyVCCIc2cqLjT8HNcfKQgfkA3WjknDkzzMpt3OBDPj7ryn&#10;2yEUIkLYZ6ihDKHJpPR5SRb90DXE0Tu51mKIsi2kafEe4baWI6XG0mLFcaHEhhYl5efD1WqgKtnQ&#10;5vK9Spfqc/7LnA62p1Trfi9RXyACPcI7/N/eGQ1jeF2JN0BO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v0otbsAAADa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sbGNLrwAAADa&#10;AAAADwAAAGRycy9kb3ducmV2LnhtbEWPT2vCQBTE74LfYXmCF9HdCK0hugpaa3sSjIVeH9lnEsy+&#10;TbPrn377bkHwOMzMb5jF6m4bcaXO1441JBMFgrhwpuZSw9fxfZyC8AHZYOOYNPySh9Wy31tgZtyN&#10;D3TNQykihH2GGqoQ2kxKX1Rk0U9cSxy9k+sshii7UpoObxFuGzlV6lVarDkuVNjSpqLinF+sBqqT&#10;He1+9tv0Tb2sv5nT0ccp1Xo4SNQcRKB7eIYf7U+jYQb/V+IN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xjS68AAAA&#10;2g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3556;top:13;height:929;width:1904;" coordsize="1904,929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r2K8x70AAADa&#10;AAAADwAAAGRycy9kb3ducmV2LnhtbEWPS2vDMBCE74H8B7GBXkojOdDiupEDSdO0p0CcQK6LtX5Q&#10;a+Vaah7/PioUchxm5htmvrjYTpxo8K1jDclUgSAunWm51nDYfzylIHxANtg5Jg1X8rDIx6M5Zsad&#10;eUenItQiQthnqKEJoc+k9GVDFv3U9cTRq9xgMUQ51NIMeI5w28mZUi/SYstxocGeVg2V38Wv1UBt&#10;sqHNz3advqvn5ZE5ffysUq0fJol6AxHoEu7h//aX0fAKf1fiDZD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YrzHvQAA&#10;ANo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xUmWnr4AAADb&#10;AAAADwAAAGRycy9kb3ducmV2LnhtbEWPzWvCQBDF74X+D8sIvRTdjdASoqtg/WhPBW3B65Adk2B2&#10;NmbXj/73nYPgbYb35r3fTOc336oL9bEJbCEbGVDEZXANVxZ+f9bDHFRMyA7bwGThjyLMZ89PUyxc&#10;uPKWLrtUKQnhWKCFOqWu0DqWNXmMo9ARi3YIvccka19p1+NVwn2rx8a8a48NS0ONHX3UVB53Z2+B&#10;mmxDm9P3Kl+at8WeOX/9POTWvgwyMwGV6JYe5vv1lxN8oZdfZAA9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mWnr4A&#10;AADbAAAADwAAAAAAAAABACAAAAAiAAAAZHJzL2Rvd25yZXYueG1sUEsBAhQAFAAAAAgAh07iQDMv&#10;BZ47AAAAOQAAABAAAAAAAAAAAQAgAAAADQEAAGRycy9zaGFwZXhtbC54bWxQSwUGAAAAAAYABgBb&#10;AQAAtw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qgUzBbsAAADb&#10;AAAADwAAAGRycy9kb3ducmV2LnhtbEVPyWrDMBC9F/IPYgK9lERyoMU4lg1Jk7SnQpNAroM1Xog1&#10;ci1l6d9XhUJv83jr5OXd9uJKo+8ca0jmCgRx5UzHjYbjYTtLQfiAbLB3TBq+yUNZTB5yzIy78Sdd&#10;96ERMYR9hhraEIZMSl+1ZNHP3UAcudqNFkOEYyPNiLcYbnu5UOpFWuw4NrQ40Lql6ry/WA3UJTva&#10;fX1s0lf1vDoxp09vdar14zRRSxCB7uFf/Od+N3F+Ar+/xANk8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gUzBb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1773;top:16;height:929;width:1904;" coordsize="1904,929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NZsI6bsAAADb&#10;AAAADwAAAGRycy9kb3ducmV2LnhtbEVPS2vCQBC+C/6HZQQvoruxVEJ0FbTW9iQYC70O2TEJZmfT&#10;7Prov+8WBG/z8T1nsbrbRlyp87VjDclEgSAunKm51PB1fB+nIHxANtg4Jg2/5GG17PcWmBl34wNd&#10;81CKGMI+Qw1VCG0mpS8qsugnriWO3Ml1FkOEXSlNh7cYbhs5VWomLdYcGypsaVNRcc4vVgPVyY52&#10;P/tt+qZe19/M6ejjlGo9HCRqDiLQPTzFD/enifNf4P+XeI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sI6b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unKQnbsAAADb&#10;AAAADwAAAGRycy9kb3ducmV2LnhtbEVPS2vCQBC+C/6HZQQvoruRVkJ0FbTW9iQYC70O2TEJZmfT&#10;7Prov+8WBG/z8T1nsbrbRlyp87VjDclEgSAunKm51PB1fB+nIHxANtg4Jg2/5GG17PcWmBl34wNd&#10;81CKGMI+Qw1VCG0mpS8qsugnriWO3Ml1FkOEXSlNh7cYbhs5VWomLdYcGypsaVNRcc4vVgPVyY52&#10;P/tt+qZe19/M6ejjlGo9HCRqDiLQPTzFD/enifNf4P+XeI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nKQnb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1T41BroAAADb&#10;AAAADwAAAGRycy9kb3ducmV2LnhtbEVPS4vCMBC+C/6HMIIX0aSCUqpRWHdXPQnrCl6HZmzLNpPa&#10;ZH38eyMI3ubje858ebO1uFDrK8cakpECQZw7U3Gh4fD7PUxB+IBssHZMGu7kYbnoduaYGXflH7rs&#10;QyFiCPsMNZQhNJmUPi/Joh+5hjhyJ9daDBG2hTQtXmO4reVYqam0WHFsKLGhVUn53/7faqAqWdP6&#10;vPtKP9Xk48icDjanVOt+L1EzEIFu4S1+ubcmzp/A85d4gF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PjUGugAAANsA&#10;AAAPAAAAAAAAAAEAIAAAACIAAABkcnMvZG93bnJldi54bWxQSwECFAAUAAAACACHTuJAMy8FnjsA&#10;AAA5AAAAEAAAAAAAAAABACAAAAAJAQAAZHJzL3NoYXBleG1sLnhtbFBLBQYAAAAABgAGAFsBAACz&#10;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0;top:0;height:929;width:1904;" coordsize="1904,929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SqAO6rsAAADb&#10;AAAADwAAAGRycy9kb3ducmV2LnhtbEVPS2vCQBC+C/6HZQQvorsRWkN0FbTW9iQYC70O2TEJZmfT&#10;7Prov+8WBG/z8T1nsbrbRlyp87VjDclEgSAunKm51PB1fB+nIHxANtg4Jg2/5GG17PcWmBl34wNd&#10;81CKGMI+Qw1VCG0mpS8qsugnriWO3Ml1FkOEXSlNh7cYbhs5VepVWqw5NlTY0qai4pxfrAaqkx3t&#10;fvbb9E29rL+Z09HHKdV6OEjUHESge3iKH+5PE+fP4P+XeI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qAO6r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Oz+amL4AAADb&#10;AAAADwAAAGRycy9kb3ducmV2LnhtbEWPzWvCQBDF74X+D8sIvRTdjdASoqtg/WhPBW3B65Adk2B2&#10;NmbXj/73nYPgbYb35r3fTOc336oL9bEJbCEbGVDEZXANVxZ+f9bDHFRMyA7bwGThjyLMZ89PUyxc&#10;uPKWLrtUKQnhWKCFOqWu0DqWNXmMo9ARi3YIvccka19p1+NVwn2rx8a8a48NS0ONHX3UVB53Z2+B&#10;mmxDm9P3Kl+at8WeOX/9POTWvgwyMwGV6JYe5vv1lxN8gZVfZAA9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+amL4A&#10;AADbAAAADwAAAAAAAAABACAAAAAiAAAAZHJzL2Rvd25yZXYueG1sUEsBAhQAFAAAAAgAh07iQDMv&#10;BZ47AAAAOQAAABAAAAAAAAAAAQAgAAAADQEAAGRycy9zaGFwZXhtbC54bWxQSwUGAAAAAAYABgBb&#10;AQAAtw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VHM/A7oAAADb&#10;AAAADwAAAGRycy9kb3ducmV2LnhtbEVPS2vCQBC+C/6HZQQvUndTqKSpq6Bt1ZPQVPA6ZMckNDub&#10;ZtfXv3cFwdt8fM+Zzi+2ESfqfO1YQzJWIIgLZ2ouNex+v19SED4gG2wck4YreZjP+r0pZsad+YdO&#10;eShFDGGfoYYqhDaT0hcVWfRj1xJH7uA6iyHCrpSmw3MMt418VWoiLdYcGypsaVlR8ZcfrQaqkxWt&#10;/rdf6ad6W+yZ09H6kGo9HCTqA0SgS3iKH+6NifPf4f5LPEDO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cz8DugAAANsA&#10;AAAPAAAAAAAAAAEAIAAAACIAAABkcnMvZG93bnJldi54bWxQSwECFAAUAAAACACHTuJAMy8FnjsA&#10;AAA5AAAAEAAAAAAAAAABACAAAAAJAQAAZHJzL3NoYXBleG1sLnhtbFBLBQYAAAAABgAGAFsBAACz&#10;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11040745</wp:posOffset>
                </wp:positionV>
                <wp:extent cx="3358515" cy="443865"/>
                <wp:effectExtent l="0" t="635" r="13335" b="0"/>
                <wp:wrapNone/>
                <wp:docPr id="38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358515" cy="443865"/>
                          <a:chOff x="0" y="0"/>
                          <a:chExt cx="7237" cy="956"/>
                        </a:xfrm>
                      </wpg:grpSpPr>
                      <wpg:grpSp>
                        <wpg:cNvPr id="25" name="组合 132"/>
                        <wpg:cNvGrpSpPr/>
                        <wpg:grpSpPr>
                          <a:xfrm>
                            <a:off x="5333" y="28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22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23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24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29" name="组合 132"/>
                        <wpg:cNvGrpSpPr/>
                        <wpg:grpSpPr>
                          <a:xfrm>
                            <a:off x="3556" y="13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26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27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28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33" name="组合 132"/>
                        <wpg:cNvGrpSpPr/>
                        <wpg:grpSpPr>
                          <a:xfrm>
                            <a:off x="1773" y="16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30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31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32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37" name="组合 132"/>
                        <wpg:cNvGrpSpPr/>
                        <wpg:grpSpPr>
                          <a:xfrm>
                            <a:off x="0" y="0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34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35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36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7" o:spid="_x0000_s1026" o:spt="203" style="position:absolute;left:0pt;margin-left:44.8pt;margin-top:869.35pt;height:34.95pt;width:264.45pt;rotation:11796480f;z-index:251661312;mso-width-relative:page;mso-height-relative:page;" coordsize="7237,956" o:gfxdata="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">
                <o:lock v:ext="edit" aspectratio="f"/>
                <v:group id="组合 132" o:spid="_x0000_s1026" o:spt="203" style="position:absolute;left:5333;top:28;height:929;width:1904;" coordsize="1904,929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lLtnz70AAADb&#10;AAAADwAAAGRycy9kb3ducmV2LnhtbEWPT4vCMBTE7wv7HcJb8LJo0oJSqlFwddWTsK7g9dE822Lz&#10;0m2y/vn2RhA8DjPzG2Yyu9pGnKnztWMNyUCBIC6cqbnUsP/97mcgfEA22DgmDTfyMJu+v00wN+7C&#10;P3TehVJECPscNVQhtLmUvqjIoh+4ljh6R9dZDFF2pTQdXiLcNjJVaiQt1hwXKmzpq6LitPu3GqhO&#10;VrT62y6zhRrOD8zZ5/qYad37SNQYRKBreIWf7Y3RkKbw+BJ/gJ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u2fP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+/fCVLwAAADb&#10;AAAADwAAAGRycy9kb3ducmV2LnhtbEWPT4vCMBTE7wt+h/CEvciaVFFK1yj435OgLuz10TzbYvNS&#10;m6y6334jCHscZuY3zGT2sLW4UesrxxqSvgJBnDtTcaHh67T+SEH4gGywdkwafsnDbNp5m2Bm3J0P&#10;dDuGQkQI+ww1lCE0mZQ+L8mi77uGOHpn11oMUbaFNC3eI9zWcqDUWFqsOC6U2NCipPxy/LEaqEo2&#10;tLnuV+lSjebfzGlve061fu8m6hNEoEf4D7/aO6NhMITnl/gD5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3wlS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dB5aILwAAADb&#10;AAAADwAAAGRycy9kb3ducmV2LnhtbEWPT4vCMBTE7wt+h/CEvciaVFRK1yj435OgLuz10TzbYvNS&#10;m6y6334jCHscZuY3zGT2sLW4UesrxxqSvgJBnDtTcaHh67T+SEH4gGywdkwafsnDbNp5m2Bm3J0P&#10;dDuGQkQI+ww1lCE0mZQ+L8mi77uGOHpn11oMUbaFNC3eI9zWcqDUWFqsOC6U2NCipPxy/LEaqEo2&#10;tLnuV+lSjebfzGlve061fu8m6hNEoEf4D7/aO6NhMITnl/gD5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eWiC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3556;top:13;height:929;width:1904;" coordsize="1904,929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64BhzLwAAADb&#10;AAAADwAAAGRycy9kb3ducmV2LnhtbEWPT4vCMBTE74LfIbyFvYgmFZRSjcLqrnoSdBe8PppnW2xe&#10;apP1z7c3guBxmJnfMNP5zdbiQq2vHGtIBgoEce5MxYWGv9+ffgrCB2SDtWPScCcP81m3M8XMuCvv&#10;6LIPhYgQ9hlqKENoMil9XpJFP3ANcfSOrrUYomwLaVq8Rrit5VCpsbRYcVwosaFFSflp/281UJWs&#10;aHXefqdLNfo6MKe99THV+vMjURMQgW7hHX61N0bDcAzPL/EH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AYcy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hMzEV7wAAADb&#10;AAAADwAAAGRycy9kb3ducmV2LnhtbEWPT4vCMBTE7wt+h/CEvciaVFBL1yj435OgLuz10TzbYvNS&#10;m6y6334jCHscZuY3zGT2sLW4UesrxxqSvgJBnDtTcaHh67T+SEH4gGywdkwafsnDbNp5m2Bm3J0P&#10;dDuGQkQI+ww1lCE0mZQ+L8mi77uGOHpn11oMUbaFNC3eI9zWcqDUSFqsOC6U2NCipPxy/LEaqEo2&#10;tLnuV+lSDeffzGlve061fu8m6hNEoEf4D7/aO6NhMIbnl/gD5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MxFe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9VNQJbgAAADb&#10;AAAADwAAAGRycy9kb3ducmV2LnhtbEVPy4rCMBTdD/gP4QpuBk0qOJRqFHy7GhhHcHtprm2xualN&#10;fP29WQguD+c9mT1sLW7U+sqxhmSgQBDnzlRcaDj8r/spCB+QDdaOScOTPMymna8JZsbd+Y9u+1CI&#10;GMI+Qw1lCE0mpc9LsugHriGO3Mm1FkOEbSFNi/cYbms5VOpHWqw4NpTY0KKk/Ly/Wg1UJRvaXH5X&#10;6VKN5kfm9Ht7SrXudRM1BhHoET7it3tnNAzj2Pgl/gA5f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VNQJbgAAADbAAAA&#10;DwAAAAAAAAABACAAAAAiAAAAZHJzL2Rvd25yZXYueG1sUEsBAhQAFAAAAAgAh07iQDMvBZ47AAAA&#10;OQAAABAAAAAAAAAAAQAgAAAABwEAAGRycy9zaGFwZXhtbC54bWxQSwUGAAAAAAYABgBbAQAAsQMA&#10;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1773;top:16;height:929;width:1904;" coordsize="1904,929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jvzK/rsAAADb&#10;AAAADwAAAGRycy9kb3ducmV2LnhtbEVPz2vCMBS+C/sfwhvsIjPphqNU08LUVU+DuYHXR/Nsy5qX&#10;2mTa/ffmIHj8+H4vi9F24kyDbx1rSGYKBHHlTMu1hp/vj+cUhA/IBjvHpOGfPBT5w2SJmXEX/qLz&#10;PtQihrDPUEMTQp9J6auGLPqZ64kjd3SDxRDhUEsz4CWG206+KPUmLbYcGxrsadVQ9bv/sxqoTUoq&#10;T5+bdK3m7wfmdLo9plo/PSZqASLQGO7im3tnNLzG9fFL/AEyv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vzK/r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4bBvZb0AAADb&#10;AAAADwAAAGRycy9kb3ducmV2LnhtbEWPW2sCMRSE3wv+h3CEvhRNttKyrGYFtdo+CVXB18Pm7AU3&#10;J+sm9fLvTaHQx2FmvmFm85ttxYV63zjWkIwVCOLCmYYrDYf9epSC8AHZYOuYNNzJwzwfPM0wM+7K&#10;33TZhUpECPsMNdQhdJmUvqjJoh+7jjh6pesthij7SpoerxFuW/mq1Lu02HBcqLGjZU3FafdjNVCT&#10;bGhz3n6kK/W2ODKnL59lqvXzMFFTEIFu4T/81/4yGiYJ/H6JP0D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sG9l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EWLxErwAAADb&#10;AAAADwAAAGRycy9kb3ducmV2LnhtbEWPT4vCMBTE7wt+h/CEvciaVFFK1yj435OgLuz10TzbYvNS&#10;m6y6334jCHscZuY3zGT2sLW4UesrxxqSvgJBnDtTcaHh67T+SEH4gGywdkwafsnDbNp5m2Bm3J0P&#10;dDuGQkQI+ww1lCE0mZQ+L8mi77uGOHpn11oMUbaFNC3eI9zWcqDUWFqsOC6U2NCipPxy/LEaqEo2&#10;tLnuV+lSjebfzGlve061fu8m6hNEoEf4D7/aO6NhOIDnl/gD5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i8RK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0;top:0;height:929;width:1904;" coordsize="1904,929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8cfM/b0AAADb&#10;AAAADwAAAGRycy9kb3ducmV2LnhtbEWPS2vDMBCE74H8B7GFXkIjOX1gXCuBvHMKNC30uljrB7VW&#10;jqUm6b+PCoEch5n5hslnF9uKE/W+cawhGSsQxIUzDVcavj7XTykIH5ANto5Jwx95mE2Hgxwz4878&#10;QadDqESEsM9QQx1Cl0npi5os+rHriKNXut5iiLKvpOnxHOG2lROl3qTFhuNCjR0taip+Dr9WAzXJ&#10;hjbH/Spdqtf5N3M62pap1o8PiXoHEegS7uFbe2c0PL/A/5f4A+T0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x8z9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notpZr0AAADb&#10;AAAADwAAAGRycy9kb3ducmV2LnhtbEWPT2sCMRTE7wW/Q3iCF9FkLcqymhWs1vZUqApeH5u3f3Dz&#10;st2kar99UxB6HGbmN8xqfbetuFLvG8cakqkCQVw403Cl4XR8naQgfEA22DomDT/kYZ0PnlaYGXfj&#10;T7oeQiUihH2GGuoQukxKX9Rk0U9dRxy90vUWQ5R9JU2Ptwi3rZwptZAWG44LNXb0UlNxOXxbDdQk&#10;e9p/fezSrZpvzszp+K1MtR4NE7UEEege/sOP9rvR8DyHvy/xB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i2lm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bln3Eb0AAADb&#10;AAAADwAAAGRycy9kb3ducmV2LnhtbEWPQWvCQBSE70L/w/IKvRTdTYshRDcBbaueClXB6yP7TILZ&#10;t2l2q/bfd4WCx2FmvmHm5dV24kyDbx1rSCYKBHHlTMu1hv3uY5yB8AHZYOeYNPySh7J4GM0xN+7C&#10;X3TehlpECPscNTQh9LmUvmrIop+4njh6RzdYDFEOtTQDXiLcdvJFqVRabDkuNNjTsqHqtP2xGqhN&#10;VrT6/nzP3tR0cWDOntfHTOunx0TNQAS6hnv4v70xGl5TuH2JP0A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WfcR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11345545</wp:posOffset>
                </wp:positionV>
                <wp:extent cx="3358515" cy="443865"/>
                <wp:effectExtent l="0" t="635" r="13335" b="0"/>
                <wp:wrapNone/>
                <wp:docPr id="72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358515" cy="443865"/>
                          <a:chOff x="0" y="0"/>
                          <a:chExt cx="7237" cy="956"/>
                        </a:xfrm>
                      </wpg:grpSpPr>
                      <wpg:grpSp>
                        <wpg:cNvPr id="59" name="组合 132"/>
                        <wpg:cNvGrpSpPr/>
                        <wpg:grpSpPr>
                          <a:xfrm>
                            <a:off x="5333" y="28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56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57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58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63" name="组合 132"/>
                        <wpg:cNvGrpSpPr/>
                        <wpg:grpSpPr>
                          <a:xfrm>
                            <a:off x="3556" y="13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60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1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2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67" name="组合 132"/>
                        <wpg:cNvGrpSpPr/>
                        <wpg:grpSpPr>
                          <a:xfrm>
                            <a:off x="1773" y="16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64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5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6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  <wpg:grpSp>
                        <wpg:cNvPr id="71" name="组合 132"/>
                        <wpg:cNvGrpSpPr/>
                        <wpg:grpSpPr>
                          <a:xfrm>
                            <a:off x="0" y="0"/>
                            <a:ext cx="1904" cy="929"/>
                            <a:chOff x="0" y="0"/>
                            <a:chExt cx="1904" cy="929"/>
                          </a:xfrm>
                        </wpg:grpSpPr>
                        <wps:wsp>
                          <wps:cNvPr id="68" name="空心弧 128"/>
                          <wps:cNvSpPr/>
                          <wps:spPr>
                            <a:xfrm rot="10860000">
                              <a:off x="1184" y="15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69" name="空心弧 128"/>
                          <wps:cNvSpPr/>
                          <wps:spPr>
                            <a:xfrm rot="10860000">
                              <a:off x="597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  <wps:wsp>
                          <wps:cNvPr id="70" name="空心弧 128"/>
                          <wps:cNvSpPr/>
                          <wps:spPr>
                            <a:xfrm rot="10860000">
                              <a:off x="0" y="0"/>
                              <a:ext cx="720" cy="91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52500"/>
                                </a:cxn>
                                <a:cxn ang="0">
                                  <a:pos x="952500" y="0"/>
                                </a:cxn>
                                <a:cxn ang="0">
                                  <a:pos x="1905000" y="952500"/>
                                </a:cxn>
                                <a:cxn ang="0">
                                  <a:pos x="1579950" y="952500"/>
                                </a:cxn>
                                <a:cxn ang="0">
                                  <a:pos x="952500" y="325050"/>
                                </a:cxn>
                                <a:cxn ang="0">
                                  <a:pos x="325050" y="952500"/>
                                </a:cxn>
                                <a:cxn ang="0">
                                  <a:pos x="0" y="952500"/>
                                </a:cxn>
                              </a:cxnLst>
                              <a:pathLst>
                                <a:path w="1905000" h="1905000">
                                  <a:moveTo>
                                    <a:pt x="0" y="952500"/>
                                  </a:moveTo>
                                  <a:cubicBezTo>
                                    <a:pt x="0" y="426449"/>
                                    <a:pt x="426449" y="0"/>
                                    <a:pt x="952500" y="0"/>
                                  </a:cubicBezTo>
                                  <a:cubicBezTo>
                                    <a:pt x="1478551" y="0"/>
                                    <a:pt x="1905000" y="426449"/>
                                    <a:pt x="1905000" y="952500"/>
                                  </a:cubicBezTo>
                                  <a:lnTo>
                                    <a:pt x="1579950" y="952500"/>
                                  </a:lnTo>
                                  <a:cubicBezTo>
                                    <a:pt x="1579950" y="605969"/>
                                    <a:pt x="1299031" y="325050"/>
                                    <a:pt x="952500" y="325050"/>
                                  </a:cubicBezTo>
                                  <a:cubicBezTo>
                                    <a:pt x="605969" y="325050"/>
                                    <a:pt x="325050" y="605969"/>
                                    <a:pt x="325050" y="952500"/>
                                  </a:cubicBezTo>
                                  <a:lnTo>
                                    <a:pt x="0" y="952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>
                                <a:alpha val="100000"/>
                              </a:srgbClr>
                            </a:solidFill>
                            <a:ln w="9525">
                              <a:noFill/>
                            </a:ln>
                          </wps:spPr>
                          <wps:bodyPr vert="horz" wrap="square" anchor="ctr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7" o:spid="_x0000_s1026" o:spt="203" style="position:absolute;left:0pt;margin-left:68.8pt;margin-top:893.35pt;height:34.95pt;width:264.45pt;rotation:11796480f;z-index:251663360;mso-width-relative:page;mso-height-relative:page;" coordsize="7237,956" o:gfxdata="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">
                <o:lock v:ext="edit" aspectratio="f"/>
                <v:group id="组合 132" o:spid="_x0000_s1026" o:spt="203" style="position:absolute;left:5333;top:28;height:929;width:1904;" coordsize="1904,929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s4YSsbwAAADb&#10;AAAADwAAAGRycy9kb3ducmV2LnhtbEWPW4vCMBSE3wX/QzjCvsiaVFBK1yh4XZ8EL7Cvh+bYlm1O&#10;ahMv++83guDjMDPfMJPZw9biRq2vHGtIBgoEce5MxYWG03H9mYLwAdlg7Zg0/JGH2bTbmWBm3J33&#10;dDuEQkQI+ww1lCE0mZQ+L8miH7iGOHpn11oMUbaFNC3eI9zWcqjUWFqsOC6U2NCipPz3cLUaqEo2&#10;tLnsVulSjeY/zGn/+5xq/dFL1BeIQI/wDr/aW6NhNIbnl/gD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GErG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3Mq3Kr0AAADb&#10;AAAADwAAAGRycy9kb3ducmV2LnhtbEWPW4vCMBSE3xf8D+EIvsiaVHAtXaPgetsnQV3Y10NzbIvN&#10;SbeJt39vBGEfh5n5hpnMbrYWF2p95VhDMlAgiHNnKi40/BxW7ykIH5AN1o5Jw508zKadtwlmxl15&#10;R5d9KESEsM9QQxlCk0np85Is+oFriKN3dK3FEGVbSNPiNcJtLYdKfUiLFceFEhv6Kik/7c9WA1XJ&#10;mtZ/22W6UKP5L3Pa3xxTrXvdRH2CCHQL/+FX+9toGI3h+SX+AD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yrcq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rVUjWLgAAADb&#10;AAAADwAAAGRycy9kb3ducmV2LnhtbEVPy4rCMBTdD/gP4QpuBk0qOJRqFHy7GhhHcHtprm2xualN&#10;fP29WQguD+c9mT1sLW7U+sqxhmSgQBDnzlRcaDj8r/spCB+QDdaOScOTPMymna8JZsbd+Y9u+1CI&#10;GMI+Qw1lCE0mpc9LsugHriGO3Mm1FkOEbSFNi/cYbms5VOpHWqw4NpTY0KKk/Ly/Wg1UJRvaXH5X&#10;6VKN5kfm9Ht7SrXudRM1BhHoET7it3tnNIzi2Pgl/gA5f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VUjWLgAAADbAAAA&#10;DwAAAAAAAAABACAAAAAiAAAAZHJzL2Rvd25yZXYueG1sUEsBAhQAFAAAAAgAh07iQDMvBZ47AAAA&#10;OQAAABAAAAAAAAAAAQAgAAAABwEAAGRycy9zaGFwZXhtbC54bWxQSwUGAAAAAAYABgBbAQAAsQMA&#10;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3556;top:13;height:929;width:1904;" coordsize="1904,929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nU/l47gAAADb&#10;AAAADwAAAGRycy9kb3ducmV2LnhtbEVPy4rCMBTdD/gP4QpuBk0qjJRqFHy7GvABbi/NtS02N7WJ&#10;r7+fLIRZHs57MnvZWjyo9ZVjDclAgSDOnam40HA6rvspCB+QDdaOScObPMymna8JZsY9eU+PQyhE&#10;DGGfoYYyhCaT0uclWfQD1xBH7uJaiyHCtpCmxWcMt7UcKjWSFiuODSU2tCgpvx7uVgNVyYY2t99V&#10;ulQ/8zNz+r29pFr3uokagwj0Cv/ij3tnNIzi+vgl/gA5/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U/l47gAAADbAAAA&#10;DwAAAAAAAAABACAAAAAiAAAAZHJzL2Rvd25yZXYueG1sUEsBAhQAFAAAAAgAh07iQDMvBZ47AAAA&#10;OQAAABAAAAAAAAAAAQAgAAAABwEAAGRycy9zaGFwZXhtbC54bWxQSwUGAAAAAAYABgBbAQAAsQMA&#10;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8gNAeLsAAADb&#10;AAAADwAAAGRycy9kb3ducmV2LnhtbEWPW4vCMBSE3wX/QziCL7ImFVZK1yh492lBXdjXQ3Nsi81J&#10;beLt32+EBR+HmfmGmcwethY3an3lWEMyVCCIc2cqLjT8HNcfKQgfkA3WjknDkzzMpt3OBDPj7ryn&#10;2yEUIkLYZ6ihDKHJpPR5SRb90DXE0Tu51mKIsi2kafEe4baWI6XG0mLFcaHEhhYl5efD1WqgKtnQ&#10;5vK9Spfqc/7LnA62p1Trfi9RXyACPcI7/N/eGQ3jBF5f4g+Q0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gNAeL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AtHeD7wAAADb&#10;AAAADwAAAGRycy9kb3ducmV2LnhtbEWPT4vCMBTE74LfIbyFvYgmFZRSjcLqrnoSdBe8PppnW2xe&#10;apP1z7c3guBxmJnfMNP5zdbiQq2vHGtIBgoEce5MxYWGv9+ffgrCB2SDtWPScCcP81m3M8XMuCvv&#10;6LIPhYgQ9hlqKENoMil9XpJFP3ANcfSOrrUYomwLaVq8Rrit5VCpsbRYcVwosaFFSflp/281UJWs&#10;aHXefqdLNfo6MKe99THV+vMjURMQgW7hHX61N0bDeAjPL/EH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LR3g+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1773;top:16;height:929;width:1904;" coordsize="1904,929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4nTj4L0AAADb&#10;AAAADwAAAGRycy9kb3ducmV2LnhtbEWPQWvCQBSE70L/w/IKvRTdTakhRDcBbaueClXB6yP7TILZ&#10;t2l2q/bfd4WCx2FmvmHm5dV24kyDbx1rSCYKBHHlTMu1hv3uY5yB8AHZYOeYNPySh7J4GM0xN+7C&#10;X3TehlpECPscNTQh9LmUvmrIop+4njh6RzdYDFEOtTQDXiLcdvJFqVRabDkuNNjTsqHqtP2xGqhN&#10;VrT6/nzP3tR0cWDOntfHTOunx0TNQAS6hnv4v70xGtJXuH2JP0A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dOPg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jThGe7wAAADb&#10;AAAADwAAAGRycy9kb3ducmV2LnhtbEWPW4vCMBSE3wX/QzjCvsiaVFBK1yh4XZ8EL7Cvh+bYlm1O&#10;ahMv++83guDjMDPfMJPZw9biRq2vHGtIBgoEce5MxYWG03H9mYLwAdlg7Zg0/JGH2bTbmWBm3J33&#10;dDuEQkQI+ww1lCE0mZQ+L8miH7iGOHpn11oMUbaFNC3eI9zWcqjUWFqsOC6U2NCipPz3cLUaqEo2&#10;tLnsVulSjeY/zGn/+5xq/dFL1BeIQI/wDr/aW6NhPILnl/gD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4Rnu8AAAA&#10;2wAAAA8AAAAAAAAAAQAgAAAAIgAAAGRycy9kb3ducmV2LnhtbFBLAQIUABQAAAAIAIdO4kAzLwWe&#10;OwAAADkAAAAQAAAAAAAAAAEAIAAAAAsBAABkcnMvc2hhcGV4bWwueG1sUEsFBgAAAAAGAAYAWwEA&#10;ALUDAAAAAA=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ferYDL0AAADb&#10;AAAADwAAAGRycy9kb3ducmV2LnhtbEWPS2vDMBCE74X8B7GBXEojOVBjnMiBNo/2FKhbyHWx1g9q&#10;rVxLefTfV4VAjsPMfMOs1lfbizONvnOsIZkrEMSVMx03Gr4+d08ZCB+QDfaOScMveVgXk4cV5sZd&#10;+IPOZWhEhLDPUUMbwpBL6auWLPq5G4ijV7vRYohybKQZ8RLhtpcLpVJpseO40OJAry1V3+XJaqAu&#10;2dP+57DNNur55cicPb7VmdazaaKWIAJdwz18a78bDWkK/1/iD5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6tgM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32" o:spid="_x0000_s1026" o:spt="203" style="position:absolute;left:0;top:0;height:929;width:1904;" coordsize="1904,929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空心弧 128" o:spid="_x0000_s1026" o:spt="100" style="position:absolute;left:1184;top:15;height:915;width:720;rotation:-11730944f;v-text-anchor:middle;" fillcolor="#003366" filled="t" stroked="f" coordsize="1905000,1905000" o:gfxdata="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znp5bgAAADbAAAA&#10;DwAAAAAAAAABACAAAAAiAAAAZHJzL2Rvd25yZXYueG1sUEsBAhQAFAAAAAgAh07iQDMvBZ47AAAA&#10;OQAAABAAAAAAAAAAAQAgAAAABwEAAGRycy9zaGFwZXhtbC54bWxQSwUGAAAAAAYABgBbAQAAsQMA&#10;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597;top:0;height:915;width:720;rotation:-11730944f;v-text-anchor:middle;" fillcolor="#003366" filled="t" stroked="f" coordsize="1905000,1905000" o:gfxdata="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dUx+vQAA&#10;ANsAAAAPAAAAAAAAAAEAIAAAACIAAABkcnMvZG93bnJldi54bWxQSwECFAAUAAAACACHTuJAMy8F&#10;njsAAAA5AAAAEAAAAAAAAAABACAAAAAMAQAAZHJzL3NoYXBleG1sLnhtbFBLBQYAAAAABgAGAFsB&#10;AAC2AwAAAAA=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  <v:shape id="空心弧 128" o:spid="_x0000_s1026" o:spt="100" style="position:absolute;left:0;top:0;height:915;width:720;rotation:-11730944f;v-text-anchor:middle;" fillcolor="#003366" filled="t" stroked="f" coordsize="1905000,1905000" o:gfxdata="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ZzPrsAAADb&#10;AAAADwAAAAAAAAABACAAAAAiAAAAZHJzL2Rvd25yZXYueG1sUEsBAhQAFAAAAAgAh07iQDMvBZ47&#10;AAAAOQAAABAAAAAAAAAAAQAgAAAACgEAAGRycy9zaGFwZXhtbC54bWxQSwUGAAAAAAYABgBbAQAA&#10;tAMAAAAA&#10;" path="m0,952500c0,426449,426449,0,952500,0c1478551,0,1905000,426449,1905000,952500l1579950,952500c1579950,605969,1299031,325050,952500,325050c605969,325050,325050,605969,325050,952500l0,952500xe">
                    <v:path o:connectlocs="0,952500;952500,0;1905000,952500;1579950,952500;952500,325050;325050,952500;0,952500" o:connectangles="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sectPr>
      <w:pgSz w:w="11906" w:h="16838"/>
      <w:pgMar w:top="0" w:right="0" w:bottom="0" w:left="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5C693E"/>
    <w:rsid w:val="00671FB5"/>
    <w:rsid w:val="0E8E3B6F"/>
    <w:rsid w:val="10B35A73"/>
    <w:rsid w:val="123F687E"/>
    <w:rsid w:val="149A4DD5"/>
    <w:rsid w:val="14B12F00"/>
    <w:rsid w:val="1C7F0985"/>
    <w:rsid w:val="208E76A5"/>
    <w:rsid w:val="261D6994"/>
    <w:rsid w:val="2663040D"/>
    <w:rsid w:val="275F37DF"/>
    <w:rsid w:val="281C7D57"/>
    <w:rsid w:val="2BB77349"/>
    <w:rsid w:val="2E5C693E"/>
    <w:rsid w:val="325A5FFD"/>
    <w:rsid w:val="346A0E82"/>
    <w:rsid w:val="3BA932EE"/>
    <w:rsid w:val="3F936143"/>
    <w:rsid w:val="412368EE"/>
    <w:rsid w:val="43652320"/>
    <w:rsid w:val="472821B6"/>
    <w:rsid w:val="49CE07EF"/>
    <w:rsid w:val="49FB5C72"/>
    <w:rsid w:val="52851A89"/>
    <w:rsid w:val="56A22612"/>
    <w:rsid w:val="57E06216"/>
    <w:rsid w:val="58A81890"/>
    <w:rsid w:val="5A5D71D1"/>
    <w:rsid w:val="5BA80EF2"/>
    <w:rsid w:val="621351F3"/>
    <w:rsid w:val="63B526FD"/>
    <w:rsid w:val="696370F4"/>
    <w:rsid w:val="6D9B0564"/>
    <w:rsid w:val="6F767374"/>
    <w:rsid w:val="75CE76D3"/>
    <w:rsid w:val="787C5812"/>
    <w:rsid w:val="79FA77AD"/>
    <w:rsid w:val="7FA347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\AppData\Roaming\kingsoft\office6\templates\download\&#40664;&#35748;\&#28165;&#26032;&#27700;&#24425;&#21019;&#24847;&#31616;&#21382;&#27169;&#26495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清新水彩创意简历模板.doc</Template>
  <Pages>1</Pages>
  <Words>0</Words>
  <Characters>0</Characters>
  <Lines>0</Lines>
  <Paragraphs>0</Paragraphs>
  <TotalTime>0</TotalTime>
  <ScaleCrop>false</ScaleCrop>
  <LinksUpToDate>false</LinksUpToDate>
  <CharactersWithSpaces>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2017-09-14T03:54:00Z</dcterms:created>
  <dc:creator>S</dc:creator>
  <cp:lastModifiedBy>幻主PPT</cp:lastModifiedBy>
  <dcterms:modified xsi:type="dcterms:W3CDTF">2023-09-29T09:48:40Z</dcterms:modified>
  <dc:title>、、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1648D004FB4F4C21BA785442F2F73279_13</vt:lpwstr>
  </property>
</Properties>
</file>