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-654685</wp:posOffset>
            </wp:positionV>
            <wp:extent cx="7599045" cy="11084560"/>
            <wp:effectExtent l="0" t="0" r="1905" b="254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10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6233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AAAAABkcnMvUEsBAhQAFAAAAAgAh07iQAwVZEnZAAAADAEAAA8A&#10;AAAAAAAAAQAgAAAAIgAAAGRycy9kb3ducmV2LnhtbFBLAQIUABQAAAAIAIdO4kDf3iOe3wUAAEMv&#10;AAAOAAAAAAAAAAEAIAAAACgBAABkcnMvZTJvRG9jLnhtbFBLBQYAAAAABgAGAFkBAAB5CQAAAAA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1102995" cy="22752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2770" y="2475865"/>
                          <a:ext cx="1102995" cy="227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285086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85086"/>
                                <w:sz w:val="200"/>
                                <w:szCs w:val="20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2.25pt;height:179.15pt;width:86.85pt;z-index:251672576;mso-width-relative:page;mso-height-relative:page;" filled="f" stroked="f" coordsize="21600,21600" o:gfxdata="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+IFoNsAAAAJAQAA&#10;DwAAAAAAAAABACAAAAAiAAAAZHJzL2Rvd25yZXYueG1sUEsBAhQAFAAAAAgAh07iQGrWhB1PAgAA&#10;gw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285086"/>
                          <w:sz w:val="200"/>
                          <w:szCs w:val="200"/>
                        </w:rPr>
                      </w:pPr>
                      <w:r>
                        <w:rPr>
                          <w:rFonts w:hint="eastAsia" w:ascii="微软雅黑" w:hAnsi="微软雅黑"/>
                          <w:color w:val="285086"/>
                          <w:sz w:val="200"/>
                          <w:szCs w:val="2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285750</wp:posOffset>
                </wp:positionV>
                <wp:extent cx="2700655" cy="11118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5580" y="2738120"/>
                          <a:ext cx="270065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4546A"/>
                                <w:sz w:val="96"/>
                                <w:szCs w:val="96"/>
                              </w:rPr>
                              <w:t>个人简历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5pt;margin-top:22.5pt;height:87.55pt;width:212.65pt;z-index:251671552;mso-width-relative:page;mso-height-relative:page;" filled="f" stroked="f" coordsize="21600,21600" o:gfxdata="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1STI3AAAAAoBAAAPAAAA&#10;AAAAAAEAIAAAACIAAABkcnMvZG93bnJldi54bWxQSwECFAAUAAAACACHTuJAFd7vvUoCAACD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44546A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微软雅黑" w:hAnsi="微软雅黑"/>
                          <w:color w:val="44546A"/>
                          <w:sz w:val="96"/>
                          <w:szCs w:val="96"/>
                        </w:rPr>
                        <w:t>个人简历</w:t>
                      </w:r>
                    </w:p>
                    <w:p>
                      <w:pPr>
                        <w:rPr>
                          <w:rFonts w:ascii="微软雅黑" w:hAnsi="微软雅黑"/>
                          <w:color w:val="44546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5090160</wp:posOffset>
            </wp:positionH>
            <wp:positionV relativeFrom="paragraph">
              <wp:posOffset>304165</wp:posOffset>
            </wp:positionV>
            <wp:extent cx="3059430" cy="1051560"/>
            <wp:effectExtent l="0" t="5715" r="1905" b="190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-1026795</wp:posOffset>
            </wp:positionH>
            <wp:positionV relativeFrom="paragraph">
              <wp:posOffset>303530</wp:posOffset>
            </wp:positionV>
            <wp:extent cx="3059430" cy="1051560"/>
            <wp:effectExtent l="0" t="5715" r="1905" b="1905"/>
            <wp:wrapNone/>
            <wp:docPr id="21505" name="图片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图片 2150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61312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B1Y21T2AAAAAwBAAAPAAAAAAAA&#10;AAEAIAAAACIAAABkcnMvZG93bnJldi54bWxQSwECFAAUAAAACACHTuJA31AhW/YCAACFBgAADgAA&#10;AAAAAAABACAAAAAnAQAAZHJzL2Uyb0RvYy54bWxQSwUGAAAAAAYABgBZAQAAjwYAAAAA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6028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/CWcNgAAAALAQAADwAAAAAAAAABACAAAAAiAAAAZHJzL2Rvd25yZXYueG1sUEsB&#10;AhQAFAAAAAgAh07iQKh+ok31AQAA1gMAAA4AAAAAAAAAAQAgAAAAJw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278130</wp:posOffset>
                </wp:positionV>
                <wp:extent cx="3126105" cy="11931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5580" y="3163570"/>
                          <a:ext cx="312610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4546A"/>
                                <w:sz w:val="120"/>
                                <w:szCs w:val="120"/>
                              </w:rPr>
                              <w:t>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21.9pt;height:93.95pt;width:246.15pt;z-index:251673600;mso-width-relative:page;mso-height-relative:page;" filled="f" stroked="f" coordsize="21600,21600" o:gfxdata="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v6hd2wAAAAoBAAAP&#10;AAAAAAAAAAEAIAAAACIAAABkcnMvZG93bnJldi54bWxQSwECFAAUAAAACACHTuJAMgsFx04CAACD&#10;BAAADgAAAAAAAAABACAAAAAq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44546A"/>
                          <w:sz w:val="120"/>
                          <w:szCs w:val="120"/>
                        </w:rPr>
                      </w:pPr>
                      <w:r>
                        <w:rPr>
                          <w:rFonts w:ascii="微软雅黑" w:hAnsi="微软雅黑"/>
                          <w:color w:val="44546A"/>
                          <w:sz w:val="120"/>
                          <w:szCs w:val="120"/>
                        </w:rPr>
                        <w:t>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4924425</wp:posOffset>
                </wp:positionV>
                <wp:extent cx="3059430" cy="0"/>
                <wp:effectExtent l="0" t="0" r="0" b="0"/>
                <wp:wrapNone/>
                <wp:docPr id="21533" name="直接连接符 2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81553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87.75pt;height:0pt;width:240.9pt;z-index:251670528;mso-width-relative:page;mso-height-relative:page;" filled="f" stroked="t" coordsize="21600,21600" o:gfxdata="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7sZFTWAAAACwEA&#10;AA8AAAAAAAAAAQAgAAAAIgAAAGRycy9kb3ducmV2LnhtbFBLAQIUABQAAAAIAIdO4kBHoYnpHAIA&#10;AB8EAAAOAAAAAAAAAAEAIAAAACUBAABkcnMvZTJvRG9jLnhtbFBLBQYAAAAABgAGAFkBAACzBQAA&#10;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4467225</wp:posOffset>
                </wp:positionV>
                <wp:extent cx="3059430" cy="0"/>
                <wp:effectExtent l="0" t="0" r="0" b="0"/>
                <wp:wrapNone/>
                <wp:docPr id="21532" name="直接连接符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6981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51.75pt;height:0pt;width:240.9pt;z-index:251669504;mso-width-relative:page;mso-height-relative:page;" filled="f" stroked="t" coordsize="21600,21600" o:gfxdata="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w74Q1QAAAAsB&#10;AAAPAAAAAAAAAAEAIAAAACIAAABkcnMvZG93bnJldi54bWxQSwECFAAUAAAACACHTuJAdnU9cx4C&#10;AAAfBAAADgAAAAAAAAABACAAAAAkAQAAZHJzL2Uyb0RvYy54bWxQSwUGAAAAAAYABgBZAQAAtAUA&#10;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3990975</wp:posOffset>
                </wp:positionV>
                <wp:extent cx="3059430" cy="0"/>
                <wp:effectExtent l="0" t="0" r="0" b="0"/>
                <wp:wrapNone/>
                <wp:docPr id="21531" name="直接连接符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2218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14.25pt;height:0pt;width:240.9pt;z-index:251668480;mso-width-relative:page;mso-height-relative:page;" filled="f" stroked="t" coordsize="21600,21600" o:gfxdata="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JC/xnVAAAACwEA&#10;AA8AAAAAAAAAAQAgAAAAIgAAAGRycy9kb3ducmV2LnhtbFBLAQIUABQAAAAIAIdO4kCqHkNbHQIA&#10;AB8EAAAOAAAAAAAAAAEAIAAAACQBAABkcnMvZTJvRG9jLnhtbFBLBQYAAAAABgAGAFkBAACzBQAA&#10;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3533775</wp:posOffset>
                </wp:positionV>
                <wp:extent cx="3059430" cy="0"/>
                <wp:effectExtent l="0" t="0" r="0" b="0"/>
                <wp:wrapNone/>
                <wp:docPr id="21526" name="直接连接符 2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7646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78.25pt;height:0pt;width:240.9pt;z-index:251667456;mso-width-relative:page;mso-height-relative:page;" filled="f" stroked="t" coordsize="21600,21600" o:gfxdata="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1xbZNUAAAALAQAA&#10;DwAAAAAAAAABACAAAAAiAAAAZHJzL2Rvd25yZXYueG1sUEsBAhQAFAAAAAgAh07iQF2DGX0cAgAA&#10;HwQAAA4AAAAAAAAAAQAgAAAAJAEAAGRycy9lMm9Eb2MueG1sUEsFBgAAAAAGAAYAWQEAALIFAAAA&#10;AA=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3057525</wp:posOffset>
                </wp:positionV>
                <wp:extent cx="3059430" cy="0"/>
                <wp:effectExtent l="0" t="0" r="0" b="0"/>
                <wp:wrapNone/>
                <wp:docPr id="21525" name="直接连接符 2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2884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40.75pt;height:0pt;width:240.9pt;z-index:251666432;mso-width-relative:page;mso-height-relative:page;" filled="f" stroked="t" coordsize="21600,21600" o:gfxdata="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wv9NdUAAAALAQAA&#10;DwAAAAAAAAABACAAAAAiAAAAZHJzL2Rvd25yZXYueG1sUEsBAhQAFAAAAAgAh07iQCKE368cAgAA&#10;HwQAAA4AAAAAAAAAAQAgAAAAJAEAAGRycy9lMm9Eb2MueG1sUEsFBgAAAAAGAAYAWQEAALIFAAAA&#10;AA=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2600325</wp:posOffset>
                </wp:positionV>
                <wp:extent cx="3059430" cy="0"/>
                <wp:effectExtent l="0" t="0" r="0" b="0"/>
                <wp:wrapNone/>
                <wp:docPr id="21524" name="直接连接符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58312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04.75pt;height:0pt;width:240.9pt;z-index:251665408;mso-width-relative:page;mso-height-relative:page;" filled="f" stroked="t" coordsize="21600,21600" o:gfxdata="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2eW4j1QAAAAsB&#10;AAAPAAAAAAAAAAEAIAAAACIAAABkcnMvZG93bnJldi54bWxQSwECFAAUAAAACACHTuJAwfz7aB4C&#10;AAAfBAAADgAAAAAAAAABACAAAAAkAQAAZHJzL2Uyb0RvYy54bWxQSwUGAAAAAAYABgBZAQAAtAUA&#10;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2867025</wp:posOffset>
                </wp:positionV>
                <wp:extent cx="215900" cy="201295"/>
                <wp:effectExtent l="0" t="0" r="12700" b="10160"/>
                <wp:wrapNone/>
                <wp:docPr id="21522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6097905"/>
                          <a:ext cx="215900" cy="201295"/>
                        </a:xfrm>
                        <a:custGeom>
                          <a:avLst/>
                          <a:gdLst>
                            <a:gd name="T0" fmla="*/ 48 w 120"/>
                            <a:gd name="T1" fmla="*/ 63 h 112"/>
                            <a:gd name="T2" fmla="*/ 52 w 120"/>
                            <a:gd name="T3" fmla="*/ 59 h 112"/>
                            <a:gd name="T4" fmla="*/ 67 w 120"/>
                            <a:gd name="T5" fmla="*/ 59 h 112"/>
                            <a:gd name="T6" fmla="*/ 70 w 120"/>
                            <a:gd name="T7" fmla="*/ 63 h 112"/>
                            <a:gd name="T8" fmla="*/ 70 w 120"/>
                            <a:gd name="T9" fmla="*/ 68 h 112"/>
                            <a:gd name="T10" fmla="*/ 67 w 120"/>
                            <a:gd name="T11" fmla="*/ 72 h 112"/>
                            <a:gd name="T12" fmla="*/ 52 w 120"/>
                            <a:gd name="T13" fmla="*/ 72 h 112"/>
                            <a:gd name="T14" fmla="*/ 48 w 120"/>
                            <a:gd name="T15" fmla="*/ 68 h 112"/>
                            <a:gd name="T16" fmla="*/ 48 w 120"/>
                            <a:gd name="T17" fmla="*/ 63 h 112"/>
                            <a:gd name="T18" fmla="*/ 35 w 120"/>
                            <a:gd name="T19" fmla="*/ 20 h 112"/>
                            <a:gd name="T20" fmla="*/ 4 w 120"/>
                            <a:gd name="T21" fmla="*/ 20 h 112"/>
                            <a:gd name="T22" fmla="*/ 0 w 120"/>
                            <a:gd name="T23" fmla="*/ 26 h 112"/>
                            <a:gd name="T24" fmla="*/ 0 w 120"/>
                            <a:gd name="T25" fmla="*/ 46 h 112"/>
                            <a:gd name="T26" fmla="*/ 37 w 120"/>
                            <a:gd name="T27" fmla="*/ 61 h 112"/>
                            <a:gd name="T28" fmla="*/ 42 w 120"/>
                            <a:gd name="T29" fmla="*/ 61 h 112"/>
                            <a:gd name="T30" fmla="*/ 42 w 120"/>
                            <a:gd name="T31" fmla="*/ 57 h 112"/>
                            <a:gd name="T32" fmla="*/ 46 w 120"/>
                            <a:gd name="T33" fmla="*/ 54 h 112"/>
                            <a:gd name="T34" fmla="*/ 70 w 120"/>
                            <a:gd name="T35" fmla="*/ 54 h 112"/>
                            <a:gd name="T36" fmla="*/ 76 w 120"/>
                            <a:gd name="T37" fmla="*/ 57 h 112"/>
                            <a:gd name="T38" fmla="*/ 76 w 120"/>
                            <a:gd name="T39" fmla="*/ 61 h 112"/>
                            <a:gd name="T40" fmla="*/ 82 w 120"/>
                            <a:gd name="T41" fmla="*/ 61 h 112"/>
                            <a:gd name="T42" fmla="*/ 119 w 120"/>
                            <a:gd name="T43" fmla="*/ 46 h 112"/>
                            <a:gd name="T44" fmla="*/ 119 w 120"/>
                            <a:gd name="T45" fmla="*/ 25 h 112"/>
                            <a:gd name="T46" fmla="*/ 115 w 120"/>
                            <a:gd name="T47" fmla="*/ 20 h 112"/>
                            <a:gd name="T48" fmla="*/ 83 w 120"/>
                            <a:gd name="T49" fmla="*/ 20 h 112"/>
                            <a:gd name="T50" fmla="*/ 35 w 120"/>
                            <a:gd name="T51" fmla="*/ 20 h 112"/>
                            <a:gd name="T52" fmla="*/ 74 w 120"/>
                            <a:gd name="T53" fmla="*/ 20 h 112"/>
                            <a:gd name="T54" fmla="*/ 74 w 120"/>
                            <a:gd name="T55" fmla="*/ 13 h 112"/>
                            <a:gd name="T56" fmla="*/ 72 w 120"/>
                            <a:gd name="T57" fmla="*/ 9 h 112"/>
                            <a:gd name="T58" fmla="*/ 47 w 120"/>
                            <a:gd name="T59" fmla="*/ 9 h 112"/>
                            <a:gd name="T60" fmla="*/ 44 w 120"/>
                            <a:gd name="T61" fmla="*/ 13 h 112"/>
                            <a:gd name="T62" fmla="*/ 44 w 120"/>
                            <a:gd name="T63" fmla="*/ 20 h 112"/>
                            <a:gd name="T64" fmla="*/ 35 w 120"/>
                            <a:gd name="T65" fmla="*/ 20 h 112"/>
                            <a:gd name="T66" fmla="*/ 35 w 120"/>
                            <a:gd name="T67" fmla="*/ 7 h 112"/>
                            <a:gd name="T68" fmla="*/ 41 w 120"/>
                            <a:gd name="T69" fmla="*/ 1 h 112"/>
                            <a:gd name="T70" fmla="*/ 77 w 120"/>
                            <a:gd name="T71" fmla="*/ 1 h 112"/>
                            <a:gd name="T72" fmla="*/ 84 w 120"/>
                            <a:gd name="T73" fmla="*/ 7 h 112"/>
                            <a:gd name="T74" fmla="*/ 83 w 120"/>
                            <a:gd name="T75" fmla="*/ 20 h 112"/>
                            <a:gd name="T76" fmla="*/ 74 w 120"/>
                            <a:gd name="T77" fmla="*/ 20 h 112"/>
                            <a:gd name="T78" fmla="*/ 119 w 120"/>
                            <a:gd name="T79" fmla="*/ 50 h 112"/>
                            <a:gd name="T80" fmla="*/ 119 w 120"/>
                            <a:gd name="T81" fmla="*/ 105 h 112"/>
                            <a:gd name="T82" fmla="*/ 113 w 120"/>
                            <a:gd name="T83" fmla="*/ 111 h 112"/>
                            <a:gd name="T84" fmla="*/ 5 w 120"/>
                            <a:gd name="T85" fmla="*/ 111 h 112"/>
                            <a:gd name="T86" fmla="*/ 0 w 120"/>
                            <a:gd name="T87" fmla="*/ 106 h 112"/>
                            <a:gd name="T88" fmla="*/ 0 w 120"/>
                            <a:gd name="T89" fmla="*/ 50 h 112"/>
                            <a:gd name="T90" fmla="*/ 43 w 120"/>
                            <a:gd name="T91" fmla="*/ 67 h 112"/>
                            <a:gd name="T92" fmla="*/ 43 w 120"/>
                            <a:gd name="T93" fmla="*/ 72 h 112"/>
                            <a:gd name="T94" fmla="*/ 48 w 120"/>
                            <a:gd name="T95" fmla="*/ 78 h 112"/>
                            <a:gd name="T96" fmla="*/ 70 w 120"/>
                            <a:gd name="T97" fmla="*/ 78 h 112"/>
                            <a:gd name="T98" fmla="*/ 76 w 120"/>
                            <a:gd name="T99" fmla="*/ 72 h 112"/>
                            <a:gd name="T100" fmla="*/ 76 w 120"/>
                            <a:gd name="T101" fmla="*/ 67 h 112"/>
                            <a:gd name="T102" fmla="*/ 119 w 120"/>
                            <a:gd name="T103" fmla="*/ 50 h 112"/>
                            <a:gd name="T104" fmla="*/ 119 w 120"/>
                            <a:gd name="T105" fmla="*/ 50 h 112"/>
                            <a:gd name="T106" fmla="*/ 119 w 120"/>
                            <a:gd name="T107" fmla="*/ 5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0" h="112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123.55pt;margin-top:225.75pt;height:15.85pt;width:17pt;z-index:251669504;mso-width-relative:page;mso-height-relative:page;" fillcolor="#5D7B98" filled="t" stroked="f" coordsize="120,112" o:gfxdata="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<v:path o:connectlocs="86360,113228;93556,106039;120544,106039;125941,113228;125941,122214;120544,129403;93556,129403;86360,122214;86360,113228;62970,35945;7196,35945;0,46729;0,82674;66569,109633;75565,109633;75565,102444;82761,97052;125941,97052;136736,102444;136736,109633;147531,109633;214100,82674;214100,44931;206904,35945;149330,35945;62970,35945;133138,35945;133138,23364;129540,16175;84560,16175;79163,23364;79163,35945;62970,35945;62970,12580;73765,1797;138535,1797;151130,12580;149330,35945;133138,35945;214100,89863;214100,188714;203305,199497;8995,199497;0,190511;0,89863;77364,120417;77364,129403;86360,140187;125941,140187;136736,129403;136736,120417;214100,89863;214100,89863;214100,898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4695190</wp:posOffset>
                </wp:positionV>
                <wp:extent cx="224155" cy="165735"/>
                <wp:effectExtent l="0" t="0" r="4445" b="5715"/>
                <wp:wrapNone/>
                <wp:docPr id="21521" name="Freefor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2026285" y="7926070"/>
                          <a:ext cx="224155" cy="165735"/>
                        </a:xfrm>
                        <a:custGeom>
                          <a:avLst/>
                          <a:gdLst>
                            <a:gd name="T0" fmla="*/ 110 w 122"/>
                            <a:gd name="T1" fmla="*/ 0 h 90"/>
                            <a:gd name="T2" fmla="*/ 12 w 122"/>
                            <a:gd name="T3" fmla="*/ 0 h 90"/>
                            <a:gd name="T4" fmla="*/ 0 w 122"/>
                            <a:gd name="T5" fmla="*/ 12 h 90"/>
                            <a:gd name="T6" fmla="*/ 0 w 122"/>
                            <a:gd name="T7" fmla="*/ 78 h 90"/>
                            <a:gd name="T8" fmla="*/ 12 w 122"/>
                            <a:gd name="T9" fmla="*/ 90 h 90"/>
                            <a:gd name="T10" fmla="*/ 110 w 122"/>
                            <a:gd name="T11" fmla="*/ 90 h 90"/>
                            <a:gd name="T12" fmla="*/ 122 w 122"/>
                            <a:gd name="T13" fmla="*/ 78 h 90"/>
                            <a:gd name="T14" fmla="*/ 122 w 122"/>
                            <a:gd name="T15" fmla="*/ 12 h 90"/>
                            <a:gd name="T16" fmla="*/ 110 w 122"/>
                            <a:gd name="T17" fmla="*/ 0 h 90"/>
                            <a:gd name="T18" fmla="*/ 110 w 122"/>
                            <a:gd name="T19" fmla="*/ 0 h 90"/>
                            <a:gd name="T20" fmla="*/ 110 w 122"/>
                            <a:gd name="T21" fmla="*/ 25 h 90"/>
                            <a:gd name="T22" fmla="*/ 61 w 122"/>
                            <a:gd name="T23" fmla="*/ 55 h 90"/>
                            <a:gd name="T24" fmla="*/ 12 w 122"/>
                            <a:gd name="T25" fmla="*/ 25 h 90"/>
                            <a:gd name="T26" fmla="*/ 12 w 122"/>
                            <a:gd name="T27" fmla="*/ 13 h 90"/>
                            <a:gd name="T28" fmla="*/ 61 w 122"/>
                            <a:gd name="T29" fmla="*/ 43 h 90"/>
                            <a:gd name="T30" fmla="*/ 110 w 122"/>
                            <a:gd name="T31" fmla="*/ 13 h 90"/>
                            <a:gd name="T32" fmla="*/ 110 w 122"/>
                            <a:gd name="T33" fmla="*/ 25 h 90"/>
                            <a:gd name="T34" fmla="*/ 110 w 122"/>
                            <a:gd name="T35" fmla="*/ 25 h 90"/>
                            <a:gd name="T36" fmla="*/ 110 w 122"/>
                            <a:gd name="T37" fmla="*/ 25 h 90"/>
                            <a:gd name="T38" fmla="*/ 110 w 122"/>
                            <a:gd name="T39" fmla="*/ 25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110" y="0"/>
                              </a:move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5" y="0"/>
                                <a:pt x="0" y="6"/>
                                <a:pt x="0" y="12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85"/>
                                <a:pt x="5" y="90"/>
                                <a:pt x="12" y="90"/>
                              </a:cubicBezTo>
                              <a:cubicBezTo>
                                <a:pt x="110" y="90"/>
                                <a:pt x="110" y="90"/>
                                <a:pt x="110" y="90"/>
                              </a:cubicBezTo>
                              <a:cubicBezTo>
                                <a:pt x="117" y="90"/>
                                <a:pt x="122" y="85"/>
                                <a:pt x="122" y="78"/>
                              </a:cubicBezTo>
                              <a:cubicBezTo>
                                <a:pt x="122" y="12"/>
                                <a:pt x="122" y="12"/>
                                <a:pt x="122" y="12"/>
                              </a:cubicBezTo>
                              <a:cubicBezTo>
                                <a:pt x="122" y="6"/>
                                <a:pt x="117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lose/>
                              <a:moveTo>
                                <a:pt x="110" y="25"/>
                              </a:moveTo>
                              <a:cubicBezTo>
                                <a:pt x="61" y="55"/>
                                <a:pt x="61" y="55"/>
                                <a:pt x="61" y="5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61" y="43"/>
                                <a:pt x="61" y="43"/>
                                <a:pt x="61" y="43"/>
                              </a:cubicBezTo>
                              <a:cubicBezTo>
                                <a:pt x="110" y="13"/>
                                <a:pt x="110" y="13"/>
                                <a:pt x="110" y="13"/>
                              </a:cubicBez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  <a:close/>
                              <a:moveTo>
                                <a:pt x="110" y="25"/>
                              </a:move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3" o:spid="_x0000_s1026" o:spt="100" style="position:absolute;left:0pt;flip:x;margin-left:123.55pt;margin-top:369.7pt;height:13.05pt;width:17.65pt;z-index:251668480;mso-width-relative:page;mso-height-relative:page;" fillcolor="#5D7B98" filled="t" stroked="f" coordsize="122,90" o:gfxdata="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<v:path o:connectlocs="202106,0;22048,0;0,22098;0,143637;22048,165735;202106,165735;224155,143637;224155,22098;202106,0;202106,0;202106,46037;112077,101282;22048,46037;22048,23939;112077,79184;202106,23939;202106,46037;202106,46037;202106,46037;202106,46037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4237990</wp:posOffset>
                </wp:positionV>
                <wp:extent cx="220345" cy="222885"/>
                <wp:effectExtent l="0" t="0" r="8255" b="5715"/>
                <wp:wrapNone/>
                <wp:docPr id="21520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7468870"/>
                          <a:ext cx="220345" cy="222885"/>
                        </a:xfrm>
                        <a:custGeom>
                          <a:avLst/>
                          <a:gdLst>
                            <a:gd name="T0" fmla="*/ 85 w 108"/>
                            <a:gd name="T1" fmla="*/ 105 h 109"/>
                            <a:gd name="T2" fmla="*/ 93 w 108"/>
                            <a:gd name="T3" fmla="*/ 100 h 109"/>
                            <a:gd name="T4" fmla="*/ 94 w 108"/>
                            <a:gd name="T5" fmla="*/ 99 h 109"/>
                            <a:gd name="T6" fmla="*/ 96 w 108"/>
                            <a:gd name="T7" fmla="*/ 95 h 109"/>
                            <a:gd name="T8" fmla="*/ 94 w 108"/>
                            <a:gd name="T9" fmla="*/ 91 h 109"/>
                            <a:gd name="T10" fmla="*/ 74 w 108"/>
                            <a:gd name="T11" fmla="*/ 77 h 109"/>
                            <a:gd name="T12" fmla="*/ 71 w 108"/>
                            <a:gd name="T13" fmla="*/ 76 h 109"/>
                            <a:gd name="T14" fmla="*/ 67 w 108"/>
                            <a:gd name="T15" fmla="*/ 77 h 109"/>
                            <a:gd name="T16" fmla="*/ 64 w 108"/>
                            <a:gd name="T17" fmla="*/ 81 h 109"/>
                            <a:gd name="T18" fmla="*/ 52 w 108"/>
                            <a:gd name="T19" fmla="*/ 81 h 109"/>
                            <a:gd name="T20" fmla="*/ 30 w 108"/>
                            <a:gd name="T21" fmla="*/ 59 h 109"/>
                            <a:gd name="T22" fmla="*/ 31 w 108"/>
                            <a:gd name="T23" fmla="*/ 49 h 109"/>
                            <a:gd name="T24" fmla="*/ 34 w 108"/>
                            <a:gd name="T25" fmla="*/ 46 h 109"/>
                            <a:gd name="T26" fmla="*/ 36 w 108"/>
                            <a:gd name="T27" fmla="*/ 42 h 109"/>
                            <a:gd name="T28" fmla="*/ 35 w 108"/>
                            <a:gd name="T29" fmla="*/ 39 h 109"/>
                            <a:gd name="T30" fmla="*/ 18 w 108"/>
                            <a:gd name="T31" fmla="*/ 15 h 109"/>
                            <a:gd name="T32" fmla="*/ 14 w 108"/>
                            <a:gd name="T33" fmla="*/ 13 h 109"/>
                            <a:gd name="T34" fmla="*/ 10 w 108"/>
                            <a:gd name="T35" fmla="*/ 15 h 109"/>
                            <a:gd name="T36" fmla="*/ 9 w 108"/>
                            <a:gd name="T37" fmla="*/ 15 h 109"/>
                            <a:gd name="T38" fmla="*/ 0 w 108"/>
                            <a:gd name="T39" fmla="*/ 37 h 109"/>
                            <a:gd name="T40" fmla="*/ 72 w 108"/>
                            <a:gd name="T41" fmla="*/ 109 h 109"/>
                            <a:gd name="T42" fmla="*/ 73 w 108"/>
                            <a:gd name="T43" fmla="*/ 109 h 109"/>
                            <a:gd name="T44" fmla="*/ 85 w 108"/>
                            <a:gd name="T45" fmla="*/ 105 h 109"/>
                            <a:gd name="T46" fmla="*/ 85 w 108"/>
                            <a:gd name="T47" fmla="*/ 105 h 109"/>
                            <a:gd name="T48" fmla="*/ 80 w 108"/>
                            <a:gd name="T49" fmla="*/ 0 h 109"/>
                            <a:gd name="T50" fmla="*/ 52 w 108"/>
                            <a:gd name="T51" fmla="*/ 24 h 109"/>
                            <a:gd name="T52" fmla="*/ 63 w 108"/>
                            <a:gd name="T53" fmla="*/ 43 h 109"/>
                            <a:gd name="T54" fmla="*/ 59 w 108"/>
                            <a:gd name="T55" fmla="*/ 57 h 109"/>
                            <a:gd name="T56" fmla="*/ 73 w 108"/>
                            <a:gd name="T57" fmla="*/ 47 h 109"/>
                            <a:gd name="T58" fmla="*/ 80 w 108"/>
                            <a:gd name="T59" fmla="*/ 48 h 109"/>
                            <a:gd name="T60" fmla="*/ 108 w 108"/>
                            <a:gd name="T61" fmla="*/ 24 h 109"/>
                            <a:gd name="T62" fmla="*/ 80 w 108"/>
                            <a:gd name="T63" fmla="*/ 0 h 109"/>
                            <a:gd name="T64" fmla="*/ 80 w 108"/>
                            <a:gd name="T65" fmla="*/ 0 h 109"/>
                            <a:gd name="T66" fmla="*/ 68 w 108"/>
                            <a:gd name="T67" fmla="*/ 17 h 109"/>
                            <a:gd name="T68" fmla="*/ 72 w 108"/>
                            <a:gd name="T69" fmla="*/ 22 h 109"/>
                            <a:gd name="T70" fmla="*/ 68 w 108"/>
                            <a:gd name="T71" fmla="*/ 26 h 109"/>
                            <a:gd name="T72" fmla="*/ 64 w 108"/>
                            <a:gd name="T73" fmla="*/ 22 h 109"/>
                            <a:gd name="T74" fmla="*/ 68 w 108"/>
                            <a:gd name="T75" fmla="*/ 17 h 109"/>
                            <a:gd name="T76" fmla="*/ 68 w 108"/>
                            <a:gd name="T77" fmla="*/ 17 h 109"/>
                            <a:gd name="T78" fmla="*/ 80 w 108"/>
                            <a:gd name="T79" fmla="*/ 26 h 109"/>
                            <a:gd name="T80" fmla="*/ 76 w 108"/>
                            <a:gd name="T81" fmla="*/ 22 h 109"/>
                            <a:gd name="T82" fmla="*/ 80 w 108"/>
                            <a:gd name="T83" fmla="*/ 17 h 109"/>
                            <a:gd name="T84" fmla="*/ 84 w 108"/>
                            <a:gd name="T85" fmla="*/ 22 h 109"/>
                            <a:gd name="T86" fmla="*/ 80 w 108"/>
                            <a:gd name="T87" fmla="*/ 26 h 109"/>
                            <a:gd name="T88" fmla="*/ 80 w 108"/>
                            <a:gd name="T89" fmla="*/ 26 h 109"/>
                            <a:gd name="T90" fmla="*/ 92 w 108"/>
                            <a:gd name="T91" fmla="*/ 26 h 109"/>
                            <a:gd name="T92" fmla="*/ 88 w 108"/>
                            <a:gd name="T93" fmla="*/ 22 h 109"/>
                            <a:gd name="T94" fmla="*/ 92 w 108"/>
                            <a:gd name="T95" fmla="*/ 17 h 109"/>
                            <a:gd name="T96" fmla="*/ 96 w 108"/>
                            <a:gd name="T97" fmla="*/ 22 h 109"/>
                            <a:gd name="T98" fmla="*/ 92 w 108"/>
                            <a:gd name="T99" fmla="*/ 26 h 109"/>
                            <a:gd name="T100" fmla="*/ 92 w 108"/>
                            <a:gd name="T101" fmla="*/ 26 h 109"/>
                            <a:gd name="T102" fmla="*/ 92 w 108"/>
                            <a:gd name="T103" fmla="*/ 26 h 109"/>
                            <a:gd name="T104" fmla="*/ 92 w 108"/>
                            <a:gd name="T105" fmla="*/ 26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08" h="109">
                              <a:moveTo>
                                <a:pt x="85" y="105"/>
                              </a:moveTo>
                              <a:cubicBezTo>
                                <a:pt x="88" y="103"/>
                                <a:pt x="91" y="102"/>
                                <a:pt x="93" y="100"/>
                              </a:cubicBezTo>
                              <a:cubicBezTo>
                                <a:pt x="93" y="100"/>
                                <a:pt x="94" y="99"/>
                                <a:pt x="94" y="99"/>
                              </a:cubicBezTo>
                              <a:cubicBezTo>
                                <a:pt x="95" y="98"/>
                                <a:pt x="96" y="97"/>
                                <a:pt x="96" y="95"/>
                              </a:cubicBezTo>
                              <a:cubicBezTo>
                                <a:pt x="96" y="94"/>
                                <a:pt x="96" y="92"/>
                                <a:pt x="94" y="91"/>
                              </a:cubicBezTo>
                              <a:cubicBezTo>
                                <a:pt x="74" y="77"/>
                                <a:pt x="74" y="77"/>
                                <a:pt x="74" y="77"/>
                              </a:cubicBezTo>
                              <a:cubicBezTo>
                                <a:pt x="73" y="76"/>
                                <a:pt x="72" y="76"/>
                                <a:pt x="71" y="76"/>
                              </a:cubicBezTo>
                              <a:cubicBezTo>
                                <a:pt x="70" y="76"/>
                                <a:pt x="68" y="76"/>
                                <a:pt x="67" y="77"/>
                              </a:cubicBezTo>
                              <a:cubicBezTo>
                                <a:pt x="67" y="77"/>
                                <a:pt x="64" y="81"/>
                                <a:pt x="64" y="81"/>
                              </a:cubicBezTo>
                              <a:cubicBezTo>
                                <a:pt x="62" y="83"/>
                                <a:pt x="54" y="83"/>
                                <a:pt x="52" y="81"/>
                              </a:cubicBezTo>
                              <a:cubicBezTo>
                                <a:pt x="30" y="59"/>
                                <a:pt x="30" y="59"/>
                                <a:pt x="30" y="59"/>
                              </a:cubicBezTo>
                              <a:cubicBezTo>
                                <a:pt x="27" y="57"/>
                                <a:pt x="29" y="52"/>
                                <a:pt x="31" y="49"/>
                              </a:cubicBezTo>
                              <a:cubicBezTo>
                                <a:pt x="34" y="46"/>
                                <a:pt x="34" y="46"/>
                                <a:pt x="34" y="46"/>
                              </a:cubicBezTo>
                              <a:cubicBezTo>
                                <a:pt x="35" y="45"/>
                                <a:pt x="36" y="44"/>
                                <a:pt x="36" y="42"/>
                              </a:cubicBezTo>
                              <a:cubicBezTo>
                                <a:pt x="36" y="41"/>
                                <a:pt x="35" y="40"/>
                                <a:pt x="35" y="39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7" y="13"/>
                                <a:pt x="16" y="13"/>
                                <a:pt x="14" y="13"/>
                              </a:cubicBezTo>
                              <a:cubicBezTo>
                                <a:pt x="12" y="13"/>
                                <a:pt x="11" y="14"/>
                                <a:pt x="10" y="15"/>
                              </a:cubicBezTo>
                              <a:cubicBezTo>
                                <a:pt x="9" y="15"/>
                                <a:pt x="9" y="15"/>
                                <a:pt x="9" y="15"/>
                              </a:cubicBezTo>
                              <a:cubicBezTo>
                                <a:pt x="5" y="21"/>
                                <a:pt x="0" y="29"/>
                                <a:pt x="0" y="37"/>
                              </a:cubicBezTo>
                              <a:cubicBezTo>
                                <a:pt x="0" y="59"/>
                                <a:pt x="50" y="109"/>
                                <a:pt x="72" y="109"/>
                              </a:cubicBezTo>
                              <a:cubicBezTo>
                                <a:pt x="72" y="109"/>
                                <a:pt x="72" y="109"/>
                                <a:pt x="73" y="109"/>
                              </a:cubicBezTo>
                              <a:cubicBezTo>
                                <a:pt x="78" y="108"/>
                                <a:pt x="83" y="106"/>
                                <a:pt x="85" y="105"/>
                              </a:cubicBezTo>
                              <a:cubicBezTo>
                                <a:pt x="85" y="105"/>
                                <a:pt x="85" y="105"/>
                                <a:pt x="85" y="105"/>
                              </a:cubicBezTo>
                              <a:close/>
                              <a:moveTo>
                                <a:pt x="80" y="0"/>
                              </a:moveTo>
                              <a:cubicBezTo>
                                <a:pt x="65" y="0"/>
                                <a:pt x="52" y="10"/>
                                <a:pt x="52" y="24"/>
                              </a:cubicBezTo>
                              <a:cubicBezTo>
                                <a:pt x="52" y="31"/>
                                <a:pt x="57" y="38"/>
                                <a:pt x="63" y="43"/>
                              </a:cubicBezTo>
                              <a:cubicBezTo>
                                <a:pt x="59" y="57"/>
                                <a:pt x="59" y="57"/>
                                <a:pt x="59" y="57"/>
                              </a:cubicBezTo>
                              <a:cubicBezTo>
                                <a:pt x="73" y="47"/>
                                <a:pt x="73" y="47"/>
                                <a:pt x="73" y="47"/>
                              </a:cubicBezTo>
                              <a:cubicBezTo>
                                <a:pt x="75" y="47"/>
                                <a:pt x="77" y="48"/>
                                <a:pt x="80" y="48"/>
                              </a:cubicBezTo>
                              <a:cubicBezTo>
                                <a:pt x="95" y="48"/>
                                <a:pt x="108" y="37"/>
                                <a:pt x="108" y="24"/>
                              </a:cubicBezTo>
                              <a:cubicBezTo>
                                <a:pt x="108" y="10"/>
                                <a:pt x="95" y="0"/>
                                <a:pt x="80" y="0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lose/>
                              <a:moveTo>
                                <a:pt x="68" y="17"/>
                              </a:moveTo>
                              <a:cubicBezTo>
                                <a:pt x="70" y="17"/>
                                <a:pt x="72" y="19"/>
                                <a:pt x="72" y="22"/>
                              </a:cubicBezTo>
                              <a:cubicBezTo>
                                <a:pt x="72" y="24"/>
                                <a:pt x="70" y="26"/>
                                <a:pt x="68" y="26"/>
                              </a:cubicBezTo>
                              <a:cubicBezTo>
                                <a:pt x="66" y="26"/>
                                <a:pt x="64" y="24"/>
                                <a:pt x="64" y="22"/>
                              </a:cubicBezTo>
                              <a:cubicBezTo>
                                <a:pt x="64" y="19"/>
                                <a:pt x="66" y="17"/>
                                <a:pt x="68" y="17"/>
                              </a:cubicBezTo>
                              <a:cubicBezTo>
                                <a:pt x="68" y="17"/>
                                <a:pt x="68" y="17"/>
                                <a:pt x="68" y="17"/>
                              </a:cubicBezTo>
                              <a:close/>
                              <a:moveTo>
                                <a:pt x="80" y="26"/>
                              </a:moveTo>
                              <a:cubicBezTo>
                                <a:pt x="78" y="26"/>
                                <a:pt x="76" y="24"/>
                                <a:pt x="76" y="22"/>
                              </a:cubicBezTo>
                              <a:cubicBezTo>
                                <a:pt x="76" y="19"/>
                                <a:pt x="78" y="17"/>
                                <a:pt x="80" y="17"/>
                              </a:cubicBezTo>
                              <a:cubicBezTo>
                                <a:pt x="82" y="17"/>
                                <a:pt x="84" y="19"/>
                                <a:pt x="84" y="22"/>
                              </a:cubicBezTo>
                              <a:cubicBezTo>
                                <a:pt x="84" y="24"/>
                                <a:pt x="82" y="26"/>
                                <a:pt x="80" y="26"/>
                              </a:cubicBezTo>
                              <a:cubicBezTo>
                                <a:pt x="80" y="26"/>
                                <a:pt x="80" y="26"/>
                                <a:pt x="80" y="26"/>
                              </a:cubicBezTo>
                              <a:close/>
                              <a:moveTo>
                                <a:pt x="92" y="26"/>
                              </a:moveTo>
                              <a:cubicBezTo>
                                <a:pt x="89" y="26"/>
                                <a:pt x="88" y="24"/>
                                <a:pt x="88" y="22"/>
                              </a:cubicBezTo>
                              <a:cubicBezTo>
                                <a:pt x="88" y="19"/>
                                <a:pt x="89" y="17"/>
                                <a:pt x="92" y="17"/>
                              </a:cubicBezTo>
                              <a:cubicBezTo>
                                <a:pt x="94" y="17"/>
                                <a:pt x="96" y="19"/>
                                <a:pt x="96" y="22"/>
                              </a:cubicBezTo>
                              <a:cubicBezTo>
                                <a:pt x="96" y="24"/>
                                <a:pt x="94" y="26"/>
                                <a:pt x="92" y="26"/>
                              </a:cubicBezTo>
                              <a:cubicBezTo>
                                <a:pt x="92" y="26"/>
                                <a:pt x="92" y="26"/>
                                <a:pt x="92" y="26"/>
                              </a:cubicBezTo>
                              <a:close/>
                              <a:moveTo>
                                <a:pt x="92" y="26"/>
                              </a:moveTo>
                              <a:cubicBezTo>
                                <a:pt x="92" y="26"/>
                                <a:pt x="92" y="26"/>
                                <a:pt x="92" y="26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123.55pt;margin-top:333.7pt;height:17.55pt;width:17.35pt;z-index:251667456;mso-width-relative:page;mso-height-relative:page;" fillcolor="#5D7B98" filled="t" stroked="f" coordsize="108,109" o:gfxdata="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<v:path o:connectlocs="173419,214705;189741,204481;191781,202436;195862,194257;191781,186078;150977,157450;144856,155406;136695,157450;130574,165630;106092,165630;61206,120644;63247,100196;69367,94061;73448,85882;71408,79747;36724,30672;28563,26582;20402,30672;18362,30672;0,75658;146896,222885;148936,222885;173419,214705;173419,214705;163218,0;106092,49075;128534,87927;120373,116554;148936,96106;163218,98151;220345,49075;163218,0;163218,0;138735,34761;146896,44985;138735,53165;130574,44985;138735,34761;138735,34761;163218,53165;155057,44985;163218,34761;171379,44985;163218,53165;163218,53165;187701,53165;179540,44985;187701,34761;195862,44985;187701,53165;187701,53165;187701,53165;187701,53165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3781425</wp:posOffset>
                </wp:positionV>
                <wp:extent cx="222885" cy="222885"/>
                <wp:effectExtent l="0" t="0" r="5715" b="5715"/>
                <wp:wrapNone/>
                <wp:docPr id="21518" name="Freeform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7012305"/>
                          <a:ext cx="222885" cy="222885"/>
                        </a:xfrm>
                        <a:custGeom>
                          <a:avLst/>
                          <a:gdLst>
                            <a:gd name="T0" fmla="*/ 130 w 140"/>
                            <a:gd name="T1" fmla="*/ 18 h 140"/>
                            <a:gd name="T2" fmla="*/ 130 w 140"/>
                            <a:gd name="T3" fmla="*/ 131 h 140"/>
                            <a:gd name="T4" fmla="*/ 25 w 140"/>
                            <a:gd name="T5" fmla="*/ 131 h 140"/>
                            <a:gd name="T6" fmla="*/ 10 w 140"/>
                            <a:gd name="T7" fmla="*/ 118 h 140"/>
                            <a:gd name="T8" fmla="*/ 25 w 140"/>
                            <a:gd name="T9" fmla="*/ 105 h 140"/>
                            <a:gd name="T10" fmla="*/ 120 w 140"/>
                            <a:gd name="T11" fmla="*/ 105 h 140"/>
                            <a:gd name="T12" fmla="*/ 120 w 140"/>
                            <a:gd name="T13" fmla="*/ 0 h 140"/>
                            <a:gd name="T14" fmla="*/ 20 w 140"/>
                            <a:gd name="T15" fmla="*/ 0 h 140"/>
                            <a:gd name="T16" fmla="*/ 0 w 140"/>
                            <a:gd name="T17" fmla="*/ 18 h 140"/>
                            <a:gd name="T18" fmla="*/ 0 w 140"/>
                            <a:gd name="T19" fmla="*/ 123 h 140"/>
                            <a:gd name="T20" fmla="*/ 20 w 140"/>
                            <a:gd name="T21" fmla="*/ 140 h 140"/>
                            <a:gd name="T22" fmla="*/ 140 w 140"/>
                            <a:gd name="T23" fmla="*/ 140 h 140"/>
                            <a:gd name="T24" fmla="*/ 140 w 140"/>
                            <a:gd name="T25" fmla="*/ 18 h 140"/>
                            <a:gd name="T26" fmla="*/ 130 w 140"/>
                            <a:gd name="T27" fmla="*/ 18 h 140"/>
                            <a:gd name="T28" fmla="*/ 30 w 140"/>
                            <a:gd name="T29" fmla="*/ 114 h 140"/>
                            <a:gd name="T30" fmla="*/ 120 w 140"/>
                            <a:gd name="T31" fmla="*/ 114 h 140"/>
                            <a:gd name="T32" fmla="*/ 120 w 140"/>
                            <a:gd name="T33" fmla="*/ 123 h 140"/>
                            <a:gd name="T34" fmla="*/ 30 w 140"/>
                            <a:gd name="T35" fmla="*/ 123 h 140"/>
                            <a:gd name="T36" fmla="*/ 30 w 140"/>
                            <a:gd name="T37" fmla="*/ 114 h 140"/>
                            <a:gd name="T38" fmla="*/ 30 w 140"/>
                            <a:gd name="T39" fmla="*/ 114 h 140"/>
                            <a:gd name="T40" fmla="*/ 30 w 140"/>
                            <a:gd name="T41" fmla="*/ 114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130" y="18"/>
                              </a:moveTo>
                              <a:cubicBezTo>
                                <a:pt x="130" y="131"/>
                                <a:pt x="130" y="131"/>
                                <a:pt x="130" y="131"/>
                              </a:cubicBezTo>
                              <a:cubicBezTo>
                                <a:pt x="25" y="131"/>
                                <a:pt x="25" y="131"/>
                                <a:pt x="25" y="131"/>
                              </a:cubicBezTo>
                              <a:cubicBezTo>
                                <a:pt x="16" y="131"/>
                                <a:pt x="10" y="125"/>
                                <a:pt x="10" y="118"/>
                              </a:cubicBezTo>
                              <a:cubicBezTo>
                                <a:pt x="10" y="111"/>
                                <a:pt x="16" y="105"/>
                                <a:pt x="25" y="105"/>
                              </a:cubicBezTo>
                              <a:cubicBezTo>
                                <a:pt x="120" y="105"/>
                                <a:pt x="120" y="105"/>
                                <a:pt x="120" y="105"/>
                              </a:cubicBezTo>
                              <a:cubicBezTo>
                                <a:pt x="120" y="0"/>
                                <a:pt x="120" y="0"/>
                                <a:pt x="1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9" y="0"/>
                                <a:pt x="0" y="8"/>
                                <a:pt x="0" y="18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132"/>
                                <a:pt x="9" y="140"/>
                                <a:pt x="20" y="140"/>
                              </a:cubicBezTo>
                              <a:cubicBezTo>
                                <a:pt x="140" y="140"/>
                                <a:pt x="140" y="140"/>
                                <a:pt x="140" y="140"/>
                              </a:cubicBezTo>
                              <a:cubicBezTo>
                                <a:pt x="140" y="18"/>
                                <a:pt x="140" y="18"/>
                                <a:pt x="140" y="18"/>
                              </a:cubicBezTo>
                              <a:cubicBezTo>
                                <a:pt x="130" y="18"/>
                                <a:pt x="130" y="18"/>
                                <a:pt x="130" y="18"/>
                              </a:cubicBezTo>
                              <a:close/>
                              <a:moveTo>
                                <a:pt x="30" y="114"/>
                              </a:moveTo>
                              <a:cubicBezTo>
                                <a:pt x="120" y="114"/>
                                <a:pt x="120" y="114"/>
                                <a:pt x="120" y="114"/>
                              </a:cubicBezTo>
                              <a:cubicBezTo>
                                <a:pt x="120" y="123"/>
                                <a:pt x="120" y="123"/>
                                <a:pt x="120" y="123"/>
                              </a:cubicBezTo>
                              <a:cubicBezTo>
                                <a:pt x="30" y="123"/>
                                <a:pt x="30" y="123"/>
                                <a:pt x="30" y="123"/>
                              </a:cubicBezTo>
                              <a:cubicBezTo>
                                <a:pt x="30" y="114"/>
                                <a:pt x="30" y="114"/>
                                <a:pt x="30" y="114"/>
                              </a:cubicBezTo>
                              <a:close/>
                              <a:moveTo>
                                <a:pt x="30" y="114"/>
                              </a:moveTo>
                              <a:cubicBezTo>
                                <a:pt x="30" y="114"/>
                                <a:pt x="30" y="114"/>
                                <a:pt x="30" y="114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o:spt="100" style="position:absolute;left:0pt;margin-left:123.55pt;margin-top:297.75pt;height:17.55pt;width:17.55pt;z-index:251666432;mso-width-relative:page;mso-height-relative:page;" fillcolor="#5D7B98" filled="t" stroked="f" coordsize="140,140" o:gfxdata="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GhzrtTaAAAACwEAAA8AAAAAAAAAAQAg&#10;AAAAIgAAAGRycy9kb3ducmV2LnhtbFBLAQIUABQAAAAIAIdO4kAtKDHOKgUAANsVAAAOAAAAAAAA&#10;AAEAIAAAACkBAABkcnMvZTJvRG9jLnhtbFBLBQYAAAAABgAGAFkBAADFCAAAAAA=&#10;" path="m130,18c130,131,130,131,130,131c25,131,25,131,25,131c16,131,10,125,10,118c10,111,16,105,25,105c120,105,120,105,120,105c120,0,120,0,120,0c20,0,20,0,20,0c9,0,0,8,0,18c0,123,0,123,0,123c0,132,9,140,20,140c140,140,140,140,140,140c140,18,140,18,140,18c130,18,130,18,130,18xm30,114c120,114,120,114,120,114c120,123,120,123,120,123c30,123,30,123,30,123c30,114,30,114,30,114xm30,114c30,114,30,114,30,114e">
                <v:path o:connectlocs="206964,28656;206964,208556;39800,208556;15920,187860;39800,167163;191044,167163;191044,0;31840,0;0,28656;0,195820;31840,222885;222885,222885;222885,28656;206964,28656;47761,181492;191044,181492;191044,195820;47761,195820;47761,181492;47761,181492;47761,181492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2390775</wp:posOffset>
                </wp:positionV>
                <wp:extent cx="210820" cy="222885"/>
                <wp:effectExtent l="4445" t="4445" r="13335" b="20320"/>
                <wp:wrapNone/>
                <wp:docPr id="21517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5621655"/>
                          <a:ext cx="210820" cy="222885"/>
                        </a:xfrm>
                        <a:custGeom>
                          <a:avLst/>
                          <a:gdLst>
                            <a:gd name="T0" fmla="*/ 2147483646 w 328"/>
                            <a:gd name="T1" fmla="*/ 2147483646 h 347"/>
                            <a:gd name="T2" fmla="*/ 2147483646 w 328"/>
                            <a:gd name="T3" fmla="*/ 0 h 347"/>
                            <a:gd name="T4" fmla="*/ 2147483646 w 328"/>
                            <a:gd name="T5" fmla="*/ 2147483646 h 347"/>
                            <a:gd name="T6" fmla="*/ 2147483646 w 328"/>
                            <a:gd name="T7" fmla="*/ 2147483646 h 347"/>
                            <a:gd name="T8" fmla="*/ 0 w 328"/>
                            <a:gd name="T9" fmla="*/ 2147483646 h 347"/>
                            <a:gd name="T10" fmla="*/ 2147483646 w 328"/>
                            <a:gd name="T11" fmla="*/ 2147483646 h 347"/>
                            <a:gd name="T12" fmla="*/ 2147483646 w 328"/>
                            <a:gd name="T13" fmla="*/ 2147483646 h 347"/>
                            <a:gd name="T14" fmla="*/ 2147483646 w 328"/>
                            <a:gd name="T15" fmla="*/ 2147483646 h 347"/>
                            <a:gd name="T16" fmla="*/ 2147483646 w 328"/>
                            <a:gd name="T17" fmla="*/ 2147483646 h 347"/>
                            <a:gd name="T18" fmla="*/ 2147483646 w 328"/>
                            <a:gd name="T19" fmla="*/ 2147483646 h 347"/>
                            <a:gd name="T20" fmla="*/ 2147483646 w 328"/>
                            <a:gd name="T21" fmla="*/ 2147483646 h 347"/>
                            <a:gd name="T22" fmla="*/ 2147483646 w 328"/>
                            <a:gd name="T23" fmla="*/ 2147483646 h 347"/>
                            <a:gd name="T24" fmla="*/ 2147483646 w 328"/>
                            <a:gd name="T25" fmla="*/ 2147483646 h 347"/>
                            <a:gd name="T26" fmla="*/ 2147483646 w 328"/>
                            <a:gd name="T27" fmla="*/ 2147483646 h 347"/>
                            <a:gd name="T28" fmla="*/ 2147483646 w 328"/>
                            <a:gd name="T29" fmla="*/ 2147483646 h 347"/>
                            <a:gd name="T30" fmla="*/ 2147483646 w 328"/>
                            <a:gd name="T31" fmla="*/ 2147483646 h 347"/>
                            <a:gd name="T32" fmla="*/ 2147483646 w 328"/>
                            <a:gd name="T33" fmla="*/ 2147483646 h 347"/>
                            <a:gd name="T34" fmla="*/ 2147483646 w 328"/>
                            <a:gd name="T35" fmla="*/ 2147483646 h 347"/>
                            <a:gd name="T36" fmla="*/ 2147483646 w 328"/>
                            <a:gd name="T37" fmla="*/ 2147483646 h 347"/>
                            <a:gd name="T38" fmla="*/ 2147483646 w 328"/>
                            <a:gd name="T39" fmla="*/ 2147483646 h 347"/>
                            <a:gd name="T40" fmla="*/ 2147483646 w 328"/>
                            <a:gd name="T41" fmla="*/ 2147483646 h 347"/>
                            <a:gd name="T42" fmla="*/ 2147483646 w 328"/>
                            <a:gd name="T43" fmla="*/ 2147483646 h 347"/>
                            <a:gd name="T44" fmla="*/ 2147483646 w 328"/>
                            <a:gd name="T45" fmla="*/ 2147483646 h 347"/>
                            <a:gd name="T46" fmla="*/ 2147483646 w 328"/>
                            <a:gd name="T47" fmla="*/ 2147483646 h 347"/>
                            <a:gd name="T48" fmla="*/ 2147483646 w 328"/>
                            <a:gd name="T49" fmla="*/ 2147483646 h 347"/>
                            <a:gd name="T50" fmla="*/ 2147483646 w 328"/>
                            <a:gd name="T51" fmla="*/ 2147483646 h 347"/>
                            <a:gd name="T52" fmla="*/ 2147483646 w 328"/>
                            <a:gd name="T53" fmla="*/ 2147483646 h 347"/>
                            <a:gd name="T54" fmla="*/ 2147483646 w 328"/>
                            <a:gd name="T55" fmla="*/ 2147483646 h 347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328" h="347">
                              <a:moveTo>
                                <a:pt x="285" y="119"/>
                              </a:moveTo>
                              <a:cubicBezTo>
                                <a:pt x="285" y="53"/>
                                <a:pt x="231" y="0"/>
                                <a:pt x="164" y="0"/>
                              </a:cubicBezTo>
                              <a:cubicBezTo>
                                <a:pt x="98" y="0"/>
                                <a:pt x="44" y="53"/>
                                <a:pt x="44" y="119"/>
                              </a:cubicBezTo>
                              <a:cubicBezTo>
                                <a:pt x="44" y="157"/>
                                <a:pt x="62" y="191"/>
                                <a:pt x="90" y="213"/>
                              </a:cubicBezTo>
                              <a:cubicBezTo>
                                <a:pt x="39" y="238"/>
                                <a:pt x="4" y="289"/>
                                <a:pt x="0" y="347"/>
                              </a:cubicBezTo>
                              <a:cubicBezTo>
                                <a:pt x="18" y="347"/>
                                <a:pt x="18" y="347"/>
                                <a:pt x="18" y="347"/>
                              </a:cubicBezTo>
                              <a:cubicBezTo>
                                <a:pt x="22" y="292"/>
                                <a:pt x="58" y="244"/>
                                <a:pt x="108" y="224"/>
                              </a:cubicBezTo>
                              <a:cubicBezTo>
                                <a:pt x="123" y="232"/>
                                <a:pt x="145" y="238"/>
                                <a:pt x="164" y="238"/>
                              </a:cubicBezTo>
                              <a:cubicBezTo>
                                <a:pt x="183" y="238"/>
                                <a:pt x="201" y="234"/>
                                <a:pt x="216" y="227"/>
                              </a:cubicBezTo>
                              <a:cubicBezTo>
                                <a:pt x="229" y="219"/>
                                <a:pt x="229" y="219"/>
                                <a:pt x="229" y="219"/>
                              </a:cubicBezTo>
                              <a:cubicBezTo>
                                <a:pt x="239" y="213"/>
                                <a:pt x="239" y="213"/>
                                <a:pt x="239" y="213"/>
                              </a:cubicBezTo>
                              <a:cubicBezTo>
                                <a:pt x="267" y="191"/>
                                <a:pt x="285" y="157"/>
                                <a:pt x="285" y="119"/>
                              </a:cubicBezTo>
                              <a:close/>
                              <a:moveTo>
                                <a:pt x="164" y="219"/>
                              </a:moveTo>
                              <a:cubicBezTo>
                                <a:pt x="108" y="219"/>
                                <a:pt x="63" y="174"/>
                                <a:pt x="63" y="119"/>
                              </a:cubicBezTo>
                              <a:cubicBezTo>
                                <a:pt x="63" y="64"/>
                                <a:pt x="108" y="19"/>
                                <a:pt x="164" y="19"/>
                              </a:cubicBezTo>
                              <a:cubicBezTo>
                                <a:pt x="220" y="19"/>
                                <a:pt x="265" y="64"/>
                                <a:pt x="265" y="119"/>
                              </a:cubicBezTo>
                              <a:cubicBezTo>
                                <a:pt x="265" y="174"/>
                                <a:pt x="222" y="219"/>
                                <a:pt x="164" y="219"/>
                              </a:cubicBezTo>
                              <a:close/>
                              <a:moveTo>
                                <a:pt x="266" y="230"/>
                              </a:moveTo>
                              <a:cubicBezTo>
                                <a:pt x="266" y="231"/>
                                <a:pt x="266" y="231"/>
                                <a:pt x="266" y="231"/>
                              </a:cubicBezTo>
                              <a:cubicBezTo>
                                <a:pt x="264" y="229"/>
                                <a:pt x="262" y="227"/>
                                <a:pt x="259" y="227"/>
                              </a:cubicBezTo>
                              <a:cubicBezTo>
                                <a:pt x="253" y="227"/>
                                <a:pt x="248" y="230"/>
                                <a:pt x="248" y="236"/>
                              </a:cubicBezTo>
                              <a:cubicBezTo>
                                <a:pt x="248" y="240"/>
                                <a:pt x="250" y="244"/>
                                <a:pt x="254" y="245"/>
                              </a:cubicBezTo>
                              <a:cubicBezTo>
                                <a:pt x="253" y="245"/>
                                <a:pt x="253" y="245"/>
                                <a:pt x="253" y="245"/>
                              </a:cubicBezTo>
                              <a:cubicBezTo>
                                <a:pt x="286" y="269"/>
                                <a:pt x="303" y="305"/>
                                <a:pt x="306" y="347"/>
                              </a:cubicBezTo>
                              <a:cubicBezTo>
                                <a:pt x="328" y="347"/>
                                <a:pt x="328" y="347"/>
                                <a:pt x="328" y="347"/>
                              </a:cubicBezTo>
                              <a:cubicBezTo>
                                <a:pt x="325" y="300"/>
                                <a:pt x="302" y="258"/>
                                <a:pt x="266" y="230"/>
                              </a:cubicBezTo>
                              <a:close/>
                              <a:moveTo>
                                <a:pt x="266" y="230"/>
                              </a:moveTo>
                              <a:cubicBezTo>
                                <a:pt x="266" y="230"/>
                                <a:pt x="266" y="230"/>
                                <a:pt x="266" y="230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solidFill>
                            <a:srgbClr val="5D7B98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" o:spid="_x0000_s1026" o:spt="100" style="position:absolute;left:0pt;margin-left:123.55pt;margin-top:188.25pt;height:17.55pt;width:16.6pt;z-index:251665408;mso-width-relative:page;mso-height-relative:page;" fillcolor="#5D7B98" filled="t" stroked="t" coordsize="328,347" o:gfxdata="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<v:fill on="t" focussize="0,0"/>
                <v:stroke color="#5D7B98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3324225</wp:posOffset>
                </wp:positionV>
                <wp:extent cx="318770" cy="222885"/>
                <wp:effectExtent l="0" t="0" r="5080" b="6350"/>
                <wp:wrapNone/>
                <wp:docPr id="21516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6555105"/>
                          <a:ext cx="318770" cy="222885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23.55pt;margin-top:261.75pt;height:17.55pt;width:25.1pt;z-index:251664384;mso-width-relative:page;mso-height-relative:page;" fillcolor="#5D7B98" filled="t" stroked="f" coordsize="263,184" o:gfxdata="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2238375</wp:posOffset>
                </wp:positionV>
                <wp:extent cx="4291330" cy="2647950"/>
                <wp:effectExtent l="0" t="0" r="0" b="0"/>
                <wp:wrapNone/>
                <wp:docPr id="21514" name="文本框 2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1085" y="5469255"/>
                          <a:ext cx="429133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姓    名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毕业学院：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所学专业：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联系电话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联系邮箱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55pt;margin-top:176.25pt;height:208.5pt;width:337.9pt;z-index:251663360;mso-width-relative:page;mso-height-relative:page;" filled="f" stroked="f" coordsize="21600,21600" o:gfxdata="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B9fDHd&#10;AAAACwEAAA8AAAAAAAAAAQAgAAAAIgAAAGRycy9kb3ducmV2LnhtbFBLAQIUABQAAAAIAIdO4kBQ&#10;OO3CVAIAAIk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姓    名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毕业学院：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所学专业：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联系电话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联系邮箱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5D4FC3"/>
    <w:rsid w:val="00055746"/>
    <w:rsid w:val="000819F0"/>
    <w:rsid w:val="000B0AAF"/>
    <w:rsid w:val="00117793"/>
    <w:rsid w:val="001A20D0"/>
    <w:rsid w:val="001B7CA3"/>
    <w:rsid w:val="001C325D"/>
    <w:rsid w:val="002315C1"/>
    <w:rsid w:val="00243396"/>
    <w:rsid w:val="00287739"/>
    <w:rsid w:val="002F05F9"/>
    <w:rsid w:val="00326E2E"/>
    <w:rsid w:val="004754A7"/>
    <w:rsid w:val="004C6764"/>
    <w:rsid w:val="004D6632"/>
    <w:rsid w:val="004F6407"/>
    <w:rsid w:val="0061573D"/>
    <w:rsid w:val="00634976"/>
    <w:rsid w:val="006C5128"/>
    <w:rsid w:val="006F701C"/>
    <w:rsid w:val="007618EA"/>
    <w:rsid w:val="00775C7C"/>
    <w:rsid w:val="007C5170"/>
    <w:rsid w:val="00893918"/>
    <w:rsid w:val="00910953"/>
    <w:rsid w:val="009B60D2"/>
    <w:rsid w:val="00A521E6"/>
    <w:rsid w:val="00A56BA7"/>
    <w:rsid w:val="00A93C13"/>
    <w:rsid w:val="00AE7BAB"/>
    <w:rsid w:val="00C821BB"/>
    <w:rsid w:val="00DB21D7"/>
    <w:rsid w:val="00FC2D25"/>
    <w:rsid w:val="094B1171"/>
    <w:rsid w:val="1AE8029D"/>
    <w:rsid w:val="23E24D90"/>
    <w:rsid w:val="31A527FC"/>
    <w:rsid w:val="348D5A81"/>
    <w:rsid w:val="385D4FC3"/>
    <w:rsid w:val="45474683"/>
    <w:rsid w:val="5DF26C39"/>
    <w:rsid w:val="6E3B2666"/>
    <w:rsid w:val="70276E26"/>
    <w:rsid w:val="7313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5"/>
    <w:unhideWhenUsed/>
    <w:qFormat/>
    <w:uiPriority w:val="99"/>
    <w:rPr>
      <w:rFonts w:ascii="微软雅黑" w:hAnsi="微软雅黑" w:cstheme="minorBidi"/>
    </w:rPr>
  </w:style>
  <w:style w:type="paragraph" w:styleId="3">
    <w:name w:val="Closing"/>
    <w:basedOn w:val="1"/>
    <w:link w:val="14"/>
    <w:unhideWhenUsed/>
    <w:qFormat/>
    <w:uiPriority w:val="99"/>
    <w:pPr>
      <w:ind w:left="100" w:leftChars="2100"/>
    </w:pPr>
    <w:rPr>
      <w:rFonts w:ascii="微软雅黑" w:hAnsi="微软雅黑" w:cstheme="minorBidi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结束语 Char"/>
    <w:basedOn w:val="8"/>
    <w:link w:val="3"/>
    <w:qFormat/>
    <w:uiPriority w:val="99"/>
    <w:rPr>
      <w:rFonts w:ascii="微软雅黑" w:hAnsi="微软雅黑" w:eastAsia="微软雅黑"/>
    </w:rPr>
  </w:style>
  <w:style w:type="character" w:customStyle="1" w:styleId="15">
    <w:name w:val="称呼 Char"/>
    <w:basedOn w:val="8"/>
    <w:link w:val="2"/>
    <w:qFormat/>
    <w:uiPriority w:val="99"/>
    <w:rPr>
      <w:rFonts w:ascii="微软雅黑" w:hAnsi="微软雅黑" w:eastAsia="微软雅黑"/>
    </w:rPr>
  </w:style>
  <w:style w:type="character" w:customStyle="1" w:styleId="16">
    <w:name w:val="结束语 Char1"/>
    <w:basedOn w:val="8"/>
    <w:semiHidden/>
    <w:qFormat/>
    <w:uiPriority w:val="99"/>
    <w:rPr>
      <w:rFonts w:ascii="Arial Unicode MS" w:hAnsi="Arial Unicode MS" w:eastAsia="微软雅黑" w:cs="Times New Roman"/>
    </w:rPr>
  </w:style>
  <w:style w:type="character" w:customStyle="1" w:styleId="17">
    <w:name w:val="称呼 Char1"/>
    <w:basedOn w:val="8"/>
    <w:semiHidden/>
    <w:qFormat/>
    <w:uiPriority w:val="99"/>
    <w:rPr>
      <w:rFonts w:ascii="Arial Unicode MS" w:hAnsi="Arial Unicode MS" w:eastAsia="微软雅黑" w:cs="Times New Roman"/>
    </w:rPr>
  </w:style>
  <w:style w:type="paragraph" w:customStyle="1" w:styleId="18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2871;&#35013;&#12305;&#36130;&#21153;&#31616;&#21382;&#24212;&#23626;&#29983;&#31616;&#21382;&#36890;&#29992;&#31616;&#21382;&#31616;&#3242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724237-4660-45F2-99DC-E5C7831D6C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【简历套装】财务简历应届生简历通用简历简约简历封面.docx</Template>
  <Pages>1</Pages>
  <Words>0</Words>
  <Characters>0</Characters>
  <Lines>1</Lines>
  <Paragraphs>1</Paragraphs>
  <TotalTime>0</TotalTime>
  <ScaleCrop>false</ScaleCrop>
  <LinksUpToDate>false</LinksUpToDate>
  <CharactersWithSpaces>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2017-09-10T11:32:00Z</dcterms:created>
  <dc:creator>S</dc:creator>
  <cp:lastModifiedBy>幻主PPT</cp:lastModifiedBy>
  <dcterms:modified xsi:type="dcterms:W3CDTF">2023-09-29T09:50:14Z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9487C9840B5C4FCCAB09F2044A3EAE96_13</vt:lpwstr>
  </property>
</Properties>
</file>