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195C6D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141" name="图片 141" descr="未标题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未标题-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54" name="图片 54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未标题-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49" name="图片 49" descr="未标题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未标题-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188595</wp:posOffset>
                </wp:positionV>
                <wp:extent cx="1371600" cy="5943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C6D">
                            <w:pPr>
                              <w:rPr>
                                <w:rFonts w:ascii="黑体" w:eastAsia="黑体"/>
                                <w:b/>
                                <w:color w:val="553131"/>
                                <w:sz w:val="28"/>
                                <w:szCs w:val="28"/>
                              </w:rPr>
                            </w:pPr>
                          </w:p>
                          <w:p w:rsidR="00195C6D">
                            <w:pPr>
                              <w:rPr>
                                <w:rFonts w:ascii="黑体" w:eastAsia="黑体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5" type="#_x0000_t202" style="width:108pt;height:46.8pt;margin-top:14.85pt;margin-left:205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filled="f" stroked="f">
                <v:textbox>
                  <w:txbxContent>
                    <w:p w:rsidR="00195C6D">
                      <w:pPr>
                        <w:rPr>
                          <w:rFonts w:ascii="黑体" w:eastAsia="黑体" w:hint="eastAsia"/>
                          <w:b/>
                          <w:color w:val="553131"/>
                          <w:sz w:val="28"/>
                          <w:szCs w:val="28"/>
                        </w:rPr>
                      </w:pPr>
                    </w:p>
                    <w:p w:rsidR="00195C6D">
                      <w:pPr>
                        <w:rPr>
                          <w:rFonts w:ascii="黑体" w:eastAsia="黑体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/>
    <w:p w:rsidR="00195C6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80645</wp:posOffset>
                </wp:positionV>
                <wp:extent cx="2961005" cy="1809115"/>
                <wp:effectExtent l="1270" t="2540" r="0" b="0"/>
                <wp:wrapNone/>
                <wp:docPr id="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005" cy="180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56349" w:rsidRPr="00F56349" w:rsidP="00F56349"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color w:val="553131"/>
                                <w:sz w:val="24"/>
                              </w:rPr>
                            </w:pPr>
                            <w:r w:rsidRPr="00F56349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姓</w:t>
                            </w:r>
                            <w:r w:rsidR="006B3C8D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名：</w:t>
                            </w:r>
                            <w:r w:rsidR="006B3C8D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xxx</w:t>
                            </w:r>
                          </w:p>
                          <w:p w:rsidR="00F56349" w:rsidRPr="00F56349" w:rsidP="00F56349"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color w:val="553131"/>
                                <w:sz w:val="24"/>
                              </w:rPr>
                            </w:pPr>
                            <w:r w:rsidRPr="00F56349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电话：1</w:t>
                            </w:r>
                            <w:r w:rsidR="00BE2981">
                              <w:rPr>
                                <w:rFonts w:ascii="微软雅黑" w:eastAsia="微软雅黑" w:hAnsi="微软雅黑"/>
                                <w:color w:val="553131"/>
                                <w:sz w:val="24"/>
                              </w:rPr>
                              <w:t>23</w:t>
                            </w:r>
                            <w:r w:rsidR="006E27DA">
                              <w:rPr>
                                <w:rFonts w:ascii="微软雅黑" w:eastAsia="微软雅黑" w:hAnsi="微软雅黑"/>
                                <w:color w:val="553131"/>
                                <w:sz w:val="24"/>
                              </w:rPr>
                              <w:t>-</w:t>
                            </w:r>
                            <w:bookmarkStart w:id="0" w:name="_GoBack"/>
                            <w:bookmarkEnd w:id="0"/>
                            <w:r w:rsidR="00BE2981">
                              <w:rPr>
                                <w:rFonts w:ascii="微软雅黑" w:eastAsia="微软雅黑" w:hAnsi="微软雅黑"/>
                                <w:color w:val="553131"/>
                                <w:sz w:val="24"/>
                              </w:rPr>
                              <w:t>456-7890</w:t>
                            </w:r>
                          </w:p>
                          <w:p w:rsidR="00F56349" w:rsidRPr="00F56349" w:rsidP="00F56349"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color w:val="553131"/>
                                <w:sz w:val="24"/>
                              </w:rPr>
                            </w:pPr>
                            <w:r w:rsidRPr="00F56349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邮箱：</w:t>
                            </w:r>
                            <w:r w:rsidR="00BE2981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info@</w:t>
                            </w:r>
                            <w:r w:rsidR="00BE2981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jianlimoban-ziyuan</w:t>
                            </w:r>
                            <w:r w:rsidR="00BE2981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.com</w:t>
                            </w:r>
                          </w:p>
                          <w:p w:rsidR="00195C6D" w:rsidP="00F56349">
                            <w:pPr>
                              <w:spacing w:line="360" w:lineRule="auto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 w:rsidRPr="00F56349"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2" o:spid="_x0000_s1026" type="#_x0000_t202" style="width:233.15pt;height:142.45pt;margin-top:6.35pt;margin-left:254.35pt;mso-height-percent:0;mso-height-relative:page;mso-width-percent:0;mso-width-relative:page;mso-wrap-distance-bottom:0;mso-wrap-distance-left:9pt;mso-wrap-distance-right:9pt;mso-wrap-distance-top:0;position:absolute;v-text-anchor:top;z-index:251665408" filled="f" fillcolor="this" stroked="f">
                <v:textbox>
                  <w:txbxContent>
                    <w:p w:rsidR="00F56349" w:rsidRPr="00F56349" w:rsidP="00F56349">
                      <w:pPr>
                        <w:spacing w:line="360" w:lineRule="auto"/>
                        <w:rPr>
                          <w:rFonts w:ascii="微软雅黑" w:eastAsia="微软雅黑" w:hAnsi="微软雅黑"/>
                          <w:color w:val="553131"/>
                          <w:sz w:val="24"/>
                        </w:rPr>
                      </w:pPr>
                      <w:r w:rsidRPr="00F56349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姓</w:t>
                      </w:r>
                      <w:r w:rsidR="006B3C8D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名：</w:t>
                      </w:r>
                      <w:r w:rsidR="006B3C8D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xxx</w:t>
                      </w:r>
                    </w:p>
                    <w:p w:rsidR="00F56349" w:rsidRPr="00F56349" w:rsidP="00F56349">
                      <w:pPr>
                        <w:spacing w:line="360" w:lineRule="auto"/>
                        <w:rPr>
                          <w:rFonts w:ascii="微软雅黑" w:eastAsia="微软雅黑" w:hAnsi="微软雅黑"/>
                          <w:color w:val="553131"/>
                          <w:sz w:val="24"/>
                        </w:rPr>
                      </w:pPr>
                      <w:r w:rsidRPr="00F56349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电话：1</w:t>
                      </w:r>
                      <w:r w:rsidR="00BE2981">
                        <w:rPr>
                          <w:rFonts w:ascii="微软雅黑" w:eastAsia="微软雅黑" w:hAnsi="微软雅黑"/>
                          <w:color w:val="553131"/>
                          <w:sz w:val="24"/>
                        </w:rPr>
                        <w:t>23</w:t>
                      </w:r>
                      <w:r w:rsidR="006E27DA">
                        <w:rPr>
                          <w:rFonts w:ascii="微软雅黑" w:eastAsia="微软雅黑" w:hAnsi="微软雅黑"/>
                          <w:color w:val="553131"/>
                          <w:sz w:val="24"/>
                        </w:rPr>
                        <w:t>-</w:t>
                      </w:r>
                      <w:bookmarkStart w:id="1" w:name="_GoBack"/>
                      <w:bookmarkEnd w:id="1"/>
                      <w:r w:rsidR="00BE2981">
                        <w:rPr>
                          <w:rFonts w:ascii="微软雅黑" w:eastAsia="微软雅黑" w:hAnsi="微软雅黑"/>
                          <w:color w:val="553131"/>
                          <w:sz w:val="24"/>
                        </w:rPr>
                        <w:t>456-7890</w:t>
                      </w:r>
                    </w:p>
                    <w:p w:rsidR="00F56349" w:rsidRPr="00F56349" w:rsidP="00F56349">
                      <w:pPr>
                        <w:spacing w:line="360" w:lineRule="auto"/>
                        <w:rPr>
                          <w:rFonts w:ascii="微软雅黑" w:eastAsia="微软雅黑" w:hAnsi="微软雅黑"/>
                          <w:color w:val="553131"/>
                          <w:sz w:val="24"/>
                        </w:rPr>
                      </w:pPr>
                      <w:r w:rsidRPr="00F56349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邮箱：</w:t>
                      </w:r>
                      <w:r w:rsidR="00BE2981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info@</w:t>
                      </w:r>
                      <w:r w:rsidR="00BE2981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jianlimoban-ziyuan</w:t>
                      </w:r>
                      <w:r w:rsidR="00BE2981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.com</w:t>
                      </w:r>
                    </w:p>
                    <w:p w:rsidR="00195C6D" w:rsidP="00F56349">
                      <w:pPr>
                        <w:spacing w:line="360" w:lineRule="auto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 w:rsidRPr="00F56349"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</w:p>
    <w:p w:rsidR="00195C6D"/>
    <w:p w:rsidR="00195C6D"/>
    <w:p w:rsidR="00195C6D"/>
    <w:p w:rsidR="00195C6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61595</wp:posOffset>
                </wp:positionV>
                <wp:extent cx="2190750" cy="795655"/>
                <wp:effectExtent l="0" t="4445" r="0" b="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C6D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 xml:space="preserve">姓    名：lala  </w:t>
                            </w:r>
                          </w:p>
                          <w:p w:rsidR="00195C6D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    话：13100000000</w:t>
                            </w:r>
                          </w:p>
                          <w:p w:rsidR="00195C6D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电子信箱：12345@qq.com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" o:spid="_x0000_s1027" type="#_x0000_t202" style="width:172.5pt;height:62.65pt;margin-top:4.85pt;margin-left:31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filled="f" stroked="f">
                <v:textbox>
                  <w:txbxContent>
                    <w:p w:rsidR="00195C6D">
                      <w:pPr>
                        <w:spacing w:line="340" w:lineRule="exact"/>
                        <w:rPr>
                          <w:rFonts w:ascii="黑体" w:eastAsia="黑体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 xml:space="preserve">姓    名：lala  </w:t>
                      </w:r>
                    </w:p>
                    <w:p w:rsidR="00195C6D">
                      <w:pPr>
                        <w:spacing w:line="340" w:lineRule="exact"/>
                        <w:rPr>
                          <w:rFonts w:ascii="黑体" w:eastAsia="黑体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    话：13100000000</w:t>
                      </w:r>
                    </w:p>
                    <w:p w:rsidR="00195C6D">
                      <w:pPr>
                        <w:spacing w:line="340" w:lineRule="exact"/>
                        <w:rPr>
                          <w:rFonts w:ascii="黑体" w:eastAsia="黑体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电子信箱：12345@qq.com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195C6D"/>
    <w:p w:rsidR="00195C6D"/>
    <w:p w:rsidR="00195C6D"/>
    <w:sectPr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lvl w:ilvl="0">
      <w:start w:val="1998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isplayBackgroundShape/>
  <w:bordersDoNotSurroundHeader/>
  <w:bordersDoNotSurroundFooter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172A27"/>
    <w:rsid w:val="000840FA"/>
    <w:rsid w:val="00165859"/>
    <w:rsid w:val="00172A27"/>
    <w:rsid w:val="00195C6D"/>
    <w:rsid w:val="001B6E78"/>
    <w:rsid w:val="00591E7B"/>
    <w:rsid w:val="005D0FA2"/>
    <w:rsid w:val="00684B30"/>
    <w:rsid w:val="006B3C8D"/>
    <w:rsid w:val="006E27DA"/>
    <w:rsid w:val="0072265F"/>
    <w:rsid w:val="008C3618"/>
    <w:rsid w:val="00B95E83"/>
    <w:rsid w:val="00BE2981"/>
    <w:rsid w:val="00C23F5A"/>
    <w:rsid w:val="00C572AC"/>
    <w:rsid w:val="00C625D2"/>
    <w:rsid w:val="00CF044B"/>
    <w:rsid w:val="00DE0372"/>
    <w:rsid w:val="00E07CF9"/>
    <w:rsid w:val="00E669B5"/>
    <w:rsid w:val="00F178F2"/>
    <w:rsid w:val="00F56349"/>
    <w:rsid w:val="00FA63E6"/>
    <w:rsid w:val="00FB7EC1"/>
    <w:rsid w:val="1A1E338C"/>
    <w:rsid w:val="373A4BCE"/>
    <w:rsid w:val="647F647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C2C05C9"/>
  <w15:docId w15:val="{5F1BB42F-F6CD-0E48-9166-6B62F8D8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722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2265F"/>
    <w:rPr>
      <w:kern w:val="2"/>
      <w:sz w:val="18"/>
      <w:szCs w:val="18"/>
    </w:rPr>
  </w:style>
  <w:style w:type="paragraph" w:styleId="Footer">
    <w:name w:val="footer"/>
    <w:basedOn w:val="Normal"/>
    <w:link w:val="a0"/>
    <w:rsid w:val="00722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226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Normal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5</cp:revision>
  <dcterms:created xsi:type="dcterms:W3CDTF">2017-05-30T07:50:00Z</dcterms:created>
  <dcterms:modified xsi:type="dcterms:W3CDTF">2018-04-26T15:10:00Z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