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1F40EC">
      <w:r>
        <w:pict>
          <v:shape id="信息" o:spid="_x0000_s1025" style="width:23.4pt;height:22.15pt;margin-top:660.1pt;margin-left:223.05pt;position:absolute;v-text-anchor:middle;z-index:251671552" coordsize="90,93" o:spt="100" adj="0,,0" path="m86,38c88,40,90,43,90,46c90,83,90,83,90,83c90,88,86,93,81,93c9,93,9,93,9,93,4,93,,88,,83,,46,,46,,46,,44,1,41,2,40c2,40,2,40,2,40c2,40,2,40,2,40c2,39,2,39,3,39c39,3,39,3,39,3,43,,46,,50,3,86,38,86,38,86,38xm15,30c15,52,15,52,15,52c45,75,45,75,45,75,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,7,84,7,84,7,84c6,85,6,86,7,87c8,87,9,87,10,87xm84,84c66,67,66,67,66,67c65,66,64,66,63,67c62,68,62,69,63,69,81,87,81,87,81,87c82,87,83,87,84,87c85,86,85,85,84,84xe" fillcolor="#5b65a8" stroked="f">
            <v:stroke joinstyle="round"/>
            <v:formulas/>
            <v:path o:connecttype="segments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</v:shape>
        </w:pict>
      </w:r>
      <w:r>
        <w:pict>
          <v:shape id="电话" o:spid="_x0000_s1026" style="width:17.05pt;height:18.45pt;margin-top:621.05pt;margin-left:226.2pt;position:absolute;v-text-anchor:middle;z-index:251670528" coordsize="396520,469210" o:spt="100" adj="0,,0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,253182,465654,-15065,364036,664,89829,3125,70964,7079,53749,14299,39550,20978,26415,30453,15861,44367,9445xm85842,6c147282,-938,156451,106342,147962,128156c140696,146825,125598,157194,109217,167957c111214,147002,109601,123749,105273,101024c95931,51971,75887,14560,55177,5105,63799,1769,73998,188,85842,6xe" fillcolor="#5b65a8" stroked="f" strokeweight="1pt">
            <v:stroke joinstyle="miter"/>
            <v:formulas/>
            <v:path o:connecttype="segments"/>
          </v:shape>
        </w:pict>
      </w:r>
      <w:r>
        <w:pict>
          <v:shape id="男人" o:spid="_x0000_s1027" style="width:22.95pt;height:20.65pt;margin-top:579.8pt;margin-left:223.25pt;position:absolute;v-text-anchor:middle;z-index:251669504" coordsize="5965,5525" o:spt="100" adj="0,,0" path="m4036,532l4036,532l4053,600l4065,654l4075,700l4082,743l4085,785l4088,833l4088,889l4087,959l4084,1001l4079,1065l4063,1229l4056,1316l4051,1398l4050,1436l4049,1470l4050,1499l4051,1523l4055,1555l4061,1580l4069,1600l4076,1619l4085,1636l4097,1655l4109,1676l4122,1702l4133,1727l4142,1754l4149,1782l4156,1811l4159,1840l4162,1869l4163,1899l4165,1929l4163,1959l4162,1989l4160,2018l4157,2049l4149,2104l4140,2158l4134,2187l4127,2218l4119,2250l4109,2283l4097,2315l4084,2345l4070,2373l4062,2387l4054,2398l4045,2410l4034,2420l4023,2430l4011,2438l3998,2446l3986,2452l3959,2467l3933,2480l3920,2488l3908,2497l3897,2507l3887,2517l3877,2529l3868,2544l3858,2565l3850,2587l3843,2611l3838,2634l3834,2659l3831,2684l3828,2736l3824,2787l3821,2837l3819,2863l3814,2887l3810,2911l3803,2934l3794,2959l3784,2980l3773,3000l3761,3018l3747,3035l3734,3050l3708,3081l3696,3098l3684,3115l3673,3133l3663,3153l3654,3176l3647,3201l3643,3229l3640,3261l3803,3284l3852,3389l3881,3449l3914,3511l3930,3542l3948,3571l3966,3599l3985,3626l4003,3649l4022,3670l4041,3689l4051,3697l4060,3704l4316,3774l4431,3821l4547,3870l4784,3971l5020,4073l5251,4171l5302,4192l5356,4211l5462,4249l5514,4267l5567,4287l5617,4307l5666,4328l5691,4341l5714,4353l5736,4365l5759,4379l5780,4393l5800,4408l5820,4424l5839,4441l5857,4459l5874,4477l5889,4497l5904,4518l5917,4540l5930,4564l5942,4588l5952,4615l5952,4700l5954,4804l5959,5048l5963,5176l5965,5302l5965,5420l5965,5525,2,5525,,5420,2,5302,4,5176,6,5048l12,4804l14,4700l15,4615l25,4588l36,4564l48,4540l62,4518l77,4497l93,4477l110,4459l128,4441l147,4424l166,4408l187,4393l208,4379l230,4365l253,4353l276,4341l299,4328l349,4307l400,4287l451,4267l505,4249l611,4211l663,4192l716,4171l945,4073l1183,3971l1419,3870l1535,3821l1649,3774l1906,3704l1916,3697l1925,3689l1944,3670l1963,3649l1982,3626l1999,3599l2017,3571l2035,3542l2052,3511l2084,3449l2114,3389l2162,3284l2284,3254l2278,3228l2272,3203l2263,3182l2253,3162l2243,3145l2231,3129l2220,3115l2208,3100l2183,3075l2172,3061l2160,3048l2150,3033l2139,3017l2130,3000l2122,2981l2075,2490l2074,2491l2071,2491l2059,2490l2040,2487l2018,2481l1975,2470l1959,2465l1949,2460l1935,2450l1921,2439l1908,2426l1897,2410l1886,2394l1876,2377l1866,2358l1857,2337l1849,2316l1841,2295l1834,2273l1828,2249l1817,2200l1806,2151l1799,2100l1793,2050l1787,2000l1784,1952l1777,1863l1772,1790l1772,1775l1774,1762l1779,1747l1784,1734l1791,1720l1799,1705l1815,1674l1823,1657l1831,1640l1838,1621l1842,1602l1847,1581l1848,1559l1847,1536l1844,1523l1842,1510l1828,1434l1814,1360l1804,1290l1796,1221l1791,1155l1787,1092l1786,1030l1786,971l1790,915l1794,861l1802,808l1810,759l1821,711l1833,666l1848,622l1863,581l1881,542l1900,504l1921,469l1944,436l1967,403l1993,374l2020,347l2047,320l2076,296l2107,274l2138,253l2170,234l2204,216l2239,200l2274,186l2311,174l2364,151l2423,129l2488,105l2556,82l2592,71l2627,60l2665,50l2703,40l2742,31l2783,23l2823,16l2864,11l2906,5l2949,2l2991,l3035,l3078,1l3122,3l3166,9l3211,14l3255,23l3300,34l3346,47l3390,62l3435,80l3481,101l3525,123l3570,150l3688,260l3879,292l3888,297l3897,304l3914,319l3929,335l3944,353l3958,372l3971,392l3983,412l3993,432l4012,470l4025,502l4036,532xe" fillcolor="#5b65a8" stroked="f">
            <v:stroke joinstyle="round"/>
            <v:formulas/>
            <v:path o:connecttype="segments" o:connectlocs="@0,@0;@0,@0;@0,@0;@0,@0;@0,@0;@0,@0;@0,@0;@0,@0;@0,@0;@0,@0;@0,@0;@0,@0;@0,@0;@0,@0;@0,@0;@0,@0;@0,@0;@0,@0;@0,@0;@0,@0;@0,@0;@0,@0;@0,@0;@0,@0;@0,@0;9971523,@0;69769440,@0;308992283,@0;827277202,@0;1490110194,@0;@0,@0;@0,@0;@0,@0;@0,@0;@0,@0;@0,@0;@0,@0;@0,@0;@0,@0;@0,@0;@0,@0;@0,@0;@0,@0;@0,@0;@0,@0;@0,@0;@0,@0;@0,@0;@0,@0;@0,1433679210;@0,900889404;@0,397173307;@0,111396003;@0,0;@0,164674969;@0,726523246;@0,1545090355;@0,2092409373" o:connectangles="0,0,0,0,0,0,0,0,0,0,0,0,0,0,0,0,0,0,0,0,0,0,0,0,0,0,0,0,0,0,0,0,0,0,0,0,0,0,0,0,0,0,0,0,0,0,0,0,0,0,0,0,0,0,0,0,0,0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206pt;height:39.95pt;margin-top:653.85pt;margin-left:261.6pt;position:absolute;z-index:251668480" filled="f" stroked="f" strokeweight="0.5pt">
            <v:textbox>
              <w:txbxContent>
                <w:p w:rsidR="001F40EC">
                  <w:pPr>
                    <w:rPr>
                      <w:rFonts w:ascii="微软雅黑" w:eastAsia="微软雅黑" w:hAnsi="微软雅黑" w:cs="微软雅黑"/>
                      <w:sz w:val="32"/>
                      <w:szCs w:val="4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sz w:val="32"/>
                      <w:szCs w:val="40"/>
                    </w:rPr>
                    <w:t>xxxxxx</w:t>
                  </w:r>
                  <w:r w:rsidR="0018323A">
                    <w:rPr>
                      <w:rFonts w:ascii="微软雅黑" w:eastAsia="微软雅黑" w:hAnsi="微软雅黑" w:cs="微软雅黑" w:hint="eastAsia"/>
                      <w:sz w:val="32"/>
                      <w:szCs w:val="40"/>
                    </w:rPr>
                    <w:t>@qq.com</w:t>
                  </w:r>
                </w:p>
              </w:txbxContent>
            </v:textbox>
          </v:shape>
        </w:pict>
      </w:r>
      <w:r>
        <w:pict>
          <v:shape id="_x0000_s1029" type="#_x0000_t202" style="width:154.25pt;height:39.95pt;margin-top:613pt;margin-left:261.6pt;position:absolute;z-index:251667456" filled="f" stroked="f" strokeweight="0.5pt">
            <v:textbox>
              <w:txbxContent>
                <w:p w:rsidR="001F40EC">
                  <w:pPr>
                    <w:rPr>
                      <w:rFonts w:ascii="微软雅黑" w:eastAsia="微软雅黑" w:hAnsi="微软雅黑" w:cs="微软雅黑"/>
                      <w:sz w:val="32"/>
                      <w:szCs w:val="4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sz w:val="32"/>
                      <w:szCs w:val="40"/>
                    </w:rPr>
                    <w:t>XXXXXXX</w:t>
                  </w:r>
                </w:p>
              </w:txbxContent>
            </v:textbox>
          </v:shape>
        </w:pict>
      </w:r>
      <w:r>
        <w:pict>
          <v:shape id="_x0000_s1030" type="#_x0000_t202" style="width:91.2pt;height:39.95pt;margin-top:572.15pt;margin-left:261.6pt;position:absolute;z-index:251666432" filled="f" stroked="f" strokeweight="0.5pt">
            <v:textbox>
              <w:txbxContent>
                <w:p w:rsidR="001F40EC">
                  <w:pPr>
                    <w:rPr>
                      <w:rFonts w:ascii="微软雅黑" w:eastAsia="微软雅黑" w:hAnsi="微软雅黑" w:cs="微软雅黑"/>
                      <w:sz w:val="32"/>
                      <w:szCs w:val="4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sz w:val="32"/>
                      <w:szCs w:val="40"/>
                    </w:rPr>
                    <w:t>xxx</w:t>
                  </w:r>
                </w:p>
              </w:txbxContent>
            </v:textbox>
          </v:shape>
        </w:pict>
      </w:r>
      <w:r>
        <w:pict>
          <v:rect id="_x0000_s1031" style="width:595.3pt;height:842.15pt;margin-top:-1.65pt;margin-left:0;position:absolute;v-text-anchor:middle;z-index:-251658240" fillcolor="white" stroked="f" strokeweight="1pt"/>
        </w:pict>
      </w:r>
      <w:r>
        <w:pict>
          <v:shape id="_x0000_s1032" type="#_x0000_t202" style="width:234.8pt;height:37.8pt;margin-top:449.15pt;margin-left:185.7pt;position:absolute;z-index:251661312" filled="f" stroked="f" strokeweight="0.5pt">
            <v:textbox>
              <w:txbxContent>
                <w:p w:rsidR="001F40EC">
                  <w:pPr>
                    <w:jc w:val="center"/>
                    <w:rPr>
                      <w:rFonts w:ascii="微软雅黑" w:eastAsia="微软雅黑" w:hAnsi="微软雅黑" w:cs="微软雅黑"/>
                      <w:sz w:val="30"/>
                      <w:szCs w:val="3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sz w:val="30"/>
                      <w:szCs w:val="30"/>
                    </w:rPr>
                    <w:t>Personal Resume</w:t>
                  </w:r>
                </w:p>
                <w:p w:rsidR="001F40EC">
                  <w:pPr>
                    <w:jc w:val="center"/>
                    <w:rPr>
                      <w:rFonts w:ascii="微软雅黑" w:eastAsia="微软雅黑" w:hAnsi="微软雅黑" w:cs="微软雅黑"/>
                      <w:sz w:val="28"/>
                      <w:szCs w:val="36"/>
                    </w:rPr>
                  </w:pPr>
                </w:p>
              </w:txbxContent>
            </v:textbox>
          </v:shape>
        </w:pict>
      </w:r>
      <w:r>
        <w:pict>
          <v:shape id="_x0000_s1033" type="#_x0000_t202" style="width:175.5pt;height:57.9pt;margin-top:396.4pt;margin-left:216.6pt;position:absolute;z-index:251660288" filled="f" stroked="f" strokeweight="0.5pt">
            <v:textbox>
              <w:txbxContent>
                <w:p w:rsidR="001F40EC">
                  <w:pPr>
                    <w:jc w:val="center"/>
                    <w:rPr>
                      <w:rFonts w:ascii="微软雅黑" w:eastAsia="微软雅黑" w:hAnsi="微软雅黑" w:cs="微软雅黑"/>
                      <w:sz w:val="64"/>
                      <w:szCs w:val="64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sz w:val="64"/>
                      <w:szCs w:val="64"/>
                    </w:rPr>
                    <w:t>个人简历</w:t>
                  </w:r>
                </w:p>
              </w:txbxContent>
            </v:textbox>
          </v:shape>
        </w:pict>
      </w:r>
      <w:r w:rsidR="0018323A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-192405</wp:posOffset>
            </wp:positionV>
            <wp:extent cx="8265160" cy="9173210"/>
            <wp:effectExtent l="0" t="0" r="10160" b="1270"/>
            <wp:wrapNone/>
            <wp:docPr id="2" name="图片 2" descr="d59c132b33f32b5c854e0528151bc2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59c132b33f32b5c854e0528151bc23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5160" cy="917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奖杯" o:spid="_x0000_s1034" style="width:14.7pt;height:14.7pt;margin-top:712.25pt;margin-left:44.05pt;position:absolute;v-text-anchor:middle-center;z-index:251665408" coordsize="3333,3431" o:spt="100" adj="0,,0" path="m2752,1722c2703,1722,2655,1715,2608,1702c2647,1637,2683,1567,2714,1493c2727,1494,2740,1495,2753,1495c3011,1495,3146,1093,3146,781c3146,520,3000,384,2802,384c2802,304,2802,221,2802,152c3104,152,3333,394,3333,781c3333,1218,3114,1722,2752,1722xm1679,2230c1110,2230,605,1534,605,675c605,633,607,42,609,c2732,,2732,,2732,c2735,42,2732,633,2732,675c2732,1534,2249,2230,1679,2230xm1145,206c881,205,881,205,881,205c881,205,854,1982,1694,2042c1051,1570,1145,206,1145,206xm581,1495c594,1495,606,1494,619,1493c650,1567,686,1637,725,1702c679,1715,630,1722,581,1722c219,1722,,1218,,781,,394,229,152,531,152c531,221,531,304,531,384c333,384,187,520,187,781c187,1093,322,1495,581,1495xm1480,2512c1480,2412,1561,2331,1661,2331c1761,2331,1842,2412,1842,2512c1842,2613,1761,2694,1661,2694c1561,2694,1480,2613,1480,2512xm2188,2917c2188,3011,2111,3088,2016,3088c1326,3088,1326,3088,1326,3088c1231,3088,1154,3011,1154,2917c1154,2822,1231,2745,1326,2745c2016,2745,2016,2745,2016,2745c2111,2745,2188,2822,2188,2917xm982,3157c2286,3157,2286,3157,2286,3157c2441,3157,2458,3337,2458,3431c1750,3431,1506,3431,811,3431c811,3337,823,3157,982,3157xe" fillcolor="white" stroked="f">
            <v:stroke joinstyle="round"/>
            <v:formulas/>
            <v:path o:connecttype="segments" o:connectlocs="80873010,49167812;76641314,48596750;79756342,42629254;80902416,42686333;92451486,22299687;82342388,10964269;82342388,4340011;97946883,22299687;80873010,49167812;49340772,63672607;17779127,19273089;17896698,0;80285269,0;80285269,19273089;49340772,63672607;33648113,5881850;25889976,5853338;49781591,58304685;33648113,5881850;17073873,42686333;18190540,42629254;21305569,48596750;17073873,49167812;0,22299687;15604494,4340011;15604494,10964269;5495396,22299687;17073873,42686333;43492776,71724491;48811789,66556426;54130857,71724491;48811789,76921122;43492776,71724491;64298769,83288388;59244192,88170895;38967182,88170895;33912605,83288388;38967182,78377315;59244192,78377315;64298769,83288388;28858028,90141016;67178713,90141016;72233234,97964475;23832857,97964475;28858028,90141016" o:connectangles="0,0,0,0,0,0,0,0,0,0,0,0,0,0,0,0,0,0,0,0,0,0,0,0,0,0,0,0,0,0,0,0,0,0,0,0,0,0,0,0,0,0,0,0,0"/>
          </v:shape>
        </w:pict>
      </w:r>
      <w:r>
        <w:pict>
          <v:shape id="书本" o:spid="_x0000_s1035" style="width:15.3pt;height:12pt;margin-top:527.85pt;margin-left:42.9pt;position:absolute;v-text-anchor:middle;z-index:251664384" coordsize="4940,3973" o:spt="100" adj="0,,0" path="m2470,681l2470,681l2419,619l2368,562l2315,507l2264,455l2211,407l2158,362l2106,320l2053,281l2000,244l1946,211l1894,182l1840,154l1787,128l1733,106l1680,86,1628,68,1575,52,1522,38,1469,27l1417,19l1365,11,1314,6,1264,3,1212,l1163,l1113,2l1064,5l1016,9l968,15l920,21l875,30l828,38,784,48,740,59,697,71,654,84,614,96l573,111l534,124l496,139l423,169l355,200l292,232l234,263l181,292l135,319l95,345,61,367,16,399,,411,,3702l16,3690l61,3658l95,3636l135,3612l181,3583l234,3554l292,3523l355,3493l423,3461l496,3431l534,3417l573,3402l614,3388l654,3375l697,3363l740,3350l784,3339l828,3330l875,3321l920,3312l968,3306l1016,3300l1064,3296l1113,3294l1163,3292l1212,3293l1264,3294l1314,3298l1365,3303l1417,3310l1469,3320l1522,3331l1575,3344l1628,3359l1680,3377l1733,3397l1787,3420l1840,3445l1894,3473l1946,3504l2000,3537l2053,3572l2106,3612l2158,3653l2211,3699l2264,3746l2315,3798l2368,3853l2419,3911l2470,3973l2521,3911l2573,3853l2624,3798l2676,3746l2728,3699l2781,3653l2834,3612l2886,3572l2940,3537l2993,3504l3047,3473l3100,3445l3154,3420l3206,3397l3259,3377l3313,3359l3366,3344l3418,3331l3470,3320l3523,3310l3574,3303l3626,3298l3677,3294l3727,3293l3778,3292l3827,3294l3876,3296l3925,3300l3973,3306l4019,3312l4066,3321l4111,3330l4155,3339l4199,3350l4242,3363l4285,3375l4327,3388l4366,3402l4405,3417l4444,3431l4517,3461l4585,3493l4648,3523l4707,3554l4758,3583l4805,3612l4845,3636l4878,3658l4924,3690l4940,3702l4940,411l4924,399l4878,367l4845,345l4805,319l4758,292l4707,263l4648,232l4585,200l4517,169l4444,139l4405,124l4366,111l4327,96,4285,84,4242,71,4199,59,4155,48,4111,38l4066,30l4019,21l3973,15l3925,9,3876,5,3827,2,3778,l3727,l3677,3l3626,6l3574,11l3523,19l3470,27l3418,38l3366,52l3313,68l3259,86l3206,106l3154,128l3100,154l3047,182l2993,211l2940,244l2886,281l2834,320l2781,362l2728,407l2676,455l2624,507l2573,562l2521,619l2470,681xe" fillcolor="white" stroked="f">
            <v:stroke joinstyle="round"/>
            <v:formulas/>
            <v:path o:connecttype="segments" o:connectlocs="35918478,8317441;32733132,5357475;29517459,3122723;26286642,1568764;23086112,562380;19931131,88800;16882274,29613;13954801,310783;11224509,873164;8691439,1642759;5384747,2959927;2047728,4721101;0,6082689;925253,54137328;3549382,52598176;7523455,50777815;9920036,49949032;12559348,49283045;15410985,48839040;18383968,48735433;21493439,48987029;24693968,49712204;27909642,50984992;31140458,52864541;34340988,55439690;37465642,58799241;39801571,56209285;42986878,53456534;46217734,51399383;49433408,49978607;52633937,49135018;55773735,48750239;58792227,48779852;61674230,49149824;64343829,49771431;66816246,50570600;70502158,52139365;73490284,53811738;74931285,6082689;73490284,5105917;70502158,3433545;66816246,1835167;64343829,1050765;61674230,444004;58792227,73994;55773735,44381;52633937,399584;49433408,1272787;46217734,2693563;42986878,4735907;39801571,7503465;37465642,10078615" o:connectangles="0,0,0,0,0,0,0,0,0,0,0,0,0,0,0,0,0,0,0,0,0,0,0,0,0,0,0,0,0,0,0,0,0,0,0,0,0,0,0,0,0,0,0,0,0,0,0,0,0,0,0,0"/>
          </v:shape>
        </w:pict>
      </w:r>
      <w:r>
        <w:pict>
          <v:shape id="文件夹" o:spid="_x0000_s1036" style="width:16.35pt;height:11.45pt;margin-top:274.5pt;margin-left:39.05pt;flip:x;position:absolute;v-text-anchor:middle;z-index:251663360" coordsize="7782622,5514836" o:spt="100" adj="0,,0" path="m7782622,1956116l1120218,1956116l4,5514836l6662408,5514836xm2210075,l,,,1356040l2,1356040l2,4425111,872566,1653131l6705945,1653131l6705945,984566l2611236,984566xe" fillcolor="white" stroked="f" strokeweight="1pt">
            <v:stroke joinstyle="miter"/>
            <v:formulas/>
            <v:path o:connecttype="segments" o:connectlocs="207645,51578;29888,51578;0,145415;177757,145415;58966,0;0,0;0,35756;0,35756;0,116681;23280,43589;178918,43589;178918,25961;69669,25961" o:connectangles="0,0,0,0,0,0,0,0,0,0,0,0,0"/>
          </v:shape>
        </w:pict>
      </w:r>
      <w:r>
        <w:pict>
          <v:shape id="圆弧箭头" o:spid="_x0000_s1037" style="width:13.65pt;height:13.65pt;margin-top:30.1pt;margin-left:188pt;position:absolute;v-text-anchor:middle;z-index:251662336" coordsize="494050,531069" o:spt="100" adj="0,,0" path="m84274,98107c84621,97719,84687,97734,84423,98165l83683,98867xm423146,l395440,62229l406255,71591c473633,133566,493625,204832,494044,276386c494073,281497,494003,286610,493844,291720c493432,304888,491960,318150,489376,331393,468702,437339,381617,517584,274337,529541,167057,541499,64440,482398,20946,383604,-19829,290984,215,183599,69840,111994l83683,98867l82441,100464c70421,116975,13101,209765,46275,342257c70805,421126,144371,478390,231312,478390c338316,478390,425060,391646,425060,284642c425060,228319,401027,177609,362655,142208l360587,140509l336426,194776l214880,23967xe" fillcolor="white" stroked="f" strokeweight="1pt">
            <v:stroke joinstyle="miter"/>
            <v:formulas/>
            <v:path o:connecttype="segments" o:connectlocs="29570,32024;29622,32043;29363,32272;148475,0;138754,20313;142549,23369;173352,90219;173282,95225;171714,108175;96260,172856;7349,125218;24505,36557;29363,32272;28927,32794;16237,111721;81164,156159;149147,92914;127250,46420;126524,45865;118047,63580;75398,7823" o:connectangles="0,0,0,0,0,0,0,0,0,0,0,0,0,0,0,0,0,0,0,0,0"/>
          </v:shape>
        </w:pict>
      </w:r>
      <w:r w:rsidR="0018323A">
        <w:rPr>
          <w:rFonts w:hint="eastAsia"/>
        </w:rPr>
        <w:t xml:space="preserve"> </w:t>
      </w:r>
      <w:bookmarkStart w:id="0" w:name="_GoBack"/>
      <w:bookmarkEnd w:id="0"/>
    </w:p>
    <w:sectPr w:rsidSect="001F40EC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A0000287" w:usb1="180E0000" w:usb2="00000016" w:usb3="00000000" w:csb0="0004001F" w:csb1="00000000"/>
  </w:font>
  <w:font w:name="Calibri Light">
    <w:altName w:val="Arial Unicode MS"/>
    <w:charset w:val="00"/>
    <w:family w:val="auto"/>
    <w:pitch w:val="default"/>
    <w:sig w:usb0="00000000" w:usb1="4000247B" w:usb2="00000001" w:usb3="00000000" w:csb0="2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C4D10EE"/>
    <w:rsid w:val="0018323A"/>
    <w:rsid w:val="001F40EC"/>
    <w:rsid w:val="00517C7C"/>
    <w:rsid w:val="0A001AEC"/>
    <w:rsid w:val="0A2550AD"/>
    <w:rsid w:val="168635F6"/>
    <w:rsid w:val="187F7292"/>
    <w:rsid w:val="202816DE"/>
    <w:rsid w:val="3B491409"/>
    <w:rsid w:val="3B9C0448"/>
    <w:rsid w:val="3C30381F"/>
    <w:rsid w:val="44EB0FD9"/>
    <w:rsid w:val="4B6A4C7E"/>
    <w:rsid w:val="52BE5DEA"/>
    <w:rsid w:val="575C06F0"/>
    <w:rsid w:val="5B0A3019"/>
    <w:rsid w:val="5C4D10EE"/>
    <w:rsid w:val="5C924068"/>
    <w:rsid w:val="5F4C3D27"/>
    <w:rsid w:val="6A524CFF"/>
    <w:rsid w:val="6E2518C9"/>
    <w:rsid w:val="768528F0"/>
    <w:rsid w:val="76BB175A"/>
    <w:rsid w:val="79800628"/>
    <w:rsid w:val="7A3F185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40E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rsid w:val="00517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517C7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Char0"/>
    <w:rsid w:val="00517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517C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0010;&#24615;&#23553;&#38754;+&#31616;&#21382;&#27169;&#26495;+&#33258;&#33616;&#20449;-01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个性封面+简历模板+自荐信-01</Template>
  <TotalTime>0</TotalTime>
  <Pages>1</Pages>
  <Words>2</Words>
  <Characters>14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dcterms:created xsi:type="dcterms:W3CDTF">2017-07-08T14:37:00Z</dcterms:created>
  <dcterms:modified xsi:type="dcterms:W3CDTF">2018-11-28T06:40:00Z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