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ackground w:color="d8d8d8">
    <v:background id="_x0000_s1025" filled="t" fillcolor="#d8d8d8"/>
  </w:background>
  <w:body>
    <w:p w:rsidR="00C13B78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330200</wp:posOffset>
                </wp:positionH>
                <wp:positionV relativeFrom="paragraph">
                  <wp:posOffset>2329180</wp:posOffset>
                </wp:positionV>
                <wp:extent cx="1238250" cy="225806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1330960" y="2936240"/>
                          <a:ext cx="1238250" cy="2258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3B78">
                            <w:pPr>
                              <w:spacing w:line="600" w:lineRule="exact"/>
                              <w:ind w:left="560" w:hanging="560" w:hangingChars="100"/>
                              <w:rPr>
                                <w:rFonts w:ascii="MV Boli" w:hAnsi="MV Boli" w:cs="MV Boli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sz w:val="56"/>
                                <w:szCs w:val="56"/>
                              </w:rPr>
                              <w:t xml:space="preserve">personal </w:t>
                            </w:r>
                            <w:r>
                              <w:rPr>
                                <w:rFonts w:ascii="MV Boli" w:hAnsi="MV Boli" w:cs="MV Boli"/>
                                <w:sz w:val="72"/>
                                <w:szCs w:val="72"/>
                              </w:rPr>
                              <w:t>resume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26" type="#_x0000_t202" style="width:97.5pt;height:177.8pt;margin-top:183.4pt;margin-left:26pt;mso-height-relative:page;mso-width-relative:page;position:absolute;z-index:251662336" coordsize="21600,21600" filled="f" stroked="f" strokeweight="0.5pt">
                <o:lock v:ext="edit" aspectratio="f"/>
                <v:textbox style="layout-flow:vertical-ideographic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600" w:lineRule="exact"/>
                        <w:ind w:left="560" w:right="0" w:hanging="560" w:leftChars="0" w:rightChars="0" w:hangingChars="100"/>
                        <w:jc w:val="both"/>
                        <w:textAlignment w:val="auto"/>
                        <w:outlineLvl w:val="9"/>
                        <w:rPr>
                          <w:rFonts w:ascii="MV Boli" w:hAnsi="MV Boli" w:cs="MV Boli" w:hint="default"/>
                          <w:sz w:val="56"/>
                          <w:szCs w:val="56"/>
                        </w:rPr>
                      </w:pPr>
                      <w:r>
                        <w:rPr>
                          <w:rFonts w:ascii="MV Boli" w:hAnsi="MV Boli" w:cs="MV Boli" w:hint="default"/>
                          <w:sz w:val="56"/>
                          <w:szCs w:val="56"/>
                        </w:rPr>
                        <w:t xml:space="preserve">personal </w:t>
                      </w:r>
                      <w:r>
                        <w:rPr>
                          <w:rFonts w:ascii="MV Boli" w:hAnsi="MV Boli" w:cs="MV Boli" w:hint="default"/>
                          <w:sz w:val="72"/>
                          <w:szCs w:val="72"/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241300</wp:posOffset>
                </wp:positionH>
                <wp:positionV relativeFrom="paragraph">
                  <wp:posOffset>214630</wp:posOffset>
                </wp:positionV>
                <wp:extent cx="2776220" cy="473710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1085850" y="935990"/>
                          <a:ext cx="2776220" cy="4737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3B78" w:rsidRPr="005F5808">
                            <w:pPr>
                              <w:ind w:left="210" w:leftChars="100"/>
                              <w:rPr>
                                <w:rFonts w:ascii="27禹卫书法行书简体 Medium" w:eastAsia="27禹卫书法行书简体 Medium" w:hAnsi="27禹卫书法行书简体 Medium" w:cs="叶根友行书(繁)2.0"/>
                                <w:sz w:val="220"/>
                                <w:szCs w:val="220"/>
                              </w:rPr>
                            </w:pPr>
                            <w:r w:rsidRPr="005F5808">
                              <w:rPr>
                                <w:rFonts w:ascii="27禹卫书法行书简体 Medium" w:eastAsia="27禹卫书法行书简体 Medium" w:hAnsi="27禹卫书法行书简体 Medium" w:cs="刘梦吟书法行楷简体" w:hint="eastAsia"/>
                                <w:sz w:val="220"/>
                                <w:szCs w:val="220"/>
                              </w:rPr>
                              <w:t>简</w:t>
                            </w:r>
                          </w:p>
                          <w:p w:rsidR="00C13B78" w:rsidRPr="005F5808">
                            <w:pPr>
                              <w:ind w:left="1890" w:leftChars="900"/>
                              <w:rPr>
                                <w:rFonts w:ascii="27禹卫书法行书简体 Medium" w:eastAsia="27禹卫书法行书简体 Medium" w:hAnsi="27禹卫书法行书简体 Medium" w:cs="叶根友行书(繁)2.0"/>
                                <w:sz w:val="200"/>
                                <w:szCs w:val="200"/>
                              </w:rPr>
                            </w:pPr>
                            <w:r w:rsidRPr="005F5808">
                              <w:rPr>
                                <w:rFonts w:ascii="27禹卫书法行书简体 Medium" w:eastAsia="27禹卫书法行书简体 Medium" w:hAnsi="27禹卫书法行书简体 Medium" w:cs="刘梦吟书法行楷简体" w:hint="eastAsia"/>
                                <w:sz w:val="220"/>
                                <w:szCs w:val="220"/>
                              </w:rPr>
                              <w:t>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7" type="#_x0000_t202" style="width:218.6pt;height:373pt;margin-top:16.9pt;margin-left:19pt;mso-wrap-distance-bottom:0;mso-wrap-distance-left:9pt;mso-wrap-distance-right:9pt;mso-wrap-distance-top:0;mso-wrap-style:square;position:absolute;visibility:visible;v-text-anchor:top;z-index:251660288" filled="f" stroked="f" strokeweight="0.5pt">
                <v:textbox>
                  <w:txbxContent>
                    <w:p w:rsidR="00C13B78" w:rsidRPr="005F5808">
                      <w:pPr>
                        <w:ind w:left="210" w:leftChars="100"/>
                        <w:rPr>
                          <w:rFonts w:ascii="27禹卫书法行书简体 Medium" w:eastAsia="27禹卫书法行书简体 Medium" w:hAnsi="27禹卫书法行书简体 Medium" w:cs="叶根友行书(繁)2.0"/>
                          <w:sz w:val="220"/>
                          <w:szCs w:val="220"/>
                        </w:rPr>
                      </w:pPr>
                      <w:r w:rsidRPr="005F5808">
                        <w:rPr>
                          <w:rFonts w:ascii="27禹卫书法行书简体 Medium" w:eastAsia="27禹卫书法行书简体 Medium" w:hAnsi="27禹卫书法行书简体 Medium" w:cs="刘梦吟书法行楷简体" w:hint="eastAsia"/>
                          <w:sz w:val="220"/>
                          <w:szCs w:val="220"/>
                        </w:rPr>
                        <w:t>简</w:t>
                      </w:r>
                    </w:p>
                    <w:p w:rsidR="00C13B78" w:rsidRPr="005F5808">
                      <w:pPr>
                        <w:ind w:left="1890" w:leftChars="900"/>
                        <w:rPr>
                          <w:rFonts w:ascii="27禹卫书法行书简体 Medium" w:eastAsia="27禹卫书法行书简体 Medium" w:hAnsi="27禹卫书法行书简体 Medium" w:cs="叶根友行书(繁)2.0"/>
                          <w:sz w:val="200"/>
                          <w:szCs w:val="200"/>
                        </w:rPr>
                      </w:pPr>
                      <w:r w:rsidRPr="005F5808">
                        <w:rPr>
                          <w:rFonts w:ascii="27禹卫书法行书简体 Medium" w:eastAsia="27禹卫书法行书简体 Medium" w:hAnsi="27禹卫书法行书简体 Medium" w:cs="刘梦吟书法行楷简体" w:hint="eastAsia"/>
                          <w:sz w:val="220"/>
                          <w:szCs w:val="220"/>
                        </w:rPr>
                        <w:t>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2619375</wp:posOffset>
            </wp:positionH>
            <wp:positionV relativeFrom="paragraph">
              <wp:posOffset>-1486535</wp:posOffset>
            </wp:positionV>
            <wp:extent cx="4142740" cy="3886200"/>
            <wp:effectExtent l="0" t="0" r="0" b="0"/>
            <wp:wrapNone/>
            <wp:docPr id="11" name="图片 11" descr="5a1fdc6074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5a1fdc6074bc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4274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1494155</wp:posOffset>
                </wp:positionH>
                <wp:positionV relativeFrom="paragraph">
                  <wp:posOffset>7605395</wp:posOffset>
                </wp:positionV>
                <wp:extent cx="3159125" cy="142875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2446655" y="8519795"/>
                          <a:ext cx="3159125" cy="1428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3B78">
                            <w:pPr>
                              <w:rPr>
                                <w:rFonts w:ascii="微软雅黑" w:eastAsia="微软雅黑" w:hAnsi="微软雅黑" w:cs="微软雅黑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32"/>
                                <w:szCs w:val="32"/>
                              </w:rPr>
                              <w:t>姓名：</w:t>
                            </w:r>
                            <w:r w:rsidR="005F5808">
                              <w:rPr>
                                <w:rFonts w:ascii="微软雅黑" w:eastAsia="微软雅黑" w:hAnsi="微软雅黑" w:cs="微软雅黑" w:hint="eastAsia"/>
                                <w:sz w:val="32"/>
                                <w:szCs w:val="32"/>
                              </w:rPr>
                              <w:t>xxx</w:t>
                            </w:r>
                          </w:p>
                          <w:p w:rsidR="00C13B78">
                            <w:pPr>
                              <w:rPr>
                                <w:rFonts w:ascii="微软雅黑" w:eastAsia="微软雅黑" w:hAnsi="微软雅黑" w:cs="微软雅黑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32"/>
                                <w:szCs w:val="32"/>
                              </w:rPr>
                              <w:t>手机：</w:t>
                            </w:r>
                            <w:r w:rsidR="005F5808">
                              <w:rPr>
                                <w:rFonts w:ascii="微软雅黑" w:eastAsia="微软雅黑" w:hAnsi="微软雅黑" w:cs="微软雅黑"/>
                                <w:sz w:val="32"/>
                                <w:szCs w:val="32"/>
                              </w:rPr>
                              <w:t>123-456-7890</w:t>
                            </w:r>
                          </w:p>
                          <w:p w:rsidR="00C13B78">
                            <w:pPr>
                              <w:rPr>
                                <w:rFonts w:ascii="微软雅黑" w:eastAsia="微软雅黑" w:hAnsi="微软雅黑" w:cs="微软雅黑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32"/>
                                <w:szCs w:val="32"/>
                              </w:rPr>
                              <w:t>邮箱：</w:t>
                            </w:r>
                            <w:r w:rsidR="005F5808">
                              <w:rPr>
                                <w:rFonts w:ascii="微软雅黑" w:eastAsia="微软雅黑" w:hAnsi="微软雅黑" w:cs="微软雅黑" w:hint="eastAsia"/>
                                <w:sz w:val="32"/>
                                <w:szCs w:val="32"/>
                              </w:rPr>
                              <w:t>info@</w:t>
                            </w:r>
                            <w:r w:rsidR="005F5808">
                              <w:rPr>
                                <w:rFonts w:ascii="微软雅黑" w:eastAsia="微软雅黑" w:hAnsi="微软雅黑" w:cs="微软雅黑" w:hint="eastAsia"/>
                                <w:sz w:val="32"/>
                                <w:szCs w:val="32"/>
                              </w:rPr>
                              <w:t>jianlimoban-ziyuan</w:t>
                            </w:r>
                            <w:r w:rsidR="005F5808">
                              <w:rPr>
                                <w:rFonts w:ascii="微软雅黑" w:eastAsia="微软雅黑" w:hAnsi="微软雅黑" w:cs="微软雅黑" w:hint="eastAsia"/>
                                <w:sz w:val="32"/>
                                <w:szCs w:val="32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10" o:spid="_x0000_s1028" type="#_x0000_t202" style="width:248.75pt;height:112.5pt;margin-top:598.85pt;margin-left:117.65pt;mso-wrap-distance-bottom:0;mso-wrap-distance-left:9pt;mso-wrap-distance-right:9pt;mso-wrap-distance-top:0;position:absolute;v-text-anchor:top;z-index:251663360" filled="f" fillcolor="this" stroked="f" strokeweight="0.5pt">
                <v:textbox>
                  <w:txbxContent>
                    <w:p w:rsidR="00C13B78">
                      <w:pPr>
                        <w:rPr>
                          <w:rFonts w:ascii="微软雅黑" w:eastAsia="微软雅黑" w:hAnsi="微软雅黑" w:cs="微软雅黑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32"/>
                          <w:szCs w:val="32"/>
                        </w:rPr>
                        <w:t>姓名：</w:t>
                      </w:r>
                      <w:r w:rsidR="005F5808">
                        <w:rPr>
                          <w:rFonts w:ascii="微软雅黑" w:eastAsia="微软雅黑" w:hAnsi="微软雅黑" w:cs="微软雅黑" w:hint="eastAsia"/>
                          <w:sz w:val="32"/>
                          <w:szCs w:val="32"/>
                        </w:rPr>
                        <w:t>xxx</w:t>
                      </w:r>
                    </w:p>
                    <w:p w:rsidR="00C13B78">
                      <w:pPr>
                        <w:rPr>
                          <w:rFonts w:ascii="微软雅黑" w:eastAsia="微软雅黑" w:hAnsi="微软雅黑" w:cs="微软雅黑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32"/>
                          <w:szCs w:val="32"/>
                        </w:rPr>
                        <w:t>手机：</w:t>
                      </w:r>
                      <w:r w:rsidR="005F5808">
                        <w:rPr>
                          <w:rFonts w:ascii="微软雅黑" w:eastAsia="微软雅黑" w:hAnsi="微软雅黑" w:cs="微软雅黑"/>
                          <w:sz w:val="32"/>
                          <w:szCs w:val="32"/>
                        </w:rPr>
                        <w:t>123-456-7890</w:t>
                      </w:r>
                    </w:p>
                    <w:p w:rsidR="00C13B78">
                      <w:pPr>
                        <w:rPr>
                          <w:rFonts w:ascii="微软雅黑" w:eastAsia="微软雅黑" w:hAnsi="微软雅黑" w:cs="微软雅黑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32"/>
                          <w:szCs w:val="32"/>
                        </w:rPr>
                        <w:t>邮箱：</w:t>
                      </w:r>
                      <w:r w:rsidR="005F5808">
                        <w:rPr>
                          <w:rFonts w:ascii="微软雅黑" w:eastAsia="微软雅黑" w:hAnsi="微软雅黑" w:cs="微软雅黑" w:hint="eastAsia"/>
                          <w:sz w:val="32"/>
                          <w:szCs w:val="32"/>
                        </w:rPr>
                        <w:t>info@</w:t>
                      </w:r>
                      <w:r w:rsidR="005F5808">
                        <w:rPr>
                          <w:rFonts w:ascii="微软雅黑" w:eastAsia="微软雅黑" w:hAnsi="微软雅黑" w:cs="微软雅黑" w:hint="eastAsia"/>
                          <w:sz w:val="32"/>
                          <w:szCs w:val="32"/>
                        </w:rPr>
                        <w:t>jianlimoban-ziyuan</w:t>
                      </w:r>
                      <w:r w:rsidR="005F5808">
                        <w:rPr>
                          <w:rFonts w:ascii="微软雅黑" w:eastAsia="微软雅黑" w:hAnsi="微软雅黑" w:cs="微软雅黑" w:hint="eastAsia"/>
                          <w:sz w:val="32"/>
                          <w:szCs w:val="32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-1158875</wp:posOffset>
            </wp:positionH>
            <wp:positionV relativeFrom="paragraph">
              <wp:posOffset>3105150</wp:posOffset>
            </wp:positionV>
            <wp:extent cx="8288655" cy="6672580"/>
            <wp:effectExtent l="0" t="0" r="0" b="0"/>
            <wp:wrapThrough wrapText="bothSides">
              <wp:wrapPolygon>
                <wp:start x="10326" y="1172"/>
                <wp:lineTo x="8638" y="1418"/>
                <wp:lineTo x="8439" y="1542"/>
                <wp:lineTo x="8588" y="2158"/>
                <wp:lineTo x="4021" y="2405"/>
                <wp:lineTo x="0" y="2898"/>
                <wp:lineTo x="0" y="3577"/>
                <wp:lineTo x="2234" y="4132"/>
                <wp:lineTo x="0" y="4317"/>
                <wp:lineTo x="0" y="4563"/>
                <wp:lineTo x="7993" y="5118"/>
                <wp:lineTo x="844" y="5982"/>
                <wp:lineTo x="0" y="6228"/>
                <wp:lineTo x="0" y="21522"/>
                <wp:lineTo x="21545" y="21522"/>
                <wp:lineTo x="21545" y="9435"/>
                <wp:lineTo x="20205" y="9065"/>
                <wp:lineTo x="21545" y="8510"/>
                <wp:lineTo x="21545" y="5303"/>
                <wp:lineTo x="15290" y="5118"/>
                <wp:lineTo x="21545" y="4748"/>
                <wp:lineTo x="21545" y="2035"/>
                <wp:lineTo x="12312" y="1172"/>
                <wp:lineTo x="10326" y="1172"/>
              </wp:wrapPolygon>
            </wp:wrapThrough>
            <wp:docPr id="2" name="图片 2" descr="5a1fdc6074c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a1fdc6074c7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88655" cy="6672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7AE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27禹卫书法行书简体 Medium">
    <w:panose1 w:val="02000603000000000000"/>
    <w:charset w:val="80"/>
    <w:family w:val="auto"/>
    <w:pitch w:val="variable"/>
    <w:sig w:usb0="80000003" w:usb1="08070000" w:usb2="00000010" w:usb3="00000000" w:csb0="00020001" w:csb1="00000000"/>
  </w:font>
  <w:font w:name="叶根友行书(繁)2.0">
    <w:altName w:val="宋体"/>
    <w:panose1 w:val="020B0604020202020204"/>
    <w:charset w:val="00"/>
    <w:family w:val="auto"/>
    <w:pitch w:val="default"/>
  </w:font>
  <w:font w:name="刘梦吟书法行楷简体">
    <w:altName w:val="微软雅黑"/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58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58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580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58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58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58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isplayBackgroundShape/>
  <w:embedSystemFonts/>
  <w:proofState w:spelling="clean"/>
  <w:attachedTemplate r:id="rId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512B5F17"/>
    <w:rsid w:val="005F5808"/>
    <w:rsid w:val="00C13B78"/>
    <w:rsid w:val="00E73751"/>
    <w:rsid w:val="06B37A30"/>
    <w:rsid w:val="0E723AE2"/>
    <w:rsid w:val="2B6E7802"/>
    <w:rsid w:val="337E3099"/>
    <w:rsid w:val="512B5F17"/>
    <w:rsid w:val="6D535020"/>
    <w:rsid w:val="79BC219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2D5DF65"/>
  <w15:docId w15:val="{06B5C429-64CE-F245-BA06-CC506AD22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</w:rPr>
  </w:style>
  <w:style w:type="paragraph" w:styleId="Header">
    <w:name w:val="header"/>
    <w:basedOn w:val="Normal"/>
    <w:link w:val="a"/>
    <w:rsid w:val="005F58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5F580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Footer">
    <w:name w:val="footer"/>
    <w:basedOn w:val="Normal"/>
    <w:link w:val="a0"/>
    <w:rsid w:val="005F58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5F580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/C:\Users\Administrator\AppData\Roaming\Kingsoft\wps\addons\pool\win-i386\knewfileres_1.0.0.1\wps\0.docx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C:\Users\Administrator\AppData\Roaming\Kingsoft\wps\addons\pool\win-i386\knewfileres_1.0.0.1\wps\0.docx</Template>
  <TotalTime>0</TotalTime>
  <Pages>1</Pages>
  <Words>0</Words>
  <Characters>5</Characters>
  <Application>Microsoft Office Word</Application>
  <DocSecurity>0</DocSecurity>
  <Lines>1</Lines>
  <Paragraphs>1</Paragraphs>
  <ScaleCrop>false</ScaleCrop>
  <Manager>简历模板资源网</Manager>
  <Company>51简历模板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51简历模板</dc:title>
  <dc:subject>www.51jianli-moban.com</dc:subject>
  <dc:creator>51简历模板</dc:creator>
  <cp:keywords>51简历模板</cp:keywords>
  <dc:description>51简历模板</dc:description>
  <cp:lastModifiedBy>51简历模板</cp:lastModifiedBy>
  <cp:revision>2</cp:revision>
  <cp:lastPrinted>2018-03-28T03:25:00Z</cp:lastPrinted>
  <dcterms:created xsi:type="dcterms:W3CDTF">2018-03-27T11:22:00Z</dcterms:created>
  <dcterms:modified xsi:type="dcterms:W3CDTF">2018-05-08T09:38:00Z</dcterms:modified>
  <cp:category>51简历模板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2052-10.1.0.7233</vt:lpwstr>
  </property>
</Properties>
</file>