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2f2f2">
    <v:background id="_x0000_s1025" filled="t" fillcolor="#f2f2f2"/>
  </w:background>
  <w:body>
    <w:p w:rsidR="008352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-1153160</wp:posOffset>
                </wp:positionH>
                <wp:positionV relativeFrom="paragraph">
                  <wp:posOffset>-933450</wp:posOffset>
                </wp:positionV>
                <wp:extent cx="340995" cy="4367530"/>
                <wp:effectExtent l="0" t="0" r="1905" b="139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1430" y="2868295"/>
                          <a:ext cx="340995" cy="4367530"/>
                        </a:xfrm>
                        <a:prstGeom prst="rect">
                          <a:avLst/>
                        </a:prstGeom>
                        <a:solidFill>
                          <a:srgbClr val="5C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26.85pt;height:343.9pt;margin-top:-73.5pt;margin-left:-90.8pt;mso-height-relative:page;mso-width-relative:page;position:absolute;v-text-anchor:middle;z-index:251660288" coordsize="21600,21600" filled="t" fillcolor="#5c0000" stroked="f" strokeweight="1pt">
                <v:stroke joinstyle="miter"/>
                <o:lock v:ext="edit" aspectratio="f"/>
              </v:rect>
            </w:pict>
          </mc:Fallback>
        </mc:AlternateContent>
      </w:r>
    </w:p>
    <w:p w:rsidR="00835262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758190</wp:posOffset>
            </wp:positionV>
            <wp:extent cx="1188720" cy="1628140"/>
            <wp:effectExtent l="0" t="0" r="17780" b="69215"/>
            <wp:wrapNone/>
            <wp:docPr id="6" name="图片 6" descr="5a37622baf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a37622baf50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r="23577"/>
                    <a:stretch>
                      <a:fillRect/>
                    </a:stretch>
                  </pic:blipFill>
                  <pic:spPr>
                    <a:xfrm rot="480000">
                      <a:off x="0" y="0"/>
                      <a:ext cx="118872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871855</wp:posOffset>
                </wp:positionV>
                <wp:extent cx="4857750" cy="163258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535430" y="1901825"/>
                          <a:ext cx="4857750" cy="1632585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262" w:rsidRPr="00A40332">
                            <w:pPr>
                              <w:rPr>
                                <w:rFonts w:ascii="27禹卫书法行书简体 Medium" w:eastAsia="27禹卫书法行书简体 Medium" w:hAnsi="27禹卫书法行书简体 Medium" w:cs="段宁毛笔行书"/>
                                <w:sz w:val="160"/>
                                <w:szCs w:val="160"/>
                              </w:rPr>
                            </w:pPr>
                            <w:r w:rsidRPr="00A40332">
                              <w:rPr>
                                <w:rFonts w:ascii="27禹卫书法行书简体 Medium" w:eastAsia="27禹卫书法行书简体 Medium" w:hAnsi="27禹卫书法行书简体 Medium" w:cs="段宁毛笔行书" w:hint="eastAsia"/>
                                <w:sz w:val="160"/>
                                <w:szCs w:val="16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7" type="#_x0000_t202" style="width:382.5pt;height:128.55pt;margin-top:68.65pt;margin-left:73.7pt;mso-wrap-distance-bottom:0;mso-wrap-distance-left:9pt;mso-wrap-distance-right:9pt;mso-wrap-distance-top:0;mso-wrap-style:square;position:absolute;visibility:visible;v-text-anchor:top;z-index:251664384" filled="f" stroked="f" strokeweight="3pt">
                <v:textbox>
                  <w:txbxContent>
                    <w:p w:rsidR="00835262" w:rsidRPr="00A40332">
                      <w:pPr>
                        <w:rPr>
                          <w:rFonts w:ascii="27禹卫书法行书简体 Medium" w:eastAsia="27禹卫书法行书简体 Medium" w:hAnsi="27禹卫书法行书简体 Medium" w:cs="段宁毛笔行书"/>
                          <w:sz w:val="160"/>
                          <w:szCs w:val="160"/>
                        </w:rPr>
                      </w:pPr>
                      <w:r w:rsidRPr="00A40332">
                        <w:rPr>
                          <w:rFonts w:ascii="27禹卫书法行书简体 Medium" w:eastAsia="27禹卫书法行书简体 Medium" w:hAnsi="27禹卫书法行书简体 Medium" w:cs="段宁毛笔行书" w:hint="eastAsia"/>
                          <w:sz w:val="160"/>
                          <w:szCs w:val="16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1698625</wp:posOffset>
                </wp:positionH>
                <wp:positionV relativeFrom="paragraph">
                  <wp:posOffset>2286635</wp:posOffset>
                </wp:positionV>
                <wp:extent cx="2966085" cy="74866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746375" y="3426460"/>
                          <a:ext cx="2966085" cy="748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262">
                            <w:pPr>
                              <w:rPr>
                                <w:rFonts w:ascii="MV Boli" w:hAnsi="MV Boli" w:cs="MV Bol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40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233.55pt;height:58.95pt;margin-top:180.05pt;margin-left:133.75pt;mso-height-relative:page;mso-width-relative:page;position:absolute;z-index:251667456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MV Boli" w:hAnsi="MV Boli" w:cs="MV Boli" w:hint="default"/>
                          <w:sz w:val="40"/>
                          <w:szCs w:val="40"/>
                        </w:rPr>
                      </w:pPr>
                      <w:r>
                        <w:rPr>
                          <w:rFonts w:ascii="MV Boli" w:hAnsi="MV Boli" w:cs="MV Boli" w:hint="default"/>
                          <w:sz w:val="40"/>
                          <w:szCs w:val="4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7008495</wp:posOffset>
                </wp:positionV>
                <wp:extent cx="3115945" cy="17970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195070" y="7658100"/>
                          <a:ext cx="3115945" cy="179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262">
                            <w:pPr>
                              <w:rPr>
                                <w:rFonts w:ascii="微软雅黑" w:eastAsia="微软雅黑" w:hAnsi="微软雅黑" w:cs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姓</w:t>
                            </w:r>
                            <w:r w:rsidR="00A40332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名：</w:t>
                            </w:r>
                            <w:r w:rsidR="00A40332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xxx</w:t>
                            </w:r>
                          </w:p>
                          <w:p w:rsidR="00835262">
                            <w:pPr>
                              <w:rPr>
                                <w:rFonts w:ascii="微软雅黑" w:eastAsia="微软雅黑" w:hAnsi="微软雅黑" w:cs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手机：</w:t>
                            </w:r>
                            <w:r w:rsidR="00A40332">
                              <w:rPr>
                                <w:rFonts w:ascii="微软雅黑" w:eastAsia="微软雅黑" w:hAnsi="微软雅黑" w:cs="微软雅黑"/>
                                <w:sz w:val="32"/>
                                <w:szCs w:val="32"/>
                              </w:rPr>
                              <w:t>123-456-789-</w:t>
                            </w:r>
                          </w:p>
                          <w:p w:rsidR="00835262">
                            <w:pPr>
                              <w:rPr>
                                <w:rFonts w:ascii="微软雅黑" w:eastAsia="微软雅黑" w:hAnsi="微软雅黑" w:cs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邮箱：</w:t>
                            </w:r>
                            <w:r w:rsidR="00A40332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info@</w:t>
                            </w:r>
                            <w:r w:rsidR="00A40332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jianlimoban-ziyuan</w:t>
                            </w:r>
                            <w:r w:rsidR="00A40332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.com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9" type="#_x0000_t202" style="width:245.35pt;height:141.5pt;margin-top:551.85pt;margin-left:14.8pt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 w:rsidR="00835262">
                      <w:pPr>
                        <w:rPr>
                          <w:rFonts w:ascii="微软雅黑" w:eastAsia="微软雅黑" w:hAnsi="微软雅黑" w:cs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姓</w:t>
                      </w:r>
                      <w:r w:rsidR="00A40332"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名：</w:t>
                      </w:r>
                      <w:r w:rsidR="00A40332"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xxx</w:t>
                      </w:r>
                    </w:p>
                    <w:p w:rsidR="00835262">
                      <w:pPr>
                        <w:rPr>
                          <w:rFonts w:ascii="微软雅黑" w:eastAsia="微软雅黑" w:hAnsi="微软雅黑" w:cs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手机：</w:t>
                      </w:r>
                      <w:r w:rsidR="00A40332">
                        <w:rPr>
                          <w:rFonts w:ascii="微软雅黑" w:eastAsia="微软雅黑" w:hAnsi="微软雅黑" w:cs="微软雅黑"/>
                          <w:sz w:val="32"/>
                          <w:szCs w:val="32"/>
                        </w:rPr>
                        <w:t>123-456-789-</w:t>
                      </w:r>
                    </w:p>
                    <w:p w:rsidR="00835262">
                      <w:pPr>
                        <w:rPr>
                          <w:rFonts w:ascii="微软雅黑" w:eastAsia="微软雅黑" w:hAnsi="微软雅黑" w:cs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邮箱：</w:t>
                      </w:r>
                      <w:r w:rsidR="00A40332"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info@</w:t>
                      </w:r>
                      <w:r w:rsidR="00A40332"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jianlimoban-ziyuan</w:t>
                      </w:r>
                      <w:r w:rsidR="00A40332"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.com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6123305</wp:posOffset>
                </wp:positionH>
                <wp:positionV relativeFrom="paragraph">
                  <wp:posOffset>8507730</wp:posOffset>
                </wp:positionV>
                <wp:extent cx="340995" cy="1088390"/>
                <wp:effectExtent l="0" t="0" r="1905" b="1651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0995" cy="1088390"/>
                        </a:xfrm>
                        <a:prstGeom prst="rect">
                          <a:avLst/>
                        </a:prstGeom>
                        <a:solidFill>
                          <a:srgbClr val="5C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0" style="width:26.85pt;height:85.7pt;margin-top:669.9pt;margin-left:482.15pt;mso-height-relative:page;mso-width-relative:page;position:absolute;v-text-anchor:middle;z-index:251662336" coordsize="21600,21600" filled="t" fillcolor="#5c0000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2757805</wp:posOffset>
            </wp:positionH>
            <wp:positionV relativeFrom="paragraph">
              <wp:posOffset>5429885</wp:posOffset>
            </wp:positionV>
            <wp:extent cx="4152900" cy="4152900"/>
            <wp:effectExtent l="0" t="0" r="0" b="0"/>
            <wp:wrapNone/>
            <wp:docPr id="1" name="图片 1" descr="5a37622baf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a37622baf48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27禹卫书法行书简体 Medium">
    <w:panose1 w:val="02000603000000000000"/>
    <w:charset w:val="80"/>
    <w:family w:val="auto"/>
    <w:pitch w:val="variable"/>
    <w:sig w:usb0="80000003" w:usb1="08070000" w:usb2="00000010" w:usb3="00000000" w:csb0="00020001" w:csb1="00000000"/>
  </w:font>
  <w:font w:name="段宁毛笔行书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3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33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3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3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3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isplayBackgroundShape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18D97CAA"/>
    <w:rsid w:val="00496CCC"/>
    <w:rsid w:val="00835262"/>
    <w:rsid w:val="00A40332"/>
    <w:rsid w:val="18D97CAA"/>
    <w:rsid w:val="3A457F18"/>
    <w:rsid w:val="59CC5189"/>
    <w:rsid w:val="6D53502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A78FF5"/>
  <w15:docId w15:val="{06B5C429-64CE-F245-BA06-CC506AD2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A40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40332"/>
    <w:rPr>
      <w:kern w:val="2"/>
      <w:sz w:val="18"/>
      <w:szCs w:val="18"/>
    </w:rPr>
  </w:style>
  <w:style w:type="paragraph" w:styleId="Footer">
    <w:name w:val="footer"/>
    <w:basedOn w:val="Normal"/>
    <w:link w:val="a0"/>
    <w:rsid w:val="00A40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4033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/C:\Users\Administrator\AppData\Roaming\Kingsoft\wps\addons\pool\win-i386\knewfileres_1.0.0.1\wps\0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C:\Users\Administrator\AppData\Roaming\Kingsoft\wps\addons\pool\win-i386\knewfileres_1.0.0.1\wps\0.docx</Template>
  <TotalTime>0</TotalTime>
  <Pages>1</Pages>
  <Words>1</Words>
  <Characters>8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cp:lastPrinted>2018-03-28T06:23:00Z</cp:lastPrinted>
  <dcterms:created xsi:type="dcterms:W3CDTF">2018-03-27T11:35:00Z</dcterms:created>
  <dcterms:modified xsi:type="dcterms:W3CDTF">2018-05-08T09:40:00Z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