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9.0 -->
  <w:body>
    <w:p w:rsidR="000A700D">
      <w:pPr>
        <w:widowControl/>
        <w:jc w:val="lef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-396875</wp:posOffset>
            </wp:positionH>
            <wp:positionV relativeFrom="paragraph">
              <wp:posOffset>323850</wp:posOffset>
            </wp:positionV>
            <wp:extent cx="1511935" cy="1511935"/>
            <wp:effectExtent l="76200" t="57150" r="69215" b="50165"/>
            <wp:wrapNone/>
            <wp:docPr id="101" name="图片 101" descr="D:\桌面\桌面文件\登记照4\00127.jpg00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D:\桌面\桌面文件\登记照4\00127.jpg0012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511935"/>
                    </a:xfrm>
                    <a:prstGeom prst="ellipse">
                      <a:avLst/>
                    </a:prstGeom>
                    <a:ln w="57150">
                      <a:solidFill>
                        <a:sysClr val="window" lastClr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33.55pt;height:69.6pt;margin-top:259.2pt;margin-left:316.55pt;position:absolute;z-index:251677696" filled="f" stroked="f">
            <v:textbox style="mso-fit-shape-to-text:t">
              <w:txbxContent>
                <w:p w:rsidR="000A700D">
                  <w:pPr>
                    <w:pStyle w:val="NormalWeb"/>
                    <w:spacing w:before="0" w:beforeAutospacing="0" w:after="0" w:afterAutospacing="0"/>
                    <w:jc w:val="right"/>
                  </w:pPr>
                  <w:r>
                    <w:rPr>
                      <w:rFonts w:ascii="微软雅黑" w:eastAsia="微软雅黑" w:hAnsi="微软雅黑" w:cstheme="minorBidi" w:hint="eastAsia"/>
                      <w:color w:val="FFFFFF"/>
                      <w:kern w:val="24"/>
                      <w:sz w:val="64"/>
                      <w:szCs w:val="64"/>
                    </w:rPr>
                    <w:t>xxx</w:t>
                  </w:r>
                </w:p>
              </w:txbxContent>
            </v:textbox>
          </v:shape>
        </w:pict>
      </w:r>
      <w:r>
        <w:pict>
          <v:shape id="_x0000_s1026" type="#_x0000_t202" style="width:188.45pt;height:31.2pt;margin-top:311.95pt;margin-left:261.7pt;position:absolute;z-index:251678720" filled="f" stroked="f">
            <v:textbox style="mso-fit-shape-to-text:t">
              <w:txbxContent>
                <w:p w:rsidR="000A700D">
                  <w:pPr>
                    <w:pStyle w:val="NormalWeb"/>
                    <w:spacing w:before="0" w:beforeAutospacing="0" w:after="0" w:afterAutospacing="0" w:line="480" w:lineRule="exact"/>
                    <w:jc w:val="right"/>
                  </w:pPr>
                  <w:r>
                    <w:rPr>
                      <w:rFonts w:ascii="微软雅黑" w:eastAsia="微软雅黑" w:hAnsi="微软雅黑" w:cstheme="minorBidi" w:hint="eastAsia"/>
                      <w:color w:val="FFFFFF"/>
                      <w:kern w:val="24"/>
                      <w:sz w:val="28"/>
                      <w:szCs w:val="28"/>
                    </w:rPr>
                    <w:t>求职意向：产品经理岗位</w:t>
                  </w:r>
                </w:p>
              </w:txbxContent>
            </v:textbox>
          </v:shape>
        </w:pict>
      </w:r>
      <w:r>
        <w:pict>
          <v:shape id="_x0000_s1027" type="#_x0000_t202" style="width:355.9pt;height:69.6pt;margin-top:0;margin-left:102.1pt;position:absolute;z-index:251675648" filled="f" stroked="f">
            <v:textbox style="mso-fit-shape-to-text:t">
              <w:txbxContent>
                <w:p w:rsidR="000A700D">
                  <w:pPr>
                    <w:pStyle w:val="NormalWeb"/>
                    <w:spacing w:before="0" w:beforeAutospacing="0" w:after="0" w:afterAutospacing="0"/>
                    <w:jc w:val="right"/>
                  </w:pPr>
                  <w:r>
                    <w:rPr>
                      <w:rFonts w:ascii="Impact" w:hAnsi="Impact" w:eastAsiaTheme="minorEastAsia" w:cstheme="minorBidi"/>
                      <w:color w:val="333F50"/>
                      <w:kern w:val="24"/>
                      <w:sz w:val="88"/>
                      <w:szCs w:val="88"/>
                    </w:rPr>
                    <w:t>PERSONAL RESUME</w:t>
                  </w:r>
                </w:p>
              </w:txbxContent>
            </v:textbox>
          </v:shape>
        </w:pict>
      </w:r>
      <w:r>
        <w:pict>
          <v:shape id="_x0000_s1028" type="#_x0000_t202" style="width:328.15pt;height:86.4pt;margin-top:70.2pt;margin-left:129.85pt;position:absolute;z-index:251676672" filled="f" stroked="f">
            <v:textbox style="mso-fit-shape-to-text:t">
              <w:txbxContent>
                <w:p w:rsidR="000A700D">
                  <w:pPr>
                    <w:pStyle w:val="NormalWeb"/>
                    <w:spacing w:before="0" w:beforeAutospacing="0" w:after="0" w:afterAutospacing="0" w:line="1584" w:lineRule="exact"/>
                    <w:jc w:val="right"/>
                  </w:pPr>
                  <w:r>
                    <w:rPr>
                      <w:rFonts w:ascii="方正粗谭黑简体" w:eastAsia="方正粗谭黑简体" w:cstheme="minorBidi" w:hint="eastAsia"/>
                      <w:color w:val="333F50"/>
                      <w:kern w:val="24"/>
                      <w:sz w:val="144"/>
                      <w:szCs w:val="144"/>
                    </w:rPr>
                    <w:t>求职简历</w:t>
                  </w:r>
                </w:p>
              </w:txbxContent>
            </v:textbox>
          </v:shape>
        </w:pict>
      </w:r>
      <w:r>
        <w:pict>
          <v:rect id="_x0000_s1029" style="width:613.5pt;height:849pt;margin-top:-74.15pt;margin-left:-97.55pt;position:absolute;v-text-anchor:middle;z-index:-251658240" fillcolor="white" stroked="f" strokeweight="1pt"/>
        </w:pict>
      </w:r>
      <w:r>
        <w:pict>
          <v:shape id="_x0000_s1030" style="width:11.5pt;height:595.25pt;margin-top:76.2pt;margin-left:201.85pt;mso-height-relative:page;mso-width-relative:page;position:absolute;rotation:-90;v-text-anchor:middle;z-index:251662336" coordsize="145769,7559675" path="m,l145769,l145769,l145769,7559675l145769,7559675l,7559675l,7559675l,,,xe" fillcolor="#333f50" stroked="f" strokeweight="1pt">
            <v:stroke joinstyle="miter"/>
            <v:path o:connecttype="custom" o:connectlocs="145769,3779837;72884,7559675;0,3779837;72884,0" o:connectangles="0,82,164,247"/>
          </v:shape>
        </w:pict>
      </w:r>
      <w:r>
        <w:pict>
          <v:shape id="_x0000_s1031" style="width:11.5pt;height:595.25pt;margin-top:-71pt;margin-left:201.85pt;mso-height-relative:page;mso-width-relative:page;position:absolute;rotation:-90;v-text-anchor:middle;z-index:251663360" coordsize="145769,7559675" path="m,l145769,l145769,l145769,7559675l145769,7559675l,7559675l,7559675l,,,xe" fillcolor="#333f50" stroked="f" strokeweight="1pt">
            <v:stroke joinstyle="miter"/>
            <v:path o:connecttype="custom" o:connectlocs="145769,3779837;72884,7559675;0,3779837;72884,0" o:connectangles="0,82,164,247"/>
          </v:shape>
        </w:pict>
      </w:r>
      <w:r>
        <w:pict>
          <v:shape id="_x0000_s1032" style="width:108.15pt;height:595.25pt;margin-top:2.75pt;margin-left:153.55pt;mso-height-relative:page;mso-width-relative:page;position:absolute;rotation:-90;v-text-anchor:middle;z-index:251664384" coordsize="1373432,7559675" path="m,l1373432,l1373432,l1373432,7559675l1373432,7559675l,7559675l,7559675l,,,xe" fillcolor="#333f50" stroked="f" strokeweight="1pt">
            <v:stroke joinstyle="miter"/>
            <v:path o:connecttype="custom" o:connectlocs="1373432,3779837;686716,7559675;0,3779837;686716,0" o:connectangles="0,82,164,247"/>
          </v:shape>
        </w:pict>
      </w:r>
      <w:r>
        <w:pict>
          <v:shape id="文本框 2" o:spid="_x0000_s1033" type="#_x0000_t202" style="width:81.5pt;height:180.5pt;margin-top:477.45pt;margin-left:254.8pt;position:absolute;z-index:251665408" filled="f" stroked="f" strokeweight="0.5pt">
            <v:textbox>
              <w:txbxContent>
                <w:p w:rsidR="000A700D">
                  <w:pPr>
                    <w:pStyle w:val="NormalWeb"/>
                    <w:spacing w:before="0" w:beforeAutospacing="0" w:after="0" w:afterAutospacing="0" w:line="800" w:lineRule="exact"/>
                  </w:pPr>
                  <w:r>
                    <w:rPr>
                      <w:rFonts w:eastAsia="微软雅黑" w:hAnsi="微软雅黑" w:asciiTheme="minorHAnsi" w:cs="Times New Roman" w:hint="eastAsia"/>
                      <w:color w:val="333F50"/>
                      <w:kern w:val="2"/>
                      <w:sz w:val="32"/>
                      <w:szCs w:val="32"/>
                    </w:rPr>
                    <w:t>生日：</w:t>
                  </w:r>
                </w:p>
                <w:p w:rsidR="000A700D">
                  <w:pPr>
                    <w:pStyle w:val="NormalWeb"/>
                    <w:spacing w:before="0" w:beforeAutospacing="0" w:after="0" w:afterAutospacing="0" w:line="800" w:lineRule="exact"/>
                  </w:pPr>
                  <w:r>
                    <w:rPr>
                      <w:rFonts w:eastAsia="微软雅黑" w:hAnsi="微软雅黑" w:asciiTheme="minorHAnsi" w:cs="Times New Roman" w:hint="eastAsia"/>
                      <w:color w:val="333F50"/>
                      <w:kern w:val="2"/>
                      <w:sz w:val="32"/>
                      <w:szCs w:val="32"/>
                    </w:rPr>
                    <w:t>现居：</w:t>
                  </w:r>
                </w:p>
                <w:p w:rsidR="000A700D">
                  <w:pPr>
                    <w:pStyle w:val="NormalWeb"/>
                    <w:spacing w:before="0" w:beforeAutospacing="0" w:after="0" w:afterAutospacing="0" w:line="800" w:lineRule="exact"/>
                  </w:pPr>
                  <w:r>
                    <w:rPr>
                      <w:rFonts w:eastAsia="微软雅黑" w:hAnsi="微软雅黑" w:asciiTheme="minorHAnsi" w:cs="Times New Roman" w:hint="eastAsia"/>
                      <w:color w:val="333F50"/>
                      <w:kern w:val="2"/>
                      <w:sz w:val="32"/>
                      <w:szCs w:val="32"/>
                    </w:rPr>
                    <w:t>手机：</w:t>
                  </w:r>
                </w:p>
                <w:p w:rsidR="000A700D">
                  <w:pPr>
                    <w:pStyle w:val="NormalWeb"/>
                    <w:spacing w:before="0" w:beforeAutospacing="0" w:after="0" w:afterAutospacing="0" w:line="800" w:lineRule="exact"/>
                  </w:pPr>
                  <w:r>
                    <w:rPr>
                      <w:rFonts w:eastAsia="微软雅黑" w:hAnsi="微软雅黑" w:asciiTheme="minorHAnsi" w:cs="Times New Roman" w:hint="eastAsia"/>
                      <w:color w:val="333F50"/>
                      <w:kern w:val="2"/>
                      <w:sz w:val="32"/>
                      <w:szCs w:val="32"/>
                    </w:rPr>
                    <w:t>邮箱：</w:t>
                  </w:r>
                </w:p>
              </w:txbxContent>
            </v:textbox>
          </v:shape>
        </w:pict>
      </w:r>
      <w:r>
        <w:pict>
          <v:shape id="_x0000_s1034" type="#_x0000_t202" style="width:136.6pt;height:180.5pt;margin-top:477.45pt;margin-left:318.7pt;position:absolute;z-index:251666432" filled="f" stroked="f" strokeweight="0.5pt">
            <v:textbox>
              <w:txbxContent>
                <w:p w:rsidR="000A700D">
                  <w:pPr>
                    <w:pStyle w:val="NormalWeb"/>
                    <w:spacing w:before="0" w:beforeAutospacing="0" w:after="0" w:afterAutospacing="0" w:line="800" w:lineRule="exact"/>
                    <w:jc w:val="both"/>
                  </w:pPr>
                  <w:r>
                    <w:rPr>
                      <w:rFonts w:eastAsia="微软雅黑" w:hAnsi="Calibri" w:asciiTheme="minorHAnsi" w:cs="Times New Roman" w:hint="eastAsia"/>
                      <w:color w:val="333F50"/>
                      <w:kern w:val="2"/>
                      <w:sz w:val="32"/>
                      <w:szCs w:val="32"/>
                    </w:rPr>
                    <w:t>XXXX</w:t>
                  </w:r>
                </w:p>
                <w:p w:rsidR="000A700D">
                  <w:pPr>
                    <w:pStyle w:val="NormalWeb"/>
                    <w:spacing w:before="0" w:beforeAutospacing="0" w:after="0" w:afterAutospacing="0" w:line="800" w:lineRule="exact"/>
                    <w:jc w:val="both"/>
                  </w:pPr>
                  <w:r>
                    <w:rPr>
                      <w:rFonts w:eastAsia="微软雅黑" w:hAnsi="微软雅黑" w:asciiTheme="minorHAnsi" w:cs="Times New Roman" w:hint="eastAsia"/>
                      <w:color w:val="333F50"/>
                      <w:kern w:val="2"/>
                      <w:sz w:val="32"/>
                      <w:szCs w:val="32"/>
                    </w:rPr>
                    <w:t>XXXXX</w:t>
                  </w:r>
                </w:p>
                <w:p w:rsidR="000A700D">
                  <w:pPr>
                    <w:pStyle w:val="NormalWeb"/>
                    <w:spacing w:before="0" w:beforeAutospacing="0" w:after="0" w:afterAutospacing="0" w:line="800" w:lineRule="exact"/>
                    <w:jc w:val="both"/>
                    <w:rPr>
                      <w:rFonts w:hAnsi="Calibri" w:asciiTheme="minorHAnsi" w:eastAsiaTheme="minorEastAsia" w:cs="Times New Roman" w:hint="eastAsia"/>
                      <w:color w:val="333F50"/>
                      <w:kern w:val="2"/>
                      <w:sz w:val="32"/>
                      <w:szCs w:val="32"/>
                    </w:rPr>
                  </w:pPr>
                  <w:r>
                    <w:rPr>
                      <w:rFonts w:hAnsi="Calibri" w:asciiTheme="minorHAnsi" w:eastAsiaTheme="minorEastAsia" w:cs="Times New Roman" w:hint="eastAsia"/>
                      <w:color w:val="333F50"/>
                      <w:kern w:val="2"/>
                      <w:sz w:val="32"/>
                      <w:szCs w:val="32"/>
                    </w:rPr>
                    <w:t>XXXXXXX</w:t>
                  </w:r>
                </w:p>
                <w:p w:rsidR="00FE271B">
                  <w:pPr>
                    <w:pStyle w:val="NormalWeb"/>
                    <w:spacing w:before="0" w:beforeAutospacing="0" w:after="0" w:afterAutospacing="0" w:line="800" w:lineRule="exact"/>
                    <w:jc w:val="both"/>
                  </w:pPr>
                  <w:r>
                    <w:rPr>
                      <w:rFonts w:hAnsi="Calibri" w:asciiTheme="minorHAnsi" w:eastAsiaTheme="minorEastAsia" w:cs="Times New Roman" w:hint="eastAsia"/>
                      <w:color w:val="333F50"/>
                      <w:kern w:val="2"/>
                      <w:sz w:val="32"/>
                      <w:szCs w:val="32"/>
                    </w:rPr>
                    <w:t>XXXXXX</w:t>
                  </w:r>
                </w:p>
              </w:txbxContent>
            </v:textbox>
          </v:shape>
        </w:pict>
      </w:r>
      <w:r>
        <w:pict>
          <v:shape id="_x0000_s1035" style="width:11.35pt;height:19.4pt;margin-top:535.95pt;margin-left:224.8pt;position:absolute;v-text-anchor:middle;z-index:251667456" coordsize="559792,955625" o:spt="100" adj="0,,0" path="m279896,194422c168660,194422,78485,284596,78485,395833c78485,507069,168660,597244,279896,597244c391133,597244,481307,507069,481307,395833c481307,284596,391133,194422,279896,194422xm279896,c381198,-1,482501,38646,559792,115937c714375,270519,714375,521146,559792,675729l279896,955625,,675729c-154583,521146,-154583,270519,,115937,77291,38646,178594,-1,279896,xe" fillcolor="#333f50" stroked="f" strokeweight="1pt">
            <v:stroke joinstyle="miter"/>
            <v:formulas/>
            <v:path o:connecttype="segments"/>
          </v:shape>
        </w:pict>
      </w:r>
      <w:r>
        <w:pict>
          <v:shape id="_x0000_s1036" style="width:17.75pt;height:17.75pt;margin-top:575.5pt;margin-left:221.85pt;position:absolute;v-text-anchor:middle;z-index:251668480" coordsize="5581,5581" o:spt="100" adj="0,,0" path="m5522,4281l5522,4281l5508,4269l5494,4258l5494,4257,4294,3400l4293,3401l4278,3390l4262,3382l4245,3375l4229,3369l4211,3364l4194,3361l4176,3360l4158,3361l4140,3363l4123,3366l4105,3371l4089,3378l4072,3387l4056,3396l4042,3407l4027,3420l4018,3432l4008,3444l4004,3451l3999,3458l3971,3498l3951,3529l3920,3579l3892,3627l3875,3655l3854,3688l3818,3747l3782,3812l3745,3882l3707,3959l3667,4040l3629,4127l3589,4218l3550,4311l3517,4305l3484,4298l3450,4289l3416,4280l3380,4269l3343,4256l3306,4241l3267,4227l3229,4209l3189,4191l3149,4171l3107,4150l3065,4128l3023,4104l2980,4077l2936,4051l2891,4022l2846,3992l2800,3960l2754,3928l2707,3893l2659,3857l2612,3820l2563,3782l2515,3741l2465,3699l2416,3656l2366,3612l2315,3565l2265,3517l2214,3468l2163,3418l2112,3366l2063,3316l2015,3265l1970,3214l1925,3165l1881,3115l1840,3066l1800,3018l1761,2969l1723,2921l1688,2874l1653,2828l1620,2781l1589,2735l1559,2690l1530,2646l1504,2601l1477,2558l1454,2515l1431,2473l1410,2432l1390,2392l1372,2352l1355,2313l1340,2276l1325,2237l1312,2201l1301,2165l1292,2131l1284,2097l1276,2064l1272,2031l1365,1992l1455,1952l1541,1913l1622,1875l1699,1836l1770,1799l1835,1763l1893,1727l1926,1706l1954,1689l2002,1661l2052,1630l2083,1610l2123,1584l2137,1573l2138,1572l2149,1563l2161,1554l2174,1539l2185,1524l2195,1508l2203,1493l2210,1476l2215,1458l2219,1441l2220,1423l2221,1405l2220,1387l2217,1370l2213,1353l2208,1336l2201,1319l2191,1302l2181,1287l2181,1285,1325,87l1323,87l1312,73,1300,58,1286,46,1270,34l1255,25l1238,16l1221,10l1203,6,1187,2,1169,l1149,l1131,1l1114,3l1097,8l1079,14l1062,22l1046,31l1031,42,924,116,819,191,717,268l668,306l619,344l571,384l525,423l480,463l436,504l394,543l353,584l315,625l278,667l242,708l208,750l177,792l149,835l122,878l97,922,76,966l56,1010l40,1054l25,1100l20,1123l15,1145l11,1168l6,1191l4,1215l1,1238l,1262l,1284l,1308l1,1332l3,1356l6,1380l15,1433l26,1490l41,1550l60,1615l82,1682l105,1751l133,1824l163,1900l196,1976l232,2057l272,2138l313,2222l357,2308l404,2394l453,2483l503,2571l557,2661l613,2752l671,2843l730,2935l793,3026l856,3118l922,3209l990,3300l1060,3391l1130,3481l1203,3570l1278,3657l1353,3743l1430,3828l1509,3912l1588,3994l1669,4073l1753,4150l1837,4228l1924,4304l2011,4378l2100,4451l2190,4522l2281,4591l2372,4658l2463,4724l2555,4789l2646,4851l2738,4911l2829,4968l2920,5024l3010,5078l3100,5129l3187,5178l3274,5224l3359,5269l3443,5309l3525,5349l3605,5385l3683,5417l3757,5448l3830,5476l3901,5500l3966,5521l4031,5539l4091,5555l4148,5567l4201,5575l4225,5578l4249,5580l4273,5581l4297,5581l4320,5581l4344,5579l4366,5578l4390,5574l4413,5570l4436,5567l4458,5561l4481,5555l4527,5542l4571,5525l4615,5506l4660,5483l4703,5459l4746,5433l4789,5404l4831,5373l4873,5339l4915,5303l4956,5266l4997,5228l5038,5187l5077,5145l5118,5101l5158,5057l5197,5010l5237,4962l5275,4914l5313,4864l5352,4814l5390,4762l5465,4657l5540,4550l5550,4535l5559,4518l5567,4501l5573,4484l5578,4467l5580,4449l5581,4431l5581,4413l5579,4395l5575,4377l5571,4360l5565,4343l5556,4326l5547,4310l5535,4295l5522,4281xm5006,2620l5286,2547l5247,2453l5206,2361l5161,2268l5115,2177l5067,2088l5015,1999l4962,1912l4906,1825l4849,1740l4789,1658l4728,1575l4663,1495l4597,1417l4530,1341l4461,1265l4389,1192l4316,1120l4241,1051l4164,983l4085,917l4005,853l3923,791l3840,732l3756,674l3670,619l3582,566l3494,514l3404,465l3313,420l3221,376l3128,334l3034,295l2961,576l3047,610l3131,647l3215,687l3297,729l3380,772l3460,819l3540,866l3618,917l3696,968l3771,1022l3846,1078l3919,1136l3990,1196l4061,1257l4129,1320l4195,1386l4261,1452l4324,1520l4385,1591l4445,1663l4503,1736l4559,1810l4613,1885l4664,1963l4715,2041l4763,2121l4809,2201l4852,2284l4894,2367l4934,2450l4971,2534l5006,2620xm3200,1125l3104,1404l3150,1424l3194,1445l3240,1466l3285,1489l3330,1512l3374,1536l3418,1561l3461,1586l3503,1614l3545,1641l3586,1670l3626,1700l3666,1731l3703,1763l3740,1797l3776,1831l3811,1867l3844,1904l3877,1943l3908,1982l3939,2023l3968,2064l3995,2106l4023,2149l4049,2192l4074,2236l4098,2280l4121,2326l4144,2370l4165,2416l4186,2461l4206,2507l4446,2391l4424,2337l4400,2284l4376,2231l4351,2180l4326,2130l4298,2080l4271,2031l4242,1983l4212,1937l4180,1890l4147,1845l4114,1799l4078,1755l4041,1712l4002,1670l3962,1628l3921,1588l3879,1549l3836,1512l3792,1476l3747,1440l3701,1406l3654,1373l3607,1342l3558,1311l3509,1281l3459,1252l3409,1226l3357,1198l3306,1173l3253,1149l3200,1125xe" fillcolor="#333f50" stroked="f">
            <v:stroke joinstyle="round"/>
            <v:formulas/>
            <v:path o:connecttype="segments" o:connectlocs="@0,@0;@0,@0;@0,@0;@0,@0;@0,@0;@0,@0;@0,@0;@0,@0;@0,@0;@0,@0;@0,@0;@0,@0;@0,@0;@0,@0;@0,@0;@0,@0;@0,@0;@0,@0;@0,@0;@0,@0;@0,1604130040;@0,@0;@0,@0;@0,@0;@0,@0;160413004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</v:shape>
        </w:pict>
      </w:r>
      <w:r>
        <w:pict>
          <v:shape id="_x0000_s1037" style="width:17.8pt;height:18.4pt;margin-top:613.25pt;margin-left:221.85pt;position:absolute;v-text-anchor:middle;z-index:251669504" coordsize="90,93" o:spt="100" adj="0,,0" path="m86,38c88,40,90,43,90,46c90,83,90,83,90,83c90,88,86,93,81,93c9,93,9,93,9,93,4,93,,88,,83,,46,,46,,46,,44,1,41,2,40c2,40,2,40,2,40c2,40,2,40,2,40c2,39,2,39,3,39c39,3,39,3,39,3,43,,46,,50,3,86,38,86,38,86,38xm15,30c15,52,15,52,15,52c45,75,45,75,45,75,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,7,84,7,84,7,84c6,85,6,86,7,87c8,87,9,87,10,87xm84,84c66,67,66,67,66,67c65,66,64,66,63,67c62,68,62,69,63,69,81,87,81,87,81,87c82,87,83,87,84,87c85,86,85,85,84,84xe" fillcolor="#333f50" stroked="f">
            <v:stroke joinstyle="round"/>
            <v:formulas/>
            <v:path o:connecttype="segments"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</v:shape>
        </w:pict>
      </w:r>
      <w:r>
        <w:pict>
          <v:line id="_x0000_s1038" style="position:absolute;z-index:251670528" from="220.85pt,523.1pt" to="445.4pt,523.1pt" strokecolor="#333f50">
            <v:stroke joinstyle="miter"/>
          </v:line>
        </w:pict>
      </w:r>
      <w:r>
        <w:pict>
          <v:line id="_x0000_s1039" style="position:absolute;z-index:251671552" from="220.85pt,563.75pt" to="445.4pt,563.75pt" strokecolor="#333f50">
            <v:stroke joinstyle="miter"/>
          </v:line>
        </w:pict>
      </w:r>
      <w:r>
        <w:pict>
          <v:line id="_x0000_s1040" style="position:absolute;z-index:251672576" from="220.85pt,604.4pt" to="445.4pt,604.4pt" strokecolor="#333f50">
            <v:stroke joinstyle="miter"/>
          </v:line>
        </w:pict>
      </w:r>
      <w:r>
        <w:pict>
          <v:line id="_x0000_s1041" style="position:absolute;z-index:251673600" from="220.85pt,645.1pt" to="445.4pt,645.1pt" strokecolor="#333f50">
            <v:stroke joinstyle="miter"/>
          </v:line>
        </w:pict>
      </w:r>
      <w:r>
        <w:pict>
          <v:shape id="_x0000_s1042" style="width:16.75pt;height:21.2pt;margin-top:494.45pt;margin-left:221.85pt;position:absolute;v-text-anchor:middle;z-index:251674624" coordsize="1679575,2125662" o:spt="100" adj="0,,0" path="m481421,957262l484914,961070l490948,968686l497299,975667l510319,990264l523657,1003909l537947,1017237l552237,1029613l567480,1041671l583040,1053095l598601,1063884l615114,1074039l631627,1083558l649093,1092126l666241,1100377l684025,1107993l701808,1114657l720226,1120686l738645,1125763l734517,1130840l730706,1135283l727213,1140043l723402,1145437l720544,1150515l717368,1155909l714510,1161304l711970,1167016l710064,1172410l708159,1178439l706254,1184151l704983,1190498l704031,1196210l702761,1202556l702443,1208903l702125,1215249l702443,1222548l703078,1229529l704348,1236510l705619,1243174l707206,1249838l709112,1256819l711652,1263166l714193,1269512l717686,1275542l720861,1281571l724355,1287283l728483,1292995l732611,1298389l737057,1303784l742138,1308861l746901,1313304l672275,1874339l854237,2050773l1030800,1874339l956173,1313304l961572,1308544l966018,1303466l970781,1298072l974910,1292995l978720,1286965l982531,1281571l986024,1275224l988882,1269195l991423,1262849l994281,1256502l996186,1249838l997774,1243174l999044,1236510l999997,1229212l1000632,1222548l1000632,1215249l1000632,1208903l1000314,1203191l999679,1197479l998727,1191767l997456,1186055l996186,1180661l994598,1175266l992375,1169872l990152,1164794l987929,1159400l985389,1154640l982849,1149563l979355,1144803l976497,1139725l973004,1135283l969829,1130840l987612,1126398l1005713,1121320l1023496,1115609l1041280,1109262l1058428,1101963l1075576,1094665l1092089,1086097l1108602,1076895l1124480,1067375l1140041,1056903l1155601,1046114l1170209,1034690l1184817,1022632l1198472,1009938l1211809,996928l1225147,983283l1228640,979792l1232451,982966l1257220,1002005l1281037,1021680l1304537,1041989l1316604,1052143l1327719,1062615l1338833,1073404l1349948,1084193l1361062,1094982l1371860,1105771l1382339,1116561l1392818,1127984l1403298,1139408l1413460,1150832l1423304,1162573l1433149,1174314l1442675,1186373l1452202,1198748l1461411,1210807l1470621,1223183l1479830,1235876l1488404,1248569l1496978,1261262l1505552,1274272l1513809,1287600l1521748,1300611l1529687,1314573l1537308,1328218l1544930,1341863l1552234,1355826l1559537,1369788l1566206,1384385l1573193,1398982l1579544,1413579l1586213,1428176l1592246,1443725l1598280,1458640l1603996,1473871l1609712,1489738l1614793,1505287l1620191,1521153l1624955,1537337l1630036,1553521l1634482,1570339l1638610,1586840l1643056,1603976l1646867,1620794l1650677,1637930l1654170,1655383l1657664,1673153l1660522,1690923l1663697,1709011l1666238,1727099l1668461,1745821l1670684,1764226l1672589,1783266l1674177,1802305l1676082,1821345l1677352,1841019l1678305,1860694l1679258,1880368l1679575,1900677l1679575,1903850l1677035,1905437l1653853,1918765l1630353,1931775l1606854,1944151l1583037,1956209l1558902,1967950l1534768,1979374l1510316,1990163l1485864,2000635l1461411,2010790l1436642,2020627l1411872,2029512l1386785,2038397l1361380,2046965l1335975,2054581l1310570,2062514l1285166,2069495l1259443,2076159l1233403,2082506l1207681,2088535l1181959,2093929l1155919,2099007l1129561,2103767l1103204,2107892l1077164,2111382l1050806,2114873l1024131,2117729l997774,2119950l971099,2121854l944424,2123441l917749,2125028l891074,2125662l864399,2125662l835818,2125662l807238,2124710l778657,2123124l750395,2121537l722132,2119316l693869,2116777l665606,2113604l637661,2109478l609398,2105353l581453,2100593l553825,2095199l525880,2089487l498252,2083458l470624,2076476l443314,2069495l416321,2061879l389011,2053629l362019,2045378l335343,2036176l308668,2026656l282311,2016502l255953,2006030l229913,1994923l203556,1983499l177833,1971441l152429,1959065l127024,1946372l101619,1933044l76532,1919399,51762,1905437,27310,1890523,2858,1875291,,1888301l,1870531l952,1850222l2223,1829913l3493,1809604l5398,1790247l6986,1770573l9209,1750898l11749,1732176l14290,1713136l17148,1694414l20006,1676009l23499,1657604l26992,1639834l30486,1621746l34931,1604293l38742,1586840l43188,1569704l47951,1552569l52715,1536068l57796,1519249l62877,1503066l68593,1486564l73991,1470698l80025,1455149l86059,1439283l92410,1424051l98761,1409137l105430,1393905l112098,1378990l119402,1364393l126706,1350114l134010,1335834l141632,1321871l149571,1307909l157510,1294264l165766,1280936l174023,1267291l182597,1253963l191171,1241270l200380,1228260l209589,1215884l218799,1203191l228008,1191133l237852,1178757l247697,1167016l257541,1155275l267703,1143533l278182,1132110l288662,1120686l298824,1109579l309938,1098473l320735,1087684l331850,1076895l343282,1066423l354715,1055951l366147,1045797l377897,1035642l389964,1025805l401714,1015968l414099,1006448l426801,996928l439186,987408l451571,977888l477293,960118l481421,957262xm839471,l852171,l865506,l878206,636l890906,1271l903288,2542l915988,3813l928371,5719l940436,7943l952818,10167l964883,12708l976631,15568l988696,19062l1000443,22239l1011873,26052l1023621,30182l1034733,34630l1046163,39395l1057276,44161l1068388,48926l1079183,54645l1089661,60046l1100456,66082l1110616,72119l1120776,78790l1130936,85462l1140461,92134l1150303,99123l1159828,106430l1169353,114055l1178561,121680l1187133,129623l1196023,137883l1204596,146143l1213168,155039l1221106,163299l1229043,172513l1236981,181726l1244283,190939l1251586,200153l1258888,210001l1265556,219850l1272223,230017l1278256,240183l1284606,250667l1290321,261151l1296353,271953l1301433,282755l1306831,293239l1311593,304359l1316356,315796l1320483,327234l1324293,338671l1328421,350426l1331913,362181l1335088,373936l1337946,386009l1340803,398081l1343026,410472l1344931,422862l1346518,435252l1348106,447643l1349058,460033l1350011,472741l1350646,485449l1350963,498475l1350646,513407l1349693,528975l1348423,543907l1347153,558521l1345248,573453l1342708,588067l1339851,602682l1336358,616660l1332866,631275l1328738,645254l1324293,658915l1319531,672576l1314133,685920l1308418,699263l1302386,712607l1296353,725315l1289368,738023l1282383,750413l1275081,762486l1267143,774559l1259206,786313l1250633,797751l1242061,809188l1232853,819990l1223963,830792l1214121,841276l1204278,851442l1193801,860974l1183323,870822l1172528,880036l1161733,889249l1150303,897827l1134746,909264l1118236,920066l1101408,929915l1084581,939446l1066801,948342l1048703,956602l1040131,960414l1030606,963909l1021398,967722l1011873,970899l1002348,973758l993141,976617l983616,979794l973773,982018l963931,984560l954088,986466l944246,988372l934403,990596l924561,991867l914401,993455l904241,994409l893763,995362l883603,995997l873126,996632l862648,996950l852171,996950l840423,996950l828358,996315l816293,995679l804546,994726l792798,993455l781368,992185l769621,990278l758191,988054l746761,985831l735331,983289l724218,980430l713106,977253l702311,973758l691198,970263l680721,966768l670243,962321l659448,958190l648971,953425l638811,948659l628651,943894l618491,938493l608648,933410l599123,927373l589281,921655l579756,915618l570548,909264l561023,902910l552133,895921l543561,889249l534671,881942l526098,874952l517526,867328l508318,858750l499428,849854l490538,840958l481648,831427l473711,821896l465456,812047l457518,801881l449898,791714l442596,781548l435293,770746l428626,759944l421958,749142l415608,738023l409576,726585l403861,715148l398463,703393l393383,691638l388303,679566l383858,667493l379731,655420l375603,643030l372111,630322l368936,617614l365443,604588l362903,591880l360681,578854l358776,565828l357188,552485l355601,539141l354648,525480l354331,511819l354013,498475l354331,485449l354648,472741l355601,460033l356871,447643l358141,434935l360046,422544l361951,410472l364173,397763l366713,385691l369888,373936l373063,361863l376556,350108l380683,338671l384493,326916l388621,315796l393383,304359l398146,293239l403543,282755l408623,271636l414656,261151l420371,250667l426721,240183l432753,230017l439421,219850l446088,210001l453391,200153l460693,190939l467996,181408l475933,172195l483871,163299l491808,154403l500381,146143l508953,137565l517526,129305l526416,121680l535623,113738l545148,106113l554673,99123l564516,92134l574041,85462l584201,78473l594361,72119l604838,66082l615316,60046l625793,54645l636906,48926l647701,44161l658813,39395l670243,34630l681356,30182l693103,26052l704533,22239l716281,19062l728346,15568l740093,12708l752158,10167l764541,7625,776606,5719,788988,3813,801688,2542,814071,1271,826771,636,839471,xe" fillcolor="#333f50" stroked="f">
            <v:stroke joinstyle="round"/>
            <v:formulas/>
            <v:path o:connecttype="segments" o:connectlocs="64363,118188;81687,127153;80751,132409;79670,138710;81759,145407;116912,212662;112158,144002;113490,137162;112050,131545;116084,126576;132724,117395;147959,118224;159160,129277;168813,141662;176881,155416;183148,170789;187614,187819;190099,206649;182248,220583;157287,231276;131103,238153;104090,241105;75492,239809;47218,233940;20169,223679;0,212230;1944,192248;5978,174282;11957,158152;19737,143786;29210,131077;40231,119808;54134,108934;105295,648;117358,3929;128269,9696;137596,17590;144978,27251;150200,38425;152901,50789;152576,65064;148399,79338;140873,91810;130466,101867;115846,109797;105979,112393;95320,113113;83400,111563;72453,107634;62622,101651;53727,93252;46453,82438;41844,70074;40151,56556;41592,43760;45769,32081;52251,21663;60749,12904;70976,6199;82608,1766;95212,0" o:connectangles="0,0,0,0,0,0,0,0,0,0,0,0,0,0,0,0,0,0,0,0,0,0,0,0,0,0,0,0,0,0,0,0,0,0,0,0,0,0,0,0,0,0,0,0,0,0,0,0,0,0,0,0,0,0,0,0,0,0,0,0,0"/>
          </v:shape>
        </w:pict>
      </w:r>
      <w:r>
        <w:pict>
          <v:shape id="KSO_Shape" o:spid="_x0000_s1043" style="width:6.9pt;height:11.85pt;margin-top:268.75pt;margin-left:277.8pt;position:absolute;v-text-anchor:middle;z-index:251659264" coordsize="559792,955625" o:spt="100" adj="0,,0" path="m279896,194422c168660,194422,78485,284596,78485,395833c78485,507069,168660,597244,279896,597244c391133,597244,481307,507069,481307,395833c481307,284596,391133,194422,279896,194422xm279896,c381198,-1,482501,38646,559792,115937c714375,270519,714375,521146,559792,675729l279896,955625,,675729c-154583,521146,-154583,270519,,115937,77291,38646,178594,-1,279896,xe" stroked="f" strokeweight="1pt">
            <v:stroke joinstyle="miter"/>
            <v:formulas/>
            <v:path o:connecttype="segments"/>
          </v:shape>
        </w:pict>
      </w:r>
      <w:r>
        <w:pict>
          <v:shape id="_x0000_s1044" style="width:10.85pt;height:10.85pt;margin-top:299.8pt;margin-left:276pt;position:absolute;v-text-anchor:middle;z-index:251660288" coordsize="5581,5581" o:spt="100" adj="0,,0" path="m5522,4281l5522,4281l5508,4269l5494,4258l5494,4257,4294,3400l4293,3401l4278,3390l4262,3382l4245,3375l4229,3369l4211,3364l4194,3361l4176,3360l4158,3361l4140,3363l4123,3366l4105,3371l4089,3378l4072,3387l4056,3396l4042,3407l4027,3420l4018,3432l4008,3444l4004,3451l3999,3458l3971,3498l3951,3529l3920,3579l3892,3627l3875,3655l3854,3688l3818,3747l3782,3812l3745,3882l3707,3959l3667,4040l3629,4127l3589,4218l3550,4311l3517,4305l3484,4298l3450,4289l3416,4280l3380,4269l3343,4256l3306,4241l3267,4227l3229,4209l3189,4191l3149,4171l3107,4150l3065,4128l3023,4104l2980,4077l2936,4051l2891,4022l2846,3992l2800,3960l2754,3928l2707,3893l2659,3857l2612,3820l2563,3782l2515,3741l2465,3699l2416,3656l2366,3612l2315,3565l2265,3517l2214,3468l2163,3418l2112,3366l2063,3316l2015,3265l1970,3214l1925,3165l1881,3115l1840,3066l1800,3018l1761,2969l1723,2921l1688,2874l1653,2828l1620,2781l1589,2735l1559,2690l1530,2646l1504,2601l1477,2558l1454,2515l1431,2473l1410,2432l1390,2392l1372,2352l1355,2313l1340,2276l1325,2237l1312,2201l1301,2165l1292,2131l1284,2097l1276,2064l1272,2031l1365,1992l1455,1952l1541,1913l1622,1875l1699,1836l1770,1799l1835,1763l1893,1727l1926,1706l1954,1689l2002,1661l2052,1630l2083,1610l2123,1584l2137,1573l2138,1572l2149,1563l2161,1554l2174,1539l2185,1524l2195,1508l2203,1493l2210,1476l2215,1458l2219,1441l2220,1423l2221,1405l2220,1387l2217,1370l2213,1353l2208,1336l2201,1319l2191,1302l2181,1287l2181,1285,1325,87l1323,87l1312,73,1300,58,1286,46,1270,34l1255,25l1238,16l1221,10l1203,6,1187,2,1169,l1149,l1131,1l1114,3l1097,8l1079,14l1062,22l1046,31l1031,42,924,116,819,191,717,268l668,306l619,344l571,384l525,423l480,463l436,504l394,543l353,584l315,625l278,667l242,708l208,750l177,792l149,835l122,878l97,922,76,966l56,1010l40,1054l25,1100l20,1123l15,1145l11,1168l6,1191l4,1215l1,1238l,1262l,1284l,1308l1,1332l3,1356l6,1380l15,1433l26,1490l41,1550l60,1615l82,1682l105,1751l133,1824l163,1900l196,1976l232,2057l272,2138l313,2222l357,2308l404,2394l453,2483l503,2571l557,2661l613,2752l671,2843l730,2935l793,3026l856,3118l922,3209l990,3300l1060,3391l1130,3481l1203,3570l1278,3657l1353,3743l1430,3828l1509,3912l1588,3994l1669,4073l1753,4150l1837,4228l1924,4304l2011,4378l2100,4451l2190,4522l2281,4591l2372,4658l2463,4724l2555,4789l2646,4851l2738,4911l2829,4968l2920,5024l3010,5078l3100,5129l3187,5178l3274,5224l3359,5269l3443,5309l3525,5349l3605,5385l3683,5417l3757,5448l3830,5476l3901,5500l3966,5521l4031,5539l4091,5555l4148,5567l4201,5575l4225,5578l4249,5580l4273,5581l4297,5581l4320,5581l4344,5579l4366,5578l4390,5574l4413,5570l4436,5567l4458,5561l4481,5555l4527,5542l4571,5525l4615,5506l4660,5483l4703,5459l4746,5433l4789,5404l4831,5373l4873,5339l4915,5303l4956,5266l4997,5228l5038,5187l5077,5145l5118,5101l5158,5057l5197,5010l5237,4962l5275,4914l5313,4864l5352,4814l5390,4762l5465,4657l5540,4550l5550,4535l5559,4518l5567,4501l5573,4484l5578,4467l5580,4449l5581,4431l5581,4413l5579,4395l5575,4377l5571,4360l5565,4343l5556,4326l5547,4310l5535,4295l5522,4281xm5006,2620l5286,2547l5247,2453l5206,2361l5161,2268l5115,2177l5067,2088l5015,1999l4962,1912l4906,1825l4849,1740l4789,1658l4728,1575l4663,1495l4597,1417l4530,1341l4461,1265l4389,1192l4316,1120l4241,1051l4164,983l4085,917l4005,853l3923,791l3840,732l3756,674l3670,619l3582,566l3494,514l3404,465l3313,420l3221,376l3128,334l3034,295l2961,576l3047,610l3131,647l3215,687l3297,729l3380,772l3460,819l3540,866l3618,917l3696,968l3771,1022l3846,1078l3919,1136l3990,1196l4061,1257l4129,1320l4195,1386l4261,1452l4324,1520l4385,1591l4445,1663l4503,1736l4559,1810l4613,1885l4664,1963l4715,2041l4763,2121l4809,2201l4852,2284l4894,2367l4934,2450l4971,2534l5006,2620xm3200,1125l3104,1404l3150,1424l3194,1445l3240,1466l3285,1489l3330,1512l3374,1536l3418,1561l3461,1586l3503,1614l3545,1641l3586,1670l3626,1700l3666,1731l3703,1763l3740,1797l3776,1831l3811,1867l3844,1904l3877,1943l3908,1982l3939,2023l3968,2064l3995,2106l4023,2149l4049,2192l4074,2236l4098,2280l4121,2326l4144,2370l4165,2416l4186,2461l4206,2507l4446,2391l4424,2337l4400,2284l4376,2231l4351,2180l4326,2130l4298,2080l4271,2031l4242,1983l4212,1937l4180,1890l4147,1845l4114,1799l4078,1755l4041,1712l4002,1670l3962,1628l3921,1588l3879,1549l3836,1512l3792,1476l3747,1440l3701,1406l3654,1373l3607,1342l3558,1311l3509,1281l3459,1252l3409,1226l3357,1198l3306,1173l3253,1149l3200,1125xe" stroked="f">
            <v:stroke joinstyle="round"/>
            <v:formulas/>
            <v:path o:connecttype="segments" o:connectlocs="@0,@0;@0,@0;@0,@0;@0,@0;@0,@0;@0,@0;@0,@0;@0,@0;@0,@0;@0,@0;@0,@0;@0,@0;@0,@0;@0,@0;@0,@0;@0,@0;@0,@0;@0,@0;@0,@0;@0,@0;@0,980940013;@0,@0;@0,@0;@0,@0;@0,@0;980940013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</v:shape>
        </w:pict>
      </w:r>
      <w:r>
        <w:pict>
          <v:shape id="_x0000_s1045" style="width:10.85pt;height:11.25pt;margin-top:329.65pt;margin-left:276pt;position:absolute;v-text-anchor:middle;z-index:251661312" coordsize="90,93" o:spt="100" adj="0,,0" path="m86,38c88,40,90,43,90,46c90,83,90,83,90,83c90,88,86,93,81,93c9,93,9,93,9,93,4,93,,88,,83,,46,,46,,46,,44,1,41,2,40c2,40,2,40,2,40c2,40,2,40,2,40c2,39,2,39,3,39c39,3,39,3,39,3,43,,46,,50,3,86,38,86,38,86,38xm15,30c15,52,15,52,15,52c45,75,45,75,45,75,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,7,84,7,84,7,84c6,85,6,86,7,87c8,87,9,87,10,87xm84,84c66,67,66,67,66,67c65,66,64,66,63,67c62,68,62,69,63,69,81,87,81,87,81,87c82,87,83,87,84,87c85,86,85,85,84,84xe" stroked="f">
            <v:stroke joinstyle="round"/>
            <v:formulas/>
            <v:path o:connecttype="segments"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</v:shape>
        </w:pict>
      </w:r>
    </w:p>
    <w:sectPr w:rsidSect="000A70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A0000287" w:usb1="180E000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方正粗谭黑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0" w:usb1="C000247B" w:usb2="00000009" w:usb3="00000000" w:csb0="2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364B73EA"/>
    <w:rsid w:val="000A700D"/>
    <w:rsid w:val="0018101A"/>
    <w:rsid w:val="002C2436"/>
    <w:rsid w:val="0038365E"/>
    <w:rsid w:val="0039350F"/>
    <w:rsid w:val="003C3140"/>
    <w:rsid w:val="006D204E"/>
    <w:rsid w:val="00A95995"/>
    <w:rsid w:val="00DE7A13"/>
    <w:rsid w:val="00E64177"/>
    <w:rsid w:val="00FE271B"/>
    <w:rsid w:val="364B73EA"/>
    <w:rsid w:val="40D62E78"/>
    <w:rsid w:val="473220AD"/>
    <w:rsid w:val="6B93716B"/>
    <w:rsid w:val="7970563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00D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Char0"/>
    <w:uiPriority w:val="99"/>
    <w:unhideWhenUsed/>
    <w:qFormat/>
    <w:rsid w:val="000A70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0A70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0A70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Normal"/>
    <w:uiPriority w:val="34"/>
    <w:qFormat/>
    <w:rsid w:val="000A700D"/>
    <w:pPr>
      <w:ind w:firstLine="420" w:firstLineChars="200"/>
    </w:pPr>
  </w:style>
  <w:style w:type="character" w:customStyle="1" w:styleId="Char">
    <w:name w:val="页眉 Char"/>
    <w:basedOn w:val="DefaultParagraphFont"/>
    <w:link w:val="Header"/>
    <w:uiPriority w:val="99"/>
    <w:qFormat/>
    <w:rsid w:val="000A700D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sid w:val="000A700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1616;&#21382;&#23553;&#38754;+&#31616;&#21382;+&#31616;&#21382;&#23553;&#24213;-2016&#26368;&#26032;&#23553;&#38754;&#31616;&#21382;&#23553;&#38754;&#31616;&#21382;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简历封面+简历+简历封底-2016最新封面简历封面简历</Template>
  <TotalTime>1</TotalTime>
  <Pages>1</Pages>
  <Words>3</Words>
  <Characters>20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5</cp:revision>
  <dcterms:created xsi:type="dcterms:W3CDTF">2017-09-08T09:14:00Z</dcterms:created>
  <dcterms:modified xsi:type="dcterms:W3CDTF">2018-11-28T07:05:00Z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