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BE6B29">
      <w:r>
        <w:pict>
          <v:group id="_x0000_s1025" style="width:364.1pt;height:102.55pt;margin-top:45.65pt;margin-left:25.6pt;position:absolute;z-index:251665408" coordorigin="2312,2353" coordsize="7282,2051203">
            <v:shape id="Freeform 145" o:spid="_x0000_s1026" style="width:1510;height:2046;left:2312;position:absolute;top:2353" coordsize="269,364" o:spt="100" adj="0,,0" path="m188,197c262,120,262,120,262,120c262,120,262,120,262,120c264,118,265,116,265,113c265,108,260,104,255,104c252,104,250,105,248,106c248,106,248,106,248,106c178,179,178,179,178,179c150,132,150,132,150,132c150,69,150,69,150,69c228,69,228,69,228,69c245,69,259,66,259,41c259,10,259,10,259,10c259,10,259,10,259,10c259,10,259,10,259,10c259,10,259,10,259,10c259,10,259,10,259,10,259,4,255,,249,c244,,240,4,240,10c240,10,240,10,240,10c240,41,240,41,240,41c240,49,234,50,228,50c150,50,150,50,150,50c150,10,150,10,150,10,150,4,145,,140,c135,,130,4,130,10c130,50,130,50,130,50,10,50,10,50,10,50c10,50,10,50,10,50c4,50,,54,,60c,65,4,69,10,69c10,69,10,69,10,69c130,69,130,69,130,69c130,329,130,329,130,329c130,341,122,345,113,345c90,345,90,345,90,345c90,345,90,345,90,345c90,345,90,345,90,345c90,345,90,345,90,345c90,345,90,345,90,345c85,345,81,349,81,354c81,360,85,364,90,364c90,364,90,364,90,364c113,364,113,364,113,364c132,364,150,356,150,329c150,170,150,170,150,170,251,342,251,342,251,342c251,342,251,342,251,342c253,345,256,347,259,347c265,347,269,342,269,337c269,335,268,333,267,331l188,197xe" fillcolor="#29869f" stroked="f">
              <v:stroke joinstyle="round"/>
              <v:formulas/>
              <v:path o:connecttype="segments" o:connectlocs="704520,739744;981831,450606;981831,450606;993073,424320;955599,390525;929367,398035;929367,398035;667045,672153;562117,495666;562117,259098;854418,259098;970589,153957;970589,37550;970589,37550;970589,37550;970589,37550;970589,37550;933114,0;899387,37550;899387,37550;899387,153957;854418,187752;562117,187752;562117,37550;524642,0;487168,37550;487168,187752;37474,187752;37474,187752;0,225303;37474,259098;37474,259098;487168,259098;487168,1235410;423461,1295491;337270,1295491;337270,1295491;337270,1295491;337270,1295491;337270,1295491;303543,1329287;337270,1366837;337270,1366837;423461,1366837;562117,1235410;562117,638358;940609,1284226;940609,1284226;970589,1303001;1008063,1265451;1000568,1242920;704520,739744" o:connectangles="0,0,0,0,0,0,0,0,0,0,0,0,0,0,0,0,0,0,0,0,0,0,0,0,0,0,0,0,0,0,0,0,0,0,0,0,0,0,0,0,0,0,0,0,0,0,0,0,0,0,0,0"/>
            </v:shape>
            <v:shape id="Freeform 151" o:spid="_x0000_s1027" style="width:1146;height:1400;left:6449;position:absolute;top:3002" coordsize="204,249" o:spt="100" adj="0,,0" path="m177,c10,,10,,10,,5,,,5,,10c,15,5,20,10,20c10,20,10,20,10,20c167,20,167,20,167,20c177,20,185,23,185,35c185,214,185,214,185,214c185,226,177,230,167,230c147,230,147,230,147,230c147,230,147,230,147,230c142,230,138,234,138,239c138,245,142,249,147,249c147,249,147,249,147,249c167,249,167,249,167,249c188,249,204,241,204,214c204,35,204,35,204,35,204,8,188,,177,xe" fillcolor="#29869f" stroked="f">
              <v:stroke joinstyle="round"/>
              <v:formulas/>
              <v:path o:connecttype="segments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/>
            </v:shape>
            <v:shape id="Freeform 152" o:spid="_x0000_s1028" style="width:859;height:891;left:6490;position:absolute;top:3273" coordsize="153,159" o:spt="100" adj="0,,0" path="m153,131c153,27,153,27,153,27c153,3,139,,121,,32,,32,,32,,14,,,3,,27,,131,,131,,131c,155,14,159,32,159c121,159,121,159,121,159c139,159,153,155,153,131xm133,131c133,138,128,139,121,139c32,139,32,139,32,139c25,139,20,138,20,131c20,91,20,91,20,91c133,91,133,91,133,91l133,131xm133,72c20,72,20,72,20,72c20,27,20,27,20,27c20,20,25,20,32,20c121,20,121,20,121,20c128,20,133,20,133,27l133,72xe" fillcolor="#29869f" stroked="f">
              <v:stroke joinstyle="round"/>
              <v:formulas/>
              <v:path o:connecttype="segments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/>
            </v:shape>
            <v:shape id="Freeform 154" o:spid="_x0000_s1029" style="width:751;height:551;left:6164;position:absolute;top:2367" coordsize="134,98" o:spt="100" adj="0,,0" path="m65,89c65,89,65,89,65,89c65,56,65,56,65,56c125,56,125,56,125,56c125,56,125,56,125,56c125,56,125,56,125,56c130,56,134,52,134,46c134,41,130,37,125,37c125,37,125,37,125,37c31,37,31,37,31,37c41,13,41,13,41,13c41,13,41,13,41,13c41,12,41,11,41,9,41,4,37,,31,,27,,24,2,22,6,,56,,56,,56c46,56,46,56,46,56c46,88,46,88,46,88c46,88,46,88,46,89c46,94,50,98,55,98c61,98,65,94,65,89xe" fillcolor="#29869f" stroked="f">
              <v:stroke joinstyle="round"/>
              <v:formulas/>
              <v:path o:connecttype="segments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/>
            </v:shape>
            <v:shape id="Freeform 157" o:spid="_x0000_s1030" style="width:1505;height:1973;left:8089;position:absolute;top:2424" coordsize="268,351" o:spt="100" adj="0,,0" path="m259,c51,,51,,51,,31,,16,7,14,34,,341,,341,,341c,341,,341,,341c,341,,341,,341c,347,4,351,9,351c15,351,19,347,19,341c19,341,19,341,19,341c34,35,34,35,34,35,35,23,42,19,51,19c259,19,259,19,259,19c259,19,259,19,259,19c264,19,268,15,268,9c268,4,264,,259,xe" fillcolor="#29869f" stroked="f">
              <v:stroke joinstyle="round"/>
              <v:formulas/>
              <v:path o:connecttype="segments" o:connectlocs="971142,0;191229,0;52494,127633;0,1280086;0,1280086;0,1280086;33746,1317625;71242,1280086;71242,1280086;127486,131387;191229,71324;971142,71324;971142,71324;1004888,33785;971142,0" o:connectangles="0,0,0,0,0,0,0,0,0,0,0,0,0,0,0"/>
            </v:shape>
            <v:shape id="Freeform 158" o:spid="_x0000_s1031" style="width:1122;height:1754;left:8387;position:absolute;top:2643" coordsize="200,312" o:spt="100" adj="0,,0" path="m163,59c145,59,145,59,145,59c138,25,108,,73,,32,,,32,,73c,106,22,135,53,143c28,300,28,300,28,300c28,300,28,300,28,300c28,301,28,301,28,301c28,301,28,301,28,301c28,301,28,302,28,302c28,308,32,312,38,312c42,312,46,309,47,304c47,304,47,304,47,304c73,146,73,146,73,146c73,146,73,146,73,146c111,146,142,116,146,79c163,79,163,79,163,79c173,79,181,82,181,94c181,277,181,277,181,277c181,289,173,293,163,293c113,293,113,293,113,293c113,293,112,293,112,293c107,293,103,297,103,302c103,308,107,312,112,312c112,312,112,312,112,312c163,312,163,312,163,312c183,312,200,305,200,277c200,94,200,94,200,94,200,67,183,59,163,59xm73,126c43,126,19,102,19,73,19,43,43,19,73,19c102,19,126,43,126,73c126,102,102,126,73,126xe" fillcolor="#29869f" stroked="f">
              <v:stroke joinstyle="round"/>
              <v:formulas/>
              <v:path o:connecttype="segments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/>
            </v:shape>
            <v:shape id="Freeform 159" o:spid="_x0000_s1032" style="width:264;height:268;left:8560;position:absolute;top:2819" coordsize="47,48" o:spt="100" adj="0,,0" path="m42,c19,,,19,,42c,45,3,48,6,48c9,48,12,45,12,42,12,25,25,12,42,12c45,12,47,9,47,6c47,3,45,,42,xe" fillcolor="#29869f" stroked="f">
              <v:stroke joinstyle="round"/>
              <v:formulas/>
              <v:path o:connecttype="segments" o:connectlocs="157467,0;0,156964;22495,179387;44991,156964;157467,44847;176213,22423;157467,0" o:connectangles="0,0,0,0,0,0,0"/>
            </v:shape>
            <v:shape id="Freeform 160" o:spid="_x0000_s1033" style="width:179;height:168;left:8836;position:absolute;top:3104" coordsize="32,30" o:spt="100" adj="0,,0" path="m20,4c17,10,11,16,5,19,2,20,,23,2,26c3,28,5,30,7,30c8,30,8,29,9,29,18,25,26,18,30,9,32,6,30,3,28,1,25,,21,1,20,4xe" fillcolor="#29869f" stroked="f">
              <v:stroke joinstyle="round"/>
              <v:formulas/>
              <v:path o:connecttype="segments" o:connectlocs="74414,15028;18604,71384;7441,97684;26045,112712;33486,108955;111622,33814;104180,3757;74414,15028" o:connectangles="0,0,0,0,0,0,0,0"/>
            </v:shape>
            <v:shape id="Freeform 155" o:spid="_x0000_s1034" style="width:726;height:556;left:6972;position:absolute;top:2367" coordsize="129,99" o:spt="100" adj="0,,0" path="m119,37c119,37,119,37,119,37c31,37,31,37,31,37,41,13,41,13,41,13c41,13,41,13,41,13c41,12,42,11,42,9,42,4,37,,32,,27,,24,2,22,6,,56,,56,,56c43,56,43,56,43,56c43,89,43,89,43,89c43,89,43,89,43,89c43,89,43,89,43,89c43,94,47,99,53,99c58,99,62,94,62,89c62,89,62,89,62,89c62,89,62,89,62,89c62,56,62,56,62,56c119,56,119,56,119,56c119,56,119,56,119,56c119,56,119,56,119,56c124,56,129,52,129,46c129,41,124,37,119,37xe" fillcolor="#29869f" stroked="f">
              <v:stroke joinstyle="round"/>
              <v:formulas/>
              <v:path o:connecttype="segments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/>
            </v:shape>
            <v:shape id="Freeform 153" o:spid="_x0000_s1035" style="width:107;height:281;left:6230;position:absolute;top:2941" coordsize="19,50" o:spt="100" adj="0,,0" path="m10,c4,,,4,,9,,40,,40,,40c,46,4,50,10,50c15,50,19,46,19,40,19,9,19,9,19,9,19,4,15,,10,xe" fillcolor="#29869f" stroked="f">
              <v:stroke joinstyle="round"/>
              <v:formulas/>
              <v:path o:connecttype="segments" o:connectlocs="37599,0;0,33719;0,149860;37599,187325;71438,149860;71438,33719;37599,0" o:connectangles="0,0,0,0,0,0,0"/>
            </v:shape>
            <v:shape id="Freeform 147" o:spid="_x0000_s1036" style="width:709;height:1129;left:5008;position:absolute;top:2410" coordsize="126,201" o:spt="100" adj="0,,0" path="m32,201c95,201,95,201,95,201c112,201,126,198,126,173c126,28,126,28,126,28c126,3,112,,95,,32,,32,,32,,15,,,3,,28,,173,,173,,173c,198,15,201,32,201xm20,28c20,20,26,19,32,19c95,19,95,19,95,19c101,19,107,20,107,28c107,173,107,173,107,173c107,180,101,181,95,181c32,181,32,181,32,181c26,181,20,180,20,173l20,28xe" fillcolor="#29869f" stroked="f">
              <v:stroke joinstyle="round"/>
              <v:formulas/>
              <v:path o:connecttype="segments" o:connectlocs="120146,754062;356684,754062;473075,649019;473075,105043;356684,0;120146,0;0,105043;0,649019;120146,754062;75091,105043;120146,71279;356684,71279;401738,105043;401738,649019;356684,679031;120146,679031;75091,649019;75091,105043" o:connectangles="0,0,0,0,0,0,0,0,0,0,0,0,0,0,0,0,0,0"/>
            </v:shape>
            <v:shape id="Freeform 148" o:spid="_x0000_s1037" style="width:264;height:775;left:5486;position:absolute;top:3629" coordsize="47,138" o:spt="100" adj="0,,0" path="m19,8c19,8,19,8,19,8c18,3,13,,8,1,3,2,,7,1,12c1,12,1,12,1,12c1,13,1,13,1,13c1,13,1,13,1,13c1,13,1,13,1,13,27,129,27,129,27,129c27,129,27,129,28,130c28,130,28,130,28,130c28,130,28,130,28,130c29,133,31,136,35,137c40,138,45,135,46,130c47,128,47,127,46,125l19,8xe" fillcolor="#29869f" stroked="f">
              <v:stroke joinstyle="round"/>
              <v:formulas/>
              <v:path o:connecttype="segments" o:connectlocs="71235,30001;71235,30001;29994,3750;3749,45002;3749,45002;3749,48752;3749,48752;3749,48752;101229,483773;104978,487524;104978,487524;104978,487524;131222,513775;172464,487524;172464,468773;71235,30001" o:connectangles="0,0,0,0,0,0,0,0,0,0,0,0,0,0,0,0"/>
            </v:shape>
            <v:shape id="Freeform 149" o:spid="_x0000_s1038" style="width:813;height:1973;left:4195;position:absolute;top:2426" coordsize="145,351" o:spt="100" adj="0,,0" path="m145,262c145,257,140,252,135,252c134,252,134,252,134,252c134,252,134,252,134,252c119,255,119,255,119,255c119,19,119,19,119,19c129,19,129,19,129,19c130,19,130,19,130,19c135,19,140,15,140,10,140,4,136,,130,c130,,130,,130,c13,,13,,13,c13,,13,,13,c7,,3,4,3,10c3,15,7,19,13,19c13,19,13,19,13,19c25,19,25,19,25,19c25,273,25,273,25,273,8,276,8,276,8,276c8,276,8,276,8,276c3,277,,281,,286c,291,4,296,9,296c10,296,11,296,11,296c11,296,11,296,11,296c99,279,99,279,99,279c99,340,99,340,99,340c99,341,99,341,99,341c99,347,103,351,109,351c114,351,118,347,118,341c118,341,118,341,118,341c119,341,119,341,119,341c119,275,119,275,119,275c136,272,136,272,136,272c141,272,145,267,145,262xm44,19c99,19,99,19,99,19c99,87,99,87,99,87c44,87,44,87,44,87l44,19xm44,107c99,107,99,107,99,107c99,175,99,175,99,175c44,175,44,175,44,175l44,107xm44,269c44,194,44,194,44,194c99,194,99,194,99,194c99,259,99,259,99,259l44,269xe" fillcolor="#29869f" stroked="f">
              <v:stroke joinstyle="round"/>
              <v:formulas/>
              <v:path o:connecttype="segments" o:connectlocs="542925,983526;505482,945987;501738,945987;501738,945987;445573,957249;445573,71324;483016,71324;486760,71324;524203,37539;486760,0;486760,0;48676,0;48676,0;11233,37539;48676,71324;48676,71324;93608,71324;93608,1024819;29954,1036081;29954,1036081;0,1073620;33699,1111160;41187,1111160;41187,1111160;370687,1047343;370687,1276332;370687,1280086;408130,1317625;441829,1280086;441829,1280086;445573,1280086;445573,1032327;509226,1021066;542925,983526;164750,71324;370687,71324;370687,326591;164750,326591;164750,71324;164750,401669;370687,401669;370687,656936;164750,656936;164750,401669;164750,1009804;164750,728260;370687,728260;370687,972265;164750,1009804" o:connectangles="0,0,0,0,0,0,0,0,0,0,0,0,0,0,0,0,0,0,0,0,0,0,0,0,0,0,0,0,0,0,0,0,0,0,0,0,0,0,0,0,0,0,0,0,0,0,0,0,0"/>
            </v:shape>
            <v:shape id="Freeform 150" o:spid="_x0000_s1039" style="width:260;height:770;left:5003;position:absolute;top:3634" coordsize="46,137" o:spt="100" adj="0,,0" path="m36,c32,,28,3,27,7c27,7,27,7,27,7c1,124,1,124,1,124c1,124,1,124,1,124c1,124,1,125,1,125c1,126,1,126,1,126c1,126,1,126,1,126c,130,4,135,8,136c13,137,18,134,20,129c20,129,20,129,20,129c46,12,46,12,46,12c46,12,46,11,46,11c46,11,46,11,46,11c46,11,46,11,46,11c46,11,46,10,46,10,46,4,42,,36,xe" fillcolor="#29869f" stroked="f">
              <v:stroke joinstyle="round"/>
              <v:formulas/>
              <v:path o:connecttype="segments" o:connectlocs="135421,0;101566,26281;101566,26281;3762,465543;3762,465543;3762,469297;3762,473052;3762,473052;30094,510596;75234,484315;75234,484315;173038,45053;173038,41298;173038,41298;173038,41298;173038,37544;135421,0" o:connectangles="0,0,0,0,0,0,0,0,0,0,0,0,0,0,0,0,0"/>
            </v:shape>
          </v:group>
        </w:pict>
      </w:r>
      <w:r>
        <w:pict>
          <v:shape id="Freeform 156" o:spid="_x0000_s1040" style="width:5.35pt;height:56.45pt;margin-top:94.15pt;margin-left:221.5pt;position:absolute;z-index:251662336" coordsize="19,201" o:spt="100" adj="0,,0" path="m10,c4,,,4,,9,,191,,191,,191c,191,,191,,191c,197,4,201,10,201c15,201,19,197,19,191c19,191,19,191,19,191,19,9,19,9,19,9,19,4,15,,10,xe" fillcolor="#29869f" stroked="f">
            <v:stroke joinstyle="round"/>
            <v:formulas/>
            <v:path o:connecttype="segments" o:connectlocs="37599,0;0,33764;0,716546;0,716546;37599,754062;71438,716546;71438,716546;71438,33764;37599,0" o:connectangles="0,0,0,0,0,0,0,0,0"/>
          </v:shape>
        </w:pict>
      </w:r>
      <w:r>
        <w:pict>
          <v:shape id="Freeform 146" o:spid="_x0000_s1041" style="width:22.25pt;height:26.15pt;margin-top:76.75pt;margin-left:28.35pt;position:absolute;z-index:251661312" coordsize="79,93" o:spt="100" adj="0,,0" path="m77,78c77,77,76,77,76,76c18,4,18,4,18,4c18,4,18,4,17,4c17,4,17,4,17,4c17,4,17,4,17,4c15,1,13,,9,,4,,,4,,10c,13,1,15,3,17c61,88,61,88,61,88c63,91,66,93,69,93c74,93,79,88,79,83c79,81,78,79,77,78c77,78,77,78,77,78xe" fillcolor="#29869f" stroked="f">
            <v:stroke joinstyle="round"/>
            <v:formulas/>
            <v:path o:connecttype="segments" o:connectlocs="289347,292919;285590,285409;67640,15022;63882,15022;63882,15022;63882,15022;33820,0;0,37554;11273,63841;229223,330473;259285,349250;296863,311696;289347,292919;289347,292919" o:connectangles="0,0,0,0,0,0,0,0,0,0,0,0,0,0"/>
          </v:shape>
        </w:pict>
      </w:r>
      <w:r>
        <w:pict>
          <v:shape id="Freeform 144" o:spid="_x0000_s1042" style="width:32.25pt;height:43.05pt;margin-top:102.1pt;margin-left:27.25pt;position:absolute;z-index:251659264" coordsize="115,153" o:spt="100" adj="0,,0" path="m18,149c18,149,18,149,18,149c113,16,113,16,113,16c114,15,115,13,115,10c115,5,111,,105,c102,,99,2,97,5c97,5,97,5,97,5,2,137,2,137,2,137c1,139,,141,,143c,149,4,153,10,153c13,153,16,152,17,149c18,149,18,149,18,149xe" fillcolor="#29869f" stroked="f">
            <v:stroke joinstyle="round"/>
            <v:formulas/>
            <v:path o:connecttype="segments" o:connectlocs="67338,559651;67338,559651;422731,60097;430213,37560;392803,0;362875,18780;362875,18780;7482,514578;0,537115;37410,574675;63597,559651;67338,559651" o:connectangles="0,0,0,0,0,0,0,0,0,0,0,0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width:211.05pt;height:125.45pt;margin-top:321.9pt;margin-left:141.25pt;position:absolute;z-index:251669504" filled="f" stroked="f" strokeweight="0.5pt">
            <v:textbox>
              <w:txbxContent>
                <w:p w:rsidR="00BE6B29">
                  <w:pPr>
                    <w:spacing w:line="413" w:lineRule="auto"/>
                    <w:rPr>
                      <w:rFonts w:ascii="黑体" w:eastAsia="黑体" w:hAnsi="黑体" w:cs="黑体"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姓名：</w:t>
                  </w:r>
                  <w:r w:rsidR="004D20EC"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xxx</w:t>
                  </w:r>
                </w:p>
                <w:p w:rsidR="00BE6B29">
                  <w:pPr>
                    <w:spacing w:line="413" w:lineRule="auto"/>
                    <w:rPr>
                      <w:rFonts w:ascii="黑体" w:eastAsia="黑体" w:hAnsi="黑体" w:cs="黑体"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电话：</w:t>
                  </w:r>
                  <w:r w:rsidR="004D20EC"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XXXXX</w:t>
                  </w:r>
                </w:p>
                <w:p w:rsidR="00BE6B29">
                  <w:pPr>
                    <w:spacing w:line="413" w:lineRule="auto"/>
                    <w:rPr>
                      <w:rFonts w:ascii="黑体" w:eastAsia="黑体" w:hAnsi="黑体" w:cs="黑体"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邮箱：</w:t>
                  </w:r>
                  <w:r w:rsidR="004D20EC"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xxxxxxx</w:t>
                  </w: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@gmail.com</w:t>
                  </w:r>
                </w:p>
                <w:p w:rsidR="00BE6B29">
                  <w:pPr>
                    <w:spacing w:line="413" w:lineRule="auto"/>
                    <w:rPr>
                      <w:rFonts w:ascii="黑体" w:eastAsia="黑体" w:hAnsi="黑体" w:cs="黑体"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求职意向：美术主编</w:t>
                  </w:r>
                </w:p>
              </w:txbxContent>
            </v:textbox>
          </v:shape>
        </w:pict>
      </w:r>
      <w:r>
        <w:pict>
          <v:shape id="搜索" o:spid="_x0000_s1044" style="width:11.85pt;height:12.3pt;margin-top:429.25pt;margin-left:121.75pt;position:absolute;v-text-anchor:middle;z-index:251668480" coordsize="405200,413075" o:spt="100" adj="0,,0" path="m150612,52389c96365,52389,52389,96365,52389,150612c52389,204860,96365,248836,150612,248836c204860,248836,248836,204860,248836,150612c248836,96365,204860,52389,150612,52389xm150612,c233793,,301225,67431,301225,150612c301225,180842,292319,208992,276789,232452c277931,232774,278722,233519,279486,234307l395404,354065c408773,367877,408414,389911,394603,403280c380791,416648,358757,416289,345389,402478l229470,282720l227420,279520c205163,293486,178791,301225,150612,301225,67431,301225,,233793,,150612,,67431,67431,,150612,xe" fillcolor="#29869f" stroked="f" strokeweight="1pt">
            <v:stroke joinstyle="miter"/>
            <v:formulas/>
            <v:path o:connecttype="segments" o:connectlocs="55938,19811;19457,56956;55938,94100;92419,56956;55938,19811;55938,0;111877,56956;102801,87904;103803,88606;146856,133894;146559,152505;128280,152202;85227,106914;84465,105704;55938,113912;0,56956;55938,0" o:connectangles="0,0,0,0,0,0,0,0,0,0,0,0,0,0,0,0,0"/>
          </v:shape>
        </w:pict>
      </w:r>
      <w:r>
        <w:pict>
          <v:shape id="信息" o:spid="_x0000_s1045" style="width:13pt;height:9.3pt;margin-top:399.8pt;margin-left:121.2pt;position:absolute;v-text-anchor:middle;z-index:251667456" coordsize="529316,401026" o:spt="100" adj="0,,0" path="m367281,196274l355293,208263l465090,318060c465822,318792,466527,319541,466739,320716l491723,320716xm162035,196274l37593,320716l62577,320716l64225,318061,174023,208263xm46349,80311l222791,256753c234032,267995,248767,273616,263500,273616c263887,273616,264274,273611,264659,273504c279774,273906,294989,268289,306525,256753l482968,80311l458990,80311l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color="#29869f" stroked="f" strokeweight="1pt">
            <v:stroke joinstyle="miter"/>
            <v:formulas/>
            <v:path o:connecttype="segments" o:connectlocs="114559,57806;110820,61337;145067,93674;145581,94457;153374,94457;50540,57806;11725,94457;19518,94457;20032,93675;54279,61337;14456,23653;69491,75618;82188,80585;82550,80552;95608,75618;150643,23653;143164,23653;93855,70212;82550,74483;82237,74511;71244,70212;21935,23653;28700,0;136399,0;165100,27100;165100,91009;136399,118110;28700,118110;0,91009;0,27100;28700,0" o:connectangles="0,0,0,0,0,0,0,0,0,0,0,0,0,0,0,0,0,0,0,0,0,0,0,0,0,0,0,0,0,0,0"/>
          </v:shape>
        </w:pict>
      </w:r>
      <w:r>
        <w:pict>
          <v:shape id="手机" o:spid="_x0000_s1046" style="width:8.45pt;height:16.1pt;margin-top:364.7pt;margin-left:123.5pt;position:absolute;v-text-anchor:middle;z-index:251666432" coordsize="3056,5968" o:spt="100" adj="0,,0" path="m2407,725l2407,239l2406,215l2403,191l2396,168l2388,147l2379,126l2366,106l2352,87,2338,70,2320,54,2302,40,2282,29,2261,18l2239,11l2217,5,2192,2,2168,l2144,2l2120,5l2097,11l2075,18l2054,29l2035,40l2016,54l1999,70l1983,87l1970,106l1958,126l1948,147l1940,168l1934,191l1931,215l1930,239l1930,689l887,689l841,690l795,693l751,700l708,707l665,716l623,729l582,743l541,758l502,776l464,796l426,817l391,840l356,866l322,892l290,919l259,949l230,979l203,1012l176,1045l151,1080l128,1116l107,1153l87,1191l69,1230l53,1270l40,1312l27,1354l18,1396l9,1440l4,1485l1,1530l,1575,,5081l1,5128l4,5172l9,5217l18,5260l27,5303l40,5345l53,5386l69,5426l87,5466l107,5504l128,5541l151,5577l176,5612l203,5646l230,5677l259,5709l290,5737l322,5766l356,5792l391,5817l426,5840l464,5861l502,5880l541,5898l582,5914l623,5928l665,5940l708,5951l751,5958l795,5963l841,5967l887,5968l2168,5968l2214,5967l2259,5963l2303,5958l2347,5951l2390,5940l2432,5928l2473,5914l2513,5898l2553,5880l2591,5861l2628,5840l2664,5817l2699,5792l2733,5766l2764,5737l2795,5709l2824,5677l2853,5646l2879,5612l2904,5577l2926,5541l2948,5504l2967,5466l2985,5426l3001,5386l3016,5345l3027,5303l3038,5260l3045,5217l3050,5172l3054,5128l3056,5081l3056,1575l3054,1537l3052,1500l3048,1463l3043,1427l3036,1390l3027,1355l3018,1321l3006,1286l2993,1252l2980,1220l2965,1187l2948,1156l2930,1125l2913,1095l2893,1065l2872,1037l2848,1010l2825,983l2801,958l2776,933l2750,910l2723,887l2695,866l2666,846l2636,826l2606,808l2574,791l2543,775l2510,760l2476,748l2442,735l2407,725xm600,1693l600,1693l601,1675l602,1657l604,1639l607,1621l611,1604l617,1588l622,1571l628,1555l636,1539l643,1524l652,1509l661,1494l671,1480l682,1467l693,1454l705,1442l718,1430l730,1418l744,1408l758,1398l772,1389l787,1381l802,1372l818,1365l834,1359l850,1353l868,1348l885,1345l902,1342l919,1339l938,1337l956,1337l2099,1337l2117,1337l2136,1339l2154,1342l2170,1345l2188,1348l2205,1353l2221,1359l2238,1365l2253,1372l2268,1381l2284,1389l2298,1398l2312,1408l2325,1418l2339,1430l2350,1442l2363,1454l2373,1467l2384,1480l2394,1494l2404,1509l2412,1524l2420,1539l2427,1555l2433,1571l2438,1588l2444,1604l2448,1621l2451,1639l2453,1657l2454,1675l2455,1693l2455,2702l2454,2721l2453,2739l2451,2756l2448,2774l2444,2791l2438,2808l2433,2825l2427,2840l2420,2856l2412,2872l2404,2887l2394,2901l2384,2915l2373,2929l2363,2941l2350,2954l2339,2966l2325,2977l2312,2988l2298,2997l2284,3007l2268,3015l2253,3023l2238,3030l2221,3036l2205,3042l2188,3046l2170,3051l2154,3054l2136,3056l2117,3058l2099,3058l956,3058l938,3058l919,3056l902,3054l885,3051l868,3046l850,3042l834,3036l818,3030l802,3023l787,3015l772,3007l758,2997l744,2988l730,2977l718,2966l705,2954l693,2941l682,2929l671,2915l661,2901l652,2887l643,2872l636,2856l628,2840l622,2825l617,2808l611,2791l607,2774l604,2756l602,2739l601,2721l600,2702l600,1693xm683,3727l683,3727l684,3714l686,3700l689,3689l693,3676l699,3666l705,3655l712,3645l721,3636l730,3628l740,3620l750,3614l762,3609l773,3604l786,3600l799,3599l812,3598l1224,3598l1237,3599l1251,3600l1262,3604l1274,3609l1285,3614l1296,3620l1306,3628l1315,3636l1323,3645l1331,3655l1337,3666l1343,3676l1347,3689l1350,3700l1353,3714l1353,3727l1353,4091l1353,4104l1350,4116l1347,4129l1343,4141l1337,4152l1331,4163l1323,4172l1315,4182l1306,4190l1296,4197l1285,4204l1274,4209l1262,4213l1251,4216l1237,4218l1224,4219l812,4219l799,4218l786,4216l773,4213l762,4209l750,4204l740,4197l730,4190l721,4182l712,4172l705,4163l699,4152l693,4141l689,4129l686,4116l684,4104l683,4091l683,3727xm1679,3727l1679,3727l1679,3714l1682,3700l1685,3689l1689,3676l1695,3666l1702,3655l1709,3645l1717,3636l1726,3628l1736,3620l1747,3614l1757,3609l1770,3604l1781,3600l1794,3599l1808,3598l2220,3598l2233,3599l2246,3600l2259,3604l2270,3609l2281,3614l2291,3620l2302,3628l2311,3636l2319,3645l2327,3655l2333,3666l2339,3676l2343,3689l2346,3700l2348,3714l2348,3727l2348,4091l2348,4104l2346,4116l2343,4129l2339,4141l2333,4152l2327,4163l2319,4172l2311,4182l2302,4190l2291,4197l2281,4204l2270,4209l2259,4213l2246,4216l2233,4218l2220,4219l1808,4219l1794,4218l1781,4216l1770,4213l1757,4209l1747,4204l1736,4197l1726,4190l1717,4182l1709,4172l1702,4163l1695,4152l1689,4141l1685,4129l1682,4116l1679,4104l1679,4091l1679,3727xm683,4662l683,4662l684,4648l686,4636l689,4624l693,4611l699,4601l705,4590l712,4580l721,4572l730,4563l740,4556l750,4548l762,4543l773,4539l786,4536l799,4534l812,4534l1224,4534l1237,4534l1251,4536l1262,4539l1274,4543l1285,4548l1296,4556l1306,4563l1315,4572l1323,4580l1331,4590l1337,4601l1343,4611l1347,4624l1350,4636l1353,4648l1353,4662l1353,5026l1353,5039l1350,5052l1347,5064l1343,5076l1337,5088l1331,5098l1323,5108l1315,5117l1306,5125l1296,5133l1285,5139l1274,5144l1262,5149l1251,5152l1237,5154l1224,5155l812,5155l799,5154l786,5152l773,5149l762,5144l750,5139l740,5133l730,5125l721,5117l712,5108l705,5098l699,5088l693,5076l689,5064l686,5052l684,5039l683,5026l683,4662xm1679,4662l1679,4662l1679,4648l1682,4636l1685,4624l1689,4611l1695,4601l1702,4590l1709,4580l1717,4572l1726,4563l1736,4556l1747,4548l1757,4543l1770,4539l1781,4536l1794,4534l1808,4534l2220,4534l2233,4534l2246,4536l2259,4539l2270,4543l2281,4548l2291,4556l2302,4563l2311,4572l2319,4580l2327,4590l2333,4601l2339,4611l2343,4624l2346,4636l2348,4648l2348,4662l2348,5026l2348,5039l2346,5052l2343,5064l2339,5076l2333,5088l2327,5098l2319,5108l2311,5117l2302,5125l2291,5133l2281,5139l2270,5144l2259,5149l2246,5152l2233,5154l2220,5155l1808,5155l1794,5154l1781,5152l1770,5149l1757,5144l1747,5139l1736,5133l1726,5125l1717,5117l1709,5108l1702,5098l1695,5088l1689,5076l1685,5064l1682,5052l1679,5039l1679,5026l1679,4662xe" fillcolor="#29869f" stroked="f">
            <v:stroke joinstyle="round"/>
            <v:formulas/>
            <v:path o:connecttype="segments" o:connectlocs="26346499,951463;24285391,0;22067454,1159222;9420683,7545998;4771935,8934873;1433828,12204817;11202,16732415;593709,58902434;3248491,62741043;7449156,64961092;25797634,65157956;30233508,63342531;33235588,59777325;34232536,17224541;33526842,13692123;31376082,10476894;28116389,8311527;6799472,17727596;7639591,16043426;9163036,14927920;23512449,14621729;25405562,15102925;26816986,16338687;27477872,18121290;27309841,30708872;26324095,32305574;24699867,33267967;10294409,33421080;8490913,32775842;7202711,31408791;6721058,29549649;7975653,39862502;13710931,39348483;14819899,39862502;15155961,44882227;14394256,45975840;8658943,46074272;7718006,45155630;18919746,40201515;19950300,39370376;25663209,39589099;26301691,40759251;25887250,45735224;20252756,46139882;19065373,45527465;7661996,50831522;8401296,49737909;14136609,49639477;15088748,50569048;14976728,55643454;13856557,56365232;8177290,56048077;7650793,50984635;19233404,50000349;24867863,49584797;26066448,50197213;26279287,55249760;25427966,56255870;19681451,56255870;18841332,55249760" o:connectangles="0,0,0,0,0,0,0,0,0,0,0,0,0,0,0,0,0,0,0,0,0,0,0,0,0,0,0,0,0,0,0,0,0,0,0,0,0,0,0,0,0,0,0,0,0,0,0,0,0,0,0,0,0,0,0,0,0,0,0,0"/>
          </v:shape>
        </w:pict>
      </w:r>
      <w:r>
        <w:pict>
          <v:shape id="人" o:spid="_x0000_s1047" style="width:10.3pt;height:13.2pt;margin-top:335.8pt;margin-left:122.65pt;position:absolute;v-text-anchor:middle;z-index:251663360" coordsize="1679575,2125662" o:spt="100" adj="0,,0" path="m481421,957262l484914,961070l490948,968686l497299,975667l510319,990264l523657,1003909l537947,1017237l552237,1029613l567480,1041671l583040,1053095l598601,1063884l615114,1074039l631627,1083558l649093,1092126l666241,1100377l684025,1107993l701808,1114657l720226,1120686l738645,1125763l734517,1130840l730706,1135283l727213,1140043l723402,1145437l720544,1150515l717368,1155909l714510,1161304l711970,1167016l710064,1172410l708159,1178439l706254,1184151l704983,1190498l704031,1196210l702761,1202556l702443,1208903l702125,1215249l702443,1222548l703078,1229529l704348,1236510l705619,1243174l707206,1249838l709112,1256819l711652,1263166l714193,1269512l717686,1275542l720861,1281571l724355,1287283l728483,1292995l732611,1298389l737057,1303784l742138,1308861l746901,1313304l672275,1874339l854237,2050773l1030800,1874339l956173,1313304l961572,1308544l966018,1303466l970781,1298072l974910,1292995l978720,1286965l982531,1281571l986024,1275224l988882,1269195l991423,1262849l994281,1256502l996186,1249838l997774,1243174l999044,1236510l999997,1229212l1000632,1222548l1000632,1215249l1000632,1208903l1000314,1203191l999679,1197479l998727,1191767l997456,1186055l996186,1180661l994598,1175266l992375,1169872l990152,1164794l987929,1159400l985389,1154640l982849,1149563l979355,1144803l976497,1139725l973004,1135283l969829,1130840l987612,1126398l1005713,1121320l1023496,1115609l1041280,1109262l1058428,1101963l1075576,1094665l1092089,1086097l1108602,1076895l1124480,1067375l1140041,1056903l1155601,1046114l1170209,1034690l1184817,1022632l1198472,1009938l1211809,996928l1225147,983283l1228640,979792l1232451,982966l1257220,1002005l1281037,1021680l1304537,1041989l1316604,1052143l1327719,1062615l1338833,1073404l1349948,1084193l1361062,1094982l1371860,1105771l1382339,1116561l1392818,1127984l1403298,1139408l1413460,1150832l1423304,1162573l1433149,1174314l1442675,1186373l1452202,1198748l1461411,1210807l1470621,1223183l1479830,1235876l1488404,1248569l1496978,1261262l1505552,1274272l1513809,1287600l1521748,1300611l1529687,1314573l1537308,1328218l1544930,1341863l1552234,1355826l1559537,1369788l1566206,1384385l1573193,1398982l1579544,1413579l1586213,1428176l1592246,1443725l1598280,1458640l1603996,1473871l1609712,1489738l1614793,1505287l1620191,1521153l1624955,1537337l1630036,1553521l1634482,1570339l1638610,1586840l1643056,1603976l1646867,1620794l1650677,1637930l1654170,1655383l1657664,1673153l1660522,1690923l1663697,1709011l1666238,1727099l1668461,1745821l1670684,1764226l1672589,1783266l1674177,1802305l1676082,1821345l1677352,1841019l1678305,1860694l1679258,1880368l1679575,1900677l1679575,1903850l1677035,1905437l1653853,1918765l1630353,1931775l1606854,1944151l1583037,1956209l1558902,1967950l1534768,1979374l1510316,1990163l1485864,2000635l1461411,2010790l1436642,2020627l1411872,2029512l1386785,2038397l1361380,2046965l1335975,2054581l1310570,2062514l1285166,2069495l1259443,2076159l1233403,2082506l1207681,2088535l1181959,2093929l1155919,2099007l1129561,2103767l1103204,2107892l1077164,2111382l1050806,2114873l1024131,2117729l997774,2119950l971099,2121854l944424,2123441l917749,2125028l891074,2125662l864399,2125662l835818,2125662l807238,2124710l778657,2123124l750395,2121537l722132,2119316l693869,2116777l665606,2113604l637661,2109478l609398,2105353l581453,2100593l553825,2095199l525880,2089487l498252,2083458l470624,2076476l443314,2069495l416321,2061879l389011,2053629l362019,2045378l335343,2036176l308668,2026656l282311,2016502l255953,2006030l229913,1994923l203556,1983499l177833,1971441l152429,1959065l127024,1946372l101619,1933044l76532,1919399,51762,1905437,27310,1890523,2858,1875291,,1888301l,1870531l952,1850222l2223,1829913l3493,1809604l5398,1790247l6986,1770573l9209,1750898l11749,1732176l14290,1713136l17148,1694414l20006,1676009l23499,1657604l26992,1639834l30486,1621746l34931,1604293l38742,1586840l43188,1569704l47951,1552569l52715,1536068l57796,1519249l62877,1503066l68593,1486564l73991,1470698l80025,1455149l86059,1439283l92410,1424051l98761,1409137l105430,1393905l112098,1378990l119402,1364393l126706,1350114l134010,1335834l141632,1321871l149571,1307909l157510,1294264l165766,1280936l174023,1267291l182597,1253963l191171,1241270l200380,1228260l209589,1215884l218799,1203191l228008,1191133l237852,1178757l247697,1167016l257541,1155275l267703,1143533l278182,1132110l288662,1120686l298824,1109579l309938,1098473l320735,1087684l331850,1076895l343282,1066423l354715,1055951l366147,1045797l377897,1035642l389964,1025805l401714,1015968l414099,1006448l426801,996928l439186,987408l451571,977888l477293,960118l481421,957262xm839471,l852171,l865506,l878206,636l890906,1271l903288,2542l915988,3813l928371,5719l940436,7943l952818,10167l964883,12708l976631,15568l988696,19062l1000443,22239l1011873,26052l1023621,30182l1034733,34630l1046163,39395l1057276,44161l1068388,48926l1079183,54645l1089661,60046l1100456,66082l1110616,72119l1120776,78790l1130936,85462l1140461,92134l1150303,99123l1159828,106430l1169353,114055l1178561,121680l1187133,129623l1196023,137883l1204596,146143l1213168,155039l1221106,163299l1229043,172513l1236981,181726l1244283,190939l1251586,200153l1258888,210001l1265556,219850l1272223,230017l1278256,240183l1284606,250667l1290321,261151l1296353,271953l1301433,282755l1306831,293239l1311593,304359l1316356,315796l1320483,327234l1324293,338671l1328421,350426l1331913,362181l1335088,373936l1337946,386009l1340803,398081l1343026,410472l1344931,422862l1346518,435252l1348106,447643l1349058,460033l1350011,472741l1350646,485449l1350963,498475l1350646,513407l1349693,528975l1348423,543907l1347153,558521l1345248,573453l1342708,588067l1339851,602682l1336358,616660l1332866,631275l1328738,645254l1324293,658915l1319531,672576l1314133,685920l1308418,699263l1302386,712607l1296353,725315l1289368,738023l1282383,750413l1275081,762486l1267143,774559l1259206,786313l1250633,797751l1242061,809188l1232853,819990l1223963,830792l1214121,841276l1204278,851442l1193801,860974l1183323,870822l1172528,880036l1161733,889249l1150303,897827l1134746,909264l1118236,920066l1101408,929915l1084581,939446l1066801,948342l1048703,956602l1040131,960414l1030606,963909l1021398,967722l1011873,970899l1002348,973758l993141,976617l983616,979794l973773,982018l963931,984560l954088,986466l944246,988372l934403,990596l924561,991867l914401,993455l904241,994409l893763,995362l883603,995997l873126,996632l862648,996950l852171,996950l840423,996950l828358,996315l816293,995679l804546,994726l792798,993455l781368,992185l769621,990278l758191,988054l746761,985831l735331,983289l724218,980430l713106,977253l702311,973758l691198,970263l680721,966768l670243,962321l659448,958190l648971,953425l638811,948659l628651,943894l618491,938493l608648,933410l599123,927373l589281,921655l579756,915618l570548,909264l561023,902910l552133,895921l543561,889249l534671,881942l526098,874952l517526,867328l508318,858750l499428,849854l490538,840958l481648,831427l473711,821896l465456,812047l457518,801881l449898,791714l442596,781548l435293,770746l428626,759944l421958,749142l415608,738023l409576,726585l403861,715148l398463,703393l393383,691638l388303,679566l383858,667493l379731,655420l375603,643030l372111,630322l368936,617614l365443,604588l362903,591880l360681,578854l358776,565828l357188,552485l355601,539141l354648,525480l354331,511819l354013,498475l354331,485449l354648,472741l355601,460033l356871,447643l358141,434935l360046,422544l361951,410472l364173,397763l366713,385691l369888,373936l373063,361863l376556,350108l380683,338671l384493,326916l388621,315796l393383,304359l398146,293239l403543,282755l408623,271636l414656,261151l420371,250667l426721,240183l432753,230017l439421,219850l446088,210001l453391,200153l460693,190939l467996,181408l475933,172195l483871,163299l491808,154403l500381,146143l508953,137565l517526,129305l526416,121680l535623,113738l545148,106113l554673,99123l564516,92134l574041,85462l584201,78473l594361,72119l604838,66082l615316,60046l625793,54645l636906,48926l647701,44161l658813,39395l670243,34630l681356,30182l693103,26052l704533,22239l716281,19062l728346,15568l740093,12708l752158,10167l764541,7625,776606,5719,788988,3813,801688,2542,814071,1271,826771,636,839471,xe" fillcolor="#29869f" stroked="f">
            <v:stroke joinstyle="round"/>
            <v:formulas/>
            <v:path o:connecttype="segments" o:connectlocs="39601,73623;50261,79207;49685,82482;49020,86407;50305,90578;71934,132474;69009,89704;69829,85442;68942,81944;71424,78848;81663,73129;91037,73645;97929,80531;103868,88246;108832,96813;112688,106390;115436,116999;116965,128729;112134,137408;96777,144069;80666,148353;64045,150192;46449,149385;29053,145729;12410,139337;0,132205;1196,119757;3678,108566;7357,98518;12144,89569;17972,81652;24753,74632;33308,67859;64786,404;72209,2447;78922,6040;84661,10957;89203,16975;92416,23936;94078,31638;93878,40530;91308,49422;86677,57191;80274,63456;71278,68396;65207,70013;58649,70462;51315,69496;44579,67049;38530,63321;33058,58089;28582,51353;25746,43651;24704,35231;25591,27259;28161,19984;32149,13495;37378,8038;43671,3862;50827,1100;58582,0" o:connectangles="0,0,0,0,0,0,0,0,0,0,0,0,0,0,0,0,0,0,0,0,0,0,0,0,0,0,0,0,0,0,0,0,0,0,0,0,0,0,0,0,0,0,0,0,0,0,0,0,0,0,0,0,0,0,0,0,0,0,0,0,0"/>
          </v:shape>
        </w:pict>
      </w:r>
      <w:r>
        <w:pict>
          <v:line id="直线 21" o:spid="_x0000_s1048" style="position:absolute;z-index:251664384" from="23.25pt,165.9pt" to="392.05pt,165.95pt" strokecolor="#595959" strokeweight="0.5pt"/>
        </w:pict>
      </w:r>
      <w:r>
        <w:pict>
          <v:shape id="文本框 2" o:spid="_x0000_s1049" type="#_x0000_t202" style="width:361.8pt;height:15.9pt;margin-top:176.1pt;margin-left:26.75pt;position:absolute;z-index:251660288" filled="f" stroked="f" strokeweight="1.25pt">
            <v:textbox inset="0,0,0,0">
              <w:txbxContent>
                <w:p w:rsidR="00BE6B29">
                  <w:pPr>
                    <w:jc w:val="distribute"/>
                    <w:rPr>
                      <w:rFonts w:ascii="幼圆" w:eastAsia="幼圆" w:hAnsi="幼圆" w:cs="幼圆"/>
                      <w:color w:val="595959" w:themeColor="text1" w:themeTint="A6"/>
                      <w:sz w:val="24"/>
                      <w:szCs w:val="22"/>
                    </w:rPr>
                  </w:pPr>
                  <w:r>
                    <w:rPr>
                      <w:rFonts w:ascii="幼圆" w:eastAsia="幼圆" w:hAnsi="幼圆" w:cs="幼圆" w:hint="eastAsia"/>
                      <w:color w:val="595959" w:themeColor="text1" w:themeTint="A6"/>
                      <w:sz w:val="24"/>
                      <w:szCs w:val="22"/>
                    </w:rPr>
                    <w:t>PERSONAL RESUME</w:t>
                  </w:r>
                </w:p>
              </w:txbxContent>
            </v:textbox>
          </v:shape>
        </w:pict>
      </w:r>
      <w:r w:rsidR="003D6A3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-1179830</wp:posOffset>
            </wp:positionH>
            <wp:positionV relativeFrom="paragraph">
              <wp:posOffset>-967740</wp:posOffset>
            </wp:positionV>
            <wp:extent cx="7634605" cy="10799445"/>
            <wp:effectExtent l="0" t="0" r="4445" b="1905"/>
            <wp:wrapNone/>
            <wp:docPr id="27" name="图片 27" descr="水彩绿叶精致简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水彩绿叶精致简历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A39">
        <w:rPr>
          <w:rFonts w:hint="eastAsia"/>
        </w:rPr>
        <w:t xml:space="preserve"> </w:t>
      </w:r>
      <w:bookmarkStart w:id="0" w:name="_GoBack"/>
      <w:bookmarkEnd w:id="0"/>
    </w:p>
    <w:sectPr w:rsidSect="00BE6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swiss"/>
    <w:pitch w:val="default"/>
    <w:sig w:usb0="00000000" w:usb1="4000247B" w:usb2="00000001" w:usb3="00000000" w:csb0="2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A821ED4"/>
    <w:rsid w:val="000A4A1F"/>
    <w:rsid w:val="003A4BA0"/>
    <w:rsid w:val="003D6A39"/>
    <w:rsid w:val="004D20EC"/>
    <w:rsid w:val="004F3BFE"/>
    <w:rsid w:val="006A7EDC"/>
    <w:rsid w:val="00744F40"/>
    <w:rsid w:val="00804448"/>
    <w:rsid w:val="00BE6B29"/>
    <w:rsid w:val="00C179E0"/>
    <w:rsid w:val="02493013"/>
    <w:rsid w:val="0A095C1C"/>
    <w:rsid w:val="12EA0A78"/>
    <w:rsid w:val="1B1D3C1A"/>
    <w:rsid w:val="1BAF3404"/>
    <w:rsid w:val="470F5358"/>
    <w:rsid w:val="57493067"/>
    <w:rsid w:val="747D6DC9"/>
    <w:rsid w:val="7A821ED4"/>
    <w:rsid w:val="7C595B14"/>
    <w:rsid w:val="7DB55A56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6B29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6B2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rsid w:val="00BE6B2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rsid w:val="00BE6B2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700;&#24425;&#32511;&#21494;&#31934;&#33268;&#31616;&#21382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37"/>
    <customShpInfo spid="_x0000_s1038"/>
    <customShpInfo spid="_x0000_s1039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26"/>
    <customShpInfo spid="_x0000_s1051"/>
    <customShpInfo spid="_x0000_s1040"/>
    <customShpInfo spid="_x0000_s1036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水彩绿叶精致简历</Template>
  <TotalTime>0</TotalTime>
  <Pages>1</Pages>
  <Words>2</Words>
  <Characters>12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3</cp:revision>
  <dcterms:created xsi:type="dcterms:W3CDTF">2017-07-12T16:41:00Z</dcterms:created>
  <dcterms:modified xsi:type="dcterms:W3CDTF">2018-11-28T06:52:00Z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