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ind w:left="-849"/>
        <w:rPr>
          <w:rFonts w:ascii="微软雅黑" w:eastAsia="微软雅黑" w:hAnsi="微软雅黑" w:hint="eastAsia"/>
          <w:sz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-1223645</wp:posOffset>
                </wp:positionH>
                <wp:positionV relativeFrom="paragraph">
                  <wp:posOffset>-937895</wp:posOffset>
                </wp:positionV>
                <wp:extent cx="7740015" cy="10788650"/>
                <wp:effectExtent l="0" t="0" r="13335" b="1270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9370" y="27940"/>
                          <a:ext cx="7740015" cy="10788650"/>
                        </a:xfrm>
                        <a:prstGeom prst="rect">
                          <a:avLst/>
                        </a:prstGeom>
                        <a:solidFill>
                          <a:srgbClr val="F8E7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609.45pt;height:849.5pt;margin-top:-73.85pt;margin-left:-96.35pt;mso-height-relative:page;mso-width-relative:page;position:absolute;v-text-anchor:middle;z-index:251659264" coordsize="21600,21600" filled="t" fillcolor="#f8e7e7" stroked="f" strokeweight="2pt"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  <w:sz w:val="24"/>
          <w:lang w:val="en-US" w:eastAsia="zh-CN"/>
        </w:rPr>
        <w:t xml:space="preserve"> </w:t>
      </w:r>
    </w:p>
    <w:p>
      <w:pPr>
        <w:spacing w:line="480" w:lineRule="exact"/>
        <w:rPr>
          <w:rFonts w:ascii="微软雅黑" w:eastAsia="微软雅黑" w:hAnsi="微软雅黑" w:hint="eastAsia"/>
          <w:sz w:val="24"/>
        </w:rPr>
      </w:pPr>
      <w:bookmarkStart w:id="0" w:name="_GoBack"/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1953895</wp:posOffset>
            </wp:positionH>
            <wp:positionV relativeFrom="paragraph">
              <wp:posOffset>52070</wp:posOffset>
            </wp:positionV>
            <wp:extent cx="1385570" cy="1385570"/>
            <wp:effectExtent l="28575" t="28575" r="33655" b="33655"/>
            <wp:wrapNone/>
            <wp:docPr id="17" name="图片 0" descr="C:\Documents and Settings\Administrator\桌面\上传\上传工作证\简历头像\头像圆9.png头像圆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 descr="C:\Documents and Settings\Administrator\桌面\上传\上传工作证\简历头像\头像圆9.png头像圆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138557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bookmarkEnd w:id="0"/>
    </w:p>
    <w:p>
      <w:pPr>
        <w:spacing w:line="480" w:lineRule="exact"/>
        <w:rPr>
          <w:rFonts w:ascii="微软雅黑" w:eastAsia="微软雅黑" w:hAnsi="微软雅黑" w:hint="eastAsia"/>
          <w:sz w:val="24"/>
        </w:rPr>
      </w:pPr>
    </w:p>
    <w:p>
      <w:pPr>
        <w:spacing w:line="480" w:lineRule="exact"/>
        <w:rPr>
          <w:rFonts w:ascii="微软雅黑" w:eastAsia="微软雅黑" w:hAnsi="微软雅黑" w:hint="eastAsia"/>
          <w:sz w:val="24"/>
          <w:lang w:eastAsia="zh-CN"/>
        </w:rPr>
      </w:pPr>
      <w:r>
        <w:rPr>
          <w:rFonts w:ascii="微软雅黑" w:eastAsia="微软雅黑" w:hAnsi="微软雅黑" w:hint="eastAsia"/>
          <w:sz w:val="24"/>
          <w:lang w:eastAsia="zh-CN"/>
        </w:rPr>
        <w:drawing>
          <wp:inline distT="0" distB="0" distL="114300" distR="114300">
            <wp:extent cx="3205480" cy="1084580"/>
            <wp:effectExtent l="0" t="0" r="0" b="0"/>
            <wp:docPr id="68" name="图片 68" descr="liner-op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liner-opene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Theme="minorEastAsia" w:hint="eastAsia"/>
          <w:lang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-648970</wp:posOffset>
            </wp:positionH>
            <wp:positionV relativeFrom="paragraph">
              <wp:posOffset>5106035</wp:posOffset>
            </wp:positionV>
            <wp:extent cx="6706870" cy="3352800"/>
            <wp:effectExtent l="0" t="0" r="17780" b="0"/>
            <wp:wrapNone/>
            <wp:docPr id="82" name="图片 82" descr="C:\Users\S\Desktop\花草.png花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C:\Users\S\Desktop\花草.png花草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687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978535</wp:posOffset>
                </wp:positionH>
                <wp:positionV relativeFrom="page">
                  <wp:posOffset>4065905</wp:posOffset>
                </wp:positionV>
                <wp:extent cx="3644265" cy="675640"/>
                <wp:effectExtent l="0" t="0" r="0" b="0"/>
                <wp:wrapNone/>
                <wp:docPr id="8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  <w:lang w:eastAsia="zh-CN"/>
                              </w:rPr>
                              <w:t>会展策划师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width:286.95pt;height:53.2pt;margin-top:320.15pt;margin-left:77.05pt;mso-height-relative:page;mso-position-horizontal-relative:margin;mso-position-vertical-relative:page;mso-width-relative:page;position:absolute;z-index:25166950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  <w:lang w:eastAsia="zh-CN"/>
                        </w:rPr>
                        <w:t>会展策划师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1676400</wp:posOffset>
                </wp:positionH>
                <wp:positionV relativeFrom="page">
                  <wp:posOffset>3461385</wp:posOffset>
                </wp:positionV>
                <wp:extent cx="2355850" cy="883920"/>
                <wp:effectExtent l="0" t="0" r="0" b="0"/>
                <wp:wrapNone/>
                <wp:docPr id="8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558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  <w:lang w:val="en-US" w:eastAsia="zh-CN"/>
                              </w:rPr>
                              <w:t>简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7" type="#_x0000_t202" style="width:185.5pt;height:69.6pt;margin-top:272.55pt;margin-left:132pt;mso-height-relative:page;mso-position-horizontal-relative:margin;mso-position-vertical-relative:page;mso-width-relative:page;position:absolute;z-index:25166745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  <w:lang w:val="en-US" w:eastAsia="zh-CN"/>
                        </w:rPr>
                        <w:t>简 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939165</wp:posOffset>
                </wp:positionH>
                <wp:positionV relativeFrom="page">
                  <wp:posOffset>3483610</wp:posOffset>
                </wp:positionV>
                <wp:extent cx="3644265" cy="1308100"/>
                <wp:effectExtent l="4445" t="4445" r="8890" b="20955"/>
                <wp:wrapNone/>
                <wp:docPr id="7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8" style="width:286.95pt;height:103pt;margin-top:274.3pt;margin-left:73.95pt;mso-height-relative:page;mso-position-horizontal-relative:margin;mso-position-vertical-relative:page;mso-width-relative:page;position:absolute;z-index:251665408" coordsize="21600,21600" filled="f" stroked="t" strokecolor="black" strokeweight="0.5pt">
                <v:stroke joinstyle="miter"/>
                <o:lock v:ext="edit" aspectratio="f"/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798830</wp:posOffset>
                </wp:positionH>
                <wp:positionV relativeFrom="page">
                  <wp:posOffset>3332480</wp:posOffset>
                </wp:positionV>
                <wp:extent cx="3925570" cy="1609725"/>
                <wp:effectExtent l="0" t="0" r="17780" b="9525"/>
                <wp:wrapNone/>
                <wp:docPr id="7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9" style="width:309.1pt;height:126.75pt;margin-top:262.4pt;margin-left:62.9pt;mso-height-relative:page;mso-position-horizontal-relative:margin;mso-position-vertical-relative:page;mso-width-relative:page;position:absolute;v-text-anchor:middle;z-index:251663360" coordsize="21600,21600" filled="t" fillcolor="white" stroked="f" strokeweight="1pt">
                <o:lock v:ext="edit" aspectratio="f"/>
                <w10:wrap anchorx="margin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-1173480</wp:posOffset>
                </wp:positionH>
                <wp:positionV relativeFrom="paragraph">
                  <wp:posOffset>5763260</wp:posOffset>
                </wp:positionV>
                <wp:extent cx="8183880" cy="2697480"/>
                <wp:effectExtent l="0" t="0" r="7620" b="762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51460" y="8551545"/>
                          <a:ext cx="8183880" cy="2697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0" style="width:644.4pt;height:212.4pt;margin-top:453.8pt;margin-left:-92.4pt;mso-height-relative:page;mso-width-relative:page;position:absolute;v-text-anchor:middle;z-index:251661312" coordsize="21600,21600" filled="t" fillcolor="#f2f2f2" stroked="f" strokeweight="2pt"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Source Han Sans Light">
    <w:altName w:val="宋体"/>
    <w:panose1 w:val="020B0300000000000000"/>
    <w:charset w:val="86"/>
    <w:family w:val="swiss"/>
    <w:pitch w:val="default"/>
    <w:sig w:usb0="00000000" w:usb1="00000000" w:usb2="00000016" w:usb3="00000000" w:csb0="6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isplayBackgroundShape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511F56"/>
    <w:rsid w:val="0002589C"/>
    <w:rsid w:val="00094D73"/>
    <w:rsid w:val="000F44E4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45403"/>
    <w:rsid w:val="00250553"/>
    <w:rsid w:val="00327C9C"/>
    <w:rsid w:val="003546EE"/>
    <w:rsid w:val="00373928"/>
    <w:rsid w:val="003C7092"/>
    <w:rsid w:val="00457535"/>
    <w:rsid w:val="00460E2D"/>
    <w:rsid w:val="004A73CE"/>
    <w:rsid w:val="004B3782"/>
    <w:rsid w:val="004D433C"/>
    <w:rsid w:val="004D5BF3"/>
    <w:rsid w:val="00554CA2"/>
    <w:rsid w:val="00563FF9"/>
    <w:rsid w:val="005976FC"/>
    <w:rsid w:val="005A3389"/>
    <w:rsid w:val="005A49E2"/>
    <w:rsid w:val="005A7871"/>
    <w:rsid w:val="005B7C9E"/>
    <w:rsid w:val="00612A55"/>
    <w:rsid w:val="006253D2"/>
    <w:rsid w:val="006B7E6D"/>
    <w:rsid w:val="00732459"/>
    <w:rsid w:val="007350E8"/>
    <w:rsid w:val="007D4754"/>
    <w:rsid w:val="008B26A6"/>
    <w:rsid w:val="008D2FBD"/>
    <w:rsid w:val="00943E22"/>
    <w:rsid w:val="00947FC7"/>
    <w:rsid w:val="00960C59"/>
    <w:rsid w:val="0097297A"/>
    <w:rsid w:val="00982993"/>
    <w:rsid w:val="009A0EB7"/>
    <w:rsid w:val="00A27528"/>
    <w:rsid w:val="00AB0EB0"/>
    <w:rsid w:val="00AC3570"/>
    <w:rsid w:val="00B33414"/>
    <w:rsid w:val="00B40F29"/>
    <w:rsid w:val="00BA0F99"/>
    <w:rsid w:val="00C04D80"/>
    <w:rsid w:val="00C211BB"/>
    <w:rsid w:val="00C72C4A"/>
    <w:rsid w:val="00CF271C"/>
    <w:rsid w:val="00D01A40"/>
    <w:rsid w:val="00D04186"/>
    <w:rsid w:val="00D414F1"/>
    <w:rsid w:val="00D44B28"/>
    <w:rsid w:val="00D940D8"/>
    <w:rsid w:val="00DF505F"/>
    <w:rsid w:val="00E01B45"/>
    <w:rsid w:val="00E52C8E"/>
    <w:rsid w:val="00E61ED8"/>
    <w:rsid w:val="00E81694"/>
    <w:rsid w:val="00EF7ADD"/>
    <w:rsid w:val="00F2399D"/>
    <w:rsid w:val="00F40969"/>
    <w:rsid w:val="00FC0757"/>
    <w:rsid w:val="00FD14C7"/>
    <w:rsid w:val="00FD65C5"/>
    <w:rsid w:val="00FE15AA"/>
    <w:rsid w:val="00FE2126"/>
    <w:rsid w:val="0CBE1A18"/>
    <w:rsid w:val="1C511F56"/>
    <w:rsid w:val="1D0B4E6B"/>
    <w:rsid w:val="21414F2B"/>
    <w:rsid w:val="29D93379"/>
    <w:rsid w:val="2EF4232D"/>
    <w:rsid w:val="31826FEF"/>
    <w:rsid w:val="46DC4FFE"/>
    <w:rsid w:val="58D46B9A"/>
    <w:rsid w:val="66743589"/>
    <w:rsid w:val="706C72D6"/>
    <w:rsid w:val="712D3630"/>
    <w:rsid w:val="71460A4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0">
    <w:name w:val="页眉 Char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semiHidden/>
    <w:qFormat/>
    <w:rPr>
      <w:sz w:val="18"/>
      <w:szCs w:val="18"/>
    </w:rPr>
  </w:style>
  <w:style w:type="paragraph" w:customStyle="1" w:styleId="16">
    <w:name w:val="16行距"/>
    <w:basedOn w:val="Normal"/>
    <w:link w:val="16Char"/>
    <w:qFormat/>
    <w:pPr>
      <w:spacing w:line="320" w:lineRule="exact"/>
    </w:pPr>
    <w:rPr>
      <w:rFonts w:ascii="微软雅黑" w:eastAsia="微软雅黑" w:hAnsi="微软雅黑"/>
    </w:rPr>
  </w:style>
  <w:style w:type="paragraph" w:customStyle="1" w:styleId="18">
    <w:name w:val="18行距"/>
    <w:basedOn w:val="Normal"/>
    <w:link w:val="18Char"/>
    <w:qFormat/>
    <w:pPr>
      <w:spacing w:line="360" w:lineRule="exact"/>
    </w:pPr>
    <w:rPr>
      <w:rFonts w:ascii="微软雅黑" w:eastAsia="微软雅黑" w:hAnsi="微软雅黑"/>
    </w:rPr>
  </w:style>
  <w:style w:type="character" w:customStyle="1" w:styleId="16Char">
    <w:name w:val="16行距 Char"/>
    <w:basedOn w:val="DefaultParagraphFont"/>
    <w:link w:val="16"/>
    <w:qFormat/>
    <w:rPr>
      <w:rFonts w:ascii="微软雅黑" w:eastAsia="微软雅黑" w:hAnsi="微软雅黑"/>
    </w:rPr>
  </w:style>
  <w:style w:type="character" w:customStyle="1" w:styleId="18Char">
    <w:name w:val="18行距 Char"/>
    <w:basedOn w:val="DefaultParagraphFont"/>
    <w:link w:val="18"/>
    <w:qFormat/>
    <w:rPr>
      <w:rFonts w:ascii="微软雅黑" w:eastAsia="微软雅黑" w:hAnsi="微软雅黑"/>
    </w:rPr>
  </w:style>
  <w:style w:type="paragraph" w:customStyle="1" w:styleId="11">
    <w:name w:val="列出段落11"/>
    <w:basedOn w:val="Normal"/>
    <w:uiPriority w:val="34"/>
    <w:unhideWhenUsed/>
    <w:qFormat/>
    <w:pPr>
      <w:spacing w:before="120" w:beforeLines="50" w:line="320" w:lineRule="exact"/>
      <w:ind w:left="328" w:right="406" w:firstLine="420" w:leftChars="141" w:rightChars="406" w:firstLineChars="20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1616;&#21382;&#23553;&#38754;&#12305;&#31881;&#33394;&#31995;&#33457;&#21321;&#35013;&#39280;&#31616;&#21382;&#23553;&#38754;&#35774;&#35745;&#27169;&#26495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【简历封面】粉色系花卉装饰简历封面设计模板.docx</Template>
  <TotalTime>0</TotalTime>
  <Pages>1</Pages>
  <Words>0</Words>
  <Characters>0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2017-09-13T16:04:00Z</dcterms:created>
  <dcterms:modified xsi:type="dcterms:W3CDTF">2018-11-28T06:49:45Z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