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right="0" w:firstLine="0" w:leftChars="0" w:rightChars="0" w:firstLineChars="0"/>
        <w:jc w:val="left"/>
        <w:textAlignment w:val="auto"/>
        <w:outlineLvl w:val="9"/>
        <w:rPr>
          <w:sz w:val="24"/>
          <w:szCs w:val="24"/>
          <w:lang w:val="en-US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2858135</wp:posOffset>
                </wp:positionV>
                <wp:extent cx="1567180" cy="5159375"/>
                <wp:effectExtent l="0" t="0" r="0" b="0"/>
                <wp:wrapNone/>
                <wp:docPr id="7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7180" cy="515937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7999E2"/>
                                <w:sz w:val="180"/>
                                <w:szCs w:val="16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7999E2"/>
                                <w:sz w:val="180"/>
                                <w:szCs w:val="160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85" o:spid="_x0000_s1026" type="#_x0000_t202" style="width:123.4pt;height:406.25pt;margin-top:225.05pt;margin-left:247.7pt;mso-height-relative:page;mso-width-relative:page;position:absolute;z-index:251677696" coordsize="21600,21600" filled="f" stroked="f" strokeweight="1.25pt">
                <o:lock v:ext="edit" aspectratio="f"/>
                <v:textbox style="layout-flow:vertical-ideographic">
                  <w:txbxContent>
                    <w:p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7999E2"/>
                          <w:sz w:val="180"/>
                          <w:szCs w:val="160"/>
                          <w:lang w:val="en-US" w:eastAsia="zh-CN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7999E2"/>
                          <w:sz w:val="180"/>
                          <w:szCs w:val="160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24"/>
          <w:szCs w:val="24"/>
          <w:lang w:val="en-US"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-2559685</wp:posOffset>
            </wp:positionH>
            <wp:positionV relativeFrom="paragraph">
              <wp:posOffset>8569960</wp:posOffset>
            </wp:positionV>
            <wp:extent cx="3630930" cy="2618105"/>
            <wp:effectExtent l="0" t="0" r="7620" b="0"/>
            <wp:wrapNone/>
            <wp:docPr id="3" name="图片 18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6" descr="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2618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4"/>
          <w:szCs w:val="24"/>
          <w:lang w:val="en-US"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7736205</wp:posOffset>
            </wp:positionV>
            <wp:extent cx="7558405" cy="8284845"/>
            <wp:effectExtent l="0" t="0" r="0" b="0"/>
            <wp:wrapNone/>
            <wp:docPr id="2" name="图片 183" descr="C:\Users\S\Desktop\紫色背景.png紫色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3" descr="C:\Users\S\Desktop\紫色背景.png紫色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558405" cy="828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4"/>
          <w:szCs w:val="24"/>
          <w:lang w:val="en-US"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6461125</wp:posOffset>
            </wp:positionH>
            <wp:positionV relativeFrom="paragraph">
              <wp:posOffset>-27940</wp:posOffset>
            </wp:positionV>
            <wp:extent cx="3630930" cy="2618105"/>
            <wp:effectExtent l="0" t="176530" r="259715" b="43815"/>
            <wp:wrapNone/>
            <wp:docPr id="4" name="图片 18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7" descr="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1860000" flipV="1">
                      <a:off x="0" y="0"/>
                      <a:ext cx="3630930" cy="2618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4"/>
          <w:szCs w:val="24"/>
          <w:lang w:val="en-US"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-5380355</wp:posOffset>
            </wp:positionV>
            <wp:extent cx="7557135" cy="8283575"/>
            <wp:effectExtent l="0" t="0" r="5715" b="0"/>
            <wp:wrapNone/>
            <wp:docPr id="1" name="图片 182" descr="C:\Users\S\Desktop\紫色背景.png紫色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82" descr="C:\Users\S\Desktop\紫色背景.png紫色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828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3353435</wp:posOffset>
                </wp:positionV>
                <wp:extent cx="570865" cy="2646680"/>
                <wp:effectExtent l="0" t="0" r="0" b="0"/>
                <wp:wrapNone/>
                <wp:docPr id="78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0865" cy="26466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eastAsia="宋体" w:hAnsi="Times New Roman" w:cs="Times New Roman" w:hint="default"/>
                                <w:b w:val="0"/>
                                <w:bCs w:val="0"/>
                                <w:color w:val="7999E2"/>
                                <w:sz w:val="36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default"/>
                                <w:b w:val="0"/>
                                <w:bCs w:val="0"/>
                                <w:color w:val="7999E2"/>
                                <w:sz w:val="36"/>
                                <w:szCs w:val="32"/>
                                <w:lang w:val="en-US" w:eastAsia="zh-CN"/>
                              </w:rPr>
                              <w:t>PERSONAL　RESUME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91" o:spid="_x0000_s1027" type="#_x0000_t202" style="width:44.95pt;height:208.4pt;margin-top:264.05pt;margin-left:349.65pt;mso-height-relative:page;mso-width-relative:page;position:absolute;z-index:251681792" coordsize="21600,21600" filled="f" stroked="f" strokeweight="1.25pt">
                <o:lock v:ext="edit" aspectratio="f"/>
                <v:textbox style="layout-flow:vertical-ideographic">
                  <w:txbxContent>
                    <w:p>
                      <w:pPr>
                        <w:rPr>
                          <w:rFonts w:ascii="Times New Roman" w:eastAsia="宋体" w:hAnsi="Times New Roman" w:cs="Times New Roman" w:hint="default"/>
                          <w:b w:val="0"/>
                          <w:bCs w:val="0"/>
                          <w:color w:val="7999E2"/>
                          <w:sz w:val="36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Times New Roman" w:eastAsia="宋体" w:hAnsi="Times New Roman" w:cs="Times New Roman" w:hint="default"/>
                          <w:b w:val="0"/>
                          <w:bCs w:val="0"/>
                          <w:color w:val="7999E2"/>
                          <w:sz w:val="36"/>
                          <w:szCs w:val="32"/>
                          <w:lang w:val="en-US" w:eastAsia="zh-CN"/>
                        </w:rPr>
                        <w:t>PERSONAL　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3204210</wp:posOffset>
                </wp:positionV>
                <wp:extent cx="635" cy="2647950"/>
                <wp:effectExtent l="7620" t="0" r="10795" b="0"/>
                <wp:wrapNone/>
                <wp:docPr id="76" name="直线 1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5" cy="264795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9FBEE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8" o:spid="_x0000_s1028" style="mso-height-relative:page;mso-width-relative:page;position:absolute;z-index:251679744" from="356pt,252.3pt" to="356.05pt,460.8pt" coordsize="21600,21600" stroked="t" strokecolor="#9fbeed" strokeweight="1.25pt">
                <v:stroke joinstyle="round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6210935</wp:posOffset>
                </wp:positionV>
                <wp:extent cx="570865" cy="1057910"/>
                <wp:effectExtent l="0" t="0" r="0" b="0"/>
                <wp:wrapNone/>
                <wp:docPr id="77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0865" cy="105791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eastAsia="宋体" w:hAnsi="宋体" w:cs="宋体" w:hint="eastAsia"/>
                                <w:b w:val="0"/>
                                <w:bCs w:val="0"/>
                                <w:color w:val="7999E2"/>
                                <w:sz w:val="44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b w:val="0"/>
                                <w:bCs w:val="0"/>
                                <w:color w:val="7999E2"/>
                                <w:sz w:val="44"/>
                                <w:szCs w:val="40"/>
                                <w:lang w:val="en-US" w:eastAsia="zh-CN"/>
                              </w:rPr>
                              <w:t>夏微凉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89" o:spid="_x0000_s1029" type="#_x0000_t202" style="width:44.95pt;height:83.3pt;margin-top:489.05pt;margin-left:347.65pt;mso-height-relative:page;mso-width-relative:page;position:absolute;z-index:251683840" coordsize="21600,21600" filled="f" stroked="f" strokeweight="1.25pt">
                <o:lock v:ext="edit" aspectratio="f"/>
                <v:textbox style="layout-flow:vertical-ideographic">
                  <w:txbxContent>
                    <w:p>
                      <w:pPr>
                        <w:rPr>
                          <w:rFonts w:ascii="宋体" w:eastAsia="宋体" w:hAnsi="宋体" w:cs="宋体" w:hint="eastAsia"/>
                          <w:b w:val="0"/>
                          <w:bCs w:val="0"/>
                          <w:color w:val="7999E2"/>
                          <w:sz w:val="44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b w:val="0"/>
                          <w:bCs w:val="0"/>
                          <w:color w:val="7999E2"/>
                          <w:sz w:val="44"/>
                          <w:szCs w:val="40"/>
                          <w:lang w:val="en-US" w:eastAsia="zh-CN"/>
                        </w:rPr>
                        <w:t>夏微凉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-31115</wp:posOffset>
                </wp:positionV>
                <wp:extent cx="7618730" cy="10772140"/>
                <wp:effectExtent l="0" t="0" r="1270" b="1016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18730" cy="1077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0" style="width:599.9pt;height:848.2pt;margin-top:-2.45pt;margin-left:-2.25pt;mso-height-relative:page;mso-width-relative:page;position:absolute;v-text-anchor:middle;z-index:-251657216" coordsize="21600,21600" filled="t" fillcolor="white" stroked="f" strokeweight="2pt"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6422390</wp:posOffset>
                </wp:positionH>
                <wp:positionV relativeFrom="paragraph">
                  <wp:posOffset>10800715</wp:posOffset>
                </wp:positionV>
                <wp:extent cx="411480" cy="411480"/>
                <wp:effectExtent l="0" t="0" r="7620" b="7620"/>
                <wp:wrapNone/>
                <wp:docPr id="73" name="花边圆形8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411480" cy="411480"/>
                        </a:xfrm>
                        <a:custGeom>
                          <a:avLst/>
                          <a:gdLst/>
                          <a:cxnLst>
                            <a:cxn ang="0">
                              <a:pos x="858853" y="1717707"/>
                            </a:cxn>
                            <a:cxn ang="0">
                              <a:pos x="1046147" y="1717707"/>
                            </a:cxn>
                            <a:cxn ang="0">
                              <a:pos x="1046147" y="1905000"/>
                            </a:cxn>
                            <a:cxn ang="0">
                              <a:pos x="858853" y="1905000"/>
                            </a:cxn>
                            <a:cxn ang="0">
                              <a:pos x="1278025" y="1651317"/>
                            </a:cxn>
                            <a:cxn ang="0">
                              <a:pos x="1335902" y="1829443"/>
                            </a:cxn>
                            <a:cxn ang="0">
                              <a:pos x="1157775" y="1887320"/>
                            </a:cxn>
                            <a:cxn ang="0">
                              <a:pos x="1099898" y="1709193"/>
                            </a:cxn>
                            <a:cxn ang="0">
                              <a:pos x="626975" y="1651317"/>
                            </a:cxn>
                            <a:cxn ang="0">
                              <a:pos x="805102" y="1709193"/>
                            </a:cxn>
                            <a:cxn ang="0">
                              <a:pos x="747225" y="1887320"/>
                            </a:cxn>
                            <a:cxn ang="0">
                              <a:pos x="569098" y="1829443"/>
                            </a:cxn>
                            <a:cxn ang="0">
                              <a:pos x="1478039" y="1516521"/>
                            </a:cxn>
                            <a:cxn ang="0">
                              <a:pos x="1588128" y="1668045"/>
                            </a:cxn>
                            <a:cxn ang="0">
                              <a:pos x="1436604" y="1778133"/>
                            </a:cxn>
                            <a:cxn ang="0">
                              <a:pos x="1326516" y="1626610"/>
                            </a:cxn>
                            <a:cxn ang="0">
                              <a:pos x="426961" y="1516521"/>
                            </a:cxn>
                            <a:cxn ang="0">
                              <a:pos x="578484" y="1626610"/>
                            </a:cxn>
                            <a:cxn ang="0">
                              <a:pos x="468397" y="1778133"/>
                            </a:cxn>
                            <a:cxn ang="0">
                              <a:pos x="316872" y="1668045"/>
                            </a:cxn>
                            <a:cxn ang="0">
                              <a:pos x="1626610" y="1326516"/>
                            </a:cxn>
                            <a:cxn ang="0">
                              <a:pos x="1778133" y="1436604"/>
                            </a:cxn>
                            <a:cxn ang="0">
                              <a:pos x="1668045" y="1588128"/>
                            </a:cxn>
                            <a:cxn ang="0">
                              <a:pos x="1516521" y="1478039"/>
                            </a:cxn>
                            <a:cxn ang="0">
                              <a:pos x="278391" y="1326516"/>
                            </a:cxn>
                            <a:cxn ang="0">
                              <a:pos x="388479" y="1478039"/>
                            </a:cxn>
                            <a:cxn ang="0">
                              <a:pos x="236955" y="1588128"/>
                            </a:cxn>
                            <a:cxn ang="0">
                              <a:pos x="126867" y="1436604"/>
                            </a:cxn>
                            <a:cxn ang="0">
                              <a:pos x="1709193" y="1099898"/>
                            </a:cxn>
                            <a:cxn ang="0">
                              <a:pos x="1887320" y="1157775"/>
                            </a:cxn>
                            <a:cxn ang="0">
                              <a:pos x="1829443" y="1335902"/>
                            </a:cxn>
                            <a:cxn ang="0">
                              <a:pos x="1651317" y="1278025"/>
                            </a:cxn>
                            <a:cxn ang="0">
                              <a:pos x="195807" y="1099898"/>
                            </a:cxn>
                            <a:cxn ang="0">
                              <a:pos x="253683" y="1278025"/>
                            </a:cxn>
                            <a:cxn ang="0">
                              <a:pos x="75557" y="1335902"/>
                            </a:cxn>
                            <a:cxn ang="0">
                              <a:pos x="17680" y="1157775"/>
                            </a:cxn>
                            <a:cxn ang="0">
                              <a:pos x="1717707" y="858853"/>
                            </a:cxn>
                            <a:cxn ang="0">
                              <a:pos x="1905000" y="858853"/>
                            </a:cxn>
                            <a:cxn ang="0">
                              <a:pos x="1905000" y="1046147"/>
                            </a:cxn>
                            <a:cxn ang="0">
                              <a:pos x="1717707" y="1046147"/>
                            </a:cxn>
                            <a:cxn ang="0">
                              <a:pos x="0" y="858853"/>
                            </a:cxn>
                            <a:cxn ang="0">
                              <a:pos x="187293" y="858853"/>
                            </a:cxn>
                            <a:cxn ang="0">
                              <a:pos x="187293" y="1046147"/>
                            </a:cxn>
                            <a:cxn ang="0">
                              <a:pos x="0" y="1046147"/>
                            </a:cxn>
                            <a:cxn ang="0">
                              <a:pos x="1829443" y="569098"/>
                            </a:cxn>
                            <a:cxn ang="0">
                              <a:pos x="1887320" y="747225"/>
                            </a:cxn>
                            <a:cxn ang="0">
                              <a:pos x="1709193" y="805102"/>
                            </a:cxn>
                            <a:cxn ang="0">
                              <a:pos x="1651317" y="626975"/>
                            </a:cxn>
                            <a:cxn ang="0">
                              <a:pos x="75557" y="569098"/>
                            </a:cxn>
                            <a:cxn ang="0">
                              <a:pos x="253683" y="626975"/>
                            </a:cxn>
                            <a:cxn ang="0">
                              <a:pos x="195807" y="805102"/>
                            </a:cxn>
                            <a:cxn ang="0">
                              <a:pos x="17680" y="747225"/>
                            </a:cxn>
                            <a:cxn ang="0">
                              <a:pos x="1668045" y="316873"/>
                            </a:cxn>
                            <a:cxn ang="0">
                              <a:pos x="1778133" y="468397"/>
                            </a:cxn>
                            <a:cxn ang="0">
                              <a:pos x="1626610" y="578485"/>
                            </a:cxn>
                            <a:cxn ang="0">
                              <a:pos x="1516521" y="426961"/>
                            </a:cxn>
                            <a:cxn ang="0">
                              <a:pos x="236955" y="316873"/>
                            </a:cxn>
                            <a:cxn ang="0">
                              <a:pos x="388479" y="426961"/>
                            </a:cxn>
                            <a:cxn ang="0">
                              <a:pos x="278391" y="578485"/>
                            </a:cxn>
                            <a:cxn ang="0">
                              <a:pos x="126867" y="468397"/>
                            </a:cxn>
                            <a:cxn ang="0">
                              <a:pos x="1436604" y="126868"/>
                            </a:cxn>
                            <a:cxn ang="0">
                              <a:pos x="1588128" y="236955"/>
                            </a:cxn>
                            <a:cxn ang="0">
                              <a:pos x="1478039" y="388480"/>
                            </a:cxn>
                            <a:cxn ang="0">
                              <a:pos x="1326516" y="278391"/>
                            </a:cxn>
                            <a:cxn ang="0">
                              <a:pos x="468397" y="126868"/>
                            </a:cxn>
                            <a:cxn ang="0">
                              <a:pos x="578484" y="278391"/>
                            </a:cxn>
                            <a:cxn ang="0">
                              <a:pos x="426961" y="388480"/>
                            </a:cxn>
                            <a:cxn ang="0">
                              <a:pos x="316872" y="236955"/>
                            </a:cxn>
                            <a:cxn ang="0">
                              <a:pos x="1157775" y="17680"/>
                            </a:cxn>
                            <a:cxn ang="0">
                              <a:pos x="1335902" y="75557"/>
                            </a:cxn>
                            <a:cxn ang="0">
                              <a:pos x="1278025" y="253683"/>
                            </a:cxn>
                            <a:cxn ang="0">
                              <a:pos x="1099898" y="195807"/>
                            </a:cxn>
                            <a:cxn ang="0">
                              <a:pos x="747225" y="17680"/>
                            </a:cxn>
                            <a:cxn ang="0">
                              <a:pos x="805102" y="195807"/>
                            </a:cxn>
                            <a:cxn ang="0">
                              <a:pos x="626975" y="253683"/>
                            </a:cxn>
                            <a:cxn ang="0">
                              <a:pos x="569098" y="75557"/>
                            </a:cxn>
                            <a:cxn ang="0">
                              <a:pos x="858853" y="0"/>
                            </a:cxn>
                            <a:cxn ang="0">
                              <a:pos x="1046147" y="0"/>
                            </a:cxn>
                            <a:cxn ang="0">
                              <a:pos x="1046147" y="187293"/>
                            </a:cxn>
                            <a:cxn ang="0">
                              <a:pos x="858853" y="187293"/>
                            </a:cxn>
                          </a:cxnLst>
                          <a:pathLst>
                            <a:path fill="norm" h="2197224" w="2197224" stroke="1">
                              <a:moveTo>
                                <a:pt x="990600" y="1981200"/>
                              </a:moveTo>
                              <a:lnTo>
                                <a:pt x="1206624" y="1981200"/>
                              </a:lnTo>
                              <a:lnTo>
                                <a:pt x="1206624" y="2197224"/>
                              </a:lnTo>
                              <a:lnTo>
                                <a:pt x="990600" y="2197224"/>
                              </a:lnTo>
                              <a:lnTo>
                                <a:pt x="990600" y="1981200"/>
                              </a:lnTo>
                              <a:close/>
                              <a:moveTo>
                                <a:pt x="1474072" y="1904626"/>
                              </a:moveTo>
                              <a:lnTo>
                                <a:pt x="1540827" y="2110077"/>
                              </a:lnTo>
                              <a:lnTo>
                                <a:pt x="1335376" y="2176832"/>
                              </a:lnTo>
                              <a:lnTo>
                                <a:pt x="1268621" y="1971381"/>
                              </a:lnTo>
                              <a:lnTo>
                                <a:pt x="1474072" y="1904626"/>
                              </a:lnTo>
                              <a:close/>
                              <a:moveTo>
                                <a:pt x="723152" y="1904626"/>
                              </a:moveTo>
                              <a:lnTo>
                                <a:pt x="928603" y="1971381"/>
                              </a:lnTo>
                              <a:lnTo>
                                <a:pt x="861848" y="2176832"/>
                              </a:lnTo>
                              <a:lnTo>
                                <a:pt x="656397" y="2110077"/>
                              </a:lnTo>
                              <a:lnTo>
                                <a:pt x="723152" y="1904626"/>
                              </a:lnTo>
                              <a:close/>
                              <a:moveTo>
                                <a:pt x="1704768" y="1749153"/>
                              </a:moveTo>
                              <a:lnTo>
                                <a:pt x="1831744" y="1923920"/>
                              </a:lnTo>
                              <a:lnTo>
                                <a:pt x="1656977" y="2050896"/>
                              </a:lnTo>
                              <a:lnTo>
                                <a:pt x="1530001" y="1876129"/>
                              </a:lnTo>
                              <a:lnTo>
                                <a:pt x="1704768" y="1749153"/>
                              </a:lnTo>
                              <a:close/>
                              <a:moveTo>
                                <a:pt x="492456" y="1749153"/>
                              </a:moveTo>
                              <a:lnTo>
                                <a:pt x="667223" y="1876129"/>
                              </a:lnTo>
                              <a:lnTo>
                                <a:pt x="540248" y="2050896"/>
                              </a:lnTo>
                              <a:lnTo>
                                <a:pt x="365480" y="1923920"/>
                              </a:lnTo>
                              <a:lnTo>
                                <a:pt x="492456" y="1749153"/>
                              </a:lnTo>
                              <a:close/>
                              <a:moveTo>
                                <a:pt x="1876129" y="1530001"/>
                              </a:moveTo>
                              <a:lnTo>
                                <a:pt x="2050896" y="1656977"/>
                              </a:lnTo>
                              <a:lnTo>
                                <a:pt x="1923920" y="1831744"/>
                              </a:lnTo>
                              <a:lnTo>
                                <a:pt x="1749153" y="1704768"/>
                              </a:lnTo>
                              <a:lnTo>
                                <a:pt x="1876129" y="1530001"/>
                              </a:lnTo>
                              <a:close/>
                              <a:moveTo>
                                <a:pt x="321096" y="1530001"/>
                              </a:moveTo>
                              <a:lnTo>
                                <a:pt x="448071" y="1704768"/>
                              </a:lnTo>
                              <a:lnTo>
                                <a:pt x="273304" y="1831744"/>
                              </a:lnTo>
                              <a:lnTo>
                                <a:pt x="146328" y="1656977"/>
                              </a:lnTo>
                              <a:lnTo>
                                <a:pt x="321096" y="1530001"/>
                              </a:lnTo>
                              <a:close/>
                              <a:moveTo>
                                <a:pt x="1971381" y="1268621"/>
                              </a:moveTo>
                              <a:lnTo>
                                <a:pt x="2176832" y="1335376"/>
                              </a:lnTo>
                              <a:lnTo>
                                <a:pt x="2110077" y="1540827"/>
                              </a:lnTo>
                              <a:lnTo>
                                <a:pt x="1904626" y="1474072"/>
                              </a:lnTo>
                              <a:lnTo>
                                <a:pt x="1971381" y="1268621"/>
                              </a:lnTo>
                              <a:close/>
                              <a:moveTo>
                                <a:pt x="225843" y="1268621"/>
                              </a:moveTo>
                              <a:lnTo>
                                <a:pt x="292598" y="1474072"/>
                              </a:lnTo>
                              <a:lnTo>
                                <a:pt x="87147" y="1540827"/>
                              </a:lnTo>
                              <a:lnTo>
                                <a:pt x="20392" y="1335376"/>
                              </a:lnTo>
                              <a:lnTo>
                                <a:pt x="225843" y="1268621"/>
                              </a:lnTo>
                              <a:close/>
                              <a:moveTo>
                                <a:pt x="1981200" y="990600"/>
                              </a:moveTo>
                              <a:lnTo>
                                <a:pt x="2197224" y="990600"/>
                              </a:lnTo>
                              <a:lnTo>
                                <a:pt x="2197224" y="1206624"/>
                              </a:lnTo>
                              <a:lnTo>
                                <a:pt x="1981200" y="1206624"/>
                              </a:lnTo>
                              <a:lnTo>
                                <a:pt x="1981200" y="990600"/>
                              </a:lnTo>
                              <a:close/>
                              <a:moveTo>
                                <a:pt x="0" y="990600"/>
                              </a:moveTo>
                              <a:lnTo>
                                <a:pt x="216024" y="990600"/>
                              </a:lnTo>
                              <a:lnTo>
                                <a:pt x="216024" y="1206624"/>
                              </a:lnTo>
                              <a:lnTo>
                                <a:pt x="0" y="1206624"/>
                              </a:lnTo>
                              <a:lnTo>
                                <a:pt x="0" y="990600"/>
                              </a:lnTo>
                              <a:close/>
                              <a:moveTo>
                                <a:pt x="2110077" y="656397"/>
                              </a:moveTo>
                              <a:lnTo>
                                <a:pt x="2176832" y="861848"/>
                              </a:lnTo>
                              <a:lnTo>
                                <a:pt x="1971381" y="928603"/>
                              </a:lnTo>
                              <a:lnTo>
                                <a:pt x="1904626" y="723152"/>
                              </a:lnTo>
                              <a:lnTo>
                                <a:pt x="2110077" y="656397"/>
                              </a:lnTo>
                              <a:close/>
                              <a:moveTo>
                                <a:pt x="87147" y="656397"/>
                              </a:moveTo>
                              <a:lnTo>
                                <a:pt x="292598" y="723152"/>
                              </a:lnTo>
                              <a:lnTo>
                                <a:pt x="225843" y="928603"/>
                              </a:lnTo>
                              <a:lnTo>
                                <a:pt x="20392" y="861848"/>
                              </a:lnTo>
                              <a:lnTo>
                                <a:pt x="87147" y="656397"/>
                              </a:lnTo>
                              <a:close/>
                              <a:moveTo>
                                <a:pt x="1923920" y="365481"/>
                              </a:moveTo>
                              <a:lnTo>
                                <a:pt x="2050896" y="540248"/>
                              </a:lnTo>
                              <a:lnTo>
                                <a:pt x="1876129" y="667224"/>
                              </a:lnTo>
                              <a:lnTo>
                                <a:pt x="1749153" y="492456"/>
                              </a:lnTo>
                              <a:lnTo>
                                <a:pt x="1923920" y="365481"/>
                              </a:lnTo>
                              <a:close/>
                              <a:moveTo>
                                <a:pt x="273304" y="365481"/>
                              </a:moveTo>
                              <a:lnTo>
                                <a:pt x="448071" y="492456"/>
                              </a:lnTo>
                              <a:lnTo>
                                <a:pt x="321096" y="667224"/>
                              </a:lnTo>
                              <a:lnTo>
                                <a:pt x="146328" y="540248"/>
                              </a:lnTo>
                              <a:lnTo>
                                <a:pt x="273304" y="365481"/>
                              </a:lnTo>
                              <a:close/>
                              <a:moveTo>
                                <a:pt x="1656977" y="146329"/>
                              </a:moveTo>
                              <a:lnTo>
                                <a:pt x="1831744" y="273304"/>
                              </a:lnTo>
                              <a:lnTo>
                                <a:pt x="1704768" y="448072"/>
                              </a:lnTo>
                              <a:lnTo>
                                <a:pt x="1530001" y="321096"/>
                              </a:lnTo>
                              <a:lnTo>
                                <a:pt x="1656977" y="146329"/>
                              </a:lnTo>
                              <a:close/>
                              <a:moveTo>
                                <a:pt x="540248" y="146329"/>
                              </a:moveTo>
                              <a:lnTo>
                                <a:pt x="667223" y="321096"/>
                              </a:lnTo>
                              <a:lnTo>
                                <a:pt x="492456" y="448072"/>
                              </a:lnTo>
                              <a:lnTo>
                                <a:pt x="365480" y="273304"/>
                              </a:lnTo>
                              <a:lnTo>
                                <a:pt x="540248" y="146329"/>
                              </a:lnTo>
                              <a:close/>
                              <a:moveTo>
                                <a:pt x="1335376" y="20392"/>
                              </a:moveTo>
                              <a:lnTo>
                                <a:pt x="1540827" y="87147"/>
                              </a:lnTo>
                              <a:lnTo>
                                <a:pt x="1474072" y="292598"/>
                              </a:lnTo>
                              <a:lnTo>
                                <a:pt x="1268621" y="225843"/>
                              </a:lnTo>
                              <a:lnTo>
                                <a:pt x="1335376" y="20392"/>
                              </a:lnTo>
                              <a:close/>
                              <a:moveTo>
                                <a:pt x="861848" y="20392"/>
                              </a:moveTo>
                              <a:lnTo>
                                <a:pt x="928603" y="225843"/>
                              </a:lnTo>
                              <a:lnTo>
                                <a:pt x="723152" y="292598"/>
                              </a:lnTo>
                              <a:lnTo>
                                <a:pt x="656397" y="87147"/>
                              </a:lnTo>
                              <a:lnTo>
                                <a:pt x="861848" y="20392"/>
                              </a:lnTo>
                              <a:close/>
                              <a:moveTo>
                                <a:pt x="990600" y="0"/>
                              </a:moveTo>
                              <a:lnTo>
                                <a:pt x="1206624" y="0"/>
                              </a:lnTo>
                              <a:lnTo>
                                <a:pt x="1206624" y="216024"/>
                              </a:lnTo>
                              <a:lnTo>
                                <a:pt x="990600" y="216024"/>
                              </a:lnTo>
                              <a:lnTo>
                                <a:pt x="990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99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花边圆形8 302" o:spid="_x0000_s1031" style="width:32.4pt;height:32.4pt;margin-top:850.45pt;margin-left:505.7pt;flip:x y;mso-height-relative:page;mso-width-relative:page;position:absolute;v-text-anchor:middle;z-index:251669504" coordsize="2197224,2197224" o:spt="100" adj="-11796480,,5400" path="m990600,1981200l1206624,1981200,1206624,2197224,990600,2197224,990600,1981200xm1474072,1904626l1540827,2110077,1335376,2176832,1268621,1971381,1474072,1904626xm723152,1904626l928603,1971381,861848,2176832,656397,2110077,723152,1904626xm1704768,1749153l1831744,1923920,1656977,2050896,1530001,1876129,1704768,1749153xm492456,1749153l667223,1876129,540248,2050896,365480,1923920,492456,1749153xm1876129,1530001l2050896,1656977,1923920,1831744,1749153,1704768,1876129,1530001xm321096,1530001l448071,1704768,273304,1831744,146328,1656977,321096,1530001xm1971381,1268621l2176832,1335376,2110077,1540827,1904626,1474072,1971381,1268621xm225843,1268621l292598,1474072,87147,1540827,20392,1335376,225843,1268621xm1981200,990600l2197224,990600,2197224,1206624,1981200,1206624,1981200,990600xm,990600l216024,990600,216024,1206624,,1206624,,990600xm2110077,656397l2176832,861848,1971381,928603,1904626,723152,2110077,656397xm87147,656397l292598,723152,225843,928603,20392,861848,87147,656397xm1923920,365481l2050896,540248,1876129,667224,1749153,492456,1923920,365481xm273304,365481l448071,492456,321096,667224,146328,540248,273304,365481xm1656977,146329l1831744,273304,1704768,448072,1530001,321096,1656977,146329xm540248,146329l667223,321096,492456,448072,365480,273304,540248,146329xm1335376,20392l1540827,87147,1474072,292598,1268621,225843,1335376,20392xm861848,20392l928603,225843,723152,292598,656397,87147,861848,20392xm990600,l1206624,,1206624,216024,990600,216024,990600,xe" filled="t" fillcolor="#f99" stroked="f">
                <v:stroke joinstyle="miter"/>
                <v:path o:connecttype="custom" o:connectlocs="858853,1717707;1046147,1717707;1046147,1905000;858853,1905000;1278025,1651317;1335902,1829443;1157775,1887320;1099898,1709193;626975,1651317;805102,1709193;747225,1887320;569098,1829443;1478039,1516521;1588128,1668045;1436604,1778133;1326516,1626610;426961,1516521;578484,1626610;468397,1778133;316872,1668045;1626610,1326516;1778133,1436604;1668045,1588128;1516521,1478039;278391,1326516;388479,1478039;236955,1588128;126867,1436604;1709193,1099898;1887320,1157775;1829443,1335902;1651317,1278025;195807,1099898;253683,1278025;75557,1335902;17680,1157775;1717707,858853;1905000,858853;1905000,1046147;1717707,1046147;0,858853;187293,858853;187293,1046147;0,1046147;1829443,569098;1887320,747225;1709193,805102;1651317,626975;75557,569098;253683,626975;195807,805102;17680,747225;1668045,316873;1778133,468397;1626610,578485;1516521,426961;236955,316873;388479,426961;278391,578485;126867,468397;1436604,126868;1588128,236955;1478039,388480;1326516,278391;468397,126868;578484,278391;426961,388480;316872,236955;1157775,17680;1335902,75557;1278025,253683;1099898,195807;747225,17680;805102,195807;626975,253683;569098,75557;858853,0;1046147,0;1046147,187293;858853,187293" o:connectangles="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10945495</wp:posOffset>
                </wp:positionV>
                <wp:extent cx="402590" cy="389255"/>
                <wp:effectExtent l="0" t="0" r="16510" b="10795"/>
                <wp:wrapNone/>
                <wp:docPr id="74" name="花边圆形8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402590" cy="389255"/>
                        </a:xfrm>
                        <a:custGeom>
                          <a:avLst/>
                          <a:gdLst/>
                          <a:cxnLst>
                            <a:cxn ang="0">
                              <a:pos x="858853" y="1717707"/>
                            </a:cxn>
                            <a:cxn ang="0">
                              <a:pos x="1046147" y="1717707"/>
                            </a:cxn>
                            <a:cxn ang="0">
                              <a:pos x="1046147" y="1905000"/>
                            </a:cxn>
                            <a:cxn ang="0">
                              <a:pos x="858853" y="1905000"/>
                            </a:cxn>
                            <a:cxn ang="0">
                              <a:pos x="1278025" y="1651317"/>
                            </a:cxn>
                            <a:cxn ang="0">
                              <a:pos x="1335902" y="1829443"/>
                            </a:cxn>
                            <a:cxn ang="0">
                              <a:pos x="1157775" y="1887320"/>
                            </a:cxn>
                            <a:cxn ang="0">
                              <a:pos x="1099898" y="1709193"/>
                            </a:cxn>
                            <a:cxn ang="0">
                              <a:pos x="626975" y="1651317"/>
                            </a:cxn>
                            <a:cxn ang="0">
                              <a:pos x="805102" y="1709193"/>
                            </a:cxn>
                            <a:cxn ang="0">
                              <a:pos x="747225" y="1887320"/>
                            </a:cxn>
                            <a:cxn ang="0">
                              <a:pos x="569098" y="1829443"/>
                            </a:cxn>
                            <a:cxn ang="0">
                              <a:pos x="1478039" y="1516521"/>
                            </a:cxn>
                            <a:cxn ang="0">
                              <a:pos x="1588128" y="1668045"/>
                            </a:cxn>
                            <a:cxn ang="0">
                              <a:pos x="1436604" y="1778133"/>
                            </a:cxn>
                            <a:cxn ang="0">
                              <a:pos x="1326516" y="1626610"/>
                            </a:cxn>
                            <a:cxn ang="0">
                              <a:pos x="426961" y="1516521"/>
                            </a:cxn>
                            <a:cxn ang="0">
                              <a:pos x="578484" y="1626610"/>
                            </a:cxn>
                            <a:cxn ang="0">
                              <a:pos x="468397" y="1778133"/>
                            </a:cxn>
                            <a:cxn ang="0">
                              <a:pos x="316872" y="1668045"/>
                            </a:cxn>
                            <a:cxn ang="0">
                              <a:pos x="1626610" y="1326516"/>
                            </a:cxn>
                            <a:cxn ang="0">
                              <a:pos x="1778133" y="1436604"/>
                            </a:cxn>
                            <a:cxn ang="0">
                              <a:pos x="1668045" y="1588128"/>
                            </a:cxn>
                            <a:cxn ang="0">
                              <a:pos x="1516521" y="1478039"/>
                            </a:cxn>
                            <a:cxn ang="0">
                              <a:pos x="278391" y="1326516"/>
                            </a:cxn>
                            <a:cxn ang="0">
                              <a:pos x="388479" y="1478039"/>
                            </a:cxn>
                            <a:cxn ang="0">
                              <a:pos x="236955" y="1588128"/>
                            </a:cxn>
                            <a:cxn ang="0">
                              <a:pos x="126867" y="1436604"/>
                            </a:cxn>
                            <a:cxn ang="0">
                              <a:pos x="1709193" y="1099898"/>
                            </a:cxn>
                            <a:cxn ang="0">
                              <a:pos x="1887320" y="1157775"/>
                            </a:cxn>
                            <a:cxn ang="0">
                              <a:pos x="1829443" y="1335902"/>
                            </a:cxn>
                            <a:cxn ang="0">
                              <a:pos x="1651317" y="1278025"/>
                            </a:cxn>
                            <a:cxn ang="0">
                              <a:pos x="195807" y="1099898"/>
                            </a:cxn>
                            <a:cxn ang="0">
                              <a:pos x="253683" y="1278025"/>
                            </a:cxn>
                            <a:cxn ang="0">
                              <a:pos x="75557" y="1335902"/>
                            </a:cxn>
                            <a:cxn ang="0">
                              <a:pos x="17680" y="1157775"/>
                            </a:cxn>
                            <a:cxn ang="0">
                              <a:pos x="1717707" y="858853"/>
                            </a:cxn>
                            <a:cxn ang="0">
                              <a:pos x="1905000" y="858853"/>
                            </a:cxn>
                            <a:cxn ang="0">
                              <a:pos x="1905000" y="1046147"/>
                            </a:cxn>
                            <a:cxn ang="0">
                              <a:pos x="1717707" y="1046147"/>
                            </a:cxn>
                            <a:cxn ang="0">
                              <a:pos x="0" y="858853"/>
                            </a:cxn>
                            <a:cxn ang="0">
                              <a:pos x="187293" y="858853"/>
                            </a:cxn>
                            <a:cxn ang="0">
                              <a:pos x="187293" y="1046147"/>
                            </a:cxn>
                            <a:cxn ang="0">
                              <a:pos x="0" y="1046147"/>
                            </a:cxn>
                            <a:cxn ang="0">
                              <a:pos x="1829443" y="569098"/>
                            </a:cxn>
                            <a:cxn ang="0">
                              <a:pos x="1887320" y="747225"/>
                            </a:cxn>
                            <a:cxn ang="0">
                              <a:pos x="1709193" y="805102"/>
                            </a:cxn>
                            <a:cxn ang="0">
                              <a:pos x="1651317" y="626975"/>
                            </a:cxn>
                            <a:cxn ang="0">
                              <a:pos x="75557" y="569098"/>
                            </a:cxn>
                            <a:cxn ang="0">
                              <a:pos x="253683" y="626975"/>
                            </a:cxn>
                            <a:cxn ang="0">
                              <a:pos x="195807" y="805102"/>
                            </a:cxn>
                            <a:cxn ang="0">
                              <a:pos x="17680" y="747225"/>
                            </a:cxn>
                            <a:cxn ang="0">
                              <a:pos x="1668045" y="316873"/>
                            </a:cxn>
                            <a:cxn ang="0">
                              <a:pos x="1778133" y="468397"/>
                            </a:cxn>
                            <a:cxn ang="0">
                              <a:pos x="1626610" y="578485"/>
                            </a:cxn>
                            <a:cxn ang="0">
                              <a:pos x="1516521" y="426961"/>
                            </a:cxn>
                            <a:cxn ang="0">
                              <a:pos x="236955" y="316873"/>
                            </a:cxn>
                            <a:cxn ang="0">
                              <a:pos x="388479" y="426961"/>
                            </a:cxn>
                            <a:cxn ang="0">
                              <a:pos x="278391" y="578485"/>
                            </a:cxn>
                            <a:cxn ang="0">
                              <a:pos x="126867" y="468397"/>
                            </a:cxn>
                            <a:cxn ang="0">
                              <a:pos x="1436604" y="126868"/>
                            </a:cxn>
                            <a:cxn ang="0">
                              <a:pos x="1588128" y="236955"/>
                            </a:cxn>
                            <a:cxn ang="0">
                              <a:pos x="1478039" y="388480"/>
                            </a:cxn>
                            <a:cxn ang="0">
                              <a:pos x="1326516" y="278391"/>
                            </a:cxn>
                            <a:cxn ang="0">
                              <a:pos x="468397" y="126868"/>
                            </a:cxn>
                            <a:cxn ang="0">
                              <a:pos x="578484" y="278391"/>
                            </a:cxn>
                            <a:cxn ang="0">
                              <a:pos x="426961" y="388480"/>
                            </a:cxn>
                            <a:cxn ang="0">
                              <a:pos x="316872" y="236955"/>
                            </a:cxn>
                            <a:cxn ang="0">
                              <a:pos x="1157775" y="17680"/>
                            </a:cxn>
                            <a:cxn ang="0">
                              <a:pos x="1335902" y="75557"/>
                            </a:cxn>
                            <a:cxn ang="0">
                              <a:pos x="1278025" y="253683"/>
                            </a:cxn>
                            <a:cxn ang="0">
                              <a:pos x="1099898" y="195807"/>
                            </a:cxn>
                            <a:cxn ang="0">
                              <a:pos x="747225" y="17680"/>
                            </a:cxn>
                            <a:cxn ang="0">
                              <a:pos x="805102" y="195807"/>
                            </a:cxn>
                            <a:cxn ang="0">
                              <a:pos x="626975" y="253683"/>
                            </a:cxn>
                            <a:cxn ang="0">
                              <a:pos x="569098" y="75557"/>
                            </a:cxn>
                            <a:cxn ang="0">
                              <a:pos x="858853" y="0"/>
                            </a:cxn>
                            <a:cxn ang="0">
                              <a:pos x="1046147" y="0"/>
                            </a:cxn>
                            <a:cxn ang="0">
                              <a:pos x="1046147" y="187293"/>
                            </a:cxn>
                            <a:cxn ang="0">
                              <a:pos x="858853" y="187293"/>
                            </a:cxn>
                          </a:cxnLst>
                          <a:pathLst>
                            <a:path fill="norm" h="2197224" w="2197224" stroke="1">
                              <a:moveTo>
                                <a:pt x="990600" y="1981200"/>
                              </a:moveTo>
                              <a:lnTo>
                                <a:pt x="1206624" y="1981200"/>
                              </a:lnTo>
                              <a:lnTo>
                                <a:pt x="1206624" y="2197224"/>
                              </a:lnTo>
                              <a:lnTo>
                                <a:pt x="990600" y="2197224"/>
                              </a:lnTo>
                              <a:lnTo>
                                <a:pt x="990600" y="1981200"/>
                              </a:lnTo>
                              <a:close/>
                              <a:moveTo>
                                <a:pt x="1474072" y="1904626"/>
                              </a:moveTo>
                              <a:lnTo>
                                <a:pt x="1540827" y="2110077"/>
                              </a:lnTo>
                              <a:lnTo>
                                <a:pt x="1335376" y="2176832"/>
                              </a:lnTo>
                              <a:lnTo>
                                <a:pt x="1268621" y="1971381"/>
                              </a:lnTo>
                              <a:lnTo>
                                <a:pt x="1474072" y="1904626"/>
                              </a:lnTo>
                              <a:close/>
                              <a:moveTo>
                                <a:pt x="723152" y="1904626"/>
                              </a:moveTo>
                              <a:lnTo>
                                <a:pt x="928603" y="1971381"/>
                              </a:lnTo>
                              <a:lnTo>
                                <a:pt x="861848" y="2176832"/>
                              </a:lnTo>
                              <a:lnTo>
                                <a:pt x="656397" y="2110077"/>
                              </a:lnTo>
                              <a:lnTo>
                                <a:pt x="723152" y="1904626"/>
                              </a:lnTo>
                              <a:close/>
                              <a:moveTo>
                                <a:pt x="1704768" y="1749153"/>
                              </a:moveTo>
                              <a:lnTo>
                                <a:pt x="1831744" y="1923920"/>
                              </a:lnTo>
                              <a:lnTo>
                                <a:pt x="1656977" y="2050896"/>
                              </a:lnTo>
                              <a:lnTo>
                                <a:pt x="1530001" y="1876129"/>
                              </a:lnTo>
                              <a:lnTo>
                                <a:pt x="1704768" y="1749153"/>
                              </a:lnTo>
                              <a:close/>
                              <a:moveTo>
                                <a:pt x="492456" y="1749153"/>
                              </a:moveTo>
                              <a:lnTo>
                                <a:pt x="667223" y="1876129"/>
                              </a:lnTo>
                              <a:lnTo>
                                <a:pt x="540248" y="2050896"/>
                              </a:lnTo>
                              <a:lnTo>
                                <a:pt x="365480" y="1923920"/>
                              </a:lnTo>
                              <a:lnTo>
                                <a:pt x="492456" y="1749153"/>
                              </a:lnTo>
                              <a:close/>
                              <a:moveTo>
                                <a:pt x="1876129" y="1530001"/>
                              </a:moveTo>
                              <a:lnTo>
                                <a:pt x="2050896" y="1656977"/>
                              </a:lnTo>
                              <a:lnTo>
                                <a:pt x="1923920" y="1831744"/>
                              </a:lnTo>
                              <a:lnTo>
                                <a:pt x="1749153" y="1704768"/>
                              </a:lnTo>
                              <a:lnTo>
                                <a:pt x="1876129" y="1530001"/>
                              </a:lnTo>
                              <a:close/>
                              <a:moveTo>
                                <a:pt x="321096" y="1530001"/>
                              </a:moveTo>
                              <a:lnTo>
                                <a:pt x="448071" y="1704768"/>
                              </a:lnTo>
                              <a:lnTo>
                                <a:pt x="273304" y="1831744"/>
                              </a:lnTo>
                              <a:lnTo>
                                <a:pt x="146328" y="1656977"/>
                              </a:lnTo>
                              <a:lnTo>
                                <a:pt x="321096" y="1530001"/>
                              </a:lnTo>
                              <a:close/>
                              <a:moveTo>
                                <a:pt x="1971381" y="1268621"/>
                              </a:moveTo>
                              <a:lnTo>
                                <a:pt x="2176832" y="1335376"/>
                              </a:lnTo>
                              <a:lnTo>
                                <a:pt x="2110077" y="1540827"/>
                              </a:lnTo>
                              <a:lnTo>
                                <a:pt x="1904626" y="1474072"/>
                              </a:lnTo>
                              <a:lnTo>
                                <a:pt x="1971381" y="1268621"/>
                              </a:lnTo>
                              <a:close/>
                              <a:moveTo>
                                <a:pt x="225843" y="1268621"/>
                              </a:moveTo>
                              <a:lnTo>
                                <a:pt x="292598" y="1474072"/>
                              </a:lnTo>
                              <a:lnTo>
                                <a:pt x="87147" y="1540827"/>
                              </a:lnTo>
                              <a:lnTo>
                                <a:pt x="20392" y="1335376"/>
                              </a:lnTo>
                              <a:lnTo>
                                <a:pt x="225843" y="1268621"/>
                              </a:lnTo>
                              <a:close/>
                              <a:moveTo>
                                <a:pt x="1981200" y="990600"/>
                              </a:moveTo>
                              <a:lnTo>
                                <a:pt x="2197224" y="990600"/>
                              </a:lnTo>
                              <a:lnTo>
                                <a:pt x="2197224" y="1206624"/>
                              </a:lnTo>
                              <a:lnTo>
                                <a:pt x="1981200" y="1206624"/>
                              </a:lnTo>
                              <a:lnTo>
                                <a:pt x="1981200" y="990600"/>
                              </a:lnTo>
                              <a:close/>
                              <a:moveTo>
                                <a:pt x="0" y="990600"/>
                              </a:moveTo>
                              <a:lnTo>
                                <a:pt x="216024" y="990600"/>
                              </a:lnTo>
                              <a:lnTo>
                                <a:pt x="216024" y="1206624"/>
                              </a:lnTo>
                              <a:lnTo>
                                <a:pt x="0" y="1206624"/>
                              </a:lnTo>
                              <a:lnTo>
                                <a:pt x="0" y="990600"/>
                              </a:lnTo>
                              <a:close/>
                              <a:moveTo>
                                <a:pt x="2110077" y="656397"/>
                              </a:moveTo>
                              <a:lnTo>
                                <a:pt x="2176832" y="861848"/>
                              </a:lnTo>
                              <a:lnTo>
                                <a:pt x="1971381" y="928603"/>
                              </a:lnTo>
                              <a:lnTo>
                                <a:pt x="1904626" y="723152"/>
                              </a:lnTo>
                              <a:lnTo>
                                <a:pt x="2110077" y="656397"/>
                              </a:lnTo>
                              <a:close/>
                              <a:moveTo>
                                <a:pt x="87147" y="656397"/>
                              </a:moveTo>
                              <a:lnTo>
                                <a:pt x="292598" y="723152"/>
                              </a:lnTo>
                              <a:lnTo>
                                <a:pt x="225843" y="928603"/>
                              </a:lnTo>
                              <a:lnTo>
                                <a:pt x="20392" y="861848"/>
                              </a:lnTo>
                              <a:lnTo>
                                <a:pt x="87147" y="656397"/>
                              </a:lnTo>
                              <a:close/>
                              <a:moveTo>
                                <a:pt x="1923920" y="365481"/>
                              </a:moveTo>
                              <a:lnTo>
                                <a:pt x="2050896" y="540248"/>
                              </a:lnTo>
                              <a:lnTo>
                                <a:pt x="1876129" y="667224"/>
                              </a:lnTo>
                              <a:lnTo>
                                <a:pt x="1749153" y="492456"/>
                              </a:lnTo>
                              <a:lnTo>
                                <a:pt x="1923920" y="365481"/>
                              </a:lnTo>
                              <a:close/>
                              <a:moveTo>
                                <a:pt x="273304" y="365481"/>
                              </a:moveTo>
                              <a:lnTo>
                                <a:pt x="448071" y="492456"/>
                              </a:lnTo>
                              <a:lnTo>
                                <a:pt x="321096" y="667224"/>
                              </a:lnTo>
                              <a:lnTo>
                                <a:pt x="146328" y="540248"/>
                              </a:lnTo>
                              <a:lnTo>
                                <a:pt x="273304" y="365481"/>
                              </a:lnTo>
                              <a:close/>
                              <a:moveTo>
                                <a:pt x="1656977" y="146329"/>
                              </a:moveTo>
                              <a:lnTo>
                                <a:pt x="1831744" y="273304"/>
                              </a:lnTo>
                              <a:lnTo>
                                <a:pt x="1704768" y="448072"/>
                              </a:lnTo>
                              <a:lnTo>
                                <a:pt x="1530001" y="321096"/>
                              </a:lnTo>
                              <a:lnTo>
                                <a:pt x="1656977" y="146329"/>
                              </a:lnTo>
                              <a:close/>
                              <a:moveTo>
                                <a:pt x="540248" y="146329"/>
                              </a:moveTo>
                              <a:lnTo>
                                <a:pt x="667223" y="321096"/>
                              </a:lnTo>
                              <a:lnTo>
                                <a:pt x="492456" y="448072"/>
                              </a:lnTo>
                              <a:lnTo>
                                <a:pt x="365480" y="273304"/>
                              </a:lnTo>
                              <a:lnTo>
                                <a:pt x="540248" y="146329"/>
                              </a:lnTo>
                              <a:close/>
                              <a:moveTo>
                                <a:pt x="1335376" y="20392"/>
                              </a:moveTo>
                              <a:lnTo>
                                <a:pt x="1540827" y="87147"/>
                              </a:lnTo>
                              <a:lnTo>
                                <a:pt x="1474072" y="292598"/>
                              </a:lnTo>
                              <a:lnTo>
                                <a:pt x="1268621" y="225843"/>
                              </a:lnTo>
                              <a:lnTo>
                                <a:pt x="1335376" y="20392"/>
                              </a:lnTo>
                              <a:close/>
                              <a:moveTo>
                                <a:pt x="861848" y="20392"/>
                              </a:moveTo>
                              <a:lnTo>
                                <a:pt x="928603" y="225843"/>
                              </a:lnTo>
                              <a:lnTo>
                                <a:pt x="723152" y="292598"/>
                              </a:lnTo>
                              <a:lnTo>
                                <a:pt x="656397" y="87147"/>
                              </a:lnTo>
                              <a:lnTo>
                                <a:pt x="861848" y="20392"/>
                              </a:lnTo>
                              <a:close/>
                              <a:moveTo>
                                <a:pt x="990600" y="0"/>
                              </a:moveTo>
                              <a:lnTo>
                                <a:pt x="1206624" y="0"/>
                              </a:lnTo>
                              <a:lnTo>
                                <a:pt x="1206624" y="216024"/>
                              </a:lnTo>
                              <a:lnTo>
                                <a:pt x="990600" y="216024"/>
                              </a:lnTo>
                              <a:lnTo>
                                <a:pt x="990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99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花边圆形8 302" o:spid="_x0000_s1032" style="width:31.7pt;height:30.65pt;margin-top:861.85pt;margin-left:538.7pt;flip:x y;mso-height-relative:page;mso-width-relative:page;position:absolute;v-text-anchor:middle;z-index:251671552" coordsize="2197224,2197224" o:spt="100" adj="-11796480,,5400" path="m990600,1981200l1206624,1981200,1206624,2197224,990600,2197224,990600,1981200xm1474072,1904626l1540827,2110077,1335376,2176832,1268621,1971381,1474072,1904626xm723152,1904626l928603,1971381,861848,2176832,656397,2110077,723152,1904626xm1704768,1749153l1831744,1923920,1656977,2050896,1530001,1876129,1704768,1749153xm492456,1749153l667223,1876129,540248,2050896,365480,1923920,492456,1749153xm1876129,1530001l2050896,1656977,1923920,1831744,1749153,1704768,1876129,1530001xm321096,1530001l448071,1704768,273304,1831744,146328,1656977,321096,1530001xm1971381,1268621l2176832,1335376,2110077,1540827,1904626,1474072,1971381,1268621xm225843,1268621l292598,1474072,87147,1540827,20392,1335376,225843,1268621xm1981200,990600l2197224,990600,2197224,1206624,1981200,1206624,1981200,990600xm,990600l216024,990600,216024,1206624,,1206624,,990600xm2110077,656397l2176832,861848,1971381,928603,1904626,723152,2110077,656397xm87147,656397l292598,723152,225843,928603,20392,861848,87147,656397xm1923920,365481l2050896,540248,1876129,667224,1749153,492456,1923920,365481xm273304,365481l448071,492456,321096,667224,146328,540248,273304,365481xm1656977,146329l1831744,273304,1704768,448072,1530001,321096,1656977,146329xm540248,146329l667223,321096,492456,448072,365480,273304,540248,146329xm1335376,20392l1540827,87147,1474072,292598,1268621,225843,1335376,20392xm861848,20392l928603,225843,723152,292598,656397,87147,861848,20392xm990600,l1206624,,1206624,216024,990600,216024,990600,xe" filled="t" fillcolor="#f99" stroked="f">
                <v:stroke joinstyle="miter"/>
                <v:path o:connecttype="custom" o:connectlocs="858853,1717707;1046147,1717707;1046147,1905000;858853,1905000;1278025,1651317;1335902,1829443;1157775,1887320;1099898,1709193;626975,1651317;805102,1709193;747225,1887320;569098,1829443;1478039,1516521;1588128,1668045;1436604,1778133;1326516,1626610;426961,1516521;578484,1626610;468397,1778133;316872,1668045;1626610,1326516;1778133,1436604;1668045,1588128;1516521,1478039;278391,1326516;388479,1478039;236955,1588128;126867,1436604;1709193,1099898;1887320,1157775;1829443,1335902;1651317,1278025;195807,1099898;253683,1278025;75557,1335902;17680,1157775;1717707,858853;1905000,858853;1905000,1046147;1717707,1046147;0,858853;187293,858853;187293,1046147;0,1046147;1829443,569098;1887320,747225;1709193,805102;1651317,626975;75557,569098;253683,626975;195807,805102;17680,747225;1668045,316873;1778133,468397;1626610,578485;1516521,426961;236955,316873;388479,426961;278391,578485;126867,468397;1436604,126868;1588128,236955;1478039,388480;1326516,278391;468397,126868;578484,278391;426961,388480;316872,236955;1157775,17680;1335902,75557;1278025,253683;1099898,195807;747225,17680;805102,195807;626975,253683;569098,75557;858853,0;1046147,0;1046147,187293;858853,187293" o:connectangles="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ragraph">
                  <wp:posOffset>11193145</wp:posOffset>
                </wp:positionV>
                <wp:extent cx="3358515" cy="443865"/>
                <wp:effectExtent l="0" t="635" r="13335" b="0"/>
                <wp:wrapNone/>
                <wp:docPr id="55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0800000">
                          <a:off x="0" y="0"/>
                          <a:ext cx="3358515" cy="443865"/>
                          <a:chOff x="0" y="0"/>
                          <a:chExt cx="7237" cy="956"/>
                        </a:xfrm>
                      </wpg:grpSpPr>
                      <wpg:grpSp>
                        <wpg:cNvPr id="42" name="组合 132"/>
                        <wpg:cNvGrpSpPr/>
                        <wpg:grpSpPr>
                          <a:xfrm>
                            <a:off x="5333" y="28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39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40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41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46" name="组合 132"/>
                        <wpg:cNvGrpSpPr/>
                        <wpg:grpSpPr>
                          <a:xfrm>
                            <a:off x="3556" y="13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43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44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45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50" name="组合 132"/>
                        <wpg:cNvGrpSpPr/>
                        <wpg:grpSpPr>
                          <a:xfrm>
                            <a:off x="1773" y="16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47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48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49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54" name="组合 132"/>
                        <wpg:cNvGrpSpPr/>
                        <wpg:grpSpPr>
                          <a:xfrm>
                            <a:off x="0" y="0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51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52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53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7" o:spid="_x0000_s1033" style="width:264.45pt;height:34.95pt;margin-top:881.35pt;margin-left:56.8pt;mso-height-relative:page;mso-width-relative:page;position:absolute;rotation:180;z-index:251665408" coordsize="7237,956">
                <o:lock v:ext="edit" aspectratio="f"/>
                <v:group id="组合 132" o:spid="_x0000_s1034" style="width:1904;height:929;left:5333;position:absolute;top:28" coordsize="1904,929">
                  <o:lock v:ext="edit" aspectratio="f"/>
                  <v:shape id="空心弧 128" o:spid="_x0000_s1035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36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37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38" style="width:1904;height:929;left:3556;position:absolute;top:13" coordsize="1904,929">
                  <o:lock v:ext="edit" aspectratio="f"/>
                  <v:shape id="空心弧 128" o:spid="_x0000_s1039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40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41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42" style="width:1904;height:929;left:1773;position:absolute;top:16" coordsize="1904,929">
                  <o:lock v:ext="edit" aspectratio="f"/>
                  <v:shape id="空心弧 128" o:spid="_x0000_s1043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44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45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46" style="width:1904;height:929;position:absolute" coordsize="1904,929">
                  <o:lock v:ext="edit" aspectratio="f"/>
                  <v:shape id="空心弧 128" o:spid="_x0000_s1047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48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49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10888345</wp:posOffset>
                </wp:positionV>
                <wp:extent cx="3358515" cy="443865"/>
                <wp:effectExtent l="0" t="635" r="13335" b="0"/>
                <wp:wrapNone/>
                <wp:docPr id="21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0800000">
                          <a:off x="0" y="0"/>
                          <a:ext cx="3358515" cy="443865"/>
                          <a:chOff x="0" y="0"/>
                          <a:chExt cx="7237" cy="956"/>
                        </a:xfrm>
                      </wpg:grpSpPr>
                      <wpg:grpSp>
                        <wpg:cNvPr id="8" name="组合 132"/>
                        <wpg:cNvGrpSpPr/>
                        <wpg:grpSpPr>
                          <a:xfrm>
                            <a:off x="5333" y="28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5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6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7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12" name="组合 132"/>
                        <wpg:cNvGrpSpPr/>
                        <wpg:grpSpPr>
                          <a:xfrm>
                            <a:off x="3556" y="13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9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10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11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16" name="组合 132"/>
                        <wpg:cNvGrpSpPr/>
                        <wpg:grpSpPr>
                          <a:xfrm>
                            <a:off x="1773" y="16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13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14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15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20" name="组合 132"/>
                        <wpg:cNvGrpSpPr/>
                        <wpg:grpSpPr>
                          <a:xfrm>
                            <a:off x="0" y="0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17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18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19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7" o:spid="_x0000_s1050" style="width:264.45pt;height:34.95pt;margin-top:857.35pt;margin-left:32.8pt;mso-height-relative:page;mso-width-relative:page;position:absolute;rotation:180;z-index:251661312" coordsize="7237,956">
                <o:lock v:ext="edit" aspectratio="f"/>
                <v:group id="组合 132" o:spid="_x0000_s1051" style="width:1904;height:929;left:5333;position:absolute;top:28" coordsize="1904,929">
                  <o:lock v:ext="edit" aspectratio="f"/>
                  <v:shape id="空心弧 128" o:spid="_x0000_s1052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53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54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55" style="width:1904;height:929;left:3556;position:absolute;top:13" coordsize="1904,929">
                  <o:lock v:ext="edit" aspectratio="f"/>
                  <v:shape id="空心弧 128" o:spid="_x0000_s1056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57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58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59" style="width:1904;height:929;left:1773;position:absolute;top:16" coordsize="1904,929">
                  <o:lock v:ext="edit" aspectratio="f"/>
                  <v:shape id="空心弧 128" o:spid="_x0000_s1060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61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62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63" style="width:1904;height:929;position:absolute" coordsize="1904,929">
                  <o:lock v:ext="edit" aspectratio="f"/>
                  <v:shape id="空心弧 128" o:spid="_x0000_s1064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65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66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11040745</wp:posOffset>
                </wp:positionV>
                <wp:extent cx="3358515" cy="443865"/>
                <wp:effectExtent l="0" t="635" r="13335" b="0"/>
                <wp:wrapNone/>
                <wp:docPr id="38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0800000">
                          <a:off x="0" y="0"/>
                          <a:ext cx="3358515" cy="443865"/>
                          <a:chOff x="0" y="0"/>
                          <a:chExt cx="7237" cy="956"/>
                        </a:xfrm>
                      </wpg:grpSpPr>
                      <wpg:grpSp>
                        <wpg:cNvPr id="25" name="组合 132"/>
                        <wpg:cNvGrpSpPr/>
                        <wpg:grpSpPr>
                          <a:xfrm>
                            <a:off x="5333" y="28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22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23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24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29" name="组合 132"/>
                        <wpg:cNvGrpSpPr/>
                        <wpg:grpSpPr>
                          <a:xfrm>
                            <a:off x="3556" y="13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26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27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28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33" name="组合 132"/>
                        <wpg:cNvGrpSpPr/>
                        <wpg:grpSpPr>
                          <a:xfrm>
                            <a:off x="1773" y="16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30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31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32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37" name="组合 132"/>
                        <wpg:cNvGrpSpPr/>
                        <wpg:grpSpPr>
                          <a:xfrm>
                            <a:off x="0" y="0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34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35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36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7" o:spid="_x0000_s1067" style="width:264.45pt;height:34.95pt;margin-top:869.35pt;margin-left:44.8pt;mso-height-relative:page;mso-width-relative:page;position:absolute;rotation:180;z-index:251663360" coordsize="7237,956">
                <o:lock v:ext="edit" aspectratio="f"/>
                <v:group id="组合 132" o:spid="_x0000_s1068" style="width:1904;height:929;left:5333;position:absolute;top:28" coordsize="1904,929">
                  <o:lock v:ext="edit" aspectratio="f"/>
                  <v:shape id="空心弧 128" o:spid="_x0000_s1069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70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71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72" style="width:1904;height:929;left:3556;position:absolute;top:13" coordsize="1904,929">
                  <o:lock v:ext="edit" aspectratio="f"/>
                  <v:shape id="空心弧 128" o:spid="_x0000_s1073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74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75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76" style="width:1904;height:929;left:1773;position:absolute;top:16" coordsize="1904,929">
                  <o:lock v:ext="edit" aspectratio="f"/>
                  <v:shape id="空心弧 128" o:spid="_x0000_s1077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78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79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80" style="width:1904;height:929;position:absolute" coordsize="1904,929">
                  <o:lock v:ext="edit" aspectratio="f"/>
                  <v:shape id="空心弧 128" o:spid="_x0000_s1081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82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83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11345545</wp:posOffset>
                </wp:positionV>
                <wp:extent cx="3358515" cy="443865"/>
                <wp:effectExtent l="0" t="635" r="13335" b="0"/>
                <wp:wrapNone/>
                <wp:docPr id="72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0800000">
                          <a:off x="0" y="0"/>
                          <a:ext cx="3358515" cy="443865"/>
                          <a:chOff x="0" y="0"/>
                          <a:chExt cx="7237" cy="956"/>
                        </a:xfrm>
                      </wpg:grpSpPr>
                      <wpg:grpSp>
                        <wpg:cNvPr id="59" name="组合 132"/>
                        <wpg:cNvGrpSpPr/>
                        <wpg:grpSpPr>
                          <a:xfrm>
                            <a:off x="5333" y="28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56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57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58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63" name="组合 132"/>
                        <wpg:cNvGrpSpPr/>
                        <wpg:grpSpPr>
                          <a:xfrm>
                            <a:off x="3556" y="13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60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61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62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67" name="组合 132"/>
                        <wpg:cNvGrpSpPr/>
                        <wpg:grpSpPr>
                          <a:xfrm>
                            <a:off x="1773" y="16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64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65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66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71" name="组合 132"/>
                        <wpg:cNvGrpSpPr/>
                        <wpg:grpSpPr>
                          <a:xfrm>
                            <a:off x="0" y="0"/>
                            <a:ext cx="1904" cy="929"/>
                            <a:chOff x="0" y="0"/>
                            <a:chExt cx="1904" cy="929"/>
                          </a:xfrm>
                        </wpg:grpSpPr>
                        <wps:wsp xmlns:wps="http://schemas.microsoft.com/office/word/2010/wordprocessingShape">
                          <wps:cNvPr id="68" name="空心弧 128"/>
                          <wps:cNvSpPr/>
                          <wps:spPr>
                            <a:xfrm rot="10860000">
                              <a:off x="1184" y="15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69" name="空心弧 128"/>
                          <wps:cNvSpPr/>
                          <wps:spPr>
                            <a:xfrm rot="10860000">
                              <a:off x="597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  <wps:wsp xmlns:wps="http://schemas.microsoft.com/office/word/2010/wordprocessingShape">
                          <wps:cNvPr id="70" name="空心弧 128"/>
                          <wps:cNvSpPr/>
                          <wps:spPr>
                            <a:xfrm rot="10860000">
                              <a:off x="0" y="0"/>
                              <a:ext cx="720" cy="91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952500"/>
                                </a:cxn>
                                <a:cxn ang="0">
                                  <a:pos x="952500" y="0"/>
                                </a:cxn>
                                <a:cxn ang="0">
                                  <a:pos x="1905000" y="952500"/>
                                </a:cxn>
                                <a:cxn ang="0">
                                  <a:pos x="1579950" y="952500"/>
                                </a:cxn>
                                <a:cxn ang="0">
                                  <a:pos x="952500" y="325050"/>
                                </a:cxn>
                                <a:cxn ang="0">
                                  <a:pos x="325050" y="952500"/>
                                </a:cxn>
                                <a:cxn ang="0">
                                  <a:pos x="0" y="952500"/>
                                </a:cxn>
                              </a:cxnLst>
                              <a:pathLst>
                                <a:path fill="norm" h="1905000" w="1905000" stroke="1">
                                  <a:moveTo>
                                    <a:pt x="0" y="952500"/>
                                  </a:moveTo>
                                  <a:cubicBezTo>
                                    <a:pt x="0" y="426449"/>
                                    <a:pt x="426449" y="0"/>
                                    <a:pt x="952500" y="0"/>
                                  </a:cubicBezTo>
                                  <a:cubicBezTo>
                                    <a:pt x="1478551" y="0"/>
                                    <a:pt x="1905000" y="426449"/>
                                    <a:pt x="1905000" y="952500"/>
                                  </a:cubicBezTo>
                                  <a:lnTo>
                                    <a:pt x="1579950" y="952500"/>
                                  </a:lnTo>
                                  <a:cubicBezTo>
                                    <a:pt x="1579950" y="605969"/>
                                    <a:pt x="1299031" y="325050"/>
                                    <a:pt x="952500" y="325050"/>
                                  </a:cubicBezTo>
                                  <a:cubicBezTo>
                                    <a:pt x="605969" y="325050"/>
                                    <a:pt x="325050" y="605969"/>
                                    <a:pt x="325050" y="952500"/>
                                  </a:cubicBezTo>
                                  <a:lnTo>
                                    <a:pt x="0" y="952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366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7" o:spid="_x0000_s1084" style="width:264.45pt;height:34.95pt;margin-top:893.35pt;margin-left:68.8pt;mso-height-relative:page;mso-width-relative:page;position:absolute;rotation:180;z-index:251667456" coordsize="7237,956">
                <o:lock v:ext="edit" aspectratio="f"/>
                <v:group id="组合 132" o:spid="_x0000_s1085" style="width:1904;height:929;left:5333;position:absolute;top:28" coordsize="1904,929">
                  <o:lock v:ext="edit" aspectratio="f"/>
                  <v:shape id="空心弧 128" o:spid="_x0000_s1086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87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88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89" style="width:1904;height:929;left:3556;position:absolute;top:13" coordsize="1904,929">
                  <o:lock v:ext="edit" aspectratio="f"/>
                  <v:shape id="空心弧 128" o:spid="_x0000_s1090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91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92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93" style="width:1904;height:929;left:1773;position:absolute;top:16" coordsize="1904,929">
                  <o:lock v:ext="edit" aspectratio="f"/>
                  <v:shape id="空心弧 128" o:spid="_x0000_s1094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95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96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  <v:group id="组合 132" o:spid="_x0000_s1097" style="width:1904;height:929;position:absolute" coordsize="1904,929">
                  <o:lock v:ext="edit" aspectratio="f"/>
                  <v:shape id="空心弧 128" o:spid="_x0000_s1098" style="width:720;height:915;left:1184;position:absolute;rotation:-179;top:15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099" style="width:720;height:915;left:597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  <v:shape id="空心弧 128" o:spid="_x0000_s1100" style="width:720;height:915;position:absolute;rotation:-179;v-text-anchor:middle" coordsize="1905000,1905000" o:spt="100" adj="-11796480,,5400" path="m,952500c,426449,426449,,952500,c1478551,,1905000,426449,1905000,952500l1579950,952500c1579950,605969,1299031,325050,952500,325050c605969,325050,325050,605969,325050,952500l,952500xe" filled="t" fillcolor="#036" stroked="f">
                    <v:stroke joinstyle="miter"/>
                    <v:path o:connecttype="custom" o:connectlocs="0,952500;952500,0;1905000,952500;1579950,952500;952500,325050;325050,952500;0,952500" o:connectangles="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isplayBackgroundShape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5C693E"/>
    <w:rsid w:val="00671FB5"/>
    <w:rsid w:val="0E8E3B6F"/>
    <w:rsid w:val="10B35A73"/>
    <w:rsid w:val="123F687E"/>
    <w:rsid w:val="149A4DD5"/>
    <w:rsid w:val="14B12F00"/>
    <w:rsid w:val="1C7F0985"/>
    <w:rsid w:val="208E76A5"/>
    <w:rsid w:val="261D6994"/>
    <w:rsid w:val="2663040D"/>
    <w:rsid w:val="275F37DF"/>
    <w:rsid w:val="281C7D57"/>
    <w:rsid w:val="2BB77349"/>
    <w:rsid w:val="2E5C693E"/>
    <w:rsid w:val="325A5FFD"/>
    <w:rsid w:val="346A0E82"/>
    <w:rsid w:val="3BA932EE"/>
    <w:rsid w:val="3F936143"/>
    <w:rsid w:val="412368EE"/>
    <w:rsid w:val="43652320"/>
    <w:rsid w:val="472821B6"/>
    <w:rsid w:val="49CE07EF"/>
    <w:rsid w:val="49FB5C72"/>
    <w:rsid w:val="52851A89"/>
    <w:rsid w:val="57E06216"/>
    <w:rsid w:val="58A81890"/>
    <w:rsid w:val="5A5D71D1"/>
    <w:rsid w:val="5BA80EF2"/>
    <w:rsid w:val="621351F3"/>
    <w:rsid w:val="63B526FD"/>
    <w:rsid w:val="696370F4"/>
    <w:rsid w:val="6D9B0564"/>
    <w:rsid w:val="6F767374"/>
    <w:rsid w:val="75CE76D3"/>
    <w:rsid w:val="787C5812"/>
    <w:rsid w:val="79FA77AD"/>
    <w:rsid w:val="7FA347F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qFormat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8165;&#26032;&#27700;&#24425;&#21019;&#24847;&#31616;&#21382;&#27169;&#26495;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清新水彩创意简历模板.doc</Template>
  <TotalTime>0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51简历模板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1</cp:revision>
  <dcterms:created xsi:type="dcterms:W3CDTF">2017-09-14T03:54:00Z</dcterms:created>
  <dcterms:modified xsi:type="dcterms:W3CDTF">2017-10-10T15:04:41Z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