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D951DF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-1153795</wp:posOffset>
            </wp:positionH>
            <wp:positionV relativeFrom="paragraph">
              <wp:posOffset>-937895</wp:posOffset>
            </wp:positionV>
            <wp:extent cx="7573010" cy="10712450"/>
            <wp:effectExtent l="0" t="0" r="8890" b="12700"/>
            <wp:wrapNone/>
            <wp:docPr id="163" name="图片 163" descr="C:\Users\S\Desktop\图片23.png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C:\Users\S\Desktop\图片23.png图片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1028065</wp:posOffset>
            </wp:positionV>
            <wp:extent cx="5095875" cy="972185"/>
            <wp:effectExtent l="0" t="0" r="0" b="0"/>
            <wp:wrapNone/>
            <wp:docPr id="2" name="图片 2" descr="C:\Users\S\Desktop\英语文字.png英语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\Desktop\英语文字.png英语文字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2043430</wp:posOffset>
            </wp:positionV>
            <wp:extent cx="5193665" cy="1536065"/>
            <wp:effectExtent l="0" t="0" r="0" b="0"/>
            <wp:wrapNone/>
            <wp:docPr id="3" name="图片 3" descr="求职简历 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求职简历 文字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Placeholder 4" o:spid="_x0000_s1025" type="#_x0000_t202" style="width:482.3pt;height:52.25pt;margin-top:643.6pt;margin-left:-37.6pt;position:absolute;z-index:251660288" filled="f" stroked="f">
            <v:textbox style="mso-fit-shape-to-text:t">
              <w:txbxContent>
                <w:p w:rsidR="00D951DF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Century Gothic" w:eastAsia="微软雅黑" w:hAnsi="微软雅黑" w:cstheme="minorBidi" w:hint="eastAsia"/>
                      <w:color w:val="0E0103"/>
                      <w:kern w:val="24"/>
                      <w:sz w:val="36"/>
                      <w:szCs w:val="36"/>
                    </w:rPr>
                    <w:t>求职意向：人事专员</w:t>
                  </w:r>
                </w:p>
                <w:p w:rsidR="00D951DF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Century Gothic" w:eastAsia="微软雅黑" w:hAnsi="微软雅黑" w:cstheme="minorBidi" w:hint="eastAsia"/>
                      <w:color w:val="0E0103"/>
                      <w:kern w:val="24"/>
                      <w:sz w:val="36"/>
                      <w:szCs w:val="36"/>
                    </w:rPr>
                    <w:t>联系电话：</w:t>
                  </w:r>
                  <w:r w:rsidR="00AA6560">
                    <w:rPr>
                      <w:rFonts w:ascii="Century Gothic" w:eastAsia="微软雅黑" w:hAnsi="Century Gothic" w:cstheme="minorBidi" w:hint="eastAsia"/>
                      <w:color w:val="0E0103"/>
                      <w:kern w:val="24"/>
                      <w:sz w:val="36"/>
                      <w:szCs w:val="36"/>
                    </w:rPr>
                    <w:t>XXXXX</w:t>
                  </w:r>
                </w:p>
              </w:txbxContent>
            </v:textbox>
          </v:shape>
        </w:pict>
      </w:r>
      <w:r>
        <w:pict>
          <v:shape id="Text Placeholder 2" o:spid="_x0000_s1026" type="#_x0000_t202" style="width:482.3pt;height:37.8pt;margin-top:581.6pt;margin-left:-32.9pt;position:absolute;z-index:251659264" filled="f" stroked="f">
            <v:textbox style="mso-fit-shape-to-text:t">
              <w:txbxContent>
                <w:p w:rsidR="00D951DF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Century Gothic" w:eastAsia="微软雅黑" w:hAnsi="微软雅黑" w:cstheme="minorBidi" w:hint="eastAsia"/>
                      <w:color w:val="0E0103"/>
                      <w:kern w:val="24"/>
                      <w:sz w:val="56"/>
                      <w:szCs w:val="56"/>
                    </w:rPr>
                    <w:t>xxx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</w:t>
      </w:r>
      <w:bookmarkStart w:id="0" w:name="_GoBack"/>
      <w:bookmarkEnd w:id="0"/>
    </w:p>
    <w:sectPr w:rsidSect="00D95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 Unicode MS"/>
    <w:charset w:val="00"/>
    <w:family w:val="swiss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0EC1DA0"/>
    <w:rsid w:val="00076CD7"/>
    <w:rsid w:val="00091EC7"/>
    <w:rsid w:val="00382C5D"/>
    <w:rsid w:val="00474F1E"/>
    <w:rsid w:val="005B1958"/>
    <w:rsid w:val="00AA6560"/>
    <w:rsid w:val="00BC0772"/>
    <w:rsid w:val="00C30959"/>
    <w:rsid w:val="00CC413E"/>
    <w:rsid w:val="00D951DF"/>
    <w:rsid w:val="00F05E22"/>
    <w:rsid w:val="00F61251"/>
    <w:rsid w:val="2B0B2A7D"/>
    <w:rsid w:val="3C4A495B"/>
    <w:rsid w:val="491B4926"/>
    <w:rsid w:val="60EC1DA0"/>
    <w:rsid w:val="655B3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1DF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951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rsid w:val="00D951DF"/>
    <w:pPr>
      <w:ind w:firstLine="420" w:firstLineChars="200"/>
    </w:pPr>
  </w:style>
  <w:style w:type="paragraph" w:styleId="Header">
    <w:name w:val="header"/>
    <w:basedOn w:val="Normal"/>
    <w:link w:val="Char"/>
    <w:uiPriority w:val="99"/>
    <w:semiHidden/>
    <w:unhideWhenUsed/>
    <w:rsid w:val="00AA6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rsid w:val="00AA6560"/>
    <w:rPr>
      <w:kern w:val="2"/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AA6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AA656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1616;&#21382;&#23553;&#38754;+&#31616;&#21382;+&#33258;&#33616;&#20449;+&#23553;&#24213;&#27714;&#32844;&#31616;&#21382;139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【简历套装】简历封面+简历+自荐信+封底求职简历139</Template>
  <TotalTime>0</TotalTime>
  <Pages>1</Pages>
  <Words>1</Words>
  <Characters>6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3</cp:revision>
  <dcterms:created xsi:type="dcterms:W3CDTF">2017-05-08T17:35:00Z</dcterms:created>
  <dcterms:modified xsi:type="dcterms:W3CDTF">2018-11-28T06:54:00Z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